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F78A7" w14:textId="195D4761" w:rsidR="00593EFB" w:rsidRPr="0076447E" w:rsidRDefault="00593EFB" w:rsidP="0076447E">
      <w:pPr>
        <w:pStyle w:val="WSHeading1"/>
        <w:spacing w:beforeLines="0" w:before="0" w:afterLines="0" w:after="0"/>
        <w:jc w:val="center"/>
        <w:rPr>
          <w:rFonts w:ascii="Trebuchet MS" w:hAnsi="Trebuchet MS"/>
          <w:color w:val="117FB4"/>
          <w:sz w:val="28"/>
        </w:rPr>
      </w:pPr>
      <w:r w:rsidRPr="0076447E">
        <w:rPr>
          <w:rFonts w:ascii="Trebuchet MS" w:hAnsi="Trebuchet MS"/>
          <w:color w:val="117FB4"/>
          <w:sz w:val="28"/>
        </w:rPr>
        <w:t>WaterSense</w:t>
      </w:r>
      <w:r w:rsidRPr="0076447E">
        <w:rPr>
          <w:rFonts w:ascii="Trebuchet MS" w:hAnsi="Trebuchet MS"/>
          <w:color w:val="117FB4"/>
          <w:sz w:val="28"/>
          <w:vertAlign w:val="superscript"/>
        </w:rPr>
        <w:t>®</w:t>
      </w:r>
      <w:r w:rsidRPr="0076447E">
        <w:rPr>
          <w:rFonts w:ascii="Trebuchet MS" w:hAnsi="Trebuchet MS"/>
          <w:color w:val="117FB4"/>
          <w:sz w:val="28"/>
        </w:rPr>
        <w:t xml:space="preserve"> </w:t>
      </w:r>
      <w:r w:rsidR="003F7E67" w:rsidRPr="0076447E">
        <w:rPr>
          <w:rFonts w:ascii="Trebuchet MS" w:hAnsi="Trebuchet MS"/>
          <w:color w:val="117FB4"/>
          <w:sz w:val="28"/>
        </w:rPr>
        <w:t>Multi</w:t>
      </w:r>
      <w:r w:rsidR="004A02BD">
        <w:rPr>
          <w:rFonts w:ascii="Trebuchet MS" w:hAnsi="Trebuchet MS"/>
          <w:color w:val="117FB4"/>
          <w:sz w:val="28"/>
        </w:rPr>
        <w:t>f</w:t>
      </w:r>
      <w:r w:rsidR="003F7E67" w:rsidRPr="0076447E">
        <w:rPr>
          <w:rFonts w:ascii="Trebuchet MS" w:hAnsi="Trebuchet MS"/>
          <w:color w:val="117FB4"/>
          <w:sz w:val="28"/>
        </w:rPr>
        <w:t>amily</w:t>
      </w:r>
      <w:r w:rsidRPr="0076447E">
        <w:rPr>
          <w:rFonts w:ascii="Trebuchet MS" w:hAnsi="Trebuchet MS"/>
          <w:color w:val="117FB4"/>
          <w:sz w:val="28"/>
        </w:rPr>
        <w:t xml:space="preserve"> </w:t>
      </w:r>
      <w:r w:rsidR="00AD301F">
        <w:rPr>
          <w:rFonts w:ascii="Trebuchet MS" w:hAnsi="Trebuchet MS"/>
          <w:color w:val="117FB4"/>
          <w:sz w:val="28"/>
        </w:rPr>
        <w:t xml:space="preserve">Housing </w:t>
      </w:r>
      <w:r w:rsidRPr="0076447E">
        <w:rPr>
          <w:rFonts w:ascii="Trebuchet MS" w:hAnsi="Trebuchet MS"/>
          <w:color w:val="117FB4"/>
          <w:sz w:val="28"/>
        </w:rPr>
        <w:t>Water Assessment Worksheets</w:t>
      </w:r>
    </w:p>
    <w:p w14:paraId="1FEE3FB5" w14:textId="7988DCC7" w:rsidR="0076447E" w:rsidRDefault="0076447E" w:rsidP="003C6037">
      <w:pPr>
        <w:pStyle w:val="BodyText"/>
        <w:tabs>
          <w:tab w:val="left" w:pos="5537"/>
        </w:tabs>
        <w:spacing w:after="0"/>
      </w:pPr>
    </w:p>
    <w:p w14:paraId="31B46747" w14:textId="0310E9AA" w:rsidR="003F7E67" w:rsidRPr="0076447E" w:rsidRDefault="00593EFB" w:rsidP="00D9597C">
      <w:pPr>
        <w:pStyle w:val="BodyText"/>
        <w:rPr>
          <w:rFonts w:ascii="Arial" w:hAnsi="Arial" w:cs="Arial"/>
          <w:szCs w:val="22"/>
        </w:rPr>
      </w:pPr>
      <w:r w:rsidRPr="0076447E">
        <w:rPr>
          <w:rFonts w:ascii="Arial" w:hAnsi="Arial" w:cs="Arial"/>
          <w:szCs w:val="22"/>
        </w:rPr>
        <w:t xml:space="preserve">The U.S. Environmental Protection Agency (EPA) </w:t>
      </w:r>
      <w:r w:rsidR="0043280F">
        <w:rPr>
          <w:rFonts w:ascii="Arial" w:hAnsi="Arial" w:cs="Arial"/>
          <w:szCs w:val="22"/>
        </w:rPr>
        <w:t xml:space="preserve">Water Score is generated by </w:t>
      </w:r>
      <w:hyperlink r:id="rId8" w:history="1">
        <w:r w:rsidR="0043280F" w:rsidRPr="0008667A">
          <w:rPr>
            <w:rStyle w:val="Hyperlink"/>
            <w:rFonts w:ascii="Arial" w:hAnsi="Arial" w:cs="Arial"/>
            <w:szCs w:val="22"/>
          </w:rPr>
          <w:t>ENERGY STAR</w:t>
        </w:r>
        <w:r w:rsidR="0043280F" w:rsidRPr="0008667A">
          <w:rPr>
            <w:rStyle w:val="Hyperlink"/>
            <w:rFonts w:ascii="Arial" w:hAnsi="Arial" w:cs="Arial"/>
            <w:szCs w:val="22"/>
            <w:vertAlign w:val="superscript"/>
          </w:rPr>
          <w:t>®</w:t>
        </w:r>
        <w:r w:rsidR="0043280F" w:rsidRPr="0008667A">
          <w:rPr>
            <w:rStyle w:val="Hyperlink"/>
            <w:rFonts w:ascii="Arial" w:hAnsi="Arial" w:cs="Arial"/>
            <w:szCs w:val="22"/>
          </w:rPr>
          <w:t xml:space="preserve"> Portfolio Manager</w:t>
        </w:r>
        <w:r w:rsidR="0008667A" w:rsidRPr="0008667A">
          <w:rPr>
            <w:rStyle w:val="Hyperlink"/>
            <w:rFonts w:ascii="Arial" w:hAnsi="Arial" w:cs="Arial"/>
            <w:szCs w:val="22"/>
            <w:vertAlign w:val="superscript"/>
          </w:rPr>
          <w:t>®</w:t>
        </w:r>
      </w:hyperlink>
      <w:r w:rsidR="0043280F">
        <w:rPr>
          <w:rFonts w:ascii="Arial" w:hAnsi="Arial" w:cs="Arial"/>
          <w:szCs w:val="22"/>
        </w:rPr>
        <w:t xml:space="preserve"> and supported by </w:t>
      </w:r>
      <w:r w:rsidR="00325D14">
        <w:rPr>
          <w:rFonts w:ascii="Arial" w:hAnsi="Arial" w:cs="Arial"/>
          <w:szCs w:val="22"/>
        </w:rPr>
        <w:t xml:space="preserve">the EPA </w:t>
      </w:r>
      <w:r w:rsidRPr="0076447E">
        <w:rPr>
          <w:rFonts w:ascii="Arial" w:hAnsi="Arial" w:cs="Arial"/>
          <w:szCs w:val="22"/>
        </w:rPr>
        <w:t>WaterSense</w:t>
      </w:r>
      <w:r w:rsidR="00420D52">
        <w:rPr>
          <w:rFonts w:ascii="Arial" w:hAnsi="Arial" w:cs="Arial"/>
          <w:szCs w:val="22"/>
        </w:rPr>
        <w:t xml:space="preserve"> program</w:t>
      </w:r>
      <w:r w:rsidR="0043280F">
        <w:rPr>
          <w:rFonts w:ascii="Arial" w:hAnsi="Arial" w:cs="Arial"/>
          <w:szCs w:val="22"/>
        </w:rPr>
        <w:t xml:space="preserve">. The EPA Water Score is </w:t>
      </w:r>
      <w:r w:rsidR="00F66D47" w:rsidRPr="0076447E">
        <w:rPr>
          <w:rFonts w:ascii="Arial" w:hAnsi="Arial" w:cs="Arial"/>
          <w:szCs w:val="22"/>
        </w:rPr>
        <w:t xml:space="preserve">a joint effort </w:t>
      </w:r>
      <w:r w:rsidR="0043280F">
        <w:rPr>
          <w:rFonts w:ascii="Arial" w:hAnsi="Arial" w:cs="Arial"/>
          <w:szCs w:val="22"/>
        </w:rPr>
        <w:t xml:space="preserve">between the two programs that allows </w:t>
      </w:r>
      <w:r w:rsidR="003F7E67" w:rsidRPr="0076447E">
        <w:rPr>
          <w:rFonts w:ascii="Arial" w:hAnsi="Arial" w:cs="Arial"/>
          <w:szCs w:val="22"/>
        </w:rPr>
        <w:t xml:space="preserve">multifamily </w:t>
      </w:r>
      <w:r w:rsidR="00AD301F">
        <w:rPr>
          <w:rFonts w:ascii="Arial" w:hAnsi="Arial" w:cs="Arial"/>
          <w:szCs w:val="22"/>
        </w:rPr>
        <w:t>housing properties</w:t>
      </w:r>
      <w:r w:rsidR="0043280F">
        <w:rPr>
          <w:rFonts w:ascii="Arial" w:hAnsi="Arial" w:cs="Arial"/>
          <w:szCs w:val="22"/>
        </w:rPr>
        <w:t xml:space="preserve"> to receive a 1</w:t>
      </w:r>
      <w:r w:rsidR="00420D52">
        <w:rPr>
          <w:rFonts w:ascii="Arial" w:hAnsi="Arial" w:cs="Arial"/>
          <w:szCs w:val="22"/>
        </w:rPr>
        <w:t xml:space="preserve"> to </w:t>
      </w:r>
      <w:r w:rsidR="0043280F">
        <w:rPr>
          <w:rFonts w:ascii="Arial" w:hAnsi="Arial" w:cs="Arial"/>
          <w:szCs w:val="22"/>
        </w:rPr>
        <w:t>100 score based on</w:t>
      </w:r>
      <w:r w:rsidR="003F7E67" w:rsidRPr="0076447E">
        <w:rPr>
          <w:rFonts w:ascii="Arial" w:hAnsi="Arial" w:cs="Arial"/>
          <w:szCs w:val="22"/>
        </w:rPr>
        <w:t xml:space="preserve"> whole building</w:t>
      </w:r>
      <w:r w:rsidR="00FE4520">
        <w:rPr>
          <w:rFonts w:ascii="Arial" w:hAnsi="Arial" w:cs="Arial"/>
          <w:szCs w:val="22"/>
        </w:rPr>
        <w:t xml:space="preserve"> </w:t>
      </w:r>
      <w:r w:rsidR="005D1573">
        <w:rPr>
          <w:rFonts w:ascii="Arial" w:hAnsi="Arial" w:cs="Arial"/>
          <w:szCs w:val="22"/>
        </w:rPr>
        <w:t xml:space="preserve">or </w:t>
      </w:r>
      <w:r w:rsidR="00FE4520">
        <w:rPr>
          <w:rFonts w:ascii="Arial" w:hAnsi="Arial" w:cs="Arial"/>
          <w:szCs w:val="22"/>
        </w:rPr>
        <w:t>property</w:t>
      </w:r>
      <w:r w:rsidR="003F7E67" w:rsidRPr="0076447E">
        <w:rPr>
          <w:rFonts w:ascii="Arial" w:hAnsi="Arial" w:cs="Arial"/>
          <w:szCs w:val="22"/>
        </w:rPr>
        <w:t xml:space="preserve"> water use </w:t>
      </w:r>
      <w:r w:rsidR="0008667A">
        <w:rPr>
          <w:rFonts w:ascii="Arial" w:hAnsi="Arial" w:cs="Arial"/>
          <w:szCs w:val="22"/>
        </w:rPr>
        <w:t xml:space="preserve">relative </w:t>
      </w:r>
      <w:r w:rsidR="003F7E67" w:rsidRPr="0076447E">
        <w:rPr>
          <w:rFonts w:ascii="Arial" w:hAnsi="Arial" w:cs="Arial"/>
          <w:szCs w:val="22"/>
        </w:rPr>
        <w:t>to a</w:t>
      </w:r>
      <w:r w:rsidR="0043280F">
        <w:rPr>
          <w:rFonts w:ascii="Arial" w:hAnsi="Arial" w:cs="Arial"/>
          <w:szCs w:val="22"/>
        </w:rPr>
        <w:t>verage</w:t>
      </w:r>
      <w:r w:rsidR="003F7E67" w:rsidRPr="0076447E">
        <w:rPr>
          <w:rFonts w:ascii="Arial" w:hAnsi="Arial" w:cs="Arial"/>
          <w:szCs w:val="22"/>
        </w:rPr>
        <w:t xml:space="preserve"> national</w:t>
      </w:r>
      <w:r w:rsidR="0043280F">
        <w:rPr>
          <w:rFonts w:ascii="Arial" w:hAnsi="Arial" w:cs="Arial"/>
          <w:szCs w:val="22"/>
        </w:rPr>
        <w:t xml:space="preserve"> performance.</w:t>
      </w:r>
      <w:r w:rsidR="003F7E67" w:rsidRPr="0076447E">
        <w:rPr>
          <w:rFonts w:ascii="Arial" w:hAnsi="Arial" w:cs="Arial"/>
          <w:szCs w:val="22"/>
        </w:rPr>
        <w:t xml:space="preserve"> </w:t>
      </w:r>
      <w:r w:rsidR="00C53D37">
        <w:rPr>
          <w:rFonts w:ascii="Arial" w:hAnsi="Arial" w:cs="Arial"/>
          <w:szCs w:val="22"/>
        </w:rPr>
        <w:t xml:space="preserve">The EPA Water Score is obtained by entering property information and water use data into </w:t>
      </w:r>
      <w:r w:rsidR="0008667A" w:rsidRPr="0008667A">
        <w:rPr>
          <w:rFonts w:ascii="Arial" w:hAnsi="Arial" w:cs="Arial"/>
          <w:szCs w:val="22"/>
        </w:rPr>
        <w:t>ENERGY STAR Portfolio Manager</w:t>
      </w:r>
      <w:r w:rsidR="00C53D37">
        <w:rPr>
          <w:rFonts w:ascii="Arial" w:hAnsi="Arial" w:cs="Arial"/>
          <w:szCs w:val="22"/>
        </w:rPr>
        <w:t>.</w:t>
      </w:r>
      <w:r w:rsidR="00BF3F22">
        <w:rPr>
          <w:rStyle w:val="FootnoteReference"/>
          <w:rFonts w:ascii="Arial" w:hAnsi="Arial"/>
          <w:szCs w:val="22"/>
        </w:rPr>
        <w:footnoteReference w:id="1"/>
      </w:r>
    </w:p>
    <w:p w14:paraId="70EACE1B" w14:textId="73702C98" w:rsidR="00197AB9" w:rsidRPr="0076447E" w:rsidRDefault="00197AB9" w:rsidP="00D9597C">
      <w:pPr>
        <w:pStyle w:val="BodyText"/>
        <w:rPr>
          <w:rFonts w:ascii="Arial" w:hAnsi="Arial" w:cs="Arial"/>
          <w:szCs w:val="22"/>
        </w:rPr>
      </w:pPr>
      <w:r w:rsidRPr="0076447E">
        <w:rPr>
          <w:rFonts w:ascii="Arial" w:hAnsi="Arial" w:cs="Arial"/>
          <w:szCs w:val="22"/>
        </w:rPr>
        <w:t xml:space="preserve">WaterSense developed these </w:t>
      </w:r>
      <w:r w:rsidR="00364BD5" w:rsidRPr="0076447E">
        <w:rPr>
          <w:rFonts w:ascii="Arial" w:hAnsi="Arial" w:cs="Arial"/>
          <w:szCs w:val="22"/>
        </w:rPr>
        <w:t>Multi</w:t>
      </w:r>
      <w:r w:rsidR="004A02BD">
        <w:rPr>
          <w:rFonts w:ascii="Arial" w:hAnsi="Arial" w:cs="Arial"/>
          <w:szCs w:val="22"/>
        </w:rPr>
        <w:t>f</w:t>
      </w:r>
      <w:r w:rsidR="00364BD5" w:rsidRPr="0076447E">
        <w:rPr>
          <w:rFonts w:ascii="Arial" w:hAnsi="Arial" w:cs="Arial"/>
          <w:szCs w:val="22"/>
        </w:rPr>
        <w:t xml:space="preserve">amily </w:t>
      </w:r>
      <w:r w:rsidR="00B55417">
        <w:rPr>
          <w:rFonts w:ascii="Arial" w:hAnsi="Arial" w:cs="Arial"/>
          <w:szCs w:val="22"/>
        </w:rPr>
        <w:t xml:space="preserve">Housing </w:t>
      </w:r>
      <w:r w:rsidR="00364BD5" w:rsidRPr="0076447E">
        <w:rPr>
          <w:rFonts w:ascii="Arial" w:hAnsi="Arial" w:cs="Arial"/>
          <w:szCs w:val="22"/>
        </w:rPr>
        <w:t xml:space="preserve">Water Assessment Worksheets </w:t>
      </w:r>
      <w:r w:rsidR="00364BD5">
        <w:rPr>
          <w:rFonts w:ascii="Arial" w:hAnsi="Arial" w:cs="Arial"/>
          <w:szCs w:val="22"/>
        </w:rPr>
        <w:t xml:space="preserve">to </w:t>
      </w:r>
      <w:r w:rsidR="00364BD5" w:rsidRPr="0076447E">
        <w:rPr>
          <w:rFonts w:ascii="Arial" w:hAnsi="Arial" w:cs="Arial"/>
          <w:szCs w:val="22"/>
        </w:rPr>
        <w:t>assist</w:t>
      </w:r>
      <w:r w:rsidR="00FE4520">
        <w:rPr>
          <w:rFonts w:ascii="Arial" w:hAnsi="Arial" w:cs="Arial"/>
          <w:szCs w:val="22"/>
        </w:rPr>
        <w:t xml:space="preserve"> property</w:t>
      </w:r>
      <w:r w:rsidR="00364BD5" w:rsidRPr="0076447E">
        <w:rPr>
          <w:rFonts w:ascii="Arial" w:hAnsi="Arial" w:cs="Arial"/>
          <w:szCs w:val="22"/>
        </w:rPr>
        <w:t xml:space="preserve"> owners, </w:t>
      </w:r>
      <w:r w:rsidR="009638E1">
        <w:rPr>
          <w:rFonts w:ascii="Arial" w:hAnsi="Arial" w:cs="Arial"/>
          <w:szCs w:val="22"/>
        </w:rPr>
        <w:t>managers, and staff in assess</w:t>
      </w:r>
      <w:r w:rsidR="00364BD5" w:rsidRPr="0076447E">
        <w:rPr>
          <w:rFonts w:ascii="Arial" w:hAnsi="Arial" w:cs="Arial"/>
          <w:szCs w:val="22"/>
        </w:rPr>
        <w:t xml:space="preserve">ing existing </w:t>
      </w:r>
      <w:r w:rsidR="0043280F">
        <w:rPr>
          <w:rFonts w:ascii="Arial" w:hAnsi="Arial" w:cs="Arial"/>
          <w:szCs w:val="22"/>
        </w:rPr>
        <w:t>equipment and management strategies and to target potential areas of improvement. After completing these steps</w:t>
      </w:r>
      <w:r w:rsidR="0008667A">
        <w:rPr>
          <w:rFonts w:ascii="Arial" w:hAnsi="Arial" w:cs="Arial"/>
          <w:szCs w:val="22"/>
        </w:rPr>
        <w:t>, a</w:t>
      </w:r>
      <w:r w:rsidR="0043280F">
        <w:rPr>
          <w:rFonts w:ascii="Arial" w:hAnsi="Arial" w:cs="Arial"/>
          <w:szCs w:val="22"/>
        </w:rPr>
        <w:t xml:space="preserve"> user should be able to</w:t>
      </w:r>
      <w:r w:rsidRPr="0076447E">
        <w:rPr>
          <w:rFonts w:ascii="Arial" w:hAnsi="Arial" w:cs="Arial"/>
          <w:szCs w:val="22"/>
        </w:rPr>
        <w:t>:</w:t>
      </w:r>
    </w:p>
    <w:p w14:paraId="7AF1CE4D" w14:textId="4FA12996" w:rsidR="00197AB9" w:rsidRPr="0076447E" w:rsidRDefault="00197AB9" w:rsidP="007E413C">
      <w:pPr>
        <w:pStyle w:val="BodyText"/>
        <w:numPr>
          <w:ilvl w:val="0"/>
          <w:numId w:val="5"/>
        </w:numPr>
        <w:rPr>
          <w:rFonts w:ascii="Arial" w:hAnsi="Arial" w:cs="Arial"/>
          <w:szCs w:val="22"/>
        </w:rPr>
      </w:pPr>
      <w:r w:rsidRPr="0076447E">
        <w:rPr>
          <w:rFonts w:ascii="Arial" w:hAnsi="Arial" w:cs="Arial"/>
          <w:szCs w:val="22"/>
        </w:rPr>
        <w:t xml:space="preserve">Assess water consumption </w:t>
      </w:r>
      <w:r w:rsidR="00D36318">
        <w:rPr>
          <w:rFonts w:ascii="Arial" w:hAnsi="Arial" w:cs="Arial"/>
          <w:szCs w:val="22"/>
        </w:rPr>
        <w:t xml:space="preserve">and </w:t>
      </w:r>
      <w:r w:rsidRPr="0076447E">
        <w:rPr>
          <w:rFonts w:ascii="Arial" w:hAnsi="Arial" w:cs="Arial"/>
          <w:szCs w:val="22"/>
        </w:rPr>
        <w:t xml:space="preserve">associated costs at multifamily </w:t>
      </w:r>
      <w:r w:rsidR="00B55417">
        <w:rPr>
          <w:rFonts w:ascii="Arial" w:hAnsi="Arial" w:cs="Arial"/>
          <w:szCs w:val="22"/>
        </w:rPr>
        <w:t xml:space="preserve">housing </w:t>
      </w:r>
      <w:r w:rsidRPr="0076447E">
        <w:rPr>
          <w:rFonts w:ascii="Arial" w:hAnsi="Arial" w:cs="Arial"/>
          <w:szCs w:val="22"/>
        </w:rPr>
        <w:t>properties</w:t>
      </w:r>
      <w:r w:rsidR="00420D52">
        <w:rPr>
          <w:rFonts w:ascii="Arial" w:hAnsi="Arial" w:cs="Arial"/>
          <w:szCs w:val="22"/>
        </w:rPr>
        <w:t>.</w:t>
      </w:r>
    </w:p>
    <w:p w14:paraId="298460C7" w14:textId="292EB299" w:rsidR="00197AB9" w:rsidRPr="0076447E" w:rsidRDefault="00420D52" w:rsidP="007E413C">
      <w:pPr>
        <w:pStyle w:val="BodyText"/>
        <w:numPr>
          <w:ilvl w:val="0"/>
          <w:numId w:val="5"/>
        </w:numPr>
        <w:rPr>
          <w:rFonts w:ascii="Arial" w:hAnsi="Arial" w:cs="Arial"/>
          <w:szCs w:val="22"/>
        </w:rPr>
      </w:pPr>
      <w:r>
        <w:rPr>
          <w:rFonts w:ascii="Arial" w:hAnsi="Arial" w:cs="Arial"/>
          <w:szCs w:val="22"/>
        </w:rPr>
        <w:t>Use data</w:t>
      </w:r>
      <w:r w:rsidR="008D26A3">
        <w:rPr>
          <w:rFonts w:ascii="Arial" w:hAnsi="Arial" w:cs="Arial"/>
          <w:szCs w:val="22"/>
        </w:rPr>
        <w:t xml:space="preserve"> to help i</w:t>
      </w:r>
      <w:r w:rsidR="003F7E67" w:rsidRPr="0076447E">
        <w:rPr>
          <w:rFonts w:ascii="Arial" w:hAnsi="Arial" w:cs="Arial"/>
          <w:szCs w:val="22"/>
        </w:rPr>
        <w:t xml:space="preserve">dentify </w:t>
      </w:r>
      <w:r w:rsidR="00197AB9" w:rsidRPr="0076447E">
        <w:rPr>
          <w:rFonts w:ascii="Arial" w:hAnsi="Arial" w:cs="Arial"/>
          <w:szCs w:val="22"/>
        </w:rPr>
        <w:t xml:space="preserve">cost-effective </w:t>
      </w:r>
      <w:r w:rsidR="003F7E67" w:rsidRPr="0076447E">
        <w:rPr>
          <w:rFonts w:ascii="Arial" w:hAnsi="Arial" w:cs="Arial"/>
          <w:szCs w:val="22"/>
        </w:rPr>
        <w:t xml:space="preserve">opportunities </w:t>
      </w:r>
      <w:r w:rsidR="00197AB9" w:rsidRPr="0076447E">
        <w:rPr>
          <w:rFonts w:ascii="Arial" w:hAnsi="Arial" w:cs="Arial"/>
          <w:szCs w:val="22"/>
        </w:rPr>
        <w:t>to reduce water consumption and improve the operating performance of water-consuming systems</w:t>
      </w:r>
      <w:r>
        <w:rPr>
          <w:rFonts w:ascii="Arial" w:hAnsi="Arial" w:cs="Arial"/>
          <w:szCs w:val="22"/>
        </w:rPr>
        <w:t>.</w:t>
      </w:r>
    </w:p>
    <w:p w14:paraId="56816F0F" w14:textId="773C13AA" w:rsidR="00197AB9" w:rsidRPr="0076447E" w:rsidRDefault="00C53D37" w:rsidP="007E413C">
      <w:pPr>
        <w:pStyle w:val="BodyText"/>
        <w:numPr>
          <w:ilvl w:val="0"/>
          <w:numId w:val="5"/>
        </w:numPr>
        <w:rPr>
          <w:rFonts w:ascii="Arial" w:hAnsi="Arial" w:cs="Arial"/>
          <w:szCs w:val="22"/>
        </w:rPr>
      </w:pPr>
      <w:r>
        <w:rPr>
          <w:rFonts w:ascii="Arial" w:hAnsi="Arial" w:cs="Arial"/>
          <w:szCs w:val="22"/>
        </w:rPr>
        <w:t>Provide a mechanism to report water assessment findings to property management</w:t>
      </w:r>
      <w:r w:rsidR="0043280F">
        <w:rPr>
          <w:rFonts w:ascii="Arial" w:hAnsi="Arial" w:cs="Arial"/>
          <w:szCs w:val="22"/>
        </w:rPr>
        <w:t>, ownership, or other decision makers</w:t>
      </w:r>
      <w:r>
        <w:rPr>
          <w:rFonts w:ascii="Arial" w:hAnsi="Arial" w:cs="Arial"/>
          <w:szCs w:val="22"/>
        </w:rPr>
        <w:t xml:space="preserve"> and</w:t>
      </w:r>
      <w:r w:rsidR="00197AB9" w:rsidRPr="0076447E">
        <w:rPr>
          <w:rFonts w:ascii="Arial" w:hAnsi="Arial" w:cs="Arial"/>
          <w:szCs w:val="22"/>
        </w:rPr>
        <w:t xml:space="preserve"> prioritiz</w:t>
      </w:r>
      <w:r>
        <w:rPr>
          <w:rFonts w:ascii="Arial" w:hAnsi="Arial" w:cs="Arial"/>
          <w:szCs w:val="22"/>
        </w:rPr>
        <w:t xml:space="preserve">e </w:t>
      </w:r>
      <w:r w:rsidR="00197AB9" w:rsidRPr="0076447E">
        <w:rPr>
          <w:rFonts w:ascii="Arial" w:hAnsi="Arial" w:cs="Arial"/>
          <w:szCs w:val="22"/>
        </w:rPr>
        <w:t>water efficiency projects.</w:t>
      </w:r>
    </w:p>
    <w:p w14:paraId="321764E3" w14:textId="6331CEA0" w:rsidR="00C53D37" w:rsidRDefault="0043280F" w:rsidP="00197AB9">
      <w:pPr>
        <w:pStyle w:val="BodyText"/>
        <w:rPr>
          <w:rFonts w:ascii="Arial" w:hAnsi="Arial" w:cs="Arial"/>
          <w:szCs w:val="22"/>
        </w:rPr>
      </w:pPr>
      <w:r>
        <w:rPr>
          <w:rFonts w:ascii="Arial" w:hAnsi="Arial" w:cs="Arial"/>
          <w:szCs w:val="22"/>
        </w:rPr>
        <w:t>In addition to improving a property</w:t>
      </w:r>
      <w:r w:rsidR="005D1573">
        <w:rPr>
          <w:rFonts w:ascii="Arial" w:hAnsi="Arial" w:cs="Arial"/>
          <w:szCs w:val="22"/>
        </w:rPr>
        <w:t>’s</w:t>
      </w:r>
      <w:r>
        <w:rPr>
          <w:rFonts w:ascii="Arial" w:hAnsi="Arial" w:cs="Arial"/>
          <w:szCs w:val="22"/>
        </w:rPr>
        <w:t xml:space="preserve"> EPA Water Score, i</w:t>
      </w:r>
      <w:r w:rsidR="00C53D37">
        <w:rPr>
          <w:rFonts w:ascii="Arial" w:hAnsi="Arial" w:cs="Arial"/>
          <w:szCs w:val="22"/>
        </w:rPr>
        <w:t>dentifying and implement</w:t>
      </w:r>
      <w:r w:rsidR="00BF3F22">
        <w:rPr>
          <w:rFonts w:ascii="Arial" w:hAnsi="Arial" w:cs="Arial"/>
          <w:szCs w:val="22"/>
        </w:rPr>
        <w:t>ing</w:t>
      </w:r>
      <w:r w:rsidR="00C53D37">
        <w:rPr>
          <w:rFonts w:ascii="Arial" w:hAnsi="Arial" w:cs="Arial"/>
          <w:szCs w:val="22"/>
        </w:rPr>
        <w:t xml:space="preserve"> water efficiency improvement</w:t>
      </w:r>
      <w:r w:rsidR="00420D52">
        <w:rPr>
          <w:rFonts w:ascii="Arial" w:hAnsi="Arial" w:cs="Arial"/>
          <w:szCs w:val="22"/>
        </w:rPr>
        <w:t>s</w:t>
      </w:r>
      <w:r w:rsidR="00C53D37">
        <w:rPr>
          <w:rFonts w:ascii="Arial" w:hAnsi="Arial" w:cs="Arial"/>
          <w:szCs w:val="22"/>
        </w:rPr>
        <w:t xml:space="preserve"> at </w:t>
      </w:r>
      <w:r w:rsidR="00420D52">
        <w:rPr>
          <w:rFonts w:ascii="Arial" w:hAnsi="Arial" w:cs="Arial"/>
          <w:szCs w:val="22"/>
        </w:rPr>
        <w:t xml:space="preserve">a multifamily </w:t>
      </w:r>
      <w:r w:rsidR="00C53D37">
        <w:rPr>
          <w:rFonts w:ascii="Arial" w:hAnsi="Arial" w:cs="Arial"/>
          <w:szCs w:val="22"/>
        </w:rPr>
        <w:t xml:space="preserve">property </w:t>
      </w:r>
      <w:r w:rsidR="00420D52">
        <w:rPr>
          <w:rFonts w:ascii="Arial" w:hAnsi="Arial" w:cs="Arial"/>
          <w:szCs w:val="22"/>
        </w:rPr>
        <w:t xml:space="preserve">can </w:t>
      </w:r>
      <w:r w:rsidR="00C53D37">
        <w:rPr>
          <w:rFonts w:ascii="Arial" w:hAnsi="Arial" w:cs="Arial"/>
          <w:szCs w:val="22"/>
        </w:rPr>
        <w:t>result in</w:t>
      </w:r>
      <w:r>
        <w:rPr>
          <w:rFonts w:ascii="Arial" w:hAnsi="Arial" w:cs="Arial"/>
          <w:szCs w:val="22"/>
        </w:rPr>
        <w:t xml:space="preserve"> many other benefits</w:t>
      </w:r>
      <w:r w:rsidR="00420D52">
        <w:rPr>
          <w:rFonts w:ascii="Arial" w:hAnsi="Arial" w:cs="Arial"/>
          <w:szCs w:val="22"/>
        </w:rPr>
        <w:t>,</w:t>
      </w:r>
      <w:r>
        <w:rPr>
          <w:rFonts w:ascii="Arial" w:hAnsi="Arial" w:cs="Arial"/>
          <w:szCs w:val="22"/>
        </w:rPr>
        <w:t xml:space="preserve"> including</w:t>
      </w:r>
      <w:r w:rsidR="00C53D37">
        <w:rPr>
          <w:rFonts w:ascii="Arial" w:hAnsi="Arial" w:cs="Arial"/>
          <w:szCs w:val="22"/>
        </w:rPr>
        <w:t>:</w:t>
      </w:r>
    </w:p>
    <w:p w14:paraId="41CFC56A" w14:textId="7E991A56" w:rsidR="00BF3F22" w:rsidRDefault="00C53D37" w:rsidP="007E413C">
      <w:pPr>
        <w:pStyle w:val="BodyText"/>
        <w:numPr>
          <w:ilvl w:val="0"/>
          <w:numId w:val="5"/>
        </w:numPr>
        <w:rPr>
          <w:rFonts w:ascii="Arial" w:hAnsi="Arial" w:cs="Arial"/>
          <w:szCs w:val="22"/>
        </w:rPr>
      </w:pPr>
      <w:r w:rsidRPr="00C53D37">
        <w:rPr>
          <w:rFonts w:ascii="Arial" w:hAnsi="Arial" w:cs="Arial"/>
          <w:szCs w:val="22"/>
        </w:rPr>
        <w:t xml:space="preserve">Reduced operating costs </w:t>
      </w:r>
      <w:r w:rsidR="00BF3F22">
        <w:rPr>
          <w:rFonts w:ascii="Arial" w:hAnsi="Arial" w:cs="Arial"/>
          <w:szCs w:val="22"/>
        </w:rPr>
        <w:t xml:space="preserve">from </w:t>
      </w:r>
      <w:r w:rsidRPr="00C53D37">
        <w:rPr>
          <w:rFonts w:ascii="Arial" w:hAnsi="Arial" w:cs="Arial"/>
          <w:szCs w:val="22"/>
        </w:rPr>
        <w:t>reducing overall water consumption at the property, as well as reduced energy consumption associated with water heating</w:t>
      </w:r>
      <w:r w:rsidR="00BF3F22">
        <w:rPr>
          <w:rFonts w:ascii="Arial" w:hAnsi="Arial" w:cs="Arial"/>
          <w:szCs w:val="22"/>
        </w:rPr>
        <w:t xml:space="preserve"> and</w:t>
      </w:r>
      <w:r w:rsidRPr="00C53D37">
        <w:rPr>
          <w:rFonts w:ascii="Arial" w:hAnsi="Arial" w:cs="Arial"/>
          <w:szCs w:val="22"/>
        </w:rPr>
        <w:t xml:space="preserve"> pumping</w:t>
      </w:r>
      <w:r w:rsidR="00420D52">
        <w:rPr>
          <w:rFonts w:ascii="Arial" w:hAnsi="Arial" w:cs="Arial"/>
          <w:szCs w:val="22"/>
        </w:rPr>
        <w:t>.</w:t>
      </w:r>
    </w:p>
    <w:p w14:paraId="1858E683" w14:textId="2BB9F32B" w:rsidR="00BF3F22" w:rsidRDefault="00BF3F22" w:rsidP="007E413C">
      <w:pPr>
        <w:pStyle w:val="BodyText"/>
        <w:numPr>
          <w:ilvl w:val="0"/>
          <w:numId w:val="5"/>
        </w:numPr>
        <w:rPr>
          <w:rFonts w:ascii="Arial" w:hAnsi="Arial" w:cs="Arial"/>
          <w:szCs w:val="22"/>
        </w:rPr>
      </w:pPr>
      <w:r>
        <w:rPr>
          <w:rFonts w:ascii="Arial" w:hAnsi="Arial" w:cs="Arial"/>
          <w:szCs w:val="22"/>
        </w:rPr>
        <w:t xml:space="preserve">Reduced operating and maintenance (O&amp;M) costs, </w:t>
      </w:r>
      <w:r w:rsidR="00420D52">
        <w:rPr>
          <w:rFonts w:ascii="Arial" w:hAnsi="Arial" w:cs="Arial"/>
          <w:szCs w:val="22"/>
        </w:rPr>
        <w:t>since</w:t>
      </w:r>
      <w:r>
        <w:rPr>
          <w:rFonts w:ascii="Arial" w:hAnsi="Arial" w:cs="Arial"/>
          <w:szCs w:val="22"/>
        </w:rPr>
        <w:t xml:space="preserve"> newer, more efficient appliances and equipment typically requires less servicing and maintenance</w:t>
      </w:r>
      <w:r w:rsidR="00420D52">
        <w:rPr>
          <w:rFonts w:ascii="Arial" w:hAnsi="Arial" w:cs="Arial"/>
          <w:szCs w:val="22"/>
        </w:rPr>
        <w:t>.</w:t>
      </w:r>
    </w:p>
    <w:p w14:paraId="0A58148B" w14:textId="2BBB47ED" w:rsidR="00C53D37" w:rsidRDefault="009638E1" w:rsidP="007E413C">
      <w:pPr>
        <w:pStyle w:val="BodyText"/>
        <w:numPr>
          <w:ilvl w:val="0"/>
          <w:numId w:val="5"/>
        </w:numPr>
        <w:rPr>
          <w:rFonts w:ascii="Arial" w:hAnsi="Arial" w:cs="Arial"/>
          <w:szCs w:val="22"/>
        </w:rPr>
      </w:pPr>
      <w:r>
        <w:rPr>
          <w:rFonts w:ascii="Arial" w:hAnsi="Arial" w:cs="Arial"/>
          <w:szCs w:val="22"/>
        </w:rPr>
        <w:t>Reduced impact of</w:t>
      </w:r>
      <w:r w:rsidR="00BF3F22" w:rsidRPr="00BF3F22">
        <w:rPr>
          <w:rFonts w:ascii="Arial" w:hAnsi="Arial" w:cs="Arial"/>
          <w:szCs w:val="22"/>
        </w:rPr>
        <w:t xml:space="preserve"> fluctuations in water costs that may negatively impact </w:t>
      </w:r>
      <w:r w:rsidR="00420D52">
        <w:rPr>
          <w:rFonts w:ascii="Arial" w:hAnsi="Arial" w:cs="Arial"/>
          <w:szCs w:val="22"/>
        </w:rPr>
        <w:t>a</w:t>
      </w:r>
      <w:r w:rsidR="00BF3F22">
        <w:rPr>
          <w:rFonts w:ascii="Arial" w:hAnsi="Arial" w:cs="Arial"/>
          <w:szCs w:val="22"/>
        </w:rPr>
        <w:t xml:space="preserve"> property’s</w:t>
      </w:r>
      <w:r w:rsidR="00BF3F22" w:rsidRPr="00BF3F22">
        <w:rPr>
          <w:rFonts w:ascii="Arial" w:hAnsi="Arial" w:cs="Arial"/>
          <w:szCs w:val="22"/>
        </w:rPr>
        <w:t xml:space="preserve"> cashflow</w:t>
      </w:r>
      <w:r w:rsidR="00420D52">
        <w:rPr>
          <w:rFonts w:ascii="Arial" w:hAnsi="Arial" w:cs="Arial"/>
          <w:szCs w:val="22"/>
        </w:rPr>
        <w:t>.</w:t>
      </w:r>
    </w:p>
    <w:p w14:paraId="596F6CA1" w14:textId="59FF0FC9" w:rsidR="00BF3F22" w:rsidRPr="0076447E" w:rsidRDefault="00BF3F22" w:rsidP="007E413C">
      <w:pPr>
        <w:pStyle w:val="BodyText"/>
        <w:numPr>
          <w:ilvl w:val="0"/>
          <w:numId w:val="5"/>
        </w:numPr>
        <w:rPr>
          <w:rFonts w:ascii="Arial" w:hAnsi="Arial" w:cs="Arial"/>
          <w:szCs w:val="22"/>
        </w:rPr>
      </w:pPr>
      <w:r w:rsidRPr="00BF3F22">
        <w:rPr>
          <w:rFonts w:ascii="Arial" w:hAnsi="Arial" w:cs="Arial"/>
          <w:szCs w:val="22"/>
        </w:rPr>
        <w:t xml:space="preserve">Conservation and reuse of water, particularly </w:t>
      </w:r>
      <w:r w:rsidR="009638E1">
        <w:rPr>
          <w:rFonts w:ascii="Arial" w:hAnsi="Arial" w:cs="Arial"/>
          <w:szCs w:val="22"/>
        </w:rPr>
        <w:t xml:space="preserve">important </w:t>
      </w:r>
      <w:r w:rsidRPr="00BF3F22">
        <w:rPr>
          <w:rFonts w:ascii="Arial" w:hAnsi="Arial" w:cs="Arial"/>
          <w:szCs w:val="22"/>
        </w:rPr>
        <w:t>in areas with limited supply</w:t>
      </w:r>
      <w:r w:rsidR="00420D52">
        <w:rPr>
          <w:rFonts w:ascii="Arial" w:hAnsi="Arial" w:cs="Arial"/>
          <w:szCs w:val="22"/>
        </w:rPr>
        <w:t>.</w:t>
      </w:r>
    </w:p>
    <w:p w14:paraId="7018C42D" w14:textId="44A6DBA5" w:rsidR="00C53D37" w:rsidRPr="0076447E" w:rsidRDefault="00BF3F22" w:rsidP="007E413C">
      <w:pPr>
        <w:pStyle w:val="BodyText"/>
        <w:numPr>
          <w:ilvl w:val="0"/>
          <w:numId w:val="5"/>
        </w:numPr>
        <w:rPr>
          <w:rFonts w:ascii="Arial" w:hAnsi="Arial" w:cs="Arial"/>
          <w:szCs w:val="22"/>
        </w:rPr>
      </w:pPr>
      <w:r w:rsidRPr="00BF3F22">
        <w:rPr>
          <w:rFonts w:ascii="Arial" w:hAnsi="Arial" w:cs="Arial"/>
          <w:szCs w:val="22"/>
        </w:rPr>
        <w:t>Improved compliance with current or future regulatory requireme</w:t>
      </w:r>
      <w:r>
        <w:rPr>
          <w:rFonts w:ascii="Arial" w:hAnsi="Arial" w:cs="Arial"/>
          <w:szCs w:val="22"/>
        </w:rPr>
        <w:t>nts affecting water consumption</w:t>
      </w:r>
      <w:r w:rsidR="00C53D37" w:rsidRPr="0076447E">
        <w:rPr>
          <w:rFonts w:ascii="Arial" w:hAnsi="Arial" w:cs="Arial"/>
          <w:szCs w:val="22"/>
        </w:rPr>
        <w:t>.</w:t>
      </w:r>
    </w:p>
    <w:p w14:paraId="3E8E7834" w14:textId="07562DB9" w:rsidR="00593EFB" w:rsidRDefault="00593EFB" w:rsidP="00197AB9">
      <w:pPr>
        <w:pStyle w:val="BodyText"/>
        <w:rPr>
          <w:rFonts w:ascii="Arial" w:hAnsi="Arial" w:cs="Arial"/>
          <w:szCs w:val="22"/>
        </w:rPr>
      </w:pPr>
      <w:r w:rsidRPr="0076447E">
        <w:rPr>
          <w:rFonts w:ascii="Arial" w:hAnsi="Arial" w:cs="Arial"/>
          <w:szCs w:val="22"/>
        </w:rPr>
        <w:t>For more information</w:t>
      </w:r>
      <w:r w:rsidR="003B1849" w:rsidRPr="0076447E">
        <w:rPr>
          <w:rFonts w:ascii="Arial" w:hAnsi="Arial" w:cs="Arial"/>
          <w:szCs w:val="22"/>
        </w:rPr>
        <w:t xml:space="preserve"> </w:t>
      </w:r>
      <w:r w:rsidR="0043092C" w:rsidRPr="0076447E">
        <w:rPr>
          <w:rFonts w:ascii="Arial" w:hAnsi="Arial" w:cs="Arial"/>
          <w:szCs w:val="22"/>
        </w:rPr>
        <w:t xml:space="preserve">and technical resources related to </w:t>
      </w:r>
      <w:r w:rsidR="00EF582A">
        <w:rPr>
          <w:rFonts w:ascii="Arial" w:hAnsi="Arial" w:cs="Arial"/>
          <w:szCs w:val="22"/>
        </w:rPr>
        <w:t>water</w:t>
      </w:r>
      <w:r w:rsidR="00420D52">
        <w:rPr>
          <w:rFonts w:ascii="Arial" w:hAnsi="Arial" w:cs="Arial"/>
          <w:szCs w:val="22"/>
        </w:rPr>
        <w:t xml:space="preserve"> </w:t>
      </w:r>
      <w:r w:rsidR="00EF582A">
        <w:rPr>
          <w:rFonts w:ascii="Arial" w:hAnsi="Arial" w:cs="Arial"/>
          <w:szCs w:val="22"/>
        </w:rPr>
        <w:t xml:space="preserve">efficiency in </w:t>
      </w:r>
      <w:r w:rsidR="0043092C" w:rsidRPr="0076447E">
        <w:rPr>
          <w:rFonts w:ascii="Arial" w:hAnsi="Arial" w:cs="Arial"/>
          <w:szCs w:val="22"/>
        </w:rPr>
        <w:t xml:space="preserve">multifamily </w:t>
      </w:r>
      <w:r w:rsidR="00FE4520">
        <w:rPr>
          <w:rFonts w:ascii="Arial" w:hAnsi="Arial" w:cs="Arial"/>
          <w:szCs w:val="22"/>
        </w:rPr>
        <w:t>housing</w:t>
      </w:r>
      <w:r w:rsidR="0043092C" w:rsidRPr="0076447E">
        <w:rPr>
          <w:rFonts w:ascii="Arial" w:hAnsi="Arial" w:cs="Arial"/>
          <w:szCs w:val="22"/>
        </w:rPr>
        <w:t xml:space="preserve">, </w:t>
      </w:r>
      <w:r w:rsidRPr="0076447E">
        <w:rPr>
          <w:rFonts w:ascii="Arial" w:hAnsi="Arial" w:cs="Arial"/>
          <w:szCs w:val="22"/>
        </w:rPr>
        <w:t xml:space="preserve">please visit the </w:t>
      </w:r>
      <w:hyperlink r:id="rId9" w:history="1">
        <w:r w:rsidR="003B1849" w:rsidRPr="0076447E">
          <w:rPr>
            <w:rStyle w:val="Hyperlink"/>
            <w:rFonts w:ascii="Arial" w:hAnsi="Arial" w:cs="Arial"/>
            <w:szCs w:val="22"/>
          </w:rPr>
          <w:t>WaterSense</w:t>
        </w:r>
        <w:r w:rsidRPr="0076447E">
          <w:rPr>
            <w:rStyle w:val="Hyperlink"/>
            <w:rFonts w:ascii="Arial" w:hAnsi="Arial" w:cs="Arial"/>
            <w:szCs w:val="22"/>
          </w:rPr>
          <w:t xml:space="preserve"> website</w:t>
        </w:r>
      </w:hyperlink>
      <w:r w:rsidRPr="0076447E">
        <w:rPr>
          <w:rFonts w:ascii="Arial" w:hAnsi="Arial" w:cs="Arial"/>
          <w:szCs w:val="22"/>
        </w:rPr>
        <w:t>.</w:t>
      </w:r>
    </w:p>
    <w:p w14:paraId="1449B7CB" w14:textId="77777777" w:rsidR="008D26A3" w:rsidRPr="0076447E" w:rsidRDefault="008D26A3" w:rsidP="00197AB9">
      <w:pPr>
        <w:pStyle w:val="BodyText"/>
        <w:rPr>
          <w:rFonts w:ascii="Arial" w:hAnsi="Arial" w:cs="Arial"/>
          <w:szCs w:val="22"/>
        </w:rPr>
      </w:pPr>
    </w:p>
    <w:p w14:paraId="7AA62FFD" w14:textId="77777777" w:rsidR="00593EFB" w:rsidRPr="0076447E" w:rsidRDefault="00593EFB" w:rsidP="00EA0D64">
      <w:pPr>
        <w:pStyle w:val="Heading2"/>
      </w:pPr>
      <w:r w:rsidRPr="0076447E">
        <w:lastRenderedPageBreak/>
        <w:t>Getting Started</w:t>
      </w:r>
    </w:p>
    <w:p w14:paraId="5308F7BB" w14:textId="6C74C76D" w:rsidR="00610BC6" w:rsidRDefault="00364BD5" w:rsidP="00C71B00">
      <w:pPr>
        <w:pStyle w:val="ListBullet"/>
        <w:numPr>
          <w:ilvl w:val="0"/>
          <w:numId w:val="0"/>
        </w:numPr>
        <w:spacing w:after="240"/>
        <w:rPr>
          <w:rFonts w:ascii="Arial" w:hAnsi="Arial" w:cs="Arial"/>
          <w:szCs w:val="22"/>
        </w:rPr>
      </w:pPr>
      <w:r w:rsidRPr="0076447E">
        <w:rPr>
          <w:rFonts w:ascii="Arial" w:hAnsi="Arial" w:cs="Arial"/>
          <w:szCs w:val="22"/>
        </w:rPr>
        <w:t>Th</w:t>
      </w:r>
      <w:r w:rsidR="006F615E">
        <w:rPr>
          <w:rFonts w:ascii="Arial" w:hAnsi="Arial" w:cs="Arial"/>
          <w:szCs w:val="22"/>
        </w:rPr>
        <w:t>is tool is</w:t>
      </w:r>
      <w:r w:rsidR="00BF3F22">
        <w:rPr>
          <w:rFonts w:ascii="Arial" w:hAnsi="Arial" w:cs="Arial"/>
          <w:szCs w:val="22"/>
        </w:rPr>
        <w:t xml:space="preserve"> designed for a person of a</w:t>
      </w:r>
      <w:r w:rsidR="006F615E">
        <w:rPr>
          <w:rFonts w:ascii="Arial" w:hAnsi="Arial" w:cs="Arial"/>
          <w:szCs w:val="22"/>
        </w:rPr>
        <w:t xml:space="preserve">ny </w:t>
      </w:r>
      <w:r w:rsidR="00BF3F22">
        <w:rPr>
          <w:rFonts w:ascii="Arial" w:hAnsi="Arial" w:cs="Arial"/>
          <w:szCs w:val="22"/>
        </w:rPr>
        <w:t xml:space="preserve">experience level to conduct a water assessment </w:t>
      </w:r>
      <w:r w:rsidR="00593EFB" w:rsidRPr="0076447E">
        <w:rPr>
          <w:rFonts w:ascii="Arial" w:hAnsi="Arial" w:cs="Arial"/>
          <w:szCs w:val="22"/>
        </w:rPr>
        <w:t xml:space="preserve">(e.g., tour or walk-through) of </w:t>
      </w:r>
      <w:r w:rsidR="00BF3F22">
        <w:rPr>
          <w:rFonts w:ascii="Arial" w:hAnsi="Arial" w:cs="Arial"/>
          <w:szCs w:val="22"/>
        </w:rPr>
        <w:t>a</w:t>
      </w:r>
      <w:r w:rsidR="00593EFB" w:rsidRPr="0076447E">
        <w:rPr>
          <w:rFonts w:ascii="Arial" w:hAnsi="Arial" w:cs="Arial"/>
          <w:szCs w:val="22"/>
        </w:rPr>
        <w:t xml:space="preserve"> </w:t>
      </w:r>
      <w:r w:rsidR="00882224" w:rsidRPr="0076447E">
        <w:rPr>
          <w:rFonts w:ascii="Arial" w:hAnsi="Arial" w:cs="Arial"/>
          <w:szCs w:val="22"/>
        </w:rPr>
        <w:t xml:space="preserve">multifamily </w:t>
      </w:r>
      <w:r w:rsidR="00B55417">
        <w:rPr>
          <w:rFonts w:ascii="Arial" w:hAnsi="Arial" w:cs="Arial"/>
          <w:szCs w:val="22"/>
        </w:rPr>
        <w:t xml:space="preserve">housing </w:t>
      </w:r>
      <w:r w:rsidR="00AD301F">
        <w:rPr>
          <w:rFonts w:ascii="Arial" w:hAnsi="Arial" w:cs="Arial"/>
          <w:szCs w:val="22"/>
        </w:rPr>
        <w:t>property</w:t>
      </w:r>
      <w:r w:rsidR="00BF3F22">
        <w:rPr>
          <w:rFonts w:ascii="Arial" w:hAnsi="Arial" w:cs="Arial"/>
          <w:szCs w:val="22"/>
        </w:rPr>
        <w:t xml:space="preserve"> and </w:t>
      </w:r>
      <w:r w:rsidR="00593EFB" w:rsidRPr="0076447E">
        <w:rPr>
          <w:rFonts w:ascii="Arial" w:hAnsi="Arial" w:cs="Arial"/>
          <w:szCs w:val="22"/>
        </w:rPr>
        <w:t xml:space="preserve">identify key water use areas. </w:t>
      </w:r>
      <w:r w:rsidR="00610BC6" w:rsidRPr="0076447E">
        <w:rPr>
          <w:rFonts w:ascii="Arial" w:hAnsi="Arial" w:cs="Arial"/>
          <w:szCs w:val="22"/>
        </w:rPr>
        <w:t xml:space="preserve">These worksheets </w:t>
      </w:r>
      <w:r w:rsidR="00610BC6">
        <w:rPr>
          <w:rFonts w:ascii="Arial" w:hAnsi="Arial" w:cs="Arial"/>
          <w:szCs w:val="22"/>
        </w:rPr>
        <w:t>are a companion resource to</w:t>
      </w:r>
      <w:r w:rsidR="00223205">
        <w:rPr>
          <w:rFonts w:ascii="Arial" w:hAnsi="Arial" w:cs="Arial"/>
          <w:szCs w:val="22"/>
        </w:rPr>
        <w:t xml:space="preserve"> the EPA Water Score and </w:t>
      </w:r>
      <w:r w:rsidR="00610BC6" w:rsidRPr="0076447E">
        <w:rPr>
          <w:rFonts w:ascii="Arial" w:hAnsi="Arial" w:cs="Arial"/>
          <w:szCs w:val="22"/>
        </w:rPr>
        <w:t xml:space="preserve">WaterSense </w:t>
      </w:r>
      <w:bookmarkStart w:id="0" w:name="_Hlk494446497"/>
      <w:r w:rsidR="005E4831">
        <w:rPr>
          <w:rFonts w:ascii="Arial" w:hAnsi="Arial" w:cs="Arial"/>
          <w:szCs w:val="22"/>
        </w:rPr>
        <w:fldChar w:fldCharType="begin"/>
      </w:r>
      <w:r w:rsidR="005E4831">
        <w:rPr>
          <w:rFonts w:ascii="Arial" w:hAnsi="Arial" w:cs="Arial"/>
          <w:szCs w:val="22"/>
        </w:rPr>
        <w:instrText xml:space="preserve"> HYPERLINK "https://www.epa.gov/watersense/water-score-multifamily-housing" </w:instrText>
      </w:r>
      <w:r w:rsidR="005E4831">
        <w:rPr>
          <w:rFonts w:ascii="Arial" w:hAnsi="Arial" w:cs="Arial"/>
          <w:szCs w:val="22"/>
        </w:rPr>
        <w:fldChar w:fldCharType="separate"/>
      </w:r>
      <w:r w:rsidR="0008667A" w:rsidRPr="005E4831">
        <w:rPr>
          <w:rStyle w:val="Hyperlink"/>
          <w:rFonts w:ascii="Arial" w:hAnsi="Arial" w:cs="Arial"/>
          <w:szCs w:val="22"/>
        </w:rPr>
        <w:t>Water Efficiency Management Guides</w:t>
      </w:r>
      <w:bookmarkEnd w:id="0"/>
      <w:r w:rsidR="005E4831">
        <w:rPr>
          <w:rFonts w:ascii="Arial" w:hAnsi="Arial" w:cs="Arial"/>
          <w:szCs w:val="22"/>
        </w:rPr>
        <w:fldChar w:fldCharType="end"/>
      </w:r>
      <w:r w:rsidR="00610BC6">
        <w:rPr>
          <w:rFonts w:ascii="Arial" w:hAnsi="Arial" w:cs="Arial"/>
          <w:szCs w:val="22"/>
        </w:rPr>
        <w:t xml:space="preserve">. Together these tools </w:t>
      </w:r>
      <w:r w:rsidR="00610BC6" w:rsidRPr="0076447E">
        <w:rPr>
          <w:rFonts w:ascii="Arial" w:hAnsi="Arial" w:cs="Arial"/>
          <w:szCs w:val="22"/>
        </w:rPr>
        <w:t xml:space="preserve">are intended to provide water-savings project ideas for further consideration. Before initiating a potential project, WaterSense recommends thoroughly evaluating the project’s cost and savings to accurately evaluate its cost-effectiveness. </w:t>
      </w:r>
    </w:p>
    <w:p w14:paraId="7E16BB72" w14:textId="3C2C8CDB" w:rsidR="00364BD5" w:rsidRPr="0076447E" w:rsidRDefault="00364BD5" w:rsidP="00364BD5">
      <w:pPr>
        <w:pStyle w:val="BodyText"/>
        <w:rPr>
          <w:rFonts w:ascii="Arial" w:hAnsi="Arial" w:cs="Arial"/>
          <w:szCs w:val="22"/>
        </w:rPr>
      </w:pPr>
      <w:r w:rsidRPr="0076447E">
        <w:rPr>
          <w:rFonts w:ascii="Arial" w:hAnsi="Arial" w:cs="Arial"/>
          <w:szCs w:val="22"/>
        </w:rPr>
        <w:t>The worksheets are organized according to applicable</w:t>
      </w:r>
      <w:r w:rsidR="00420D52">
        <w:rPr>
          <w:rFonts w:ascii="Arial" w:hAnsi="Arial" w:cs="Arial"/>
          <w:szCs w:val="22"/>
        </w:rPr>
        <w:t xml:space="preserve"> WaterSense</w:t>
      </w:r>
      <w:r w:rsidRPr="0076447E">
        <w:rPr>
          <w:rFonts w:ascii="Arial" w:hAnsi="Arial" w:cs="Arial"/>
          <w:szCs w:val="22"/>
        </w:rPr>
        <w:t xml:space="preserve"> </w:t>
      </w:r>
      <w:r w:rsidR="0008667A">
        <w:rPr>
          <w:rFonts w:ascii="Arial" w:hAnsi="Arial" w:cs="Arial"/>
          <w:szCs w:val="22"/>
        </w:rPr>
        <w:t>Water Efficiency Management Guides</w:t>
      </w:r>
      <w:r w:rsidRPr="0076447E">
        <w:rPr>
          <w:rFonts w:ascii="Arial" w:hAnsi="Arial" w:cs="Arial"/>
          <w:szCs w:val="22"/>
        </w:rPr>
        <w:t xml:space="preserve"> and include:</w:t>
      </w:r>
    </w:p>
    <w:tbl>
      <w:tblPr>
        <w:tblStyle w:val="TableGrid"/>
        <w:tblW w:w="954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77"/>
      </w:tblGrid>
      <w:tr w:rsidR="00364BD5" w:rsidRPr="00EA0D64" w14:paraId="6DD483F1" w14:textId="77777777" w:rsidTr="00EA0D64">
        <w:tc>
          <w:tcPr>
            <w:tcW w:w="4763" w:type="dxa"/>
          </w:tcPr>
          <w:p w14:paraId="492209C9" w14:textId="62C47AC3" w:rsidR="00364BD5" w:rsidRPr="00B12894" w:rsidRDefault="00EA0D64" w:rsidP="00364BD5">
            <w:pPr>
              <w:autoSpaceDE w:val="0"/>
              <w:autoSpaceDN w:val="0"/>
              <w:adjustRightInd w:val="0"/>
              <w:rPr>
                <w:rFonts w:ascii="Arial" w:hAnsi="Arial" w:cs="Arial"/>
                <w:sz w:val="22"/>
                <w:szCs w:val="22"/>
                <w:u w:val="single"/>
              </w:rPr>
            </w:pPr>
            <w:r w:rsidRPr="00B12894">
              <w:rPr>
                <w:rFonts w:ascii="Arial" w:hAnsi="Arial" w:cs="Arial"/>
                <w:color w:val="0000FF"/>
                <w:sz w:val="22"/>
                <w:szCs w:val="22"/>
                <w:u w:val="single"/>
              </w:rPr>
              <w:fldChar w:fldCharType="begin"/>
            </w:r>
            <w:r w:rsidRPr="00B12894">
              <w:rPr>
                <w:rFonts w:ascii="Arial" w:hAnsi="Arial" w:cs="Arial"/>
                <w:color w:val="0000FF"/>
                <w:sz w:val="22"/>
                <w:szCs w:val="22"/>
                <w:u w:val="single"/>
              </w:rPr>
              <w:instrText xml:space="preserve"> REF _Ref510384652 \h  \* MERGEFORMAT </w:instrText>
            </w:r>
            <w:r w:rsidRPr="00B12894">
              <w:rPr>
                <w:rFonts w:ascii="Arial" w:hAnsi="Arial" w:cs="Arial"/>
                <w:color w:val="0000FF"/>
                <w:sz w:val="22"/>
                <w:szCs w:val="22"/>
                <w:u w:val="single"/>
              </w:rPr>
            </w:r>
            <w:r w:rsidRPr="00B12894">
              <w:rPr>
                <w:rFonts w:ascii="Arial" w:hAnsi="Arial" w:cs="Arial"/>
                <w:color w:val="0000FF"/>
                <w:sz w:val="22"/>
                <w:szCs w:val="22"/>
                <w:u w:val="single"/>
              </w:rPr>
              <w:fldChar w:fldCharType="separate"/>
            </w:r>
            <w:r w:rsidR="00A05229" w:rsidRPr="00A05229">
              <w:rPr>
                <w:rFonts w:ascii="Arial" w:hAnsi="Arial" w:cs="Arial"/>
                <w:color w:val="0000FF"/>
                <w:sz w:val="22"/>
                <w:szCs w:val="22"/>
                <w:u w:val="single"/>
              </w:rPr>
              <w:t>Worksheet 1: Property Information</w:t>
            </w:r>
            <w:r w:rsidRPr="00B12894">
              <w:rPr>
                <w:rFonts w:ascii="Arial" w:hAnsi="Arial" w:cs="Arial"/>
                <w:color w:val="0000FF"/>
                <w:sz w:val="22"/>
                <w:szCs w:val="22"/>
                <w:u w:val="single"/>
              </w:rPr>
              <w:fldChar w:fldCharType="end"/>
            </w:r>
            <w:r w:rsidR="00364BD5" w:rsidRPr="00B12894">
              <w:rPr>
                <w:rFonts w:ascii="Arial" w:hAnsi="Arial" w:cs="Arial"/>
                <w:sz w:val="22"/>
                <w:szCs w:val="22"/>
                <w:u w:val="single"/>
              </w:rPr>
              <w:t xml:space="preserve"> </w:t>
            </w:r>
          </w:p>
          <w:p w14:paraId="39DE4A26" w14:textId="10B22965" w:rsidR="00364BD5" w:rsidRPr="00B12894" w:rsidRDefault="00D42536"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General property and water use information</w:t>
            </w:r>
          </w:p>
          <w:p w14:paraId="1FCF5D63"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Water and energy rates</w:t>
            </w:r>
          </w:p>
          <w:p w14:paraId="713E60AD" w14:textId="2449994E" w:rsidR="00364BD5" w:rsidRPr="00B12894" w:rsidRDefault="00EA0D64" w:rsidP="00364BD5">
            <w:pPr>
              <w:autoSpaceDE w:val="0"/>
              <w:autoSpaceDN w:val="0"/>
              <w:adjustRightInd w:val="0"/>
              <w:rPr>
                <w:rFonts w:ascii="Arial" w:hAnsi="Arial" w:cs="Arial"/>
                <w:color w:val="0000FF"/>
                <w:sz w:val="22"/>
                <w:szCs w:val="22"/>
                <w:u w:val="single"/>
              </w:rPr>
            </w:pPr>
            <w:r w:rsidRPr="00B12894">
              <w:rPr>
                <w:rFonts w:ascii="Arial" w:hAnsi="Arial" w:cs="Arial"/>
                <w:color w:val="0000FF"/>
                <w:sz w:val="22"/>
                <w:szCs w:val="22"/>
                <w:u w:val="single"/>
              </w:rPr>
              <w:fldChar w:fldCharType="begin"/>
            </w:r>
            <w:r w:rsidRPr="00B12894">
              <w:rPr>
                <w:rFonts w:ascii="Arial" w:hAnsi="Arial" w:cs="Arial"/>
                <w:color w:val="0000FF"/>
                <w:sz w:val="22"/>
                <w:szCs w:val="22"/>
                <w:u w:val="single"/>
              </w:rPr>
              <w:instrText xml:space="preserve"> REF _Ref510384665 \h  \* MERGEFORMAT </w:instrText>
            </w:r>
            <w:r w:rsidRPr="00B12894">
              <w:rPr>
                <w:rFonts w:ascii="Arial" w:hAnsi="Arial" w:cs="Arial"/>
                <w:color w:val="0000FF"/>
                <w:sz w:val="22"/>
                <w:szCs w:val="22"/>
                <w:u w:val="single"/>
              </w:rPr>
            </w:r>
            <w:r w:rsidRPr="00B12894">
              <w:rPr>
                <w:rFonts w:ascii="Arial" w:hAnsi="Arial" w:cs="Arial"/>
                <w:color w:val="0000FF"/>
                <w:sz w:val="22"/>
                <w:szCs w:val="22"/>
                <w:u w:val="single"/>
              </w:rPr>
              <w:fldChar w:fldCharType="separate"/>
            </w:r>
            <w:r w:rsidR="00A05229" w:rsidRPr="00A05229">
              <w:rPr>
                <w:rFonts w:ascii="Arial" w:hAnsi="Arial" w:cs="Arial"/>
                <w:color w:val="0000FF"/>
                <w:sz w:val="22"/>
                <w:szCs w:val="22"/>
                <w:u w:val="single"/>
              </w:rPr>
              <w:t>Worksheet 2: Metering and Billing</w:t>
            </w:r>
            <w:r w:rsidRPr="00B12894">
              <w:rPr>
                <w:rFonts w:ascii="Arial" w:hAnsi="Arial" w:cs="Arial"/>
                <w:color w:val="0000FF"/>
                <w:sz w:val="22"/>
                <w:szCs w:val="22"/>
                <w:u w:val="single"/>
              </w:rPr>
              <w:fldChar w:fldCharType="end"/>
            </w:r>
          </w:p>
          <w:p w14:paraId="010FB228" w14:textId="1EE11859"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 xml:space="preserve">Water meter </w:t>
            </w:r>
            <w:r w:rsidR="00F01687" w:rsidRPr="00B12894">
              <w:rPr>
                <w:rFonts w:ascii="Arial" w:hAnsi="Arial" w:cs="Arial"/>
                <w:sz w:val="22"/>
                <w:szCs w:val="22"/>
              </w:rPr>
              <w:t>information</w:t>
            </w:r>
          </w:p>
          <w:p w14:paraId="3C6FCEEC" w14:textId="135B5BFF" w:rsidR="00F01687" w:rsidRPr="00B12894" w:rsidRDefault="00F01687"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Water usage information</w:t>
            </w:r>
          </w:p>
          <w:p w14:paraId="52324BD2" w14:textId="5AFD0FA0" w:rsidR="00364BD5" w:rsidRPr="00B12894" w:rsidRDefault="00EA0D64" w:rsidP="00364BD5">
            <w:pPr>
              <w:autoSpaceDE w:val="0"/>
              <w:autoSpaceDN w:val="0"/>
              <w:adjustRightInd w:val="0"/>
              <w:rPr>
                <w:rFonts w:ascii="Arial" w:hAnsi="Arial" w:cs="Arial"/>
                <w:color w:val="0000FF"/>
                <w:sz w:val="22"/>
                <w:szCs w:val="22"/>
                <w:u w:val="single"/>
              </w:rPr>
            </w:pPr>
            <w:r w:rsidRPr="00B12894">
              <w:rPr>
                <w:rFonts w:ascii="Arial" w:hAnsi="Arial" w:cs="Arial"/>
                <w:color w:val="0000FF"/>
                <w:sz w:val="22"/>
                <w:szCs w:val="22"/>
                <w:u w:val="single"/>
              </w:rPr>
              <w:fldChar w:fldCharType="begin"/>
            </w:r>
            <w:r w:rsidRPr="00B12894">
              <w:rPr>
                <w:rFonts w:ascii="Arial" w:hAnsi="Arial" w:cs="Arial"/>
                <w:color w:val="0000FF"/>
                <w:sz w:val="22"/>
                <w:szCs w:val="22"/>
                <w:u w:val="single"/>
              </w:rPr>
              <w:instrText xml:space="preserve"> REF _Ref510384673 \h  \* MERGEFORMAT </w:instrText>
            </w:r>
            <w:r w:rsidRPr="00B12894">
              <w:rPr>
                <w:rFonts w:ascii="Arial" w:hAnsi="Arial" w:cs="Arial"/>
                <w:color w:val="0000FF"/>
                <w:sz w:val="22"/>
                <w:szCs w:val="22"/>
                <w:u w:val="single"/>
              </w:rPr>
            </w:r>
            <w:r w:rsidRPr="00B12894">
              <w:rPr>
                <w:rFonts w:ascii="Arial" w:hAnsi="Arial" w:cs="Arial"/>
                <w:color w:val="0000FF"/>
                <w:sz w:val="22"/>
                <w:szCs w:val="22"/>
                <w:u w:val="single"/>
              </w:rPr>
              <w:fldChar w:fldCharType="separate"/>
            </w:r>
            <w:r w:rsidR="00A05229" w:rsidRPr="00A05229">
              <w:rPr>
                <w:rFonts w:ascii="Arial" w:hAnsi="Arial" w:cs="Arial"/>
                <w:color w:val="0000FF"/>
                <w:sz w:val="22"/>
                <w:szCs w:val="22"/>
                <w:u w:val="single"/>
              </w:rPr>
              <w:t>Worksheet 3: Bathroom Suite</w:t>
            </w:r>
            <w:r w:rsidRPr="00B12894">
              <w:rPr>
                <w:rFonts w:ascii="Arial" w:hAnsi="Arial" w:cs="Arial"/>
                <w:color w:val="0000FF"/>
                <w:sz w:val="22"/>
                <w:szCs w:val="22"/>
                <w:u w:val="single"/>
              </w:rPr>
              <w:fldChar w:fldCharType="end"/>
            </w:r>
          </w:p>
          <w:p w14:paraId="6E93A655"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Toilets</w:t>
            </w:r>
          </w:p>
          <w:p w14:paraId="3160F787"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 xml:space="preserve">Bathroom sink (lavatory) faucets </w:t>
            </w:r>
          </w:p>
          <w:p w14:paraId="7004B834"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Showerheads</w:t>
            </w:r>
          </w:p>
          <w:p w14:paraId="001B8BA5"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Bath and shower diverters</w:t>
            </w:r>
          </w:p>
          <w:p w14:paraId="5F30FA29" w14:textId="5B05353E" w:rsidR="00EA0D64" w:rsidRPr="00B12894" w:rsidRDefault="00EA0D64" w:rsidP="00EA0D64">
            <w:pPr>
              <w:autoSpaceDE w:val="0"/>
              <w:autoSpaceDN w:val="0"/>
              <w:adjustRightInd w:val="0"/>
              <w:rPr>
                <w:rFonts w:ascii="Arial" w:hAnsi="Arial" w:cs="Arial"/>
                <w:color w:val="0000FF"/>
                <w:sz w:val="22"/>
                <w:szCs w:val="22"/>
                <w:u w:val="single"/>
              </w:rPr>
            </w:pPr>
            <w:r w:rsidRPr="00B12894">
              <w:rPr>
                <w:rFonts w:ascii="Arial" w:hAnsi="Arial" w:cs="Arial"/>
                <w:color w:val="0000FF"/>
                <w:sz w:val="22"/>
                <w:szCs w:val="22"/>
                <w:u w:val="single"/>
              </w:rPr>
              <w:fldChar w:fldCharType="begin"/>
            </w:r>
            <w:r w:rsidRPr="00B12894">
              <w:rPr>
                <w:rFonts w:ascii="Arial" w:hAnsi="Arial" w:cs="Arial"/>
                <w:color w:val="0000FF"/>
                <w:sz w:val="22"/>
                <w:szCs w:val="22"/>
                <w:u w:val="single"/>
              </w:rPr>
              <w:instrText xml:space="preserve"> REF _Ref510384683 \h  \* MERGEFORMAT </w:instrText>
            </w:r>
            <w:r w:rsidRPr="00B12894">
              <w:rPr>
                <w:rFonts w:ascii="Arial" w:hAnsi="Arial" w:cs="Arial"/>
                <w:color w:val="0000FF"/>
                <w:sz w:val="22"/>
                <w:szCs w:val="22"/>
                <w:u w:val="single"/>
              </w:rPr>
            </w:r>
            <w:r w:rsidRPr="00B12894">
              <w:rPr>
                <w:rFonts w:ascii="Arial" w:hAnsi="Arial" w:cs="Arial"/>
                <w:color w:val="0000FF"/>
                <w:sz w:val="22"/>
                <w:szCs w:val="22"/>
                <w:u w:val="single"/>
              </w:rPr>
              <w:fldChar w:fldCharType="separate"/>
            </w:r>
            <w:r w:rsidR="00A05229" w:rsidRPr="00A05229">
              <w:rPr>
                <w:rFonts w:ascii="Arial" w:hAnsi="Arial" w:cs="Arial"/>
                <w:color w:val="0000FF"/>
                <w:sz w:val="22"/>
                <w:szCs w:val="22"/>
                <w:u w:val="single"/>
              </w:rPr>
              <w:t>Worksheet 4: Kitchen and Laundry</w:t>
            </w:r>
            <w:r w:rsidRPr="00B12894">
              <w:rPr>
                <w:rFonts w:ascii="Arial" w:hAnsi="Arial" w:cs="Arial"/>
                <w:color w:val="0000FF"/>
                <w:sz w:val="22"/>
                <w:szCs w:val="22"/>
                <w:u w:val="single"/>
              </w:rPr>
              <w:fldChar w:fldCharType="end"/>
            </w:r>
          </w:p>
          <w:p w14:paraId="25C69AAF" w14:textId="576F2D7D"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Kitchen faucets</w:t>
            </w:r>
          </w:p>
          <w:p w14:paraId="4F28FDC5"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Dishwashers</w:t>
            </w:r>
          </w:p>
          <w:p w14:paraId="729C525E"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Clothes washers</w:t>
            </w:r>
          </w:p>
        </w:tc>
        <w:tc>
          <w:tcPr>
            <w:tcW w:w="4777" w:type="dxa"/>
          </w:tcPr>
          <w:p w14:paraId="7210DE40" w14:textId="0201A4BA" w:rsidR="00364BD5" w:rsidRPr="00B12894" w:rsidRDefault="00EA0D64" w:rsidP="00364BD5">
            <w:pPr>
              <w:autoSpaceDE w:val="0"/>
              <w:autoSpaceDN w:val="0"/>
              <w:adjustRightInd w:val="0"/>
              <w:rPr>
                <w:rFonts w:ascii="Arial" w:hAnsi="Arial" w:cs="Arial"/>
                <w:sz w:val="22"/>
                <w:szCs w:val="22"/>
                <w:u w:val="single"/>
              </w:rPr>
            </w:pPr>
            <w:r w:rsidRPr="00B12894">
              <w:rPr>
                <w:rFonts w:ascii="Arial" w:hAnsi="Arial" w:cs="Arial"/>
                <w:color w:val="0000FF"/>
                <w:sz w:val="22"/>
                <w:szCs w:val="22"/>
                <w:u w:val="single"/>
              </w:rPr>
              <w:fldChar w:fldCharType="begin"/>
            </w:r>
            <w:r w:rsidRPr="00B12894">
              <w:rPr>
                <w:rFonts w:ascii="Arial" w:hAnsi="Arial" w:cs="Arial"/>
                <w:color w:val="0000FF"/>
                <w:sz w:val="22"/>
                <w:szCs w:val="22"/>
                <w:u w:val="single"/>
              </w:rPr>
              <w:instrText xml:space="preserve"> REF _Ref510384714 \h  \* MERGEFORMAT </w:instrText>
            </w:r>
            <w:r w:rsidRPr="00B12894">
              <w:rPr>
                <w:rFonts w:ascii="Arial" w:hAnsi="Arial" w:cs="Arial"/>
                <w:color w:val="0000FF"/>
                <w:sz w:val="22"/>
                <w:szCs w:val="22"/>
                <w:u w:val="single"/>
              </w:rPr>
            </w:r>
            <w:r w:rsidRPr="00B12894">
              <w:rPr>
                <w:rFonts w:ascii="Arial" w:hAnsi="Arial" w:cs="Arial"/>
                <w:color w:val="0000FF"/>
                <w:sz w:val="22"/>
                <w:szCs w:val="22"/>
                <w:u w:val="single"/>
              </w:rPr>
              <w:fldChar w:fldCharType="separate"/>
            </w:r>
            <w:r w:rsidR="00A05229" w:rsidRPr="00A05229">
              <w:rPr>
                <w:rFonts w:ascii="Arial" w:hAnsi="Arial" w:cs="Arial"/>
                <w:color w:val="0000FF"/>
                <w:sz w:val="22"/>
                <w:szCs w:val="22"/>
                <w:u w:val="single"/>
              </w:rPr>
              <w:t>Worksheet 5: Landscaping and Irrigation</w:t>
            </w:r>
            <w:r w:rsidRPr="00B12894">
              <w:rPr>
                <w:rFonts w:ascii="Arial" w:hAnsi="Arial" w:cs="Arial"/>
                <w:color w:val="0000FF"/>
                <w:sz w:val="22"/>
                <w:szCs w:val="22"/>
                <w:u w:val="single"/>
              </w:rPr>
              <w:fldChar w:fldCharType="end"/>
            </w:r>
          </w:p>
          <w:p w14:paraId="0C2B3211"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Irrigation equipment</w:t>
            </w:r>
          </w:p>
          <w:p w14:paraId="702C708B" w14:textId="34877BBF"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Water features</w:t>
            </w:r>
          </w:p>
          <w:p w14:paraId="4CA31B6A" w14:textId="7E2B542B" w:rsidR="00B64749" w:rsidRPr="00B12894" w:rsidRDefault="00420D52"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O&amp;M</w:t>
            </w:r>
            <w:r w:rsidR="00B64749" w:rsidRPr="00B12894">
              <w:rPr>
                <w:rFonts w:ascii="Arial" w:hAnsi="Arial" w:cs="Arial"/>
                <w:sz w:val="22"/>
                <w:szCs w:val="22"/>
              </w:rPr>
              <w:t xml:space="preserve"> checklist</w:t>
            </w:r>
          </w:p>
          <w:p w14:paraId="73E67170" w14:textId="29064063" w:rsidR="00364BD5" w:rsidRPr="00B12894" w:rsidRDefault="00EA0D64" w:rsidP="00364BD5">
            <w:pPr>
              <w:autoSpaceDE w:val="0"/>
              <w:autoSpaceDN w:val="0"/>
              <w:adjustRightInd w:val="0"/>
              <w:rPr>
                <w:rFonts w:ascii="Arial" w:hAnsi="Arial" w:cs="Arial"/>
                <w:sz w:val="22"/>
                <w:szCs w:val="22"/>
                <w:u w:val="single"/>
              </w:rPr>
            </w:pPr>
            <w:r w:rsidRPr="00B12894">
              <w:rPr>
                <w:rFonts w:ascii="Arial" w:hAnsi="Arial" w:cs="Arial"/>
                <w:color w:val="0000FF"/>
                <w:sz w:val="22"/>
                <w:szCs w:val="22"/>
                <w:u w:val="single"/>
              </w:rPr>
              <w:fldChar w:fldCharType="begin"/>
            </w:r>
            <w:r w:rsidRPr="00B12894">
              <w:rPr>
                <w:rFonts w:ascii="Arial" w:hAnsi="Arial" w:cs="Arial"/>
                <w:color w:val="0000FF"/>
                <w:sz w:val="22"/>
                <w:szCs w:val="22"/>
                <w:u w:val="single"/>
              </w:rPr>
              <w:instrText xml:space="preserve"> REF _Ref510384730 \h  \* MERGEFORMAT </w:instrText>
            </w:r>
            <w:r w:rsidRPr="00B12894">
              <w:rPr>
                <w:rFonts w:ascii="Arial" w:hAnsi="Arial" w:cs="Arial"/>
                <w:color w:val="0000FF"/>
                <w:sz w:val="22"/>
                <w:szCs w:val="22"/>
                <w:u w:val="single"/>
              </w:rPr>
            </w:r>
            <w:r w:rsidRPr="00B12894">
              <w:rPr>
                <w:rFonts w:ascii="Arial" w:hAnsi="Arial" w:cs="Arial"/>
                <w:color w:val="0000FF"/>
                <w:sz w:val="22"/>
                <w:szCs w:val="22"/>
                <w:u w:val="single"/>
              </w:rPr>
              <w:fldChar w:fldCharType="separate"/>
            </w:r>
            <w:r w:rsidR="00A05229" w:rsidRPr="00A05229">
              <w:rPr>
                <w:rFonts w:ascii="Arial" w:hAnsi="Arial" w:cs="Arial"/>
                <w:color w:val="0000FF"/>
                <w:sz w:val="22"/>
                <w:szCs w:val="22"/>
                <w:u w:val="single"/>
              </w:rPr>
              <w:t>Worksheet 6: Pools</w:t>
            </w:r>
            <w:r w:rsidRPr="00B12894">
              <w:rPr>
                <w:rFonts w:ascii="Arial" w:hAnsi="Arial" w:cs="Arial"/>
                <w:color w:val="0000FF"/>
                <w:sz w:val="22"/>
                <w:szCs w:val="22"/>
                <w:u w:val="single"/>
              </w:rPr>
              <w:fldChar w:fldCharType="end"/>
            </w:r>
          </w:p>
          <w:p w14:paraId="6A9ADA15"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Pools</w:t>
            </w:r>
          </w:p>
          <w:p w14:paraId="51AD5655" w14:textId="61423CAC" w:rsidR="00364BD5" w:rsidRPr="00B12894" w:rsidRDefault="00420D52"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O&amp;M</w:t>
            </w:r>
            <w:r w:rsidR="00364BD5" w:rsidRPr="00B12894">
              <w:rPr>
                <w:rFonts w:ascii="Arial" w:hAnsi="Arial" w:cs="Arial"/>
                <w:sz w:val="22"/>
                <w:szCs w:val="22"/>
              </w:rPr>
              <w:t xml:space="preserve"> checklist</w:t>
            </w:r>
          </w:p>
          <w:p w14:paraId="01D5DAA4" w14:textId="5D29D04D" w:rsidR="00364BD5" w:rsidRPr="00B12894" w:rsidRDefault="00EA0D64" w:rsidP="00364BD5">
            <w:pPr>
              <w:autoSpaceDE w:val="0"/>
              <w:autoSpaceDN w:val="0"/>
              <w:adjustRightInd w:val="0"/>
              <w:rPr>
                <w:rFonts w:ascii="Arial" w:hAnsi="Arial" w:cs="Arial"/>
                <w:sz w:val="22"/>
                <w:szCs w:val="22"/>
                <w:u w:val="single"/>
              </w:rPr>
            </w:pPr>
            <w:r w:rsidRPr="00B12894">
              <w:rPr>
                <w:rFonts w:ascii="Arial" w:hAnsi="Arial" w:cs="Arial"/>
                <w:color w:val="0000FF"/>
                <w:sz w:val="22"/>
                <w:szCs w:val="22"/>
                <w:u w:val="single"/>
              </w:rPr>
              <w:fldChar w:fldCharType="begin"/>
            </w:r>
            <w:r w:rsidRPr="00B12894">
              <w:rPr>
                <w:rFonts w:ascii="Arial" w:hAnsi="Arial" w:cs="Arial"/>
                <w:color w:val="0000FF"/>
                <w:sz w:val="22"/>
                <w:szCs w:val="22"/>
                <w:u w:val="single"/>
              </w:rPr>
              <w:instrText xml:space="preserve"> REF _Ref510384743 \h  \* MERGEFORMAT </w:instrText>
            </w:r>
            <w:r w:rsidRPr="00B12894">
              <w:rPr>
                <w:rFonts w:ascii="Arial" w:hAnsi="Arial" w:cs="Arial"/>
                <w:color w:val="0000FF"/>
                <w:sz w:val="22"/>
                <w:szCs w:val="22"/>
                <w:u w:val="single"/>
              </w:rPr>
            </w:r>
            <w:r w:rsidRPr="00B12894">
              <w:rPr>
                <w:rFonts w:ascii="Arial" w:hAnsi="Arial" w:cs="Arial"/>
                <w:color w:val="0000FF"/>
                <w:sz w:val="22"/>
                <w:szCs w:val="22"/>
                <w:u w:val="single"/>
              </w:rPr>
              <w:fldChar w:fldCharType="separate"/>
            </w:r>
            <w:r w:rsidR="00A05229" w:rsidRPr="00A05229">
              <w:rPr>
                <w:rFonts w:ascii="Arial" w:hAnsi="Arial" w:cs="Arial"/>
                <w:color w:val="0000FF"/>
                <w:sz w:val="22"/>
                <w:szCs w:val="22"/>
                <w:u w:val="single"/>
              </w:rPr>
              <w:t>Worksheet 7: Heating, Ventilation, and Air</w:t>
            </w:r>
            <w:r w:rsidR="00A05229" w:rsidRPr="00A05229">
              <w:rPr>
                <w:rFonts w:ascii="Arial" w:hAnsi="Arial" w:cs="Arial"/>
                <w:color w:val="0000FF"/>
                <w:sz w:val="22"/>
                <w:szCs w:val="22"/>
                <w:u w:val="single"/>
              </w:rPr>
              <w:br/>
              <w:t>Conditioning (HVAC) and Mechanical</w:t>
            </w:r>
            <w:r w:rsidRPr="00B12894">
              <w:rPr>
                <w:rFonts w:ascii="Arial" w:hAnsi="Arial" w:cs="Arial"/>
                <w:color w:val="0000FF"/>
                <w:sz w:val="22"/>
                <w:szCs w:val="22"/>
                <w:u w:val="single"/>
              </w:rPr>
              <w:fldChar w:fldCharType="end"/>
            </w:r>
          </w:p>
          <w:p w14:paraId="04317E4E"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Cooling towers</w:t>
            </w:r>
          </w:p>
          <w:p w14:paraId="79C716B4" w14:textId="77777777" w:rsidR="00364BD5" w:rsidRPr="00B12894" w:rsidRDefault="00364BD5"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Single-pass cooling</w:t>
            </w:r>
          </w:p>
          <w:p w14:paraId="7455BA4A" w14:textId="77BB80F3" w:rsidR="00364BD5" w:rsidRPr="00B12894" w:rsidRDefault="00420D52" w:rsidP="007E413C">
            <w:pPr>
              <w:pStyle w:val="ListParagraph"/>
              <w:numPr>
                <w:ilvl w:val="0"/>
                <w:numId w:val="3"/>
              </w:numPr>
              <w:autoSpaceDE w:val="0"/>
              <w:autoSpaceDN w:val="0"/>
              <w:adjustRightInd w:val="0"/>
              <w:rPr>
                <w:rFonts w:ascii="Arial" w:hAnsi="Arial" w:cs="Arial"/>
                <w:sz w:val="22"/>
                <w:szCs w:val="22"/>
              </w:rPr>
            </w:pPr>
            <w:r w:rsidRPr="00B12894">
              <w:rPr>
                <w:rFonts w:ascii="Arial" w:hAnsi="Arial" w:cs="Arial"/>
                <w:sz w:val="22"/>
                <w:szCs w:val="22"/>
              </w:rPr>
              <w:t>O&amp;M</w:t>
            </w:r>
            <w:r w:rsidR="00364BD5" w:rsidRPr="00B12894">
              <w:rPr>
                <w:rFonts w:ascii="Arial" w:hAnsi="Arial" w:cs="Arial"/>
                <w:sz w:val="22"/>
                <w:szCs w:val="22"/>
              </w:rPr>
              <w:t xml:space="preserve"> checklist</w:t>
            </w:r>
          </w:p>
          <w:p w14:paraId="6A919380" w14:textId="7837D147" w:rsidR="00DB741E" w:rsidRPr="00EA0D64" w:rsidRDefault="00EA0D64" w:rsidP="00DB741E">
            <w:pPr>
              <w:autoSpaceDE w:val="0"/>
              <w:autoSpaceDN w:val="0"/>
              <w:adjustRightInd w:val="0"/>
              <w:rPr>
                <w:rFonts w:ascii="Arial" w:hAnsi="Arial" w:cs="Arial"/>
                <w:b/>
                <w:sz w:val="22"/>
                <w:szCs w:val="22"/>
              </w:rPr>
            </w:pPr>
            <w:r w:rsidRPr="00B12894">
              <w:rPr>
                <w:rFonts w:ascii="Arial" w:hAnsi="Arial" w:cs="Arial"/>
                <w:sz w:val="22"/>
                <w:szCs w:val="22"/>
              </w:rPr>
              <w:fldChar w:fldCharType="begin"/>
            </w:r>
            <w:r w:rsidRPr="00B12894">
              <w:rPr>
                <w:rFonts w:ascii="Arial" w:hAnsi="Arial" w:cs="Arial"/>
                <w:sz w:val="22"/>
                <w:szCs w:val="22"/>
              </w:rPr>
              <w:instrText xml:space="preserve"> REF _Ref510384751 \h  \* MERGEFORMAT </w:instrText>
            </w:r>
            <w:r w:rsidRPr="00B12894">
              <w:rPr>
                <w:rFonts w:ascii="Arial" w:hAnsi="Arial" w:cs="Arial"/>
                <w:sz w:val="22"/>
                <w:szCs w:val="22"/>
              </w:rPr>
            </w:r>
            <w:r w:rsidRPr="00B12894">
              <w:rPr>
                <w:rFonts w:ascii="Arial" w:hAnsi="Arial" w:cs="Arial"/>
                <w:sz w:val="22"/>
                <w:szCs w:val="22"/>
              </w:rPr>
              <w:fldChar w:fldCharType="separate"/>
            </w:r>
            <w:r w:rsidR="00A05229" w:rsidRPr="00A05229">
              <w:rPr>
                <w:rFonts w:ascii="Arial" w:hAnsi="Arial" w:cs="Arial"/>
                <w:color w:val="0000FF"/>
                <w:sz w:val="22"/>
                <w:szCs w:val="22"/>
                <w:u w:val="single"/>
              </w:rPr>
              <w:t>Appendix A: Summary of Needed Repairs and Replacement Items</w:t>
            </w:r>
            <w:r w:rsidRPr="00B12894">
              <w:rPr>
                <w:rFonts w:ascii="Arial" w:hAnsi="Arial" w:cs="Arial"/>
                <w:sz w:val="22"/>
                <w:szCs w:val="22"/>
              </w:rPr>
              <w:fldChar w:fldCharType="end"/>
            </w:r>
          </w:p>
        </w:tc>
      </w:tr>
    </w:tbl>
    <w:p w14:paraId="6C5AB2C5" w14:textId="77777777" w:rsidR="00364BD5" w:rsidRPr="009638E1" w:rsidRDefault="00364BD5" w:rsidP="00C71B00">
      <w:pPr>
        <w:rPr>
          <w:rFonts w:ascii="Arial" w:hAnsi="Arial" w:cs="Arial"/>
          <w:sz w:val="22"/>
        </w:rPr>
      </w:pPr>
    </w:p>
    <w:p w14:paraId="548BF997" w14:textId="2285E790" w:rsidR="00593EFB" w:rsidRPr="0076447E" w:rsidRDefault="00420D52" w:rsidP="00D9597C">
      <w:pPr>
        <w:pStyle w:val="BodyText"/>
        <w:rPr>
          <w:rFonts w:ascii="Arial" w:hAnsi="Arial" w:cs="Arial"/>
          <w:szCs w:val="22"/>
        </w:rPr>
      </w:pPr>
      <w:r>
        <w:rPr>
          <w:rFonts w:ascii="Arial" w:hAnsi="Arial" w:cs="Arial"/>
          <w:szCs w:val="22"/>
        </w:rPr>
        <w:t>Following</w:t>
      </w:r>
      <w:r w:rsidR="00593EFB" w:rsidRPr="0076447E">
        <w:rPr>
          <w:rFonts w:ascii="Arial" w:hAnsi="Arial" w:cs="Arial"/>
          <w:szCs w:val="22"/>
        </w:rPr>
        <w:t xml:space="preserve"> are tips to help </w:t>
      </w:r>
      <w:r>
        <w:rPr>
          <w:rFonts w:ascii="Arial" w:hAnsi="Arial" w:cs="Arial"/>
          <w:szCs w:val="22"/>
        </w:rPr>
        <w:t xml:space="preserve">in </w:t>
      </w:r>
      <w:r w:rsidR="00593EFB" w:rsidRPr="0076447E">
        <w:rPr>
          <w:rFonts w:ascii="Arial" w:hAnsi="Arial" w:cs="Arial"/>
          <w:szCs w:val="22"/>
        </w:rPr>
        <w:t>get</w:t>
      </w:r>
      <w:r>
        <w:rPr>
          <w:rFonts w:ascii="Arial" w:hAnsi="Arial" w:cs="Arial"/>
          <w:szCs w:val="22"/>
        </w:rPr>
        <w:t>ting</w:t>
      </w:r>
      <w:r w:rsidR="00593EFB" w:rsidRPr="0076447E">
        <w:rPr>
          <w:rFonts w:ascii="Arial" w:hAnsi="Arial" w:cs="Arial"/>
          <w:szCs w:val="22"/>
        </w:rPr>
        <w:t xml:space="preserve"> started:</w:t>
      </w:r>
    </w:p>
    <w:p w14:paraId="18F2F94A" w14:textId="2FF88F0D" w:rsidR="00593EFB" w:rsidRPr="0076447E" w:rsidRDefault="00593EFB" w:rsidP="00593EFB">
      <w:pPr>
        <w:pStyle w:val="ListBullet"/>
        <w:tabs>
          <w:tab w:val="clear" w:pos="360"/>
          <w:tab w:val="num" w:pos="0"/>
        </w:tabs>
        <w:ind w:left="360"/>
        <w:rPr>
          <w:rFonts w:ascii="Arial" w:hAnsi="Arial" w:cs="Arial"/>
          <w:szCs w:val="22"/>
        </w:rPr>
      </w:pPr>
      <w:r w:rsidRPr="0076447E">
        <w:rPr>
          <w:rFonts w:ascii="Arial" w:hAnsi="Arial" w:cs="Arial"/>
          <w:szCs w:val="22"/>
        </w:rPr>
        <w:t xml:space="preserve">Prior to conducting the walk-through, </w:t>
      </w:r>
      <w:r w:rsidR="005D320D">
        <w:rPr>
          <w:rFonts w:ascii="Arial" w:hAnsi="Arial" w:cs="Arial"/>
          <w:szCs w:val="22"/>
        </w:rPr>
        <w:t xml:space="preserve">identify and </w:t>
      </w:r>
      <w:r w:rsidRPr="0076447E">
        <w:rPr>
          <w:rFonts w:ascii="Arial" w:hAnsi="Arial" w:cs="Arial"/>
          <w:szCs w:val="22"/>
        </w:rPr>
        <w:t xml:space="preserve">print the relevant worksheets for the water uses at your </w:t>
      </w:r>
      <w:r w:rsidR="00AD301F">
        <w:rPr>
          <w:rFonts w:ascii="Arial" w:hAnsi="Arial" w:cs="Arial"/>
          <w:szCs w:val="22"/>
        </w:rPr>
        <w:t>property</w:t>
      </w:r>
      <w:r w:rsidRPr="0076447E">
        <w:rPr>
          <w:rFonts w:ascii="Arial" w:hAnsi="Arial" w:cs="Arial"/>
          <w:szCs w:val="22"/>
        </w:rPr>
        <w:t xml:space="preserve">. </w:t>
      </w:r>
      <w:r w:rsidR="003A5F6F" w:rsidRPr="0076447E">
        <w:rPr>
          <w:rFonts w:ascii="Arial" w:hAnsi="Arial" w:cs="Arial"/>
          <w:szCs w:val="22"/>
        </w:rPr>
        <w:t xml:space="preserve">Note: </w:t>
      </w:r>
      <w:r w:rsidR="00E41448" w:rsidRPr="0076447E">
        <w:rPr>
          <w:rFonts w:ascii="Arial" w:hAnsi="Arial" w:cs="Arial"/>
          <w:szCs w:val="22"/>
        </w:rPr>
        <w:t>If you have not already entered your multifamily</w:t>
      </w:r>
      <w:r w:rsidR="00B55417">
        <w:rPr>
          <w:rFonts w:ascii="Arial" w:hAnsi="Arial" w:cs="Arial"/>
          <w:szCs w:val="22"/>
        </w:rPr>
        <w:t xml:space="preserve"> housing</w:t>
      </w:r>
      <w:r w:rsidR="00E41448" w:rsidRPr="0076447E">
        <w:rPr>
          <w:rFonts w:ascii="Arial" w:hAnsi="Arial" w:cs="Arial"/>
          <w:szCs w:val="22"/>
        </w:rPr>
        <w:t xml:space="preserve"> </w:t>
      </w:r>
      <w:r w:rsidR="00AD301F">
        <w:rPr>
          <w:rFonts w:ascii="Arial" w:hAnsi="Arial" w:cs="Arial"/>
          <w:szCs w:val="22"/>
        </w:rPr>
        <w:t xml:space="preserve">property </w:t>
      </w:r>
      <w:r w:rsidR="00E41448" w:rsidRPr="0076447E">
        <w:rPr>
          <w:rFonts w:ascii="Arial" w:hAnsi="Arial" w:cs="Arial"/>
          <w:szCs w:val="22"/>
        </w:rPr>
        <w:t xml:space="preserve">information and water meter information into </w:t>
      </w:r>
      <w:hyperlink r:id="rId10" w:history="1">
        <w:r w:rsidR="00882224" w:rsidRPr="0076447E">
          <w:rPr>
            <w:rStyle w:val="Hyperlink"/>
            <w:rFonts w:ascii="Arial" w:hAnsi="Arial" w:cs="Arial"/>
            <w:szCs w:val="22"/>
          </w:rPr>
          <w:t>ENERG</w:t>
        </w:r>
        <w:r w:rsidR="00882224" w:rsidRPr="00B12894">
          <w:rPr>
            <w:rStyle w:val="Hyperlink"/>
            <w:rFonts w:ascii="Arial" w:hAnsi="Arial" w:cs="Arial"/>
            <w:szCs w:val="22"/>
          </w:rPr>
          <w:t>Y STAR Portf</w:t>
        </w:r>
        <w:r w:rsidR="00882224" w:rsidRPr="0076447E">
          <w:rPr>
            <w:rStyle w:val="Hyperlink"/>
            <w:rFonts w:ascii="Arial" w:hAnsi="Arial" w:cs="Arial"/>
            <w:szCs w:val="22"/>
          </w:rPr>
          <w:t>olio Manager</w:t>
        </w:r>
      </w:hyperlink>
      <w:r w:rsidR="00882224" w:rsidRPr="0076447E">
        <w:rPr>
          <w:rFonts w:ascii="Arial" w:hAnsi="Arial" w:cs="Arial"/>
          <w:szCs w:val="22"/>
        </w:rPr>
        <w:t xml:space="preserve"> to obtain an EPA Water Score</w:t>
      </w:r>
      <w:r w:rsidR="00E41448" w:rsidRPr="0076447E">
        <w:rPr>
          <w:rFonts w:ascii="Arial" w:hAnsi="Arial" w:cs="Arial"/>
          <w:szCs w:val="22"/>
        </w:rPr>
        <w:t xml:space="preserve">, </w:t>
      </w:r>
      <w:r w:rsidRPr="0076447E">
        <w:rPr>
          <w:rFonts w:ascii="Arial" w:hAnsi="Arial" w:cs="Arial"/>
          <w:szCs w:val="22"/>
        </w:rPr>
        <w:t>complete Worksheet 1</w:t>
      </w:r>
      <w:r w:rsidR="003A5F6F" w:rsidRPr="0076447E">
        <w:rPr>
          <w:rFonts w:ascii="Arial" w:hAnsi="Arial" w:cs="Arial"/>
          <w:szCs w:val="22"/>
        </w:rPr>
        <w:t xml:space="preserve">. Worksheet 1 </w:t>
      </w:r>
      <w:r w:rsidR="00031CE2">
        <w:rPr>
          <w:rFonts w:ascii="Arial" w:hAnsi="Arial" w:cs="Arial"/>
          <w:szCs w:val="22"/>
        </w:rPr>
        <w:t xml:space="preserve">will </w:t>
      </w:r>
      <w:r w:rsidR="00223205">
        <w:rPr>
          <w:rFonts w:ascii="Arial" w:hAnsi="Arial" w:cs="Arial"/>
          <w:szCs w:val="22"/>
        </w:rPr>
        <w:t xml:space="preserve">help </w:t>
      </w:r>
      <w:r w:rsidR="00031CE2">
        <w:rPr>
          <w:rFonts w:ascii="Arial" w:hAnsi="Arial" w:cs="Arial"/>
          <w:szCs w:val="22"/>
        </w:rPr>
        <w:t>facilitate</w:t>
      </w:r>
      <w:r w:rsidR="00031CE2" w:rsidRPr="0076447E">
        <w:rPr>
          <w:rFonts w:ascii="Arial" w:hAnsi="Arial" w:cs="Arial"/>
          <w:szCs w:val="22"/>
        </w:rPr>
        <w:t xml:space="preserve"> reporting to Portfolio Manager</w:t>
      </w:r>
      <w:r w:rsidR="00031CE2">
        <w:rPr>
          <w:rFonts w:ascii="Arial" w:hAnsi="Arial" w:cs="Arial"/>
          <w:szCs w:val="22"/>
        </w:rPr>
        <w:t xml:space="preserve"> and help you capture the</w:t>
      </w:r>
      <w:r w:rsidR="00882224" w:rsidRPr="0076447E">
        <w:rPr>
          <w:rFonts w:ascii="Arial" w:hAnsi="Arial" w:cs="Arial"/>
          <w:szCs w:val="22"/>
        </w:rPr>
        <w:t xml:space="preserve"> </w:t>
      </w:r>
      <w:r w:rsidR="00C71B00">
        <w:rPr>
          <w:rFonts w:ascii="Arial" w:hAnsi="Arial" w:cs="Arial"/>
          <w:szCs w:val="22"/>
        </w:rPr>
        <w:t xml:space="preserve">property </w:t>
      </w:r>
      <w:r w:rsidR="00882224" w:rsidRPr="0076447E">
        <w:rPr>
          <w:rFonts w:ascii="Arial" w:hAnsi="Arial" w:cs="Arial"/>
          <w:szCs w:val="22"/>
        </w:rPr>
        <w:t xml:space="preserve">information required for the </w:t>
      </w:r>
      <w:r w:rsidR="00313239" w:rsidRPr="0076447E">
        <w:rPr>
          <w:rFonts w:ascii="Arial" w:hAnsi="Arial" w:cs="Arial"/>
          <w:szCs w:val="22"/>
        </w:rPr>
        <w:t xml:space="preserve">EPA </w:t>
      </w:r>
      <w:r w:rsidR="00882224" w:rsidRPr="0076447E">
        <w:rPr>
          <w:rFonts w:ascii="Arial" w:hAnsi="Arial" w:cs="Arial"/>
          <w:szCs w:val="22"/>
        </w:rPr>
        <w:t>Water Score.</w:t>
      </w:r>
      <w:r w:rsidR="003B4975" w:rsidRPr="0076447E">
        <w:rPr>
          <w:rFonts w:ascii="Arial" w:hAnsi="Arial" w:cs="Arial"/>
          <w:szCs w:val="22"/>
        </w:rPr>
        <w:t xml:space="preserve"> </w:t>
      </w:r>
      <w:r w:rsidR="00BF3F22">
        <w:rPr>
          <w:rFonts w:ascii="Arial" w:hAnsi="Arial" w:cs="Arial"/>
          <w:szCs w:val="22"/>
        </w:rPr>
        <w:t>Alternatively, you can use Worksheet 1 to input property information that is helpful for your own tracking purposes.</w:t>
      </w:r>
    </w:p>
    <w:p w14:paraId="2C0D1408" w14:textId="7B689457" w:rsidR="00593EFB" w:rsidRPr="0076447E" w:rsidRDefault="007D16C0" w:rsidP="00593EFB">
      <w:pPr>
        <w:pStyle w:val="ListBullet"/>
        <w:tabs>
          <w:tab w:val="clear" w:pos="360"/>
          <w:tab w:val="num" w:pos="0"/>
        </w:tabs>
        <w:ind w:left="360"/>
        <w:rPr>
          <w:rFonts w:ascii="Arial" w:hAnsi="Arial" w:cs="Arial"/>
          <w:szCs w:val="22"/>
        </w:rPr>
      </w:pPr>
      <w:r>
        <w:rPr>
          <w:rFonts w:ascii="Arial" w:hAnsi="Arial" w:cs="Arial"/>
          <w:szCs w:val="22"/>
        </w:rPr>
        <w:t>Familiarize yourself with the relevant worksheets</w:t>
      </w:r>
      <w:r w:rsidR="005D320D">
        <w:rPr>
          <w:rFonts w:ascii="Arial" w:hAnsi="Arial" w:cs="Arial"/>
          <w:szCs w:val="22"/>
        </w:rPr>
        <w:t xml:space="preserve"> and make a plan of attack for each water use area</w:t>
      </w:r>
      <w:r>
        <w:rPr>
          <w:rFonts w:ascii="Arial" w:hAnsi="Arial" w:cs="Arial"/>
          <w:szCs w:val="22"/>
        </w:rPr>
        <w:t xml:space="preserve">. </w:t>
      </w:r>
      <w:r w:rsidR="00113CEB" w:rsidRPr="005D320D">
        <w:rPr>
          <w:rFonts w:ascii="Arial" w:hAnsi="Arial" w:cs="Arial"/>
          <w:szCs w:val="22"/>
        </w:rPr>
        <w:t>E</w:t>
      </w:r>
      <w:r w:rsidR="00593EFB" w:rsidRPr="005D320D">
        <w:rPr>
          <w:rFonts w:ascii="Arial" w:hAnsi="Arial" w:cs="Arial"/>
          <w:szCs w:val="22"/>
        </w:rPr>
        <w:t xml:space="preserve">ach worksheet provides guidance to help you identify the major water uses and relevant information </w:t>
      </w:r>
      <w:r w:rsidR="00313239" w:rsidRPr="007D16C0">
        <w:rPr>
          <w:rFonts w:ascii="Arial" w:hAnsi="Arial" w:cs="Arial"/>
          <w:szCs w:val="22"/>
        </w:rPr>
        <w:t>for various fixtures, appliances, and equipment</w:t>
      </w:r>
      <w:r w:rsidR="005D320D">
        <w:rPr>
          <w:rFonts w:ascii="Arial" w:hAnsi="Arial" w:cs="Arial"/>
          <w:szCs w:val="22"/>
        </w:rPr>
        <w:t>. The worksheets also</w:t>
      </w:r>
      <w:r w:rsidR="00031CE2" w:rsidRPr="005D320D">
        <w:rPr>
          <w:rFonts w:ascii="Arial" w:hAnsi="Arial" w:cs="Arial"/>
          <w:szCs w:val="22"/>
        </w:rPr>
        <w:t xml:space="preserve"> indicate the data inputs </w:t>
      </w:r>
      <w:r w:rsidR="00F01687">
        <w:rPr>
          <w:rFonts w:ascii="Arial" w:hAnsi="Arial" w:cs="Arial"/>
          <w:szCs w:val="22"/>
        </w:rPr>
        <w:t xml:space="preserve">for </w:t>
      </w:r>
      <w:r w:rsidR="00031CE2" w:rsidRPr="005D320D">
        <w:rPr>
          <w:rFonts w:ascii="Arial" w:hAnsi="Arial" w:cs="Arial"/>
          <w:szCs w:val="22"/>
        </w:rPr>
        <w:t>calculations</w:t>
      </w:r>
      <w:r w:rsidR="00F01687">
        <w:rPr>
          <w:rFonts w:ascii="Arial" w:hAnsi="Arial" w:cs="Arial"/>
          <w:szCs w:val="22"/>
        </w:rPr>
        <w:t xml:space="preserve"> in the</w:t>
      </w:r>
      <w:r w:rsidR="00420D52">
        <w:rPr>
          <w:rFonts w:ascii="Arial" w:hAnsi="Arial" w:cs="Arial"/>
          <w:szCs w:val="22"/>
        </w:rPr>
        <w:t xml:space="preserve"> WaterSense</w:t>
      </w:r>
      <w:r w:rsidR="00F01687">
        <w:rPr>
          <w:rFonts w:ascii="Arial" w:hAnsi="Arial" w:cs="Arial"/>
          <w:szCs w:val="22"/>
        </w:rPr>
        <w:t xml:space="preserve"> </w:t>
      </w:r>
      <w:hyperlink r:id="rId11" w:history="1">
        <w:r w:rsidR="005E4831" w:rsidRPr="005E4831">
          <w:rPr>
            <w:rStyle w:val="Hyperlink"/>
            <w:rFonts w:ascii="Arial" w:hAnsi="Arial" w:cs="Arial"/>
            <w:szCs w:val="22"/>
          </w:rPr>
          <w:t>Water Efficiency Management Guides</w:t>
        </w:r>
      </w:hyperlink>
      <w:r w:rsidR="005E4831">
        <w:rPr>
          <w:rFonts w:ascii="Arial" w:hAnsi="Arial" w:cs="Arial"/>
          <w:szCs w:val="22"/>
        </w:rPr>
        <w:t xml:space="preserve"> </w:t>
      </w:r>
      <w:r w:rsidR="00223205">
        <w:rPr>
          <w:rFonts w:ascii="Arial" w:hAnsi="Arial" w:cs="Arial"/>
          <w:szCs w:val="22"/>
        </w:rPr>
        <w:t>so that you can esti</w:t>
      </w:r>
      <w:r w:rsidR="009638E1">
        <w:rPr>
          <w:rFonts w:ascii="Arial" w:hAnsi="Arial" w:cs="Arial"/>
          <w:szCs w:val="22"/>
        </w:rPr>
        <w:t>mate</w:t>
      </w:r>
      <w:r w:rsidR="00031CE2" w:rsidRPr="005D320D">
        <w:rPr>
          <w:rFonts w:ascii="Arial" w:hAnsi="Arial" w:cs="Arial"/>
          <w:szCs w:val="22"/>
        </w:rPr>
        <w:t xml:space="preserve"> water, energy</w:t>
      </w:r>
      <w:r w:rsidR="00420D52">
        <w:rPr>
          <w:rFonts w:ascii="Arial" w:hAnsi="Arial" w:cs="Arial"/>
          <w:szCs w:val="22"/>
        </w:rPr>
        <w:t>,</w:t>
      </w:r>
      <w:r w:rsidR="00031CE2" w:rsidRPr="005D320D">
        <w:rPr>
          <w:rFonts w:ascii="Arial" w:hAnsi="Arial" w:cs="Arial"/>
          <w:szCs w:val="22"/>
        </w:rPr>
        <w:t xml:space="preserve"> and cost savings</w:t>
      </w:r>
      <w:r w:rsidR="00223205">
        <w:rPr>
          <w:rFonts w:ascii="Arial" w:hAnsi="Arial" w:cs="Arial"/>
          <w:szCs w:val="22"/>
        </w:rPr>
        <w:t>.</w:t>
      </w:r>
      <w:r w:rsidR="00031CE2" w:rsidRPr="005D320D">
        <w:rPr>
          <w:rFonts w:ascii="Arial" w:hAnsi="Arial" w:cs="Arial"/>
          <w:szCs w:val="22"/>
        </w:rPr>
        <w:t xml:space="preserve"> </w:t>
      </w:r>
      <w:r w:rsidR="00593EFB" w:rsidRPr="0076447E">
        <w:rPr>
          <w:rFonts w:ascii="Arial" w:hAnsi="Arial" w:cs="Arial"/>
          <w:szCs w:val="22"/>
        </w:rPr>
        <w:t xml:space="preserve">Shaded cells indicate data inputs required </w:t>
      </w:r>
      <w:r w:rsidR="00313239" w:rsidRPr="0076447E">
        <w:rPr>
          <w:rFonts w:ascii="Arial" w:hAnsi="Arial" w:cs="Arial"/>
          <w:szCs w:val="22"/>
        </w:rPr>
        <w:t>in calculations</w:t>
      </w:r>
      <w:r w:rsidR="00593EFB" w:rsidRPr="0076447E">
        <w:rPr>
          <w:rFonts w:ascii="Arial" w:hAnsi="Arial" w:cs="Arial"/>
          <w:szCs w:val="22"/>
        </w:rPr>
        <w:t xml:space="preserve">; </w:t>
      </w:r>
      <w:r w:rsidR="005D320D">
        <w:rPr>
          <w:rFonts w:ascii="Arial" w:hAnsi="Arial" w:cs="Arial"/>
          <w:szCs w:val="22"/>
        </w:rPr>
        <w:t xml:space="preserve">be sure to </w:t>
      </w:r>
      <w:r w:rsidR="00593EFB" w:rsidRPr="0076447E">
        <w:rPr>
          <w:rFonts w:ascii="Arial" w:hAnsi="Arial" w:cs="Arial"/>
          <w:szCs w:val="22"/>
        </w:rPr>
        <w:t xml:space="preserve">complete these cells </w:t>
      </w:r>
      <w:r w:rsidR="00223205">
        <w:rPr>
          <w:rFonts w:ascii="Arial" w:hAnsi="Arial" w:cs="Arial"/>
          <w:szCs w:val="22"/>
        </w:rPr>
        <w:t>so that you can</w:t>
      </w:r>
      <w:r w:rsidR="00313239" w:rsidRPr="0076447E">
        <w:rPr>
          <w:rFonts w:ascii="Arial" w:hAnsi="Arial" w:cs="Arial"/>
          <w:szCs w:val="22"/>
        </w:rPr>
        <w:t xml:space="preserve"> calculate </w:t>
      </w:r>
      <w:r w:rsidR="00223205">
        <w:rPr>
          <w:rFonts w:ascii="Arial" w:hAnsi="Arial" w:cs="Arial"/>
          <w:szCs w:val="22"/>
        </w:rPr>
        <w:t xml:space="preserve">an </w:t>
      </w:r>
      <w:r w:rsidR="00313239" w:rsidRPr="0076447E">
        <w:rPr>
          <w:rFonts w:ascii="Arial" w:hAnsi="Arial" w:cs="Arial"/>
          <w:szCs w:val="22"/>
        </w:rPr>
        <w:t xml:space="preserve">accurate </w:t>
      </w:r>
      <w:r w:rsidR="00593EFB" w:rsidRPr="0076447E">
        <w:rPr>
          <w:rFonts w:ascii="Arial" w:hAnsi="Arial" w:cs="Arial"/>
          <w:szCs w:val="22"/>
        </w:rPr>
        <w:t>savings estimate.</w:t>
      </w:r>
    </w:p>
    <w:p w14:paraId="657B42F4" w14:textId="2C3F2183" w:rsidR="00593EFB" w:rsidRPr="00C71B00" w:rsidRDefault="006C2DD7" w:rsidP="007E413C">
      <w:pPr>
        <w:pStyle w:val="ListParagraph"/>
        <w:numPr>
          <w:ilvl w:val="0"/>
          <w:numId w:val="7"/>
        </w:numPr>
        <w:autoSpaceDE w:val="0"/>
        <w:autoSpaceDN w:val="0"/>
        <w:adjustRightInd w:val="0"/>
        <w:spacing w:after="240"/>
        <w:ind w:left="360"/>
        <w:rPr>
          <w:rFonts w:ascii="Arial" w:hAnsi="Arial" w:cs="Arial"/>
          <w:sz w:val="22"/>
          <w:szCs w:val="22"/>
        </w:rPr>
      </w:pPr>
      <w:r>
        <w:rPr>
          <w:rFonts w:ascii="Arial" w:hAnsi="Arial" w:cs="Arial"/>
          <w:sz w:val="22"/>
          <w:szCs w:val="22"/>
        </w:rPr>
        <w:t>Identify</w:t>
      </w:r>
      <w:r w:rsidRPr="00C71B00">
        <w:rPr>
          <w:rFonts w:ascii="Arial" w:hAnsi="Arial" w:cs="Arial"/>
          <w:sz w:val="22"/>
          <w:szCs w:val="22"/>
        </w:rPr>
        <w:t xml:space="preserve"> </w:t>
      </w:r>
      <w:r w:rsidR="00593EFB" w:rsidRPr="00C71B00">
        <w:rPr>
          <w:rFonts w:ascii="Arial" w:hAnsi="Arial" w:cs="Arial"/>
          <w:sz w:val="22"/>
          <w:szCs w:val="22"/>
        </w:rPr>
        <w:t>the appropriate</w:t>
      </w:r>
      <w:r w:rsidR="00FE4520">
        <w:rPr>
          <w:rFonts w:ascii="Arial" w:hAnsi="Arial" w:cs="Arial"/>
          <w:sz w:val="22"/>
          <w:szCs w:val="22"/>
        </w:rPr>
        <w:t xml:space="preserve"> property/</w:t>
      </w:r>
      <w:r w:rsidR="00882224" w:rsidRPr="00C71B00">
        <w:rPr>
          <w:rFonts w:ascii="Arial" w:hAnsi="Arial" w:cs="Arial"/>
          <w:sz w:val="22"/>
          <w:szCs w:val="22"/>
        </w:rPr>
        <w:t xml:space="preserve">building </w:t>
      </w:r>
      <w:r w:rsidR="00593EFB" w:rsidRPr="00C71B00">
        <w:rPr>
          <w:rFonts w:ascii="Arial" w:hAnsi="Arial" w:cs="Arial"/>
          <w:sz w:val="22"/>
          <w:szCs w:val="22"/>
        </w:rPr>
        <w:t xml:space="preserve">staff and vendors familiar with specific areas of the </w:t>
      </w:r>
      <w:r w:rsidR="00FE4520">
        <w:rPr>
          <w:rFonts w:ascii="Arial" w:hAnsi="Arial" w:cs="Arial"/>
          <w:sz w:val="22"/>
          <w:szCs w:val="22"/>
        </w:rPr>
        <w:t>property</w:t>
      </w:r>
      <w:r w:rsidR="00FE4520" w:rsidRPr="00C71B00">
        <w:rPr>
          <w:rFonts w:ascii="Arial" w:hAnsi="Arial" w:cs="Arial"/>
          <w:sz w:val="22"/>
          <w:szCs w:val="22"/>
        </w:rPr>
        <w:t xml:space="preserve"> </w:t>
      </w:r>
      <w:r w:rsidR="00593EFB" w:rsidRPr="00C71B00">
        <w:rPr>
          <w:rFonts w:ascii="Arial" w:hAnsi="Arial" w:cs="Arial"/>
          <w:sz w:val="22"/>
          <w:szCs w:val="22"/>
        </w:rPr>
        <w:t>to help obtain the information needed for each worksheet. Helpful personnel and vendors might include:</w:t>
      </w:r>
    </w:p>
    <w:p w14:paraId="44C48034" w14:textId="77777777" w:rsidR="00706EFF" w:rsidRPr="007A0E9E" w:rsidRDefault="00706EFF" w:rsidP="007E413C">
      <w:pPr>
        <w:pStyle w:val="ListBullet"/>
        <w:numPr>
          <w:ilvl w:val="0"/>
          <w:numId w:val="8"/>
        </w:numPr>
        <w:contextualSpacing/>
        <w:rPr>
          <w:rFonts w:ascii="Arial" w:hAnsi="Arial" w:cs="Arial"/>
        </w:rPr>
        <w:sectPr w:rsidR="00706EFF" w:rsidRPr="007A0E9E" w:rsidSect="00C71B00">
          <w:headerReference w:type="default" r:id="rId12"/>
          <w:footerReference w:type="default" r:id="rId13"/>
          <w:headerReference w:type="first" r:id="rId14"/>
          <w:footerReference w:type="first" r:id="rId15"/>
          <w:type w:val="continuous"/>
          <w:pgSz w:w="12240" w:h="15840" w:code="1"/>
          <w:pgMar w:top="1543" w:right="1440" w:bottom="1440" w:left="1440" w:header="720" w:footer="720" w:gutter="0"/>
          <w:pgNumType w:start="1"/>
          <w:cols w:space="720"/>
          <w:docGrid w:linePitch="360"/>
        </w:sectPr>
      </w:pPr>
    </w:p>
    <w:p w14:paraId="41772481" w14:textId="77777777" w:rsidR="00593EFB" w:rsidRPr="007A0E9E" w:rsidRDefault="00593EFB" w:rsidP="007E413C">
      <w:pPr>
        <w:pStyle w:val="ListBullet"/>
        <w:numPr>
          <w:ilvl w:val="0"/>
          <w:numId w:val="8"/>
        </w:numPr>
        <w:contextualSpacing/>
        <w:rPr>
          <w:rFonts w:ascii="Arial" w:hAnsi="Arial" w:cs="Arial"/>
        </w:rPr>
      </w:pPr>
      <w:r w:rsidRPr="007A0E9E">
        <w:rPr>
          <w:rFonts w:ascii="Arial" w:hAnsi="Arial" w:cs="Arial"/>
        </w:rPr>
        <w:lastRenderedPageBreak/>
        <w:t>Facility manager</w:t>
      </w:r>
    </w:p>
    <w:p w14:paraId="12C04BFF" w14:textId="77777777" w:rsidR="00593EFB" w:rsidRPr="007A0E9E" w:rsidRDefault="00593EFB" w:rsidP="007E413C">
      <w:pPr>
        <w:pStyle w:val="ListBullet"/>
        <w:numPr>
          <w:ilvl w:val="0"/>
          <w:numId w:val="8"/>
        </w:numPr>
        <w:contextualSpacing/>
        <w:rPr>
          <w:rFonts w:ascii="Arial" w:hAnsi="Arial" w:cs="Arial"/>
        </w:rPr>
      </w:pPr>
      <w:r w:rsidRPr="007A0E9E">
        <w:rPr>
          <w:rFonts w:ascii="Arial" w:hAnsi="Arial" w:cs="Arial"/>
        </w:rPr>
        <w:t>Facility engineer</w:t>
      </w:r>
    </w:p>
    <w:p w14:paraId="76303506" w14:textId="77777777" w:rsidR="00593EFB" w:rsidRPr="007A0E9E" w:rsidRDefault="00593EFB" w:rsidP="007E413C">
      <w:pPr>
        <w:pStyle w:val="ListBullet"/>
        <w:numPr>
          <w:ilvl w:val="0"/>
          <w:numId w:val="8"/>
        </w:numPr>
        <w:contextualSpacing/>
        <w:rPr>
          <w:rFonts w:ascii="Arial" w:hAnsi="Arial" w:cs="Arial"/>
        </w:rPr>
      </w:pPr>
      <w:r w:rsidRPr="007A0E9E">
        <w:rPr>
          <w:rFonts w:ascii="Arial" w:hAnsi="Arial" w:cs="Arial"/>
        </w:rPr>
        <w:t>Maintenance manager</w:t>
      </w:r>
    </w:p>
    <w:p w14:paraId="326F1AA5" w14:textId="77777777" w:rsidR="00593EFB" w:rsidRPr="007A0E9E" w:rsidRDefault="00593EFB" w:rsidP="007E413C">
      <w:pPr>
        <w:pStyle w:val="ListBullet"/>
        <w:numPr>
          <w:ilvl w:val="0"/>
          <w:numId w:val="8"/>
        </w:numPr>
        <w:contextualSpacing/>
        <w:rPr>
          <w:rFonts w:ascii="Arial" w:hAnsi="Arial" w:cs="Arial"/>
        </w:rPr>
      </w:pPr>
      <w:r w:rsidRPr="007A0E9E">
        <w:rPr>
          <w:rFonts w:ascii="Arial" w:hAnsi="Arial" w:cs="Arial"/>
        </w:rPr>
        <w:t>Facility operations staff</w:t>
      </w:r>
    </w:p>
    <w:p w14:paraId="6B5E0255" w14:textId="77777777" w:rsidR="00593EFB" w:rsidRPr="007A0E9E" w:rsidRDefault="00593EFB" w:rsidP="007E413C">
      <w:pPr>
        <w:pStyle w:val="ListBullet"/>
        <w:numPr>
          <w:ilvl w:val="0"/>
          <w:numId w:val="8"/>
        </w:numPr>
        <w:contextualSpacing/>
        <w:rPr>
          <w:rFonts w:ascii="Arial" w:hAnsi="Arial" w:cs="Arial"/>
        </w:rPr>
      </w:pPr>
      <w:r w:rsidRPr="007A0E9E">
        <w:rPr>
          <w:rFonts w:ascii="Arial" w:hAnsi="Arial" w:cs="Arial"/>
        </w:rPr>
        <w:t>Plumber</w:t>
      </w:r>
    </w:p>
    <w:p w14:paraId="108C6148" w14:textId="77777777" w:rsidR="00706EFF" w:rsidRPr="007A0E9E" w:rsidRDefault="00593EFB" w:rsidP="007E413C">
      <w:pPr>
        <w:pStyle w:val="ListBullet"/>
        <w:numPr>
          <w:ilvl w:val="0"/>
          <w:numId w:val="8"/>
        </w:numPr>
        <w:contextualSpacing/>
        <w:rPr>
          <w:rFonts w:ascii="Arial" w:hAnsi="Arial" w:cs="Arial"/>
        </w:rPr>
      </w:pPr>
      <w:r w:rsidRPr="007A0E9E">
        <w:rPr>
          <w:rFonts w:ascii="Arial" w:hAnsi="Arial" w:cs="Arial"/>
        </w:rPr>
        <w:t>Landscaping/outdoor maintenance manager and staff</w:t>
      </w:r>
    </w:p>
    <w:p w14:paraId="747CB7EF" w14:textId="77777777" w:rsidR="00593EFB" w:rsidRPr="007A0E9E" w:rsidRDefault="00706EFF" w:rsidP="007E413C">
      <w:pPr>
        <w:pStyle w:val="ListBullet"/>
        <w:numPr>
          <w:ilvl w:val="0"/>
          <w:numId w:val="8"/>
        </w:numPr>
        <w:contextualSpacing/>
        <w:rPr>
          <w:rFonts w:ascii="Arial" w:hAnsi="Arial" w:cs="Arial"/>
        </w:rPr>
      </w:pPr>
      <w:r w:rsidRPr="007A0E9E">
        <w:rPr>
          <w:rFonts w:ascii="Arial" w:hAnsi="Arial" w:cs="Arial"/>
        </w:rPr>
        <w:br w:type="column"/>
      </w:r>
      <w:r w:rsidR="00593EFB" w:rsidRPr="007A0E9E">
        <w:rPr>
          <w:rFonts w:ascii="Arial" w:hAnsi="Arial" w:cs="Arial"/>
        </w:rPr>
        <w:t>Landscape/irrigation professional</w:t>
      </w:r>
    </w:p>
    <w:p w14:paraId="6FA92F2D" w14:textId="58C990A5" w:rsidR="00593EFB" w:rsidRPr="007A0E9E" w:rsidRDefault="00593EFB" w:rsidP="007E413C">
      <w:pPr>
        <w:pStyle w:val="ListBullet"/>
        <w:numPr>
          <w:ilvl w:val="0"/>
          <w:numId w:val="8"/>
        </w:numPr>
        <w:contextualSpacing/>
        <w:rPr>
          <w:rFonts w:ascii="Arial" w:hAnsi="Arial" w:cs="Arial"/>
        </w:rPr>
      </w:pPr>
      <w:r w:rsidRPr="007A0E9E">
        <w:rPr>
          <w:rFonts w:ascii="Arial" w:hAnsi="Arial" w:cs="Arial"/>
        </w:rPr>
        <w:t>Laundry equipment vendor</w:t>
      </w:r>
      <w:r w:rsidR="009638E1">
        <w:rPr>
          <w:rFonts w:ascii="Arial" w:hAnsi="Arial" w:cs="Arial"/>
        </w:rPr>
        <w:t xml:space="preserve"> or route operator</w:t>
      </w:r>
    </w:p>
    <w:p w14:paraId="4883CC28" w14:textId="2772F95B" w:rsidR="00D41769" w:rsidRPr="007A0E9E" w:rsidRDefault="00593EFB" w:rsidP="007E413C">
      <w:pPr>
        <w:pStyle w:val="ListBullet"/>
        <w:numPr>
          <w:ilvl w:val="0"/>
          <w:numId w:val="8"/>
        </w:numPr>
        <w:contextualSpacing/>
        <w:rPr>
          <w:rFonts w:ascii="Arial" w:hAnsi="Arial" w:cs="Arial"/>
        </w:rPr>
      </w:pPr>
      <w:r w:rsidRPr="007A0E9E">
        <w:rPr>
          <w:rFonts w:ascii="Arial" w:hAnsi="Arial" w:cs="Arial"/>
        </w:rPr>
        <w:t>Cooling tower maintenance/</w:t>
      </w:r>
      <w:r w:rsidR="009638E1">
        <w:rPr>
          <w:rFonts w:ascii="Arial" w:hAnsi="Arial" w:cs="Arial"/>
        </w:rPr>
        <w:t xml:space="preserve">water treatment </w:t>
      </w:r>
      <w:r w:rsidRPr="007A0E9E">
        <w:rPr>
          <w:rFonts w:ascii="Arial" w:hAnsi="Arial" w:cs="Arial"/>
        </w:rPr>
        <w:t>vendor</w:t>
      </w:r>
    </w:p>
    <w:p w14:paraId="033BE949" w14:textId="77777777" w:rsidR="002B0A90" w:rsidRPr="007A0E9E" w:rsidRDefault="00593EFB" w:rsidP="007E413C">
      <w:pPr>
        <w:pStyle w:val="ListBullet"/>
        <w:numPr>
          <w:ilvl w:val="0"/>
          <w:numId w:val="8"/>
        </w:numPr>
        <w:contextualSpacing/>
        <w:rPr>
          <w:rFonts w:ascii="Arial" w:hAnsi="Arial" w:cs="Arial"/>
        </w:rPr>
      </w:pPr>
      <w:r w:rsidRPr="007A0E9E">
        <w:rPr>
          <w:rFonts w:ascii="Arial" w:hAnsi="Arial" w:cs="Arial"/>
        </w:rPr>
        <w:t>Pool maintenance/chemical vendor</w:t>
      </w:r>
    </w:p>
    <w:p w14:paraId="2C714553" w14:textId="77777777" w:rsidR="003B1849" w:rsidRPr="007A0E9E" w:rsidRDefault="003B1849" w:rsidP="003B1849">
      <w:pPr>
        <w:pStyle w:val="ListBullet"/>
        <w:numPr>
          <w:ilvl w:val="0"/>
          <w:numId w:val="0"/>
        </w:numPr>
        <w:spacing w:after="0"/>
        <w:rPr>
          <w:rFonts w:ascii="Arial" w:hAnsi="Arial" w:cs="Arial"/>
        </w:rPr>
      </w:pPr>
    </w:p>
    <w:p w14:paraId="107D56A7" w14:textId="77777777" w:rsidR="00706EFF" w:rsidRPr="007A0E9E" w:rsidRDefault="00706EFF">
      <w:pPr>
        <w:pStyle w:val="ListBullet"/>
        <w:numPr>
          <w:ilvl w:val="0"/>
          <w:numId w:val="0"/>
        </w:numPr>
        <w:spacing w:after="240"/>
        <w:rPr>
          <w:rFonts w:ascii="Arial" w:hAnsi="Arial" w:cs="Arial"/>
        </w:rPr>
        <w:sectPr w:rsidR="00706EFF" w:rsidRPr="007A0E9E" w:rsidSect="007816B3">
          <w:type w:val="continuous"/>
          <w:pgSz w:w="12240" w:h="15840" w:code="1"/>
          <w:pgMar w:top="1440" w:right="1440" w:bottom="1440" w:left="1440" w:header="720" w:footer="720" w:gutter="0"/>
          <w:cols w:num="2" w:space="720"/>
          <w:docGrid w:linePitch="360"/>
        </w:sectPr>
      </w:pPr>
    </w:p>
    <w:p w14:paraId="3371F273" w14:textId="44AF9603" w:rsidR="002B0A90" w:rsidRDefault="005D320D" w:rsidP="007E413C">
      <w:pPr>
        <w:pStyle w:val="ListBullet"/>
        <w:numPr>
          <w:ilvl w:val="0"/>
          <w:numId w:val="9"/>
        </w:numPr>
        <w:spacing w:after="240"/>
        <w:ind w:left="360"/>
        <w:rPr>
          <w:rFonts w:ascii="Arial" w:hAnsi="Arial" w:cs="Arial"/>
        </w:rPr>
      </w:pPr>
      <w:r>
        <w:rPr>
          <w:rFonts w:ascii="Arial" w:hAnsi="Arial" w:cs="Arial"/>
        </w:rPr>
        <w:t>C</w:t>
      </w:r>
      <w:r w:rsidR="00593EFB" w:rsidRPr="007A0E9E">
        <w:rPr>
          <w:rFonts w:ascii="Arial" w:hAnsi="Arial" w:cs="Arial"/>
        </w:rPr>
        <w:t>ontact your local water and energy utilities, which may be able to help with water assessment</w:t>
      </w:r>
      <w:r w:rsidR="00420D52">
        <w:rPr>
          <w:rFonts w:ascii="Arial" w:hAnsi="Arial" w:cs="Arial"/>
        </w:rPr>
        <w:t>s</w:t>
      </w:r>
      <w:r w:rsidR="00593EFB" w:rsidRPr="007A0E9E">
        <w:rPr>
          <w:rFonts w:ascii="Arial" w:hAnsi="Arial" w:cs="Arial"/>
        </w:rPr>
        <w:t xml:space="preserve"> and provide rebates for water- and energy-efficient upgrades </w:t>
      </w:r>
      <w:r w:rsidR="00420D52">
        <w:rPr>
          <w:rFonts w:ascii="Arial" w:hAnsi="Arial" w:cs="Arial"/>
        </w:rPr>
        <w:t>identified</w:t>
      </w:r>
      <w:r w:rsidR="00593EFB" w:rsidRPr="007A0E9E">
        <w:rPr>
          <w:rFonts w:ascii="Arial" w:hAnsi="Arial" w:cs="Arial"/>
        </w:rPr>
        <w:t>.</w:t>
      </w:r>
    </w:p>
    <w:p w14:paraId="6D3B9B8D" w14:textId="7CDBABCF" w:rsidR="005D320D" w:rsidRPr="00B37B6F" w:rsidRDefault="00420D52" w:rsidP="007E413C">
      <w:pPr>
        <w:pStyle w:val="ListBullet"/>
        <w:numPr>
          <w:ilvl w:val="0"/>
          <w:numId w:val="9"/>
        </w:numPr>
        <w:spacing w:after="240"/>
        <w:ind w:left="360"/>
        <w:rPr>
          <w:rFonts w:ascii="Arial" w:hAnsi="Arial" w:cs="Arial"/>
        </w:rPr>
      </w:pPr>
      <w:r>
        <w:rPr>
          <w:rFonts w:ascii="Arial" w:hAnsi="Arial" w:cs="Arial"/>
        </w:rPr>
        <w:t>U</w:t>
      </w:r>
      <w:r w:rsidR="005D320D" w:rsidRPr="00B37B6F">
        <w:rPr>
          <w:rFonts w:ascii="Arial" w:hAnsi="Arial" w:cs="Arial"/>
        </w:rPr>
        <w:t>se the Additional Notes section at the end of each worksheet to identify malfunctioning equipment, leaks, or operational improvements that should be addressed immediately following your assessment, as well as any other information you would like to remember that is not captured elsewhere on the worksheet.</w:t>
      </w:r>
      <w:r w:rsidR="00B37B6F" w:rsidRPr="00B37B6F">
        <w:rPr>
          <w:rFonts w:ascii="Arial" w:hAnsi="Arial" w:cs="Arial"/>
        </w:rPr>
        <w:t xml:space="preserve"> Walk-through notes from these sections can be compiled </w:t>
      </w:r>
      <w:r>
        <w:rPr>
          <w:rFonts w:ascii="Arial" w:hAnsi="Arial" w:cs="Arial"/>
        </w:rPr>
        <w:t>in</w:t>
      </w:r>
      <w:r w:rsidRPr="00B37B6F">
        <w:rPr>
          <w:rFonts w:ascii="Arial" w:hAnsi="Arial" w:cs="Arial"/>
        </w:rPr>
        <w:t xml:space="preserve"> </w:t>
      </w:r>
      <w:r w:rsidR="00B37B6F" w:rsidRPr="00B37B6F">
        <w:rPr>
          <w:rFonts w:ascii="Arial" w:hAnsi="Arial" w:cs="Arial"/>
        </w:rPr>
        <w:t>Appendix A: Summary of Needed Repairs and Replacement Items.</w:t>
      </w:r>
    </w:p>
    <w:p w14:paraId="7E37433B" w14:textId="4364762D" w:rsidR="002B0A90" w:rsidRDefault="00593EFB">
      <w:pPr>
        <w:pStyle w:val="BodyText"/>
        <w:rPr>
          <w:rFonts w:ascii="Arial" w:hAnsi="Arial" w:cs="Arial"/>
        </w:rPr>
      </w:pPr>
      <w:r w:rsidRPr="0098283F">
        <w:rPr>
          <w:rFonts w:ascii="Arial" w:hAnsi="Arial" w:cs="Arial"/>
        </w:rPr>
        <w:t>To learn</w:t>
      </w:r>
      <w:r w:rsidRPr="007A0E9E">
        <w:rPr>
          <w:rFonts w:ascii="Arial" w:hAnsi="Arial" w:cs="Arial"/>
        </w:rPr>
        <w:t xml:space="preserve"> more about developing a water management plan for your </w:t>
      </w:r>
      <w:r w:rsidR="00FE4520">
        <w:rPr>
          <w:rFonts w:ascii="Arial" w:hAnsi="Arial" w:cs="Arial"/>
        </w:rPr>
        <w:t>property</w:t>
      </w:r>
      <w:r w:rsidRPr="007A0E9E">
        <w:rPr>
          <w:rFonts w:ascii="Arial" w:hAnsi="Arial" w:cs="Arial"/>
        </w:rPr>
        <w:t xml:space="preserve">, including how to establish a water efficiency team, conduct a water assessment, set goals, prioritize projects, and evaluate progress, review </w:t>
      </w:r>
      <w:r w:rsidRPr="003B36F0">
        <w:rPr>
          <w:rFonts w:ascii="Arial" w:hAnsi="Arial" w:cs="Arial"/>
        </w:rPr>
        <w:t>Section 1.2: Water Management Planning</w:t>
      </w:r>
      <w:r w:rsidRPr="007A0E9E">
        <w:rPr>
          <w:rFonts w:ascii="Arial" w:hAnsi="Arial" w:cs="Arial"/>
        </w:rPr>
        <w:t xml:space="preserve"> of </w:t>
      </w:r>
      <w:hyperlink r:id="rId16" w:history="1">
        <w:r w:rsidRPr="007A0E9E">
          <w:rPr>
            <w:rStyle w:val="Hyperlink"/>
            <w:rFonts w:ascii="Arial" w:hAnsi="Arial" w:cs="Arial"/>
            <w:i/>
            <w:szCs w:val="22"/>
          </w:rPr>
          <w:t>WaterSense at Work: Best Management Practices for Commercial and Institutional Facilities</w:t>
        </w:r>
      </w:hyperlink>
      <w:r w:rsidR="00F01687">
        <w:rPr>
          <w:rFonts w:ascii="Arial" w:hAnsi="Arial" w:cs="Arial"/>
        </w:rPr>
        <w:t>.</w:t>
      </w:r>
    </w:p>
    <w:p w14:paraId="00167BA9" w14:textId="0CC00386" w:rsidR="00F16A9B" w:rsidRDefault="00F16A9B">
      <w:pPr>
        <w:pStyle w:val="BodyText"/>
        <w:rPr>
          <w:rFonts w:ascii="Arial" w:hAnsi="Arial" w:cs="Arial"/>
        </w:rPr>
      </w:pPr>
    </w:p>
    <w:p w14:paraId="3D53D903" w14:textId="77777777" w:rsidR="00F16A9B" w:rsidRPr="00F01687" w:rsidRDefault="00F16A9B">
      <w:pPr>
        <w:pStyle w:val="BodyText"/>
        <w:rPr>
          <w:rFonts w:ascii="Arial" w:hAnsi="Arial" w:cs="Arial"/>
        </w:rPr>
      </w:pPr>
    </w:p>
    <w:p w14:paraId="01827EE3" w14:textId="77777777" w:rsidR="00E052C7" w:rsidRDefault="00E052C7" w:rsidP="009B77C2">
      <w:pPr>
        <w:pStyle w:val="Default"/>
        <w:rPr>
          <w:rFonts w:asciiTheme="minorHAnsi" w:hAnsiTheme="minorHAnsi"/>
          <w:sz w:val="22"/>
          <w:szCs w:val="22"/>
        </w:rPr>
        <w:sectPr w:rsidR="00E052C7" w:rsidSect="0015017A">
          <w:type w:val="continuous"/>
          <w:pgSz w:w="12240" w:h="15840" w:code="1"/>
          <w:pgMar w:top="1440" w:right="1440" w:bottom="1440" w:left="1440" w:header="720" w:footer="720" w:gutter="0"/>
          <w:pgNumType w:start="2"/>
          <w:cols w:space="720"/>
          <w:docGrid w:linePitch="360"/>
        </w:sectPr>
      </w:pPr>
    </w:p>
    <w:p w14:paraId="7F029CCA" w14:textId="23C90B5B" w:rsidR="00E052C7" w:rsidRDefault="00CB629A" w:rsidP="00CB629A">
      <w:pPr>
        <w:pStyle w:val="Default"/>
        <w:jc w:val="center"/>
        <w:rPr>
          <w:rFonts w:asciiTheme="minorHAnsi" w:hAnsiTheme="minorHAnsi"/>
          <w:sz w:val="22"/>
          <w:szCs w:val="22"/>
        </w:rPr>
      </w:pPr>
      <w:r w:rsidRPr="00CB629A">
        <w:rPr>
          <w:sz w:val="22"/>
          <w:szCs w:val="22"/>
        </w:rPr>
        <w:t>This page intentionally left blank</w:t>
      </w:r>
    </w:p>
    <w:p w14:paraId="6FBF3FC2" w14:textId="77777777" w:rsidR="00E052C7" w:rsidRPr="00E74ED6" w:rsidRDefault="00E052C7" w:rsidP="009B77C2">
      <w:pPr>
        <w:pStyle w:val="Default"/>
        <w:rPr>
          <w:rFonts w:asciiTheme="minorHAnsi" w:hAnsiTheme="minorHAnsi"/>
          <w:sz w:val="22"/>
          <w:szCs w:val="22"/>
        </w:rPr>
        <w:sectPr w:rsidR="00E052C7" w:rsidRPr="00E74ED6" w:rsidSect="00CB629A">
          <w:headerReference w:type="default" r:id="rId17"/>
          <w:footerReference w:type="default" r:id="rId18"/>
          <w:pgSz w:w="12240" w:h="15840" w:code="1"/>
          <w:pgMar w:top="1440" w:right="1440" w:bottom="1440" w:left="1440" w:header="720" w:footer="720" w:gutter="0"/>
          <w:pgNumType w:start="2"/>
          <w:cols w:space="720"/>
          <w:vAlign w:val="center"/>
          <w:docGrid w:linePitch="360"/>
        </w:sectPr>
      </w:pPr>
    </w:p>
    <w:p w14:paraId="1296D7DD" w14:textId="35FB2BB8" w:rsidR="00593EFB" w:rsidRPr="00AD2550" w:rsidRDefault="00FF3E82" w:rsidP="00EA0D64">
      <w:pPr>
        <w:pStyle w:val="Heading1"/>
      </w:pPr>
      <w:bookmarkStart w:id="1" w:name="_Ref510384652"/>
      <w:r w:rsidRPr="00AD2550">
        <w:t xml:space="preserve">Worksheet 1: </w:t>
      </w:r>
      <w:r w:rsidR="007D16C0" w:rsidRPr="00AD2550">
        <w:t>P</w:t>
      </w:r>
      <w:r w:rsidR="007D16C0" w:rsidRPr="00EA0D64">
        <w:t xml:space="preserve">roperty </w:t>
      </w:r>
      <w:r w:rsidRPr="00EA0D64">
        <w:t>Inform</w:t>
      </w:r>
      <w:r w:rsidRPr="00AD2550">
        <w:t>ation</w:t>
      </w:r>
      <w:bookmarkEnd w:id="1"/>
    </w:p>
    <w:p w14:paraId="26709352" w14:textId="77777777" w:rsidR="007A0E9E" w:rsidRDefault="007A0E9E" w:rsidP="007A0E9E">
      <w:pPr>
        <w:pStyle w:val="BodyText"/>
        <w:spacing w:after="0"/>
      </w:pPr>
    </w:p>
    <w:p w14:paraId="3FE3FE5F" w14:textId="5BFF647E" w:rsidR="00593EFB" w:rsidRPr="007A0E9E" w:rsidRDefault="009758B0" w:rsidP="00D9597C">
      <w:pPr>
        <w:pStyle w:val="BodyText"/>
        <w:rPr>
          <w:rFonts w:ascii="Arial" w:hAnsi="Arial" w:cs="Arial"/>
        </w:rPr>
      </w:pPr>
      <w:r>
        <w:rPr>
          <w:rFonts w:ascii="Arial" w:hAnsi="Arial" w:cs="Arial"/>
        </w:rPr>
        <w:t xml:space="preserve">If you haven’t </w:t>
      </w:r>
      <w:r w:rsidR="006C2DD7">
        <w:rPr>
          <w:rFonts w:ascii="Arial" w:hAnsi="Arial" w:cs="Arial"/>
        </w:rPr>
        <w:t xml:space="preserve">already </w:t>
      </w:r>
      <w:r>
        <w:rPr>
          <w:rFonts w:ascii="Arial" w:hAnsi="Arial" w:cs="Arial"/>
        </w:rPr>
        <w:t xml:space="preserve">entered your property’s information into </w:t>
      </w:r>
      <w:hyperlink r:id="rId19" w:history="1">
        <w:r w:rsidRPr="007A0E9E">
          <w:rPr>
            <w:rStyle w:val="Hyperlink"/>
            <w:rFonts w:ascii="Arial" w:hAnsi="Arial" w:cs="Arial"/>
          </w:rPr>
          <w:t>ENERGY STAR</w:t>
        </w:r>
        <w:r w:rsidRPr="007A0E9E">
          <w:rPr>
            <w:rStyle w:val="Hyperlink"/>
            <w:rFonts w:ascii="Arial" w:hAnsi="Arial" w:cs="Arial"/>
            <w:vertAlign w:val="superscript"/>
          </w:rPr>
          <w:t>®</w:t>
        </w:r>
        <w:r w:rsidRPr="007A0E9E">
          <w:rPr>
            <w:rStyle w:val="Hyperlink"/>
            <w:rFonts w:ascii="Arial" w:hAnsi="Arial" w:cs="Arial"/>
          </w:rPr>
          <w:t xml:space="preserve"> Portfolio Manager</w:t>
        </w:r>
      </w:hyperlink>
      <w:r w:rsidRPr="007A0E9E">
        <w:rPr>
          <w:rStyle w:val="Hyperlink"/>
          <w:rFonts w:ascii="Arial" w:hAnsi="Arial" w:cs="Arial"/>
          <w:vertAlign w:val="superscript"/>
        </w:rPr>
        <w:t>®</w:t>
      </w:r>
      <w:r>
        <w:rPr>
          <w:rFonts w:ascii="Arial" w:hAnsi="Arial" w:cs="Arial"/>
        </w:rPr>
        <w:t>, the following worksheet can be helpful in organizing your information. Even if you’ve already received your EPA Water Score, having this property-specific information at your fingertips will be helpful for the rest of the assessment.</w:t>
      </w:r>
      <w:r w:rsidRPr="007A0E9E" w:rsidDel="009758B0">
        <w:rPr>
          <w:rFonts w:ascii="Arial" w:hAnsi="Arial" w:cs="Arial"/>
        </w:rPr>
        <w:t xml:space="preserve"> </w:t>
      </w:r>
    </w:p>
    <w:p w14:paraId="28A2481F" w14:textId="77777777" w:rsidR="00593EFB" w:rsidRPr="007A0E9E" w:rsidRDefault="00593EFB" w:rsidP="00EA0D64">
      <w:pPr>
        <w:pStyle w:val="Heading2"/>
      </w:pPr>
      <w:r w:rsidRPr="007A0E9E">
        <w:t>Getting Started</w:t>
      </w:r>
    </w:p>
    <w:p w14:paraId="74B59D48" w14:textId="175C8505" w:rsidR="00593EFB" w:rsidRPr="007A0E9E" w:rsidRDefault="00593EFB" w:rsidP="00D9597C">
      <w:pPr>
        <w:pStyle w:val="BodyText"/>
        <w:rPr>
          <w:rFonts w:ascii="Arial" w:hAnsi="Arial" w:cs="Arial"/>
        </w:rPr>
      </w:pPr>
      <w:r w:rsidRPr="007A0E9E">
        <w:rPr>
          <w:rFonts w:ascii="Arial" w:hAnsi="Arial" w:cs="Arial"/>
        </w:rPr>
        <w:t xml:space="preserve">To begin this worksheet, fill out the table below with general information about your </w:t>
      </w:r>
      <w:r w:rsidR="004A02BD">
        <w:rPr>
          <w:rFonts w:ascii="Arial" w:hAnsi="Arial" w:cs="Arial"/>
        </w:rPr>
        <w:t>multif</w:t>
      </w:r>
      <w:r w:rsidR="00CD19CC" w:rsidRPr="007A0E9E">
        <w:rPr>
          <w:rFonts w:ascii="Arial" w:hAnsi="Arial" w:cs="Arial"/>
        </w:rPr>
        <w:t xml:space="preserve">amily </w:t>
      </w:r>
      <w:r w:rsidR="00B55417">
        <w:rPr>
          <w:rFonts w:ascii="Arial" w:hAnsi="Arial" w:cs="Arial"/>
        </w:rPr>
        <w:t xml:space="preserve">housing </w:t>
      </w:r>
      <w:r w:rsidR="007D16C0">
        <w:rPr>
          <w:rFonts w:ascii="Arial" w:hAnsi="Arial" w:cs="Arial"/>
        </w:rPr>
        <w:t>property</w:t>
      </w:r>
      <w:r w:rsidRPr="007A0E9E">
        <w:rPr>
          <w:rFonts w:ascii="Arial" w:hAnsi="Arial" w:cs="Arial"/>
        </w:rPr>
        <w:t>.</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4663"/>
        <w:gridCol w:w="4841"/>
      </w:tblGrid>
      <w:tr w:rsidR="00593EFB" w:rsidRPr="00E74ED6" w14:paraId="5530C2AF" w14:textId="77777777" w:rsidTr="002338E1">
        <w:trPr>
          <w:trHeight w:val="80"/>
        </w:trPr>
        <w:tc>
          <w:tcPr>
            <w:tcW w:w="9504" w:type="dxa"/>
            <w:gridSpan w:val="2"/>
            <w:tcBorders>
              <w:top w:val="nil"/>
              <w:left w:val="nil"/>
              <w:bottom w:val="single" w:sz="4" w:space="0" w:color="auto"/>
              <w:right w:val="nil"/>
            </w:tcBorders>
            <w:shd w:val="clear" w:color="auto" w:fill="auto"/>
            <w:vAlign w:val="center"/>
          </w:tcPr>
          <w:p w14:paraId="765FD30E" w14:textId="1046F60C" w:rsidR="00593EFB" w:rsidRPr="007A0E9E" w:rsidRDefault="007D16C0" w:rsidP="002338E1">
            <w:pPr>
              <w:pStyle w:val="Default"/>
              <w:spacing w:before="120" w:after="120"/>
              <w:jc w:val="center"/>
              <w:rPr>
                <w:b/>
                <w:color w:val="auto"/>
              </w:rPr>
            </w:pPr>
            <w:r>
              <w:rPr>
                <w:b/>
                <w:color w:val="auto"/>
              </w:rPr>
              <w:t>Property</w:t>
            </w:r>
            <w:r w:rsidRPr="007A0E9E">
              <w:rPr>
                <w:b/>
                <w:color w:val="auto"/>
              </w:rPr>
              <w:t xml:space="preserve"> </w:t>
            </w:r>
            <w:r w:rsidR="00593EFB" w:rsidRPr="007A0E9E">
              <w:rPr>
                <w:b/>
                <w:color w:val="auto"/>
              </w:rPr>
              <w:t>Details</w:t>
            </w:r>
          </w:p>
        </w:tc>
      </w:tr>
      <w:tr w:rsidR="00593EFB" w:rsidRPr="00E74ED6" w14:paraId="63293D6C" w14:textId="77777777" w:rsidTr="007D5773">
        <w:trPr>
          <w:cantSplit/>
          <w:trHeight w:val="432"/>
        </w:trPr>
        <w:tc>
          <w:tcPr>
            <w:tcW w:w="4663" w:type="dxa"/>
            <w:tcBorders>
              <w:bottom w:val="single" w:sz="4" w:space="0" w:color="auto"/>
            </w:tcBorders>
            <w:shd w:val="clear" w:color="auto" w:fill="244061"/>
            <w:vAlign w:val="center"/>
          </w:tcPr>
          <w:p w14:paraId="4AA9A47E" w14:textId="77777777" w:rsidR="00593EFB" w:rsidRPr="007A0E9E" w:rsidRDefault="004B709D" w:rsidP="007A0E9E">
            <w:pPr>
              <w:pStyle w:val="Default"/>
              <w:jc w:val="center"/>
              <w:rPr>
                <w:b/>
                <w:color w:val="FFFFFF"/>
                <w:sz w:val="20"/>
                <w:szCs w:val="20"/>
              </w:rPr>
            </w:pPr>
            <w:r w:rsidRPr="007A0E9E">
              <w:rPr>
                <w:b/>
                <w:color w:val="FFFFFF"/>
                <w:sz w:val="20"/>
                <w:szCs w:val="20"/>
              </w:rPr>
              <w:t>ENERGY STAR Portfolio Manager</w:t>
            </w:r>
            <w:r w:rsidR="00593EFB" w:rsidRPr="007A0E9E">
              <w:rPr>
                <w:b/>
                <w:color w:val="FFFFFF"/>
                <w:sz w:val="20"/>
                <w:szCs w:val="20"/>
              </w:rPr>
              <w:t xml:space="preserve"> Data Inquiry</w:t>
            </w:r>
          </w:p>
        </w:tc>
        <w:tc>
          <w:tcPr>
            <w:tcW w:w="4841" w:type="dxa"/>
            <w:tcBorders>
              <w:bottom w:val="single" w:sz="4" w:space="0" w:color="auto"/>
            </w:tcBorders>
            <w:shd w:val="clear" w:color="auto" w:fill="244061"/>
            <w:vAlign w:val="center"/>
          </w:tcPr>
          <w:p w14:paraId="69184558" w14:textId="77DE1252" w:rsidR="00593EFB" w:rsidRPr="007A0E9E" w:rsidRDefault="007D16C0" w:rsidP="007A0E9E">
            <w:pPr>
              <w:pStyle w:val="Default"/>
              <w:jc w:val="center"/>
              <w:rPr>
                <w:b/>
                <w:color w:val="FFFFFF"/>
                <w:sz w:val="20"/>
                <w:szCs w:val="20"/>
              </w:rPr>
            </w:pPr>
            <w:r>
              <w:rPr>
                <w:b/>
                <w:color w:val="FFFFFF"/>
                <w:sz w:val="20"/>
                <w:szCs w:val="20"/>
              </w:rPr>
              <w:t>Property</w:t>
            </w:r>
            <w:r w:rsidR="00593EFB" w:rsidRPr="007A0E9E">
              <w:rPr>
                <w:b/>
                <w:color w:val="FFFFFF"/>
                <w:sz w:val="20"/>
                <w:szCs w:val="20"/>
              </w:rPr>
              <w:t>-Specific Data</w:t>
            </w:r>
          </w:p>
        </w:tc>
      </w:tr>
      <w:tr w:rsidR="00593EFB" w:rsidRPr="00E74ED6" w14:paraId="3E51272C" w14:textId="77777777" w:rsidTr="007D5773">
        <w:trPr>
          <w:cantSplit/>
          <w:trHeight w:val="504"/>
        </w:trPr>
        <w:tc>
          <w:tcPr>
            <w:tcW w:w="4663" w:type="dxa"/>
            <w:tcBorders>
              <w:bottom w:val="single" w:sz="4" w:space="0" w:color="auto"/>
            </w:tcBorders>
            <w:shd w:val="clear" w:color="auto" w:fill="CCF1FF"/>
            <w:vAlign w:val="center"/>
          </w:tcPr>
          <w:p w14:paraId="40264D1F" w14:textId="0A892B62" w:rsidR="00593EFB" w:rsidRPr="007A0E9E" w:rsidRDefault="00593EFB" w:rsidP="00F72451">
            <w:pPr>
              <w:pStyle w:val="Default"/>
              <w:rPr>
                <w:color w:val="222222"/>
                <w:sz w:val="20"/>
                <w:szCs w:val="20"/>
              </w:rPr>
            </w:pPr>
            <w:r w:rsidRPr="007A0E9E">
              <w:rPr>
                <w:color w:val="222222"/>
                <w:sz w:val="20"/>
                <w:szCs w:val="20"/>
              </w:rPr>
              <w:t>Building Size (sq</w:t>
            </w:r>
            <w:r w:rsidR="00E214B4">
              <w:rPr>
                <w:color w:val="222222"/>
                <w:sz w:val="20"/>
                <w:szCs w:val="20"/>
              </w:rPr>
              <w:t>uare feet</w:t>
            </w:r>
            <w:r w:rsidRPr="007A0E9E">
              <w:rPr>
                <w:color w:val="222222"/>
                <w:sz w:val="20"/>
                <w:szCs w:val="20"/>
              </w:rPr>
              <w:t>)</w:t>
            </w:r>
          </w:p>
        </w:tc>
        <w:sdt>
          <w:sdtPr>
            <w:rPr>
              <w:color w:val="222222"/>
              <w:sz w:val="20"/>
              <w:szCs w:val="20"/>
              <w:shd w:val="clear" w:color="auto" w:fill="FFFFFF"/>
            </w:rPr>
            <w:id w:val="1741978252"/>
            <w:placeholder>
              <w:docPart w:val="60680352282146F9BB0709E55C07645D"/>
            </w:placeholder>
            <w:showingPlcHdr/>
            <w:text w:multiLine="1"/>
          </w:sdtPr>
          <w:sdtEndPr/>
          <w:sdtContent>
            <w:tc>
              <w:tcPr>
                <w:tcW w:w="4841" w:type="dxa"/>
                <w:tcBorders>
                  <w:bottom w:val="single" w:sz="4" w:space="0" w:color="auto"/>
                </w:tcBorders>
                <w:shd w:val="clear" w:color="auto" w:fill="auto"/>
                <w:vAlign w:val="center"/>
              </w:tcPr>
              <w:p w14:paraId="23423753" w14:textId="4B6C9A51" w:rsidR="00593EFB" w:rsidRPr="00626367" w:rsidRDefault="007816B3" w:rsidP="00347854">
                <w:pPr>
                  <w:pStyle w:val="Default"/>
                  <w:jc w:val="center"/>
                  <w:rPr>
                    <w:color w:val="222222"/>
                    <w:sz w:val="20"/>
                    <w:szCs w:val="20"/>
                    <w:shd w:val="clear" w:color="auto" w:fill="FFFFFF"/>
                  </w:rPr>
                </w:pPr>
                <w:r>
                  <w:rPr>
                    <w:color w:val="222222"/>
                    <w:sz w:val="20"/>
                    <w:szCs w:val="20"/>
                    <w:shd w:val="clear" w:color="auto" w:fill="FFFFFF"/>
                  </w:rPr>
                  <w:t xml:space="preserve">   </w:t>
                </w:r>
              </w:p>
            </w:tc>
          </w:sdtContent>
        </w:sdt>
      </w:tr>
      <w:tr w:rsidR="00116952" w:rsidRPr="00E74ED6" w14:paraId="42DD12A4" w14:textId="77777777" w:rsidTr="007D5773">
        <w:trPr>
          <w:cantSplit/>
          <w:trHeight w:val="504"/>
        </w:trPr>
        <w:tc>
          <w:tcPr>
            <w:tcW w:w="4663" w:type="dxa"/>
            <w:shd w:val="clear" w:color="auto" w:fill="CCF1FF"/>
            <w:vAlign w:val="center"/>
          </w:tcPr>
          <w:p w14:paraId="456A0929" w14:textId="25F1C4D0" w:rsidR="00116952" w:rsidRPr="007A0E9E" w:rsidRDefault="00116952" w:rsidP="00116952">
            <w:pPr>
              <w:pStyle w:val="Default"/>
              <w:rPr>
                <w:color w:val="222222"/>
                <w:sz w:val="20"/>
                <w:szCs w:val="20"/>
              </w:rPr>
            </w:pPr>
            <w:r w:rsidRPr="007A0E9E">
              <w:rPr>
                <w:color w:val="222222"/>
                <w:sz w:val="20"/>
                <w:szCs w:val="20"/>
              </w:rPr>
              <w:t xml:space="preserve">Construction Year (or </w:t>
            </w:r>
            <w:r>
              <w:rPr>
                <w:color w:val="222222"/>
                <w:sz w:val="20"/>
                <w:szCs w:val="20"/>
              </w:rPr>
              <w:t>y</w:t>
            </w:r>
            <w:r w:rsidRPr="007A0E9E">
              <w:rPr>
                <w:color w:val="222222"/>
                <w:sz w:val="20"/>
                <w:szCs w:val="20"/>
              </w:rPr>
              <w:t xml:space="preserve">ear of </w:t>
            </w:r>
            <w:r>
              <w:rPr>
                <w:color w:val="222222"/>
                <w:sz w:val="20"/>
                <w:szCs w:val="20"/>
              </w:rPr>
              <w:t>s</w:t>
            </w:r>
            <w:r w:rsidRPr="007A0E9E">
              <w:rPr>
                <w:color w:val="222222"/>
                <w:sz w:val="20"/>
                <w:szCs w:val="20"/>
              </w:rPr>
              <w:t xml:space="preserve">ignificant </w:t>
            </w:r>
            <w:r>
              <w:rPr>
                <w:color w:val="222222"/>
                <w:sz w:val="20"/>
                <w:szCs w:val="20"/>
              </w:rPr>
              <w:t>r</w:t>
            </w:r>
            <w:r w:rsidRPr="007A0E9E">
              <w:rPr>
                <w:color w:val="222222"/>
                <w:sz w:val="20"/>
                <w:szCs w:val="20"/>
              </w:rPr>
              <w:t>enovation)</w:t>
            </w:r>
          </w:p>
        </w:tc>
        <w:sdt>
          <w:sdtPr>
            <w:rPr>
              <w:color w:val="222222"/>
              <w:sz w:val="20"/>
              <w:szCs w:val="20"/>
              <w:shd w:val="clear" w:color="auto" w:fill="FFFFFF"/>
            </w:rPr>
            <w:id w:val="-1879305262"/>
            <w:placeholder>
              <w:docPart w:val="03B97487304A429BB8D2758D48135D16"/>
            </w:placeholder>
            <w:showingPlcHdr/>
            <w:text w:multiLine="1"/>
          </w:sdtPr>
          <w:sdtEndPr/>
          <w:sdtContent>
            <w:tc>
              <w:tcPr>
                <w:tcW w:w="4841" w:type="dxa"/>
                <w:shd w:val="clear" w:color="auto" w:fill="auto"/>
                <w:vAlign w:val="center"/>
              </w:tcPr>
              <w:p w14:paraId="0FEE4516" w14:textId="2545AD74" w:rsidR="00116952" w:rsidRDefault="00116952" w:rsidP="00116952">
                <w:pPr>
                  <w:pStyle w:val="Default"/>
                  <w:jc w:val="center"/>
                  <w:rPr>
                    <w:color w:val="222222"/>
                    <w:sz w:val="20"/>
                    <w:szCs w:val="20"/>
                    <w:shd w:val="clear" w:color="auto" w:fill="FFFFFF"/>
                  </w:rPr>
                </w:pPr>
                <w:r>
                  <w:rPr>
                    <w:color w:val="222222"/>
                    <w:sz w:val="20"/>
                    <w:szCs w:val="20"/>
                    <w:shd w:val="clear" w:color="auto" w:fill="FFFFFF"/>
                  </w:rPr>
                  <w:t xml:space="preserve">   </w:t>
                </w:r>
              </w:p>
            </w:tc>
          </w:sdtContent>
        </w:sdt>
      </w:tr>
      <w:tr w:rsidR="00116952" w:rsidRPr="00E74ED6" w14:paraId="0F3E34A2" w14:textId="77777777" w:rsidTr="007D5773">
        <w:trPr>
          <w:cantSplit/>
          <w:trHeight w:val="504"/>
        </w:trPr>
        <w:tc>
          <w:tcPr>
            <w:tcW w:w="4663" w:type="dxa"/>
            <w:shd w:val="clear" w:color="auto" w:fill="CCF1FF"/>
            <w:vAlign w:val="center"/>
          </w:tcPr>
          <w:p w14:paraId="10EB5765" w14:textId="02897743" w:rsidR="00116952" w:rsidRPr="007A0E9E" w:rsidRDefault="00116952" w:rsidP="00116952">
            <w:pPr>
              <w:pStyle w:val="Default"/>
              <w:rPr>
                <w:color w:val="222222"/>
                <w:sz w:val="20"/>
                <w:szCs w:val="20"/>
              </w:rPr>
            </w:pPr>
            <w:r w:rsidRPr="007A0E9E">
              <w:rPr>
                <w:color w:val="222222"/>
                <w:sz w:val="20"/>
                <w:szCs w:val="20"/>
              </w:rPr>
              <w:t>Building Gross Floor Area (sq</w:t>
            </w:r>
            <w:r>
              <w:rPr>
                <w:color w:val="222222"/>
                <w:sz w:val="20"/>
                <w:szCs w:val="20"/>
              </w:rPr>
              <w:t>uare feet</w:t>
            </w:r>
            <w:r w:rsidRPr="007A0E9E">
              <w:rPr>
                <w:color w:val="222222"/>
                <w:sz w:val="20"/>
                <w:szCs w:val="20"/>
              </w:rPr>
              <w:t>)</w:t>
            </w:r>
          </w:p>
        </w:tc>
        <w:sdt>
          <w:sdtPr>
            <w:rPr>
              <w:color w:val="222222"/>
              <w:sz w:val="20"/>
              <w:szCs w:val="20"/>
              <w:shd w:val="clear" w:color="auto" w:fill="FFFFFF"/>
            </w:rPr>
            <w:id w:val="1093903464"/>
            <w:placeholder>
              <w:docPart w:val="9E76C52F3F95474CA77D76CD5B3B8658"/>
            </w:placeholder>
            <w:showingPlcHdr/>
            <w:text w:multiLine="1"/>
          </w:sdtPr>
          <w:sdtEndPr/>
          <w:sdtContent>
            <w:tc>
              <w:tcPr>
                <w:tcW w:w="4841" w:type="dxa"/>
                <w:shd w:val="clear" w:color="auto" w:fill="auto"/>
                <w:vAlign w:val="center"/>
              </w:tcPr>
              <w:p w14:paraId="058660DA" w14:textId="4A5C01D7" w:rsidR="00116952" w:rsidRPr="007A0E9E" w:rsidRDefault="00116952" w:rsidP="00116952">
                <w:pPr>
                  <w:pStyle w:val="Default"/>
                  <w:jc w:val="center"/>
                  <w:rPr>
                    <w:color w:val="222222"/>
                    <w:sz w:val="20"/>
                    <w:szCs w:val="20"/>
                    <w:highlight w:val="yellow"/>
                    <w:shd w:val="clear" w:color="auto" w:fill="FFFFFF"/>
                  </w:rPr>
                </w:pPr>
                <w:r>
                  <w:rPr>
                    <w:color w:val="222222"/>
                    <w:sz w:val="20"/>
                    <w:szCs w:val="20"/>
                    <w:shd w:val="clear" w:color="auto" w:fill="FFFFFF"/>
                  </w:rPr>
                  <w:t xml:space="preserve">   </w:t>
                </w:r>
              </w:p>
            </w:tc>
          </w:sdtContent>
        </w:sdt>
      </w:tr>
      <w:tr w:rsidR="00116952" w:rsidRPr="00E74ED6" w14:paraId="70ABF1AC" w14:textId="77777777" w:rsidTr="007D5773">
        <w:trPr>
          <w:cantSplit/>
          <w:trHeight w:val="504"/>
        </w:trPr>
        <w:tc>
          <w:tcPr>
            <w:tcW w:w="4663" w:type="dxa"/>
            <w:shd w:val="clear" w:color="auto" w:fill="CCF1FF"/>
            <w:vAlign w:val="center"/>
          </w:tcPr>
          <w:p w14:paraId="6075EF7C" w14:textId="0A4B371C" w:rsidR="00116952" w:rsidRPr="007A0E9E" w:rsidRDefault="00116952" w:rsidP="00116952">
            <w:pPr>
              <w:pStyle w:val="Default"/>
              <w:rPr>
                <w:color w:val="222222"/>
                <w:sz w:val="20"/>
                <w:szCs w:val="20"/>
              </w:rPr>
            </w:pPr>
            <w:r w:rsidRPr="007A0E9E">
              <w:rPr>
                <w:color w:val="222222"/>
                <w:sz w:val="20"/>
                <w:szCs w:val="20"/>
              </w:rPr>
              <w:t>Irrigated Area</w:t>
            </w:r>
            <w:r>
              <w:rPr>
                <w:rStyle w:val="FootnoteReference"/>
                <w:color w:val="222222"/>
                <w:sz w:val="20"/>
                <w:szCs w:val="20"/>
              </w:rPr>
              <w:footnoteReference w:id="2"/>
            </w:r>
            <w:r w:rsidRPr="007A0E9E">
              <w:rPr>
                <w:color w:val="222222"/>
                <w:sz w:val="20"/>
                <w:szCs w:val="20"/>
              </w:rPr>
              <w:t xml:space="preserve"> (sq</w:t>
            </w:r>
            <w:r>
              <w:rPr>
                <w:color w:val="222222"/>
                <w:sz w:val="20"/>
                <w:szCs w:val="20"/>
              </w:rPr>
              <w:t>uare feet</w:t>
            </w:r>
            <w:r w:rsidRPr="007A0E9E">
              <w:rPr>
                <w:color w:val="222222"/>
                <w:sz w:val="20"/>
                <w:szCs w:val="20"/>
              </w:rPr>
              <w:t>)</w:t>
            </w:r>
          </w:p>
        </w:tc>
        <w:sdt>
          <w:sdtPr>
            <w:rPr>
              <w:color w:val="222222"/>
              <w:sz w:val="20"/>
              <w:szCs w:val="20"/>
              <w:shd w:val="clear" w:color="auto" w:fill="FFFFFF"/>
            </w:rPr>
            <w:id w:val="-926572983"/>
            <w:placeholder>
              <w:docPart w:val="3E19299C01F148A0B826B081FC71EB0F"/>
            </w:placeholder>
            <w:showingPlcHdr/>
            <w:text w:multiLine="1"/>
          </w:sdtPr>
          <w:sdtEndPr/>
          <w:sdtContent>
            <w:tc>
              <w:tcPr>
                <w:tcW w:w="4841" w:type="dxa"/>
                <w:shd w:val="clear" w:color="auto" w:fill="auto"/>
                <w:vAlign w:val="center"/>
              </w:tcPr>
              <w:p w14:paraId="412CD9CA" w14:textId="579AF123" w:rsidR="00116952" w:rsidRPr="007A0E9E" w:rsidRDefault="00116952" w:rsidP="00116952">
                <w:pPr>
                  <w:pStyle w:val="Default"/>
                  <w:jc w:val="center"/>
                  <w:rPr>
                    <w:color w:val="222222"/>
                    <w:sz w:val="20"/>
                    <w:szCs w:val="20"/>
                    <w:highlight w:val="yellow"/>
                    <w:shd w:val="clear" w:color="auto" w:fill="FFFFFF"/>
                  </w:rPr>
                </w:pPr>
                <w:r>
                  <w:rPr>
                    <w:color w:val="222222"/>
                    <w:sz w:val="20"/>
                    <w:szCs w:val="20"/>
                    <w:shd w:val="clear" w:color="auto" w:fill="FFFFFF"/>
                  </w:rPr>
                  <w:t xml:space="preserve">   </w:t>
                </w:r>
              </w:p>
            </w:tc>
          </w:sdtContent>
        </w:sdt>
      </w:tr>
      <w:tr w:rsidR="00116952" w:rsidRPr="00E74ED6" w14:paraId="663D05D6" w14:textId="77777777" w:rsidTr="007D5773">
        <w:trPr>
          <w:cantSplit/>
          <w:trHeight w:val="504"/>
        </w:trPr>
        <w:tc>
          <w:tcPr>
            <w:tcW w:w="4663" w:type="dxa"/>
            <w:shd w:val="clear" w:color="auto" w:fill="CCF1FF"/>
            <w:vAlign w:val="center"/>
          </w:tcPr>
          <w:p w14:paraId="0F6344C7" w14:textId="6474D9D2" w:rsidR="00116952" w:rsidRPr="007A0E9E" w:rsidRDefault="00116952" w:rsidP="00116952">
            <w:pPr>
              <w:pStyle w:val="Default"/>
              <w:rPr>
                <w:color w:val="222222"/>
                <w:sz w:val="20"/>
                <w:szCs w:val="20"/>
              </w:rPr>
            </w:pPr>
            <w:r w:rsidRPr="007A0E9E">
              <w:rPr>
                <w:color w:val="222222"/>
                <w:sz w:val="20"/>
                <w:szCs w:val="20"/>
              </w:rPr>
              <w:t>Occupancy (%</w:t>
            </w:r>
            <w:r>
              <w:rPr>
                <w:color w:val="222222"/>
                <w:sz w:val="20"/>
                <w:szCs w:val="20"/>
              </w:rPr>
              <w:t xml:space="preserve"> of units occupied</w:t>
            </w:r>
            <w:r w:rsidRPr="007A0E9E">
              <w:rPr>
                <w:color w:val="222222"/>
                <w:sz w:val="20"/>
                <w:szCs w:val="20"/>
              </w:rPr>
              <w:t>)</w:t>
            </w:r>
          </w:p>
        </w:tc>
        <w:sdt>
          <w:sdtPr>
            <w:rPr>
              <w:color w:val="222222"/>
              <w:sz w:val="20"/>
              <w:szCs w:val="20"/>
              <w:shd w:val="clear" w:color="auto" w:fill="FFFFFF"/>
            </w:rPr>
            <w:id w:val="-298224891"/>
            <w:placeholder>
              <w:docPart w:val="3093459ABBC842CD97CDCC5275850B21"/>
            </w:placeholder>
            <w:showingPlcHdr/>
            <w:text w:multiLine="1"/>
          </w:sdtPr>
          <w:sdtEndPr/>
          <w:sdtContent>
            <w:tc>
              <w:tcPr>
                <w:tcW w:w="4841" w:type="dxa"/>
                <w:shd w:val="clear" w:color="auto" w:fill="auto"/>
                <w:vAlign w:val="center"/>
              </w:tcPr>
              <w:p w14:paraId="672DE1D1" w14:textId="7126E6A7" w:rsidR="00116952" w:rsidRPr="007A0E9E" w:rsidRDefault="00116952" w:rsidP="00116952">
                <w:pPr>
                  <w:pStyle w:val="Default"/>
                  <w:jc w:val="center"/>
                  <w:rPr>
                    <w:color w:val="222222"/>
                    <w:sz w:val="20"/>
                    <w:szCs w:val="20"/>
                    <w:highlight w:val="yellow"/>
                    <w:shd w:val="clear" w:color="auto" w:fill="FFFFFF"/>
                  </w:rPr>
                </w:pPr>
                <w:r>
                  <w:rPr>
                    <w:color w:val="222222"/>
                    <w:sz w:val="20"/>
                    <w:szCs w:val="20"/>
                    <w:shd w:val="clear" w:color="auto" w:fill="FFFFFF"/>
                  </w:rPr>
                  <w:t xml:space="preserve">   </w:t>
                </w:r>
              </w:p>
            </w:tc>
          </w:sdtContent>
        </w:sdt>
      </w:tr>
      <w:tr w:rsidR="00116952" w:rsidRPr="00E74ED6" w14:paraId="7FFB9DE1" w14:textId="77777777" w:rsidTr="007D5773">
        <w:trPr>
          <w:cantSplit/>
          <w:trHeight w:val="504"/>
        </w:trPr>
        <w:tc>
          <w:tcPr>
            <w:tcW w:w="4663" w:type="dxa"/>
            <w:shd w:val="clear" w:color="auto" w:fill="CCF1FF"/>
            <w:vAlign w:val="center"/>
          </w:tcPr>
          <w:p w14:paraId="4E15C6B2" w14:textId="11AF72C8" w:rsidR="00116952" w:rsidRPr="007A0E9E" w:rsidRDefault="00116952" w:rsidP="00116952">
            <w:pPr>
              <w:pStyle w:val="Default"/>
              <w:rPr>
                <w:color w:val="222222"/>
                <w:sz w:val="20"/>
                <w:szCs w:val="20"/>
              </w:rPr>
            </w:pPr>
            <w:r w:rsidRPr="007A0E9E">
              <w:rPr>
                <w:color w:val="222222"/>
                <w:sz w:val="20"/>
                <w:szCs w:val="20"/>
              </w:rPr>
              <w:t>Total Nu</w:t>
            </w:r>
            <w:r w:rsidR="00AF12C3">
              <w:rPr>
                <w:color w:val="222222"/>
                <w:sz w:val="20"/>
                <w:szCs w:val="20"/>
              </w:rPr>
              <w:t>m</w:t>
            </w:r>
            <w:r w:rsidRPr="007A0E9E">
              <w:rPr>
                <w:color w:val="222222"/>
                <w:sz w:val="20"/>
                <w:szCs w:val="20"/>
              </w:rPr>
              <w:t>ber of Residential Living Units</w:t>
            </w:r>
          </w:p>
        </w:tc>
        <w:sdt>
          <w:sdtPr>
            <w:rPr>
              <w:color w:val="222222"/>
              <w:sz w:val="20"/>
              <w:szCs w:val="20"/>
              <w:shd w:val="clear" w:color="auto" w:fill="FFFFFF"/>
            </w:rPr>
            <w:id w:val="342133586"/>
            <w:placeholder>
              <w:docPart w:val="C546A46A06AC40ABB873FAB7CF3FEE3B"/>
            </w:placeholder>
            <w:showingPlcHdr/>
            <w:text w:multiLine="1"/>
          </w:sdtPr>
          <w:sdtEndPr/>
          <w:sdtContent>
            <w:tc>
              <w:tcPr>
                <w:tcW w:w="4841" w:type="dxa"/>
                <w:shd w:val="clear" w:color="auto" w:fill="auto"/>
                <w:vAlign w:val="center"/>
              </w:tcPr>
              <w:p w14:paraId="746C7619" w14:textId="132A8A08" w:rsidR="00116952" w:rsidRPr="007A0E9E" w:rsidRDefault="00116952" w:rsidP="00116952">
                <w:pPr>
                  <w:pStyle w:val="Default"/>
                  <w:jc w:val="center"/>
                  <w:rPr>
                    <w:color w:val="222222"/>
                    <w:sz w:val="20"/>
                    <w:szCs w:val="20"/>
                    <w:highlight w:val="yellow"/>
                    <w:shd w:val="clear" w:color="auto" w:fill="FFFFFF"/>
                  </w:rPr>
                </w:pPr>
                <w:r>
                  <w:rPr>
                    <w:color w:val="222222"/>
                    <w:sz w:val="20"/>
                    <w:szCs w:val="20"/>
                    <w:shd w:val="clear" w:color="auto" w:fill="FFFFFF"/>
                  </w:rPr>
                  <w:t xml:space="preserve">   </w:t>
                </w:r>
              </w:p>
            </w:tc>
          </w:sdtContent>
        </w:sdt>
      </w:tr>
      <w:tr w:rsidR="00116952" w:rsidRPr="00E74ED6" w14:paraId="22F83B92" w14:textId="77777777" w:rsidTr="007D5773">
        <w:trPr>
          <w:cantSplit/>
          <w:trHeight w:val="504"/>
        </w:trPr>
        <w:tc>
          <w:tcPr>
            <w:tcW w:w="4663" w:type="dxa"/>
            <w:shd w:val="clear" w:color="auto" w:fill="CCF1FF"/>
            <w:vAlign w:val="center"/>
          </w:tcPr>
          <w:p w14:paraId="60D9413A" w14:textId="77777777" w:rsidR="00116952" w:rsidRPr="007A0E9E" w:rsidRDefault="00116952" w:rsidP="00116952">
            <w:pPr>
              <w:pStyle w:val="Default"/>
              <w:rPr>
                <w:color w:val="222222"/>
                <w:sz w:val="20"/>
                <w:szCs w:val="20"/>
              </w:rPr>
            </w:pPr>
            <w:r w:rsidRPr="007A0E9E">
              <w:rPr>
                <w:color w:val="222222"/>
                <w:sz w:val="20"/>
                <w:szCs w:val="20"/>
              </w:rPr>
              <w:t>Number of Bedrooms</w:t>
            </w:r>
          </w:p>
        </w:tc>
        <w:sdt>
          <w:sdtPr>
            <w:rPr>
              <w:color w:val="222222"/>
              <w:sz w:val="20"/>
              <w:szCs w:val="20"/>
              <w:shd w:val="clear" w:color="auto" w:fill="FFFFFF"/>
            </w:rPr>
            <w:id w:val="1536239292"/>
            <w:placeholder>
              <w:docPart w:val="232DC8678CE1426C9C379900E548D30D"/>
            </w:placeholder>
            <w:showingPlcHdr/>
            <w:text w:multiLine="1"/>
          </w:sdtPr>
          <w:sdtEndPr/>
          <w:sdtContent>
            <w:tc>
              <w:tcPr>
                <w:tcW w:w="4841" w:type="dxa"/>
                <w:tcBorders>
                  <w:bottom w:val="single" w:sz="4" w:space="0" w:color="auto"/>
                </w:tcBorders>
                <w:shd w:val="clear" w:color="auto" w:fill="auto"/>
                <w:vAlign w:val="center"/>
              </w:tcPr>
              <w:p w14:paraId="1451D8D6" w14:textId="22485BCE" w:rsidR="00116952" w:rsidRPr="007A0E9E" w:rsidRDefault="00116952" w:rsidP="00116952">
                <w:pPr>
                  <w:pStyle w:val="Default"/>
                  <w:jc w:val="center"/>
                  <w:rPr>
                    <w:color w:val="222222"/>
                    <w:sz w:val="20"/>
                    <w:szCs w:val="20"/>
                    <w:highlight w:val="yellow"/>
                    <w:shd w:val="clear" w:color="auto" w:fill="FFFFFF"/>
                  </w:rPr>
                </w:pPr>
                <w:r>
                  <w:rPr>
                    <w:color w:val="222222"/>
                    <w:sz w:val="20"/>
                    <w:szCs w:val="20"/>
                    <w:shd w:val="clear" w:color="auto" w:fill="FFFFFF"/>
                  </w:rPr>
                  <w:t xml:space="preserve">   </w:t>
                </w:r>
              </w:p>
            </w:tc>
          </w:sdtContent>
        </w:sdt>
      </w:tr>
    </w:tbl>
    <w:p w14:paraId="281221DD" w14:textId="77777777" w:rsidR="00593EFB" w:rsidRPr="00E74ED6" w:rsidRDefault="00593EFB" w:rsidP="00C6128F"/>
    <w:p w14:paraId="4BAF3B6D" w14:textId="1B6E3929" w:rsidR="00744FE3" w:rsidRPr="007A0E9E" w:rsidRDefault="00744FE3" w:rsidP="00EA0D64">
      <w:pPr>
        <w:pStyle w:val="Heading2"/>
      </w:pPr>
      <w:r>
        <w:t>Estimating Occupancy</w:t>
      </w:r>
    </w:p>
    <w:p w14:paraId="7B35CC25" w14:textId="193A4ECD" w:rsidR="00744FE3" w:rsidRDefault="00744FE3" w:rsidP="00744FE3">
      <w:pPr>
        <w:pStyle w:val="BodyText"/>
        <w:rPr>
          <w:rFonts w:ascii="Arial" w:hAnsi="Arial" w:cs="Arial"/>
        </w:rPr>
      </w:pPr>
      <w:r>
        <w:rPr>
          <w:rFonts w:ascii="Arial" w:hAnsi="Arial" w:cs="Arial"/>
        </w:rPr>
        <w:t xml:space="preserve">Knowing whole property or individual unit occupancy is important when determining estimated water and energy savings from certain water efficiency projects or upgrades. For example, replacing two showerheads with more efficient WaterSense labeled models in an apartment with four occupants will achieve more water and energy savings than replacing </w:t>
      </w:r>
      <w:r w:rsidR="00E214B4">
        <w:rPr>
          <w:rFonts w:ascii="Arial" w:hAnsi="Arial" w:cs="Arial"/>
        </w:rPr>
        <w:t xml:space="preserve">the </w:t>
      </w:r>
      <w:r>
        <w:rPr>
          <w:rFonts w:ascii="Arial" w:hAnsi="Arial" w:cs="Arial"/>
        </w:rPr>
        <w:t xml:space="preserve">same showerheads in an apartment with one occupant. </w:t>
      </w:r>
    </w:p>
    <w:p w14:paraId="4C4C24C2" w14:textId="4D1ACDD8" w:rsidR="00F00B5E" w:rsidRDefault="00ED71EC" w:rsidP="00744FE3">
      <w:pPr>
        <w:pStyle w:val="BodyText"/>
        <w:rPr>
          <w:rFonts w:ascii="Arial" w:hAnsi="Arial" w:cs="Arial"/>
        </w:rPr>
      </w:pPr>
      <w:r>
        <w:rPr>
          <w:rFonts w:ascii="Arial" w:hAnsi="Arial" w:cs="Arial"/>
        </w:rPr>
        <w:t>P</w:t>
      </w:r>
      <w:r w:rsidRPr="00ED71EC">
        <w:rPr>
          <w:rFonts w:ascii="Arial" w:hAnsi="Arial" w:cs="Arial"/>
        </w:rPr>
        <w:t xml:space="preserve">roviding </w:t>
      </w:r>
      <w:r>
        <w:rPr>
          <w:rFonts w:ascii="Arial" w:hAnsi="Arial" w:cs="Arial"/>
        </w:rPr>
        <w:t xml:space="preserve">occupancy </w:t>
      </w:r>
      <w:r w:rsidRPr="00ED71EC">
        <w:rPr>
          <w:rFonts w:ascii="Arial" w:hAnsi="Arial" w:cs="Arial"/>
        </w:rPr>
        <w:t xml:space="preserve">data specific to </w:t>
      </w:r>
      <w:r>
        <w:rPr>
          <w:rFonts w:ascii="Arial" w:hAnsi="Arial" w:cs="Arial"/>
        </w:rPr>
        <w:t>your property or units within your property w</w:t>
      </w:r>
      <w:r w:rsidRPr="00ED71EC">
        <w:rPr>
          <w:rFonts w:ascii="Arial" w:hAnsi="Arial" w:cs="Arial"/>
        </w:rPr>
        <w:t>ill yield more accurate savings estimates and project payback periods</w:t>
      </w:r>
      <w:r>
        <w:rPr>
          <w:rFonts w:ascii="Arial" w:hAnsi="Arial" w:cs="Arial"/>
        </w:rPr>
        <w:t xml:space="preserve">. However, </w:t>
      </w:r>
      <w:r w:rsidR="00F00B5E">
        <w:rPr>
          <w:rFonts w:ascii="Arial" w:hAnsi="Arial" w:cs="Arial"/>
        </w:rPr>
        <w:t xml:space="preserve">it is understandable </w:t>
      </w:r>
      <w:r>
        <w:rPr>
          <w:rFonts w:ascii="Arial" w:hAnsi="Arial" w:cs="Arial"/>
        </w:rPr>
        <w:t xml:space="preserve">that this information may not be able to be collected for all properties. </w:t>
      </w:r>
      <w:r w:rsidR="00F00B5E">
        <w:rPr>
          <w:rFonts w:ascii="Arial" w:hAnsi="Arial" w:cs="Arial"/>
        </w:rPr>
        <w:t>In cases where property- or unit-specific occupancy is not available, use the equations below to estimate occupancy. Equations are provided for estimating average occupancy in both multifamily and low-income multifamily properties.</w:t>
      </w:r>
      <w:r w:rsidR="00AC035D">
        <w:rPr>
          <w:rFonts w:ascii="Arial" w:hAnsi="Arial" w:cs="Arial"/>
        </w:rPr>
        <w:t xml:space="preserve"> The table below can be used to summarize your property’s occupancy information.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81"/>
      </w:tblGrid>
      <w:tr w:rsidR="00553B12" w:rsidRPr="005C465E" w14:paraId="15A2B7D9" w14:textId="77777777" w:rsidTr="00241DCD">
        <w:trPr>
          <w:jc w:val="center"/>
        </w:trPr>
        <w:tc>
          <w:tcPr>
            <w:tcW w:w="9281" w:type="dxa"/>
          </w:tcPr>
          <w:p w14:paraId="6CA1C8D6" w14:textId="7CDCCF63" w:rsidR="00553B12" w:rsidRPr="00C72965" w:rsidRDefault="00553B12" w:rsidP="00553B12">
            <w:pPr>
              <w:pStyle w:val="EquationTitle"/>
              <w:keepNext/>
            </w:pPr>
            <w:r w:rsidRPr="00C72965">
              <w:t>Equations for Estimating Multifamily Occupants per Unit Based on Number of Bedrooms</w:t>
            </w:r>
            <w:r w:rsidR="00C72965">
              <w:rPr>
                <w:rStyle w:val="FootnoteReference"/>
              </w:rPr>
              <w:footnoteReference w:id="3"/>
            </w:r>
          </w:p>
        </w:tc>
      </w:tr>
      <w:tr w:rsidR="00553B12" w:rsidRPr="000A2BAB" w14:paraId="5BBD80D0" w14:textId="77777777" w:rsidTr="00241DCD">
        <w:trPr>
          <w:jc w:val="center"/>
        </w:trPr>
        <w:tc>
          <w:tcPr>
            <w:tcW w:w="9281" w:type="dxa"/>
          </w:tcPr>
          <w:p w14:paraId="1E73CE49" w14:textId="77777777" w:rsidR="00553B12" w:rsidRPr="00C72965" w:rsidRDefault="00553B12" w:rsidP="00553B12">
            <w:pPr>
              <w:keepNext/>
              <w:spacing w:line="160" w:lineRule="exact"/>
              <w:ind w:left="720" w:right="720"/>
              <w:jc w:val="center"/>
              <w:rPr>
                <w:rFonts w:ascii="Arial" w:eastAsia="Calibri" w:hAnsi="Arial" w:cs="Arial"/>
                <w:b/>
                <w:color w:val="117FB4"/>
                <w:sz w:val="22"/>
                <w:szCs w:val="22"/>
              </w:rPr>
            </w:pPr>
          </w:p>
        </w:tc>
      </w:tr>
      <w:tr w:rsidR="00553B12" w:rsidRPr="003C51C0" w14:paraId="73F33D23" w14:textId="77777777" w:rsidTr="00241DCD">
        <w:trPr>
          <w:trHeight w:val="297"/>
          <w:jc w:val="center"/>
        </w:trPr>
        <w:tc>
          <w:tcPr>
            <w:tcW w:w="9281" w:type="dxa"/>
            <w:vAlign w:val="center"/>
          </w:tcPr>
          <w:p w14:paraId="33752263" w14:textId="77777777" w:rsidR="00553B12" w:rsidRPr="00C72965" w:rsidRDefault="00553B12" w:rsidP="00553B12">
            <w:pPr>
              <w:pStyle w:val="BodyText"/>
              <w:ind w:right="-105"/>
              <w:jc w:val="center"/>
              <w:rPr>
                <w:rFonts w:ascii="Arial" w:hAnsi="Arial" w:cs="Arial"/>
                <w:b/>
                <w:bCs/>
                <w:sz w:val="20"/>
                <w:szCs w:val="22"/>
              </w:rPr>
            </w:pPr>
            <w:r w:rsidRPr="00C72965">
              <w:rPr>
                <w:rFonts w:ascii="Arial" w:hAnsi="Arial" w:cs="Arial"/>
                <w:b/>
                <w:bCs/>
                <w:sz w:val="20"/>
                <w:szCs w:val="22"/>
              </w:rPr>
              <w:t>Average Occupancy per Unit for Multifamily = 1.49 + (0.45 x Number of Bedrooms)</w:t>
            </w:r>
          </w:p>
          <w:p w14:paraId="2FB4F786" w14:textId="77777777" w:rsidR="00553B12" w:rsidRPr="00C72965" w:rsidRDefault="00553B12" w:rsidP="00553B12">
            <w:pPr>
              <w:pStyle w:val="BodyText"/>
              <w:ind w:right="-105"/>
              <w:jc w:val="center"/>
              <w:rPr>
                <w:rFonts w:ascii="Arial" w:hAnsi="Arial" w:cs="Arial"/>
                <w:b/>
                <w:bCs/>
                <w:sz w:val="20"/>
                <w:szCs w:val="22"/>
              </w:rPr>
            </w:pPr>
            <w:r w:rsidRPr="00C72965">
              <w:rPr>
                <w:rFonts w:ascii="Arial" w:hAnsi="Arial" w:cs="Arial"/>
                <w:b/>
                <w:bCs/>
                <w:sz w:val="20"/>
                <w:szCs w:val="22"/>
              </w:rPr>
              <w:t>Average Occupancy per Unit for Low Income Multifamily = 1.69 + (0.57 x Number of Bedrooms)</w:t>
            </w:r>
          </w:p>
          <w:p w14:paraId="4C889510" w14:textId="06D16FDB" w:rsidR="00553B12" w:rsidRPr="00C72965" w:rsidRDefault="00553B12" w:rsidP="00553B12">
            <w:pPr>
              <w:pStyle w:val="BodyText"/>
              <w:ind w:right="-105"/>
              <w:rPr>
                <w:rFonts w:ascii="Arial" w:hAnsi="Arial" w:cs="Arial"/>
                <w:szCs w:val="22"/>
              </w:rPr>
            </w:pPr>
            <w:r w:rsidRPr="00C72965">
              <w:rPr>
                <w:rFonts w:ascii="Arial" w:hAnsi="Arial" w:cs="Arial"/>
                <w:szCs w:val="22"/>
              </w:rPr>
              <w:t>These equations can be used to estimate the occupancy of a specific unit, or to estimate the total occupancy of a building.</w:t>
            </w:r>
            <w:r w:rsidR="005C72B5">
              <w:rPr>
                <w:rFonts w:ascii="Arial" w:hAnsi="Arial" w:cs="Arial"/>
                <w:szCs w:val="22"/>
              </w:rPr>
              <w:t xml:space="preserve"> Total building occupancy can be estimated by calculating an average number of bedrooms per unit.</w:t>
            </w:r>
          </w:p>
          <w:p w14:paraId="0985EBD9" w14:textId="0D5CF22A" w:rsidR="00553B12" w:rsidRPr="005C72B5" w:rsidRDefault="00553B12" w:rsidP="00C64F1C">
            <w:pPr>
              <w:pStyle w:val="BodyText"/>
              <w:ind w:right="-105"/>
              <w:rPr>
                <w:rFonts w:ascii="Arial" w:hAnsi="Arial" w:cs="Arial"/>
                <w:b/>
                <w:bCs/>
                <w:sz w:val="20"/>
                <w:szCs w:val="22"/>
              </w:rPr>
            </w:pPr>
            <w:r w:rsidRPr="00C72965">
              <w:rPr>
                <w:rFonts w:ascii="Arial" w:hAnsi="Arial" w:cs="Arial"/>
                <w:szCs w:val="22"/>
              </w:rPr>
              <w:t xml:space="preserve">For example, a multifamily building </w:t>
            </w:r>
            <w:r w:rsidR="005C72B5">
              <w:rPr>
                <w:rFonts w:ascii="Arial" w:hAnsi="Arial" w:cs="Arial"/>
                <w:szCs w:val="22"/>
              </w:rPr>
              <w:t>has</w:t>
            </w:r>
            <w:r w:rsidR="00C64F1C">
              <w:rPr>
                <w:rFonts w:ascii="Arial" w:hAnsi="Arial" w:cs="Arial"/>
                <w:szCs w:val="22"/>
              </w:rPr>
              <w:t xml:space="preserve"> 30 one-bedroom units and 15 two-bedroom units.</w:t>
            </w:r>
          </w:p>
          <w:p w14:paraId="44F6DD4A" w14:textId="77777777" w:rsidR="005C72B5" w:rsidRPr="005C72B5" w:rsidRDefault="00553B12" w:rsidP="00C64F1C">
            <w:pPr>
              <w:pStyle w:val="BodyText"/>
              <w:ind w:left="780" w:right="-105"/>
              <w:rPr>
                <w:rFonts w:ascii="Arial" w:hAnsi="Arial" w:cs="Arial"/>
                <w:b/>
                <w:bCs/>
                <w:i/>
                <w:sz w:val="20"/>
                <w:szCs w:val="22"/>
              </w:rPr>
            </w:pPr>
            <w:r w:rsidRPr="005C72B5">
              <w:rPr>
                <w:rFonts w:ascii="Arial" w:hAnsi="Arial" w:cs="Arial"/>
                <w:b/>
                <w:bCs/>
                <w:sz w:val="20"/>
                <w:szCs w:val="22"/>
              </w:rPr>
              <w:t xml:space="preserve">Average bedrooms per unit </w:t>
            </w:r>
            <w:r w:rsidRPr="005C72B5">
              <w:rPr>
                <w:rFonts w:ascii="Arial" w:hAnsi="Arial" w:cs="Arial"/>
                <w:b/>
                <w:bCs/>
                <w:i/>
                <w:sz w:val="20"/>
                <w:szCs w:val="22"/>
              </w:rPr>
              <w:t>=</w:t>
            </w:r>
            <m:oMath>
              <m:r>
                <m:rPr>
                  <m:sty m:val="bi"/>
                </m:rPr>
                <w:rPr>
                  <w:rFonts w:ascii="Cambria Math" w:hAnsi="Cambria Math" w:cs="Arial"/>
                  <w:sz w:val="20"/>
                  <w:szCs w:val="22"/>
                </w:rPr>
                <m:t xml:space="preserve"> </m:t>
              </m:r>
            </m:oMath>
          </w:p>
          <w:p w14:paraId="71B58B8B" w14:textId="18CB292A" w:rsidR="00553B12" w:rsidRPr="005C72B5" w:rsidRDefault="003F754D" w:rsidP="00C64F1C">
            <w:pPr>
              <w:pStyle w:val="BodyText"/>
              <w:ind w:left="780" w:right="-105"/>
              <w:jc w:val="center"/>
              <w:rPr>
                <w:rFonts w:ascii="Arial" w:hAnsi="Arial" w:cs="Arial"/>
                <w:b/>
                <w:bCs/>
                <w:sz w:val="20"/>
                <w:szCs w:val="22"/>
              </w:rPr>
            </w:pPr>
            <m:oMath>
              <m:f>
                <m:fPr>
                  <m:ctrlPr>
                    <w:rPr>
                      <w:rFonts w:ascii="Cambria Math" w:eastAsiaTheme="minorHAnsi" w:hAnsi="Cambria Math" w:cs="Arial"/>
                      <w:b/>
                      <w:bCs/>
                      <w:i/>
                      <w:iCs/>
                      <w:szCs w:val="22"/>
                    </w:rPr>
                  </m:ctrlPr>
                </m:fPr>
                <m:num>
                  <m:d>
                    <m:dPr>
                      <m:ctrlPr>
                        <w:rPr>
                          <w:rFonts w:ascii="Cambria Math" w:eastAsiaTheme="minorHAnsi" w:hAnsi="Cambria Math" w:cs="Arial"/>
                          <w:b/>
                          <w:bCs/>
                          <w:i/>
                          <w:iCs/>
                          <w:szCs w:val="22"/>
                        </w:rPr>
                      </m:ctrlPr>
                    </m:dPr>
                    <m:e>
                      <m:r>
                        <m:rPr>
                          <m:sty m:val="bi"/>
                        </m:rPr>
                        <w:rPr>
                          <w:rFonts w:ascii="Cambria Math" w:hAnsi="Cambria Math" w:cs="Arial"/>
                          <w:szCs w:val="22"/>
                        </w:rPr>
                        <m:t>30 units ×</m:t>
                      </m:r>
                      <m:f>
                        <m:fPr>
                          <m:type m:val="skw"/>
                          <m:ctrlPr>
                            <w:rPr>
                              <w:rFonts w:ascii="Cambria Math" w:eastAsiaTheme="minorHAnsi" w:hAnsi="Cambria Math" w:cs="Arial"/>
                              <w:b/>
                              <w:bCs/>
                              <w:i/>
                              <w:iCs/>
                              <w:szCs w:val="22"/>
                            </w:rPr>
                          </m:ctrlPr>
                        </m:fPr>
                        <m:num>
                          <m:r>
                            <m:rPr>
                              <m:sty m:val="bi"/>
                            </m:rPr>
                            <w:rPr>
                              <w:rFonts w:ascii="Cambria Math" w:hAnsi="Cambria Math" w:cs="Arial"/>
                              <w:szCs w:val="22"/>
                            </w:rPr>
                            <m:t>1 bedroom</m:t>
                          </m:r>
                        </m:num>
                        <m:den>
                          <m:r>
                            <m:rPr>
                              <m:sty m:val="bi"/>
                            </m:rPr>
                            <w:rPr>
                              <w:rFonts w:ascii="Cambria Math" w:hAnsi="Cambria Math" w:cs="Arial"/>
                              <w:szCs w:val="22"/>
                            </w:rPr>
                            <m:t>unit</m:t>
                          </m:r>
                        </m:den>
                      </m:f>
                    </m:e>
                  </m:d>
                  <m:r>
                    <m:rPr>
                      <m:sty m:val="bi"/>
                    </m:rPr>
                    <w:rPr>
                      <w:rFonts w:ascii="Cambria Math" w:hAnsi="Cambria Math" w:cs="Arial"/>
                      <w:szCs w:val="22"/>
                    </w:rPr>
                    <m:t>+</m:t>
                  </m:r>
                  <m:d>
                    <m:dPr>
                      <m:ctrlPr>
                        <w:rPr>
                          <w:rFonts w:ascii="Cambria Math" w:eastAsiaTheme="minorHAnsi" w:hAnsi="Cambria Math" w:cs="Arial"/>
                          <w:b/>
                          <w:bCs/>
                          <w:i/>
                          <w:iCs/>
                          <w:szCs w:val="22"/>
                        </w:rPr>
                      </m:ctrlPr>
                    </m:dPr>
                    <m:e>
                      <m:r>
                        <m:rPr>
                          <m:sty m:val="bi"/>
                        </m:rPr>
                        <w:rPr>
                          <w:rFonts w:ascii="Cambria Math" w:hAnsi="Cambria Math" w:cs="Arial"/>
                          <w:szCs w:val="22"/>
                        </w:rPr>
                        <m:t>15 units ×</m:t>
                      </m:r>
                      <m:f>
                        <m:fPr>
                          <m:type m:val="skw"/>
                          <m:ctrlPr>
                            <w:rPr>
                              <w:rFonts w:ascii="Cambria Math" w:eastAsiaTheme="minorHAnsi" w:hAnsi="Cambria Math" w:cs="Arial"/>
                              <w:b/>
                              <w:bCs/>
                              <w:i/>
                              <w:iCs/>
                              <w:szCs w:val="22"/>
                            </w:rPr>
                          </m:ctrlPr>
                        </m:fPr>
                        <m:num>
                          <m:r>
                            <m:rPr>
                              <m:sty m:val="bi"/>
                            </m:rPr>
                            <w:rPr>
                              <w:rFonts w:ascii="Cambria Math" w:hAnsi="Cambria Math" w:cs="Arial"/>
                              <w:szCs w:val="22"/>
                            </w:rPr>
                            <m:t>2 bedrooms</m:t>
                          </m:r>
                        </m:num>
                        <m:den>
                          <m:r>
                            <m:rPr>
                              <m:sty m:val="bi"/>
                            </m:rPr>
                            <w:rPr>
                              <w:rFonts w:ascii="Cambria Math" w:hAnsi="Cambria Math" w:cs="Arial"/>
                              <w:szCs w:val="22"/>
                            </w:rPr>
                            <m:t>unit</m:t>
                          </m:r>
                        </m:den>
                      </m:f>
                    </m:e>
                  </m:d>
                </m:num>
                <m:den>
                  <m:r>
                    <m:rPr>
                      <m:sty m:val="bi"/>
                    </m:rPr>
                    <w:rPr>
                      <w:rFonts w:ascii="Cambria Math" w:hAnsi="Cambria Math" w:cs="Arial"/>
                      <w:szCs w:val="22"/>
                    </w:rPr>
                    <m:t>45 units</m:t>
                  </m:r>
                </m:den>
              </m:f>
              <m:r>
                <m:rPr>
                  <m:sty m:val="bi"/>
                </m:rPr>
                <w:rPr>
                  <w:rFonts w:ascii="Cambria Math" w:eastAsiaTheme="minorHAnsi" w:hAnsi="Cambria Math" w:cs="Arial"/>
                  <w:szCs w:val="22"/>
                </w:rPr>
                <m:t xml:space="preserve"> </m:t>
              </m:r>
            </m:oMath>
            <w:r w:rsidR="00553B12" w:rsidRPr="005C72B5">
              <w:rPr>
                <w:rFonts w:ascii="Arial" w:hAnsi="Arial" w:cs="Arial"/>
                <w:b/>
                <w:bCs/>
                <w:sz w:val="20"/>
                <w:szCs w:val="22"/>
              </w:rPr>
              <w:t>= 1.33 bedroom</w:t>
            </w:r>
            <w:r w:rsidR="005C72B5">
              <w:rPr>
                <w:rFonts w:ascii="Arial" w:hAnsi="Arial" w:cs="Arial"/>
                <w:b/>
                <w:bCs/>
                <w:sz w:val="20"/>
                <w:szCs w:val="22"/>
              </w:rPr>
              <w:t>s</w:t>
            </w:r>
            <w:r w:rsidR="00553B12" w:rsidRPr="005C72B5">
              <w:rPr>
                <w:rFonts w:ascii="Arial" w:hAnsi="Arial" w:cs="Arial"/>
                <w:b/>
                <w:bCs/>
                <w:sz w:val="20"/>
                <w:szCs w:val="22"/>
              </w:rPr>
              <w:t>/unit on average</w:t>
            </w:r>
          </w:p>
          <w:p w14:paraId="5F9877A8" w14:textId="77777777" w:rsidR="00C64F1C" w:rsidRDefault="00553B12" w:rsidP="00C64F1C">
            <w:pPr>
              <w:pStyle w:val="BodyText"/>
              <w:ind w:left="780" w:right="-105"/>
              <w:rPr>
                <w:rFonts w:ascii="Arial" w:hAnsi="Arial" w:cs="Arial"/>
                <w:b/>
                <w:bCs/>
                <w:sz w:val="20"/>
                <w:szCs w:val="22"/>
              </w:rPr>
            </w:pPr>
            <w:r w:rsidRPr="005C72B5">
              <w:rPr>
                <w:rFonts w:ascii="Arial" w:hAnsi="Arial" w:cs="Arial"/>
                <w:b/>
                <w:bCs/>
                <w:sz w:val="20"/>
                <w:szCs w:val="22"/>
              </w:rPr>
              <w:t>Average occupancy per unit</w:t>
            </w:r>
            <w:r w:rsidR="005C72B5">
              <w:rPr>
                <w:rFonts w:ascii="Arial" w:hAnsi="Arial" w:cs="Arial"/>
                <w:b/>
                <w:bCs/>
                <w:sz w:val="20"/>
                <w:szCs w:val="22"/>
              </w:rPr>
              <w:t xml:space="preserve"> </w:t>
            </w:r>
            <w:r w:rsidRPr="005C72B5">
              <w:rPr>
                <w:rFonts w:ascii="Arial" w:hAnsi="Arial" w:cs="Arial"/>
                <w:b/>
                <w:bCs/>
                <w:sz w:val="20"/>
                <w:szCs w:val="22"/>
              </w:rPr>
              <w:t xml:space="preserve">= </w:t>
            </w:r>
          </w:p>
          <w:p w14:paraId="5CB737AC" w14:textId="71492433" w:rsidR="00553B12" w:rsidRPr="005C72B5" w:rsidRDefault="00553B12" w:rsidP="00553B12">
            <w:pPr>
              <w:pStyle w:val="BodyText"/>
              <w:ind w:right="-105"/>
              <w:jc w:val="center"/>
              <w:rPr>
                <w:rFonts w:ascii="Arial" w:hAnsi="Arial" w:cs="Arial"/>
                <w:b/>
                <w:bCs/>
                <w:sz w:val="20"/>
                <w:szCs w:val="22"/>
              </w:rPr>
            </w:pPr>
            <m:oMath>
              <m:r>
                <m:rPr>
                  <m:sty m:val="bi"/>
                </m:rPr>
                <w:rPr>
                  <w:rFonts w:ascii="Cambria Math" w:hAnsi="Cambria Math" w:cs="Arial"/>
                  <w:sz w:val="20"/>
                  <w:szCs w:val="22"/>
                </w:rPr>
                <m:t>1.49+</m:t>
              </m:r>
              <m:d>
                <m:dPr>
                  <m:ctrlPr>
                    <w:rPr>
                      <w:rFonts w:ascii="Cambria Math" w:eastAsiaTheme="minorHAnsi" w:hAnsi="Cambria Math" w:cs="Arial"/>
                      <w:b/>
                      <w:bCs/>
                      <w:i/>
                      <w:iCs/>
                      <w:sz w:val="20"/>
                      <w:szCs w:val="22"/>
                    </w:rPr>
                  </m:ctrlPr>
                </m:dPr>
                <m:e>
                  <m:r>
                    <m:rPr>
                      <m:sty m:val="bi"/>
                    </m:rPr>
                    <w:rPr>
                      <w:rFonts w:ascii="Cambria Math" w:hAnsi="Cambria Math" w:cs="Arial"/>
                      <w:sz w:val="20"/>
                      <w:szCs w:val="22"/>
                    </w:rPr>
                    <m:t>.45 x 1.33 average bedrooms per unit</m:t>
                  </m:r>
                </m:e>
              </m:d>
              <m:r>
                <m:rPr>
                  <m:sty m:val="bi"/>
                </m:rPr>
                <w:rPr>
                  <w:rFonts w:ascii="Cambria Math" w:hAnsi="Cambria Math" w:cs="Arial"/>
                  <w:sz w:val="20"/>
                  <w:szCs w:val="22"/>
                </w:rPr>
                <m:t>=</m:t>
              </m:r>
            </m:oMath>
            <w:r w:rsidRPr="005C72B5">
              <w:rPr>
                <w:rFonts w:ascii="Arial" w:hAnsi="Arial" w:cs="Arial"/>
                <w:b/>
                <w:bCs/>
                <w:sz w:val="20"/>
                <w:szCs w:val="22"/>
              </w:rPr>
              <w:t xml:space="preserve"> 2.09 </w:t>
            </w:r>
            <w:r w:rsidR="00C64F1C">
              <w:rPr>
                <w:rFonts w:ascii="Arial" w:hAnsi="Arial" w:cs="Arial"/>
                <w:b/>
                <w:bCs/>
                <w:sz w:val="20"/>
                <w:szCs w:val="22"/>
              </w:rPr>
              <w:t>residents</w:t>
            </w:r>
            <w:r w:rsidRPr="005C72B5">
              <w:rPr>
                <w:rFonts w:ascii="Arial" w:hAnsi="Arial" w:cs="Arial"/>
                <w:b/>
                <w:bCs/>
                <w:sz w:val="20"/>
                <w:szCs w:val="22"/>
              </w:rPr>
              <w:t xml:space="preserve"> per unit</w:t>
            </w:r>
          </w:p>
          <w:p w14:paraId="1003918B" w14:textId="509BD78F" w:rsidR="00553B12" w:rsidRPr="005C72B5" w:rsidRDefault="00553B12" w:rsidP="00553B12">
            <w:pPr>
              <w:pStyle w:val="BodyText"/>
              <w:ind w:right="-105"/>
              <w:jc w:val="center"/>
              <w:rPr>
                <w:rFonts w:ascii="Arial" w:hAnsi="Arial" w:cs="Arial"/>
                <w:b/>
                <w:szCs w:val="22"/>
              </w:rPr>
            </w:pPr>
            <w:r w:rsidRPr="005C72B5">
              <w:rPr>
                <w:rFonts w:ascii="Arial" w:hAnsi="Arial" w:cs="Arial"/>
                <w:b/>
                <w:bCs/>
                <w:sz w:val="20"/>
                <w:szCs w:val="22"/>
              </w:rPr>
              <w:t>Total building occupancy</w:t>
            </w:r>
            <w:r w:rsidR="005C72B5">
              <w:rPr>
                <w:rFonts w:ascii="Arial" w:hAnsi="Arial" w:cs="Arial"/>
                <w:b/>
                <w:bCs/>
                <w:sz w:val="20"/>
                <w:szCs w:val="22"/>
              </w:rPr>
              <w:t xml:space="preserve"> </w:t>
            </w:r>
            <w:r w:rsidRPr="005C72B5">
              <w:rPr>
                <w:rFonts w:ascii="Arial" w:hAnsi="Arial" w:cs="Arial"/>
                <w:b/>
                <w:bCs/>
                <w:sz w:val="20"/>
                <w:szCs w:val="22"/>
              </w:rPr>
              <w:t xml:space="preserve">= </w:t>
            </w:r>
            <w:r w:rsidR="00C64F1C">
              <w:rPr>
                <w:rFonts w:ascii="Arial" w:hAnsi="Arial" w:cs="Arial"/>
                <w:b/>
                <w:bCs/>
                <w:sz w:val="20"/>
                <w:szCs w:val="22"/>
              </w:rPr>
              <w:t xml:space="preserve">2.09 residents per unit x 45 units = </w:t>
            </w:r>
            <w:r w:rsidRPr="005C72B5">
              <w:rPr>
                <w:rFonts w:ascii="Arial" w:hAnsi="Arial" w:cs="Arial"/>
                <w:b/>
                <w:bCs/>
                <w:sz w:val="20"/>
                <w:szCs w:val="22"/>
              </w:rPr>
              <w:t>94.05 people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1700"/>
        <w:gridCol w:w="1917"/>
        <w:gridCol w:w="2327"/>
        <w:gridCol w:w="1705"/>
        <w:gridCol w:w="1711"/>
      </w:tblGrid>
      <w:tr w:rsidR="006277D4" w:rsidRPr="007A0E9E" w14:paraId="65D6225C" w14:textId="6480D225" w:rsidTr="008917BF">
        <w:trPr>
          <w:trHeight w:val="80"/>
        </w:trPr>
        <w:tc>
          <w:tcPr>
            <w:tcW w:w="5000" w:type="pct"/>
            <w:gridSpan w:val="5"/>
            <w:tcBorders>
              <w:top w:val="nil"/>
              <w:left w:val="nil"/>
              <w:bottom w:val="single" w:sz="4" w:space="0" w:color="auto"/>
              <w:right w:val="nil"/>
            </w:tcBorders>
          </w:tcPr>
          <w:p w14:paraId="3D0ACF6D" w14:textId="43EEDF9F" w:rsidR="006277D4" w:rsidRDefault="006277D4" w:rsidP="00241DCD">
            <w:pPr>
              <w:pStyle w:val="Default"/>
              <w:spacing w:before="120" w:after="120"/>
              <w:jc w:val="center"/>
              <w:rPr>
                <w:b/>
                <w:color w:val="auto"/>
              </w:rPr>
            </w:pPr>
            <w:r>
              <w:rPr>
                <w:b/>
                <w:color w:val="auto"/>
              </w:rPr>
              <w:t>Occupancy Information Summary</w:t>
            </w:r>
          </w:p>
        </w:tc>
      </w:tr>
      <w:tr w:rsidR="006277D4" w:rsidRPr="007A0E9E" w14:paraId="3D6634B1" w14:textId="62C45758" w:rsidTr="008917BF">
        <w:trPr>
          <w:trHeight w:val="461"/>
        </w:trPr>
        <w:tc>
          <w:tcPr>
            <w:tcW w:w="908" w:type="pct"/>
            <w:tcBorders>
              <w:bottom w:val="single" w:sz="4" w:space="0" w:color="auto"/>
            </w:tcBorders>
            <w:shd w:val="clear" w:color="auto" w:fill="244061"/>
            <w:vAlign w:val="center"/>
          </w:tcPr>
          <w:p w14:paraId="49FA5168" w14:textId="6B79624E" w:rsidR="006277D4" w:rsidRDefault="006277D4" w:rsidP="00C9516C">
            <w:pPr>
              <w:pStyle w:val="Default"/>
              <w:jc w:val="center"/>
              <w:rPr>
                <w:b/>
                <w:color w:val="FFFFFF"/>
                <w:sz w:val="20"/>
                <w:szCs w:val="20"/>
              </w:rPr>
            </w:pPr>
            <w:r>
              <w:rPr>
                <w:b/>
                <w:color w:val="FFFFFF"/>
                <w:sz w:val="20"/>
                <w:szCs w:val="20"/>
              </w:rPr>
              <w:t>Unit Type</w:t>
            </w:r>
          </w:p>
        </w:tc>
        <w:tc>
          <w:tcPr>
            <w:tcW w:w="1024" w:type="pct"/>
            <w:tcBorders>
              <w:bottom w:val="single" w:sz="4" w:space="0" w:color="auto"/>
            </w:tcBorders>
            <w:shd w:val="clear" w:color="auto" w:fill="244061"/>
            <w:vAlign w:val="center"/>
          </w:tcPr>
          <w:p w14:paraId="62F10F9E" w14:textId="2AB52ACB" w:rsidR="006277D4" w:rsidRPr="007A0E9E" w:rsidRDefault="006277D4" w:rsidP="00C9516C">
            <w:pPr>
              <w:pStyle w:val="Default"/>
              <w:jc w:val="center"/>
              <w:rPr>
                <w:color w:val="222222"/>
                <w:sz w:val="20"/>
                <w:szCs w:val="20"/>
              </w:rPr>
            </w:pPr>
            <w:r>
              <w:rPr>
                <w:b/>
                <w:color w:val="FFFFFF"/>
                <w:sz w:val="20"/>
                <w:szCs w:val="20"/>
              </w:rPr>
              <w:t>Number of Units</w:t>
            </w:r>
          </w:p>
        </w:tc>
        <w:tc>
          <w:tcPr>
            <w:tcW w:w="2154" w:type="pct"/>
            <w:gridSpan w:val="2"/>
            <w:tcBorders>
              <w:bottom w:val="single" w:sz="4" w:space="0" w:color="auto"/>
            </w:tcBorders>
            <w:shd w:val="clear" w:color="auto" w:fill="244061"/>
            <w:vAlign w:val="center"/>
          </w:tcPr>
          <w:p w14:paraId="54F10553" w14:textId="248199A6" w:rsidR="006277D4" w:rsidRPr="006277D4" w:rsidRDefault="006277D4" w:rsidP="006277D4">
            <w:pPr>
              <w:pStyle w:val="Default"/>
              <w:jc w:val="center"/>
              <w:rPr>
                <w:b/>
                <w:color w:val="FFFFFF"/>
                <w:sz w:val="20"/>
                <w:szCs w:val="20"/>
              </w:rPr>
            </w:pPr>
            <w:r>
              <w:rPr>
                <w:b/>
                <w:color w:val="FFFFFF"/>
                <w:sz w:val="20"/>
                <w:szCs w:val="20"/>
              </w:rPr>
              <w:t>Unit Occupancy Estimate</w:t>
            </w:r>
          </w:p>
        </w:tc>
        <w:tc>
          <w:tcPr>
            <w:tcW w:w="914" w:type="pct"/>
            <w:tcBorders>
              <w:bottom w:val="single" w:sz="4" w:space="0" w:color="auto"/>
            </w:tcBorders>
            <w:shd w:val="clear" w:color="auto" w:fill="244061"/>
            <w:vAlign w:val="center"/>
          </w:tcPr>
          <w:p w14:paraId="2157C780" w14:textId="12933E95" w:rsidR="006277D4" w:rsidRDefault="006277D4" w:rsidP="006277D4">
            <w:pPr>
              <w:pStyle w:val="Default"/>
              <w:jc w:val="center"/>
              <w:rPr>
                <w:b/>
                <w:color w:val="FFFFFF"/>
                <w:sz w:val="20"/>
                <w:szCs w:val="20"/>
              </w:rPr>
            </w:pPr>
            <w:r>
              <w:rPr>
                <w:b/>
                <w:color w:val="FFFFFF"/>
                <w:sz w:val="20"/>
                <w:szCs w:val="20"/>
              </w:rPr>
              <w:t>Total Occupants per Unit Type</w:t>
            </w:r>
          </w:p>
        </w:tc>
      </w:tr>
      <w:tr w:rsidR="008917BF" w:rsidRPr="007A0E9E" w14:paraId="33CDC011" w14:textId="77777777" w:rsidTr="007D5773">
        <w:trPr>
          <w:trHeight w:val="70"/>
        </w:trPr>
        <w:tc>
          <w:tcPr>
            <w:tcW w:w="908" w:type="pct"/>
            <w:tcBorders>
              <w:bottom w:val="single" w:sz="4" w:space="0" w:color="auto"/>
            </w:tcBorders>
            <w:shd w:val="clear" w:color="auto" w:fill="244061"/>
            <w:vAlign w:val="center"/>
          </w:tcPr>
          <w:p w14:paraId="77EACE49" w14:textId="1B360E02" w:rsidR="006277D4" w:rsidRDefault="006277D4" w:rsidP="00C9516C">
            <w:pPr>
              <w:pStyle w:val="Default"/>
              <w:jc w:val="center"/>
              <w:rPr>
                <w:b/>
                <w:color w:val="FFFFFF"/>
                <w:sz w:val="20"/>
                <w:szCs w:val="20"/>
              </w:rPr>
            </w:pPr>
          </w:p>
        </w:tc>
        <w:tc>
          <w:tcPr>
            <w:tcW w:w="1024" w:type="pct"/>
            <w:tcBorders>
              <w:bottom w:val="single" w:sz="4" w:space="0" w:color="auto"/>
            </w:tcBorders>
            <w:shd w:val="clear" w:color="auto" w:fill="244061"/>
            <w:vAlign w:val="center"/>
          </w:tcPr>
          <w:p w14:paraId="05F8C6F4" w14:textId="0B62D89A" w:rsidR="006277D4" w:rsidRDefault="006277D4" w:rsidP="00C9516C">
            <w:pPr>
              <w:pStyle w:val="Default"/>
              <w:jc w:val="center"/>
              <w:rPr>
                <w:b/>
                <w:color w:val="FFFFFF"/>
                <w:sz w:val="20"/>
                <w:szCs w:val="20"/>
              </w:rPr>
            </w:pPr>
            <w:r>
              <w:rPr>
                <w:b/>
                <w:color w:val="FFFFFF"/>
                <w:sz w:val="20"/>
                <w:szCs w:val="20"/>
              </w:rPr>
              <w:t>A</w:t>
            </w:r>
          </w:p>
        </w:tc>
        <w:tc>
          <w:tcPr>
            <w:tcW w:w="2154" w:type="pct"/>
            <w:gridSpan w:val="2"/>
            <w:tcBorders>
              <w:bottom w:val="single" w:sz="4" w:space="0" w:color="auto"/>
            </w:tcBorders>
            <w:shd w:val="clear" w:color="auto" w:fill="244061"/>
            <w:vAlign w:val="center"/>
          </w:tcPr>
          <w:p w14:paraId="5E7412E2" w14:textId="3A6411DF" w:rsidR="006277D4" w:rsidRDefault="006277D4" w:rsidP="00C9516C">
            <w:pPr>
              <w:pStyle w:val="Default"/>
              <w:jc w:val="center"/>
              <w:rPr>
                <w:b/>
                <w:color w:val="FFFFFF"/>
                <w:sz w:val="20"/>
                <w:szCs w:val="20"/>
              </w:rPr>
            </w:pPr>
            <w:r>
              <w:rPr>
                <w:b/>
                <w:color w:val="FFFFFF"/>
                <w:sz w:val="20"/>
                <w:szCs w:val="20"/>
              </w:rPr>
              <w:t>B</w:t>
            </w:r>
          </w:p>
        </w:tc>
        <w:tc>
          <w:tcPr>
            <w:tcW w:w="914" w:type="pct"/>
            <w:tcBorders>
              <w:bottom w:val="single" w:sz="4" w:space="0" w:color="auto"/>
            </w:tcBorders>
            <w:shd w:val="clear" w:color="auto" w:fill="244061"/>
            <w:vAlign w:val="center"/>
          </w:tcPr>
          <w:p w14:paraId="260548FC" w14:textId="1DE7B4FF" w:rsidR="006277D4" w:rsidRDefault="006277D4" w:rsidP="006277D4">
            <w:pPr>
              <w:pStyle w:val="Default"/>
              <w:jc w:val="center"/>
              <w:rPr>
                <w:b/>
                <w:color w:val="FFFFFF"/>
                <w:sz w:val="20"/>
                <w:szCs w:val="20"/>
              </w:rPr>
            </w:pPr>
            <w:r>
              <w:rPr>
                <w:b/>
                <w:color w:val="FFFFFF"/>
                <w:sz w:val="20"/>
                <w:szCs w:val="20"/>
              </w:rPr>
              <w:t>= A x B</w:t>
            </w:r>
          </w:p>
        </w:tc>
      </w:tr>
      <w:tr w:rsidR="00116952" w:rsidRPr="007A0E9E" w14:paraId="60DBA81C" w14:textId="77473985" w:rsidTr="007D5773">
        <w:trPr>
          <w:trHeight w:val="432"/>
        </w:trPr>
        <w:tc>
          <w:tcPr>
            <w:tcW w:w="908" w:type="pct"/>
            <w:vMerge w:val="restart"/>
            <w:shd w:val="clear" w:color="auto" w:fill="auto"/>
            <w:vAlign w:val="center"/>
          </w:tcPr>
          <w:p w14:paraId="7F972DF0" w14:textId="5DBAF2E1" w:rsidR="00116952" w:rsidRPr="007A0E9E" w:rsidRDefault="00116952" w:rsidP="00116952">
            <w:pPr>
              <w:pStyle w:val="Default"/>
              <w:jc w:val="center"/>
              <w:rPr>
                <w:color w:val="222222"/>
                <w:sz w:val="20"/>
                <w:szCs w:val="20"/>
              </w:rPr>
            </w:pPr>
            <w:r>
              <w:rPr>
                <w:color w:val="222222"/>
                <w:sz w:val="20"/>
                <w:szCs w:val="20"/>
              </w:rPr>
              <w:t>1 Bedroom</w:t>
            </w:r>
          </w:p>
        </w:tc>
        <w:sdt>
          <w:sdtPr>
            <w:rPr>
              <w:color w:val="222222"/>
              <w:sz w:val="20"/>
              <w:szCs w:val="20"/>
              <w:shd w:val="clear" w:color="auto" w:fill="FFFFFF"/>
            </w:rPr>
            <w:id w:val="-1386018812"/>
            <w:placeholder>
              <w:docPart w:val="3645555473694B8984E62DAAFD6BF595"/>
            </w:placeholder>
            <w:text w:multiLine="1"/>
          </w:sdtPr>
          <w:sdtEndPr/>
          <w:sdtContent>
            <w:tc>
              <w:tcPr>
                <w:tcW w:w="1024" w:type="pct"/>
                <w:vMerge w:val="restart"/>
                <w:shd w:val="clear" w:color="auto" w:fill="auto"/>
                <w:vAlign w:val="center"/>
              </w:tcPr>
              <w:p w14:paraId="15004797" w14:textId="24D27FAC" w:rsidR="00116952" w:rsidRPr="00412489" w:rsidRDefault="005A4A69" w:rsidP="00116952">
                <w:pPr>
                  <w:pStyle w:val="Default"/>
                  <w:jc w:val="center"/>
                  <w:rPr>
                    <w:color w:val="222222"/>
                    <w:sz w:val="28"/>
                    <w:szCs w:val="28"/>
                  </w:rPr>
                </w:pPr>
                <w:r>
                  <w:rPr>
                    <w:color w:val="222222"/>
                    <w:sz w:val="20"/>
                    <w:szCs w:val="20"/>
                    <w:shd w:val="clear" w:color="auto" w:fill="FFFFFF"/>
                  </w:rPr>
                  <w:t xml:space="preserve"> </w:t>
                </w:r>
              </w:p>
            </w:tc>
          </w:sdtContent>
        </w:sdt>
        <w:tc>
          <w:tcPr>
            <w:tcW w:w="1243" w:type="pct"/>
            <w:shd w:val="clear" w:color="auto" w:fill="auto"/>
            <w:vAlign w:val="center"/>
          </w:tcPr>
          <w:p w14:paraId="7DDA0BB9" w14:textId="682F0027" w:rsidR="00116952" w:rsidRPr="00C9516C" w:rsidRDefault="00116952" w:rsidP="00116952">
            <w:pPr>
              <w:pStyle w:val="Default"/>
              <w:jc w:val="center"/>
              <w:rPr>
                <w:color w:val="222222"/>
                <w:sz w:val="20"/>
                <w:szCs w:val="20"/>
              </w:rPr>
            </w:pPr>
            <w:r>
              <w:rPr>
                <w:color w:val="222222"/>
                <w:sz w:val="20"/>
                <w:szCs w:val="20"/>
              </w:rPr>
              <w:t>Multifamily Occupancy Estimate; or</w:t>
            </w:r>
          </w:p>
        </w:tc>
        <w:tc>
          <w:tcPr>
            <w:tcW w:w="911" w:type="pct"/>
            <w:shd w:val="clear" w:color="auto" w:fill="auto"/>
            <w:vAlign w:val="center"/>
          </w:tcPr>
          <w:p w14:paraId="46C724CD" w14:textId="4651EE8F" w:rsidR="00116952" w:rsidRPr="00C9516C" w:rsidRDefault="00116952" w:rsidP="00116952">
            <w:pPr>
              <w:pStyle w:val="Default"/>
              <w:jc w:val="center"/>
              <w:rPr>
                <w:color w:val="222222"/>
                <w:sz w:val="20"/>
                <w:szCs w:val="20"/>
              </w:rPr>
            </w:pPr>
            <w:r>
              <w:rPr>
                <w:color w:val="222222"/>
                <w:sz w:val="20"/>
                <w:szCs w:val="20"/>
              </w:rPr>
              <w:t>1.94</w:t>
            </w:r>
            <w:r w:rsidRPr="00C9516C">
              <w:rPr>
                <w:color w:val="222222"/>
                <w:sz w:val="20"/>
                <w:szCs w:val="20"/>
              </w:rPr>
              <w:t xml:space="preserve"> occupants</w:t>
            </w:r>
          </w:p>
        </w:tc>
        <w:sdt>
          <w:sdtPr>
            <w:rPr>
              <w:color w:val="222222"/>
              <w:sz w:val="20"/>
              <w:szCs w:val="20"/>
              <w:shd w:val="clear" w:color="auto" w:fill="FFFFFF"/>
            </w:rPr>
            <w:id w:val="-216198644"/>
            <w:placeholder>
              <w:docPart w:val="1C9195ED31684161A9B26ED8ADB5445B"/>
            </w:placeholder>
            <w:showingPlcHdr/>
            <w:text w:multiLine="1"/>
          </w:sdtPr>
          <w:sdtEndPr/>
          <w:sdtContent>
            <w:tc>
              <w:tcPr>
                <w:tcW w:w="914" w:type="pct"/>
                <w:vMerge w:val="restart"/>
                <w:shd w:val="clear" w:color="auto" w:fill="auto"/>
                <w:vAlign w:val="center"/>
              </w:tcPr>
              <w:p w14:paraId="0276A88B" w14:textId="44436414" w:rsidR="00116952" w:rsidRPr="00C9516C" w:rsidRDefault="00116952" w:rsidP="00116952">
                <w:pPr>
                  <w:pStyle w:val="Default"/>
                  <w:jc w:val="center"/>
                  <w:rPr>
                    <w:color w:val="222222"/>
                    <w:sz w:val="20"/>
                    <w:szCs w:val="20"/>
                  </w:rPr>
                </w:pPr>
                <w:r>
                  <w:rPr>
                    <w:color w:val="222222"/>
                    <w:sz w:val="20"/>
                    <w:szCs w:val="20"/>
                    <w:shd w:val="clear" w:color="auto" w:fill="FFFFFF"/>
                  </w:rPr>
                  <w:t xml:space="preserve">   </w:t>
                </w:r>
              </w:p>
            </w:tc>
          </w:sdtContent>
        </w:sdt>
      </w:tr>
      <w:tr w:rsidR="00116952" w:rsidRPr="007A0E9E" w14:paraId="674E6AD5" w14:textId="77777777" w:rsidTr="007D5773">
        <w:trPr>
          <w:trHeight w:val="432"/>
        </w:trPr>
        <w:tc>
          <w:tcPr>
            <w:tcW w:w="908" w:type="pct"/>
            <w:vMerge/>
            <w:shd w:val="clear" w:color="auto" w:fill="auto"/>
            <w:vAlign w:val="center"/>
          </w:tcPr>
          <w:p w14:paraId="0031984D" w14:textId="77777777" w:rsidR="00116952" w:rsidRDefault="00116952" w:rsidP="00116952">
            <w:pPr>
              <w:pStyle w:val="Default"/>
              <w:jc w:val="center"/>
              <w:rPr>
                <w:color w:val="222222"/>
                <w:sz w:val="20"/>
                <w:szCs w:val="20"/>
              </w:rPr>
            </w:pPr>
          </w:p>
        </w:tc>
        <w:tc>
          <w:tcPr>
            <w:tcW w:w="1024" w:type="pct"/>
            <w:vMerge/>
            <w:shd w:val="clear" w:color="auto" w:fill="auto"/>
            <w:vAlign w:val="center"/>
          </w:tcPr>
          <w:p w14:paraId="09AC845D" w14:textId="77777777" w:rsidR="00116952" w:rsidRPr="007A0E9E" w:rsidRDefault="00116952" w:rsidP="00116952">
            <w:pPr>
              <w:pStyle w:val="Default"/>
              <w:jc w:val="center"/>
              <w:rPr>
                <w:color w:val="222222"/>
                <w:sz w:val="20"/>
                <w:szCs w:val="20"/>
              </w:rPr>
            </w:pPr>
          </w:p>
        </w:tc>
        <w:tc>
          <w:tcPr>
            <w:tcW w:w="1243" w:type="pct"/>
            <w:shd w:val="clear" w:color="auto" w:fill="auto"/>
            <w:vAlign w:val="center"/>
          </w:tcPr>
          <w:p w14:paraId="3A5E94B7" w14:textId="0806AD7B" w:rsidR="00116952" w:rsidRPr="00C9516C" w:rsidRDefault="00116952" w:rsidP="00116952">
            <w:pPr>
              <w:pStyle w:val="Default"/>
              <w:jc w:val="center"/>
              <w:rPr>
                <w:color w:val="222222"/>
                <w:sz w:val="20"/>
                <w:szCs w:val="20"/>
              </w:rPr>
            </w:pPr>
            <w:r>
              <w:rPr>
                <w:color w:val="222222"/>
                <w:sz w:val="20"/>
                <w:szCs w:val="20"/>
              </w:rPr>
              <w:t>Low-Income Multifamily Occupancy Estimate</w:t>
            </w:r>
          </w:p>
        </w:tc>
        <w:tc>
          <w:tcPr>
            <w:tcW w:w="911" w:type="pct"/>
            <w:shd w:val="clear" w:color="auto" w:fill="auto"/>
            <w:vAlign w:val="center"/>
          </w:tcPr>
          <w:p w14:paraId="597C09C9" w14:textId="2DF3CDD9" w:rsidR="00116952" w:rsidRPr="00C9516C" w:rsidRDefault="00116952" w:rsidP="00116952">
            <w:pPr>
              <w:pStyle w:val="Default"/>
              <w:jc w:val="center"/>
              <w:rPr>
                <w:color w:val="222222"/>
                <w:sz w:val="20"/>
                <w:szCs w:val="20"/>
              </w:rPr>
            </w:pPr>
            <w:r>
              <w:rPr>
                <w:color w:val="222222"/>
                <w:sz w:val="20"/>
                <w:szCs w:val="20"/>
              </w:rPr>
              <w:t>2.26 occupants</w:t>
            </w:r>
          </w:p>
        </w:tc>
        <w:tc>
          <w:tcPr>
            <w:tcW w:w="914" w:type="pct"/>
            <w:vMerge/>
            <w:shd w:val="clear" w:color="auto" w:fill="auto"/>
            <w:vAlign w:val="center"/>
          </w:tcPr>
          <w:p w14:paraId="0690425C" w14:textId="77777777" w:rsidR="00116952" w:rsidRPr="00C9516C" w:rsidRDefault="00116952" w:rsidP="00116952">
            <w:pPr>
              <w:pStyle w:val="Default"/>
              <w:jc w:val="center"/>
              <w:rPr>
                <w:color w:val="222222"/>
                <w:sz w:val="20"/>
                <w:szCs w:val="20"/>
              </w:rPr>
            </w:pPr>
          </w:p>
        </w:tc>
      </w:tr>
      <w:tr w:rsidR="00116952" w:rsidRPr="007A0E9E" w14:paraId="777D8007" w14:textId="1D2C8E7A" w:rsidTr="007D5773">
        <w:trPr>
          <w:trHeight w:val="432"/>
        </w:trPr>
        <w:tc>
          <w:tcPr>
            <w:tcW w:w="908" w:type="pct"/>
            <w:vMerge w:val="restart"/>
            <w:shd w:val="clear" w:color="auto" w:fill="auto"/>
            <w:vAlign w:val="center"/>
          </w:tcPr>
          <w:p w14:paraId="1DFC382F" w14:textId="135715BB" w:rsidR="00116952" w:rsidRPr="007A0E9E" w:rsidRDefault="00116952" w:rsidP="00116952">
            <w:pPr>
              <w:pStyle w:val="Default"/>
              <w:jc w:val="center"/>
              <w:rPr>
                <w:color w:val="222222"/>
                <w:sz w:val="20"/>
                <w:szCs w:val="20"/>
              </w:rPr>
            </w:pPr>
            <w:r>
              <w:rPr>
                <w:color w:val="222222"/>
                <w:sz w:val="20"/>
                <w:szCs w:val="20"/>
              </w:rPr>
              <w:t>2 Bedroom</w:t>
            </w:r>
          </w:p>
        </w:tc>
        <w:sdt>
          <w:sdtPr>
            <w:rPr>
              <w:color w:val="222222"/>
              <w:sz w:val="20"/>
              <w:szCs w:val="20"/>
              <w:shd w:val="clear" w:color="auto" w:fill="FFFFFF"/>
            </w:rPr>
            <w:id w:val="-1845387932"/>
            <w:placeholder>
              <w:docPart w:val="8751951D52714D16B77D4D1E49EE611F"/>
            </w:placeholder>
            <w:showingPlcHdr/>
            <w:text w:multiLine="1"/>
          </w:sdtPr>
          <w:sdtEndPr/>
          <w:sdtContent>
            <w:tc>
              <w:tcPr>
                <w:tcW w:w="1024" w:type="pct"/>
                <w:vMerge w:val="restart"/>
                <w:shd w:val="clear" w:color="auto" w:fill="auto"/>
                <w:vAlign w:val="center"/>
              </w:tcPr>
              <w:p w14:paraId="65CD19A1" w14:textId="3A1C59AC" w:rsidR="00116952" w:rsidRPr="007A0E9E" w:rsidRDefault="00116952" w:rsidP="00116952">
                <w:pPr>
                  <w:pStyle w:val="Default"/>
                  <w:jc w:val="center"/>
                  <w:rPr>
                    <w:color w:val="222222"/>
                    <w:sz w:val="20"/>
                    <w:szCs w:val="20"/>
                  </w:rPr>
                </w:pPr>
                <w:r>
                  <w:rPr>
                    <w:color w:val="222222"/>
                    <w:sz w:val="20"/>
                    <w:szCs w:val="20"/>
                    <w:shd w:val="clear" w:color="auto" w:fill="FFFFFF"/>
                  </w:rPr>
                  <w:t xml:space="preserve">   </w:t>
                </w:r>
              </w:p>
            </w:tc>
          </w:sdtContent>
        </w:sdt>
        <w:tc>
          <w:tcPr>
            <w:tcW w:w="1243" w:type="pct"/>
            <w:shd w:val="clear" w:color="auto" w:fill="auto"/>
            <w:vAlign w:val="center"/>
          </w:tcPr>
          <w:p w14:paraId="0070AB58" w14:textId="3D373F3E" w:rsidR="00116952" w:rsidRPr="00C9516C" w:rsidRDefault="00116952" w:rsidP="00116952">
            <w:pPr>
              <w:pStyle w:val="Default"/>
              <w:jc w:val="center"/>
              <w:rPr>
                <w:color w:val="222222"/>
                <w:sz w:val="20"/>
                <w:szCs w:val="20"/>
              </w:rPr>
            </w:pPr>
            <w:r>
              <w:rPr>
                <w:color w:val="222222"/>
                <w:sz w:val="20"/>
                <w:szCs w:val="20"/>
              </w:rPr>
              <w:t>Multifamily Occupancy Estimate; or</w:t>
            </w:r>
          </w:p>
        </w:tc>
        <w:tc>
          <w:tcPr>
            <w:tcW w:w="911" w:type="pct"/>
            <w:shd w:val="clear" w:color="auto" w:fill="auto"/>
            <w:vAlign w:val="center"/>
          </w:tcPr>
          <w:p w14:paraId="085D1F11" w14:textId="5BDC0DF6" w:rsidR="00116952" w:rsidRPr="00C9516C" w:rsidRDefault="00116952" w:rsidP="00116952">
            <w:pPr>
              <w:pStyle w:val="Default"/>
              <w:jc w:val="center"/>
              <w:rPr>
                <w:color w:val="222222"/>
                <w:sz w:val="20"/>
                <w:szCs w:val="20"/>
              </w:rPr>
            </w:pPr>
            <w:r>
              <w:rPr>
                <w:color w:val="222222"/>
                <w:sz w:val="20"/>
                <w:szCs w:val="20"/>
              </w:rPr>
              <w:t>2.39</w:t>
            </w:r>
            <w:r w:rsidRPr="00C9516C">
              <w:rPr>
                <w:color w:val="222222"/>
                <w:sz w:val="20"/>
                <w:szCs w:val="20"/>
              </w:rPr>
              <w:t xml:space="preserve"> occupants</w:t>
            </w:r>
          </w:p>
        </w:tc>
        <w:sdt>
          <w:sdtPr>
            <w:rPr>
              <w:color w:val="222222"/>
              <w:sz w:val="20"/>
              <w:szCs w:val="20"/>
              <w:shd w:val="clear" w:color="auto" w:fill="FFFFFF"/>
            </w:rPr>
            <w:id w:val="420616705"/>
            <w:placeholder>
              <w:docPart w:val="B7DA7FB3C2984D04A19864D3EAA4AC5A"/>
            </w:placeholder>
            <w:showingPlcHdr/>
            <w:text w:multiLine="1"/>
          </w:sdtPr>
          <w:sdtEndPr/>
          <w:sdtContent>
            <w:tc>
              <w:tcPr>
                <w:tcW w:w="914" w:type="pct"/>
                <w:vMerge w:val="restart"/>
                <w:shd w:val="clear" w:color="auto" w:fill="auto"/>
                <w:vAlign w:val="center"/>
              </w:tcPr>
              <w:p w14:paraId="516297B8" w14:textId="72F4BC05" w:rsidR="00116952" w:rsidRPr="00C9516C" w:rsidRDefault="00116952" w:rsidP="00116952">
                <w:pPr>
                  <w:pStyle w:val="Default"/>
                  <w:jc w:val="center"/>
                  <w:rPr>
                    <w:color w:val="222222"/>
                    <w:sz w:val="20"/>
                    <w:szCs w:val="20"/>
                  </w:rPr>
                </w:pPr>
                <w:r>
                  <w:rPr>
                    <w:color w:val="222222"/>
                    <w:sz w:val="20"/>
                    <w:szCs w:val="20"/>
                    <w:shd w:val="clear" w:color="auto" w:fill="FFFFFF"/>
                  </w:rPr>
                  <w:t xml:space="preserve">   </w:t>
                </w:r>
              </w:p>
            </w:tc>
          </w:sdtContent>
        </w:sdt>
      </w:tr>
      <w:tr w:rsidR="00116952" w:rsidRPr="007A0E9E" w14:paraId="58DFC715" w14:textId="77777777" w:rsidTr="007D5773">
        <w:trPr>
          <w:trHeight w:val="432"/>
        </w:trPr>
        <w:tc>
          <w:tcPr>
            <w:tcW w:w="908" w:type="pct"/>
            <w:vMerge/>
            <w:shd w:val="clear" w:color="auto" w:fill="auto"/>
            <w:vAlign w:val="center"/>
          </w:tcPr>
          <w:p w14:paraId="3CE37D35" w14:textId="77777777" w:rsidR="00116952" w:rsidRDefault="00116952" w:rsidP="00116952">
            <w:pPr>
              <w:pStyle w:val="Default"/>
              <w:jc w:val="center"/>
              <w:rPr>
                <w:color w:val="222222"/>
                <w:sz w:val="20"/>
                <w:szCs w:val="20"/>
              </w:rPr>
            </w:pPr>
          </w:p>
        </w:tc>
        <w:tc>
          <w:tcPr>
            <w:tcW w:w="1024" w:type="pct"/>
            <w:vMerge/>
            <w:shd w:val="clear" w:color="auto" w:fill="auto"/>
            <w:vAlign w:val="center"/>
          </w:tcPr>
          <w:p w14:paraId="7E472D59" w14:textId="77777777" w:rsidR="00116952" w:rsidRPr="007A0E9E" w:rsidRDefault="00116952" w:rsidP="00116952">
            <w:pPr>
              <w:pStyle w:val="Default"/>
              <w:jc w:val="center"/>
              <w:rPr>
                <w:color w:val="222222"/>
                <w:sz w:val="20"/>
                <w:szCs w:val="20"/>
              </w:rPr>
            </w:pPr>
          </w:p>
        </w:tc>
        <w:tc>
          <w:tcPr>
            <w:tcW w:w="1243" w:type="pct"/>
            <w:shd w:val="clear" w:color="auto" w:fill="auto"/>
            <w:vAlign w:val="center"/>
          </w:tcPr>
          <w:p w14:paraId="0BA39A09" w14:textId="7C711D39" w:rsidR="00116952" w:rsidRPr="00C9516C" w:rsidRDefault="00116952" w:rsidP="00116952">
            <w:pPr>
              <w:pStyle w:val="Default"/>
              <w:jc w:val="center"/>
              <w:rPr>
                <w:color w:val="222222"/>
                <w:sz w:val="20"/>
                <w:szCs w:val="20"/>
              </w:rPr>
            </w:pPr>
            <w:r>
              <w:rPr>
                <w:color w:val="222222"/>
                <w:sz w:val="20"/>
                <w:szCs w:val="20"/>
              </w:rPr>
              <w:t>Low-Income Multifamily Occupancy Estimate</w:t>
            </w:r>
          </w:p>
        </w:tc>
        <w:tc>
          <w:tcPr>
            <w:tcW w:w="911" w:type="pct"/>
            <w:shd w:val="clear" w:color="auto" w:fill="auto"/>
            <w:vAlign w:val="center"/>
          </w:tcPr>
          <w:p w14:paraId="1E58F18F" w14:textId="421F2365" w:rsidR="00116952" w:rsidRPr="00C9516C" w:rsidRDefault="00116952" w:rsidP="00116952">
            <w:pPr>
              <w:pStyle w:val="Default"/>
              <w:jc w:val="center"/>
              <w:rPr>
                <w:color w:val="222222"/>
                <w:sz w:val="20"/>
                <w:szCs w:val="20"/>
              </w:rPr>
            </w:pPr>
            <w:r w:rsidRPr="00C9516C">
              <w:rPr>
                <w:color w:val="222222"/>
                <w:sz w:val="20"/>
                <w:szCs w:val="20"/>
              </w:rPr>
              <w:t>2.83 occupants</w:t>
            </w:r>
          </w:p>
        </w:tc>
        <w:tc>
          <w:tcPr>
            <w:tcW w:w="914" w:type="pct"/>
            <w:vMerge/>
            <w:shd w:val="clear" w:color="auto" w:fill="auto"/>
            <w:vAlign w:val="center"/>
          </w:tcPr>
          <w:p w14:paraId="5537CDD2" w14:textId="77777777" w:rsidR="00116952" w:rsidRPr="00C9516C" w:rsidRDefault="00116952" w:rsidP="00116952">
            <w:pPr>
              <w:pStyle w:val="Default"/>
              <w:jc w:val="center"/>
              <w:rPr>
                <w:color w:val="222222"/>
                <w:sz w:val="20"/>
                <w:szCs w:val="20"/>
              </w:rPr>
            </w:pPr>
          </w:p>
        </w:tc>
      </w:tr>
      <w:tr w:rsidR="00116952" w:rsidRPr="007A0E9E" w14:paraId="49EC29A3" w14:textId="4E633D91" w:rsidTr="007D5773">
        <w:trPr>
          <w:trHeight w:val="432"/>
        </w:trPr>
        <w:tc>
          <w:tcPr>
            <w:tcW w:w="908" w:type="pct"/>
            <w:vMerge w:val="restart"/>
            <w:shd w:val="clear" w:color="auto" w:fill="auto"/>
            <w:vAlign w:val="center"/>
          </w:tcPr>
          <w:p w14:paraId="68C506AD" w14:textId="23126D11" w:rsidR="00116952" w:rsidRPr="007A0E9E" w:rsidRDefault="00116952" w:rsidP="00116952">
            <w:pPr>
              <w:pStyle w:val="Default"/>
              <w:jc w:val="center"/>
              <w:rPr>
                <w:color w:val="222222"/>
                <w:sz w:val="20"/>
                <w:szCs w:val="20"/>
              </w:rPr>
            </w:pPr>
            <w:r>
              <w:rPr>
                <w:color w:val="222222"/>
                <w:sz w:val="20"/>
                <w:szCs w:val="20"/>
              </w:rPr>
              <w:t>3 Bedroom</w:t>
            </w:r>
          </w:p>
        </w:tc>
        <w:sdt>
          <w:sdtPr>
            <w:rPr>
              <w:color w:val="222222"/>
              <w:sz w:val="20"/>
              <w:szCs w:val="20"/>
              <w:shd w:val="clear" w:color="auto" w:fill="FFFFFF"/>
            </w:rPr>
            <w:id w:val="419602324"/>
            <w:placeholder>
              <w:docPart w:val="AD8A0A2CD02C48BD9A68667FA502DA5A"/>
            </w:placeholder>
            <w:showingPlcHdr/>
            <w:text w:multiLine="1"/>
          </w:sdtPr>
          <w:sdtEndPr/>
          <w:sdtContent>
            <w:tc>
              <w:tcPr>
                <w:tcW w:w="1024" w:type="pct"/>
                <w:vMerge w:val="restart"/>
                <w:shd w:val="clear" w:color="auto" w:fill="auto"/>
                <w:vAlign w:val="center"/>
              </w:tcPr>
              <w:p w14:paraId="24A576DE" w14:textId="2EF1D015" w:rsidR="00116952" w:rsidRPr="007A0E9E" w:rsidRDefault="00116952" w:rsidP="00116952">
                <w:pPr>
                  <w:pStyle w:val="Default"/>
                  <w:jc w:val="center"/>
                  <w:rPr>
                    <w:color w:val="222222"/>
                    <w:sz w:val="20"/>
                    <w:szCs w:val="20"/>
                  </w:rPr>
                </w:pPr>
                <w:r>
                  <w:rPr>
                    <w:color w:val="222222"/>
                    <w:sz w:val="20"/>
                    <w:szCs w:val="20"/>
                    <w:shd w:val="clear" w:color="auto" w:fill="FFFFFF"/>
                  </w:rPr>
                  <w:t xml:space="preserve">   </w:t>
                </w:r>
              </w:p>
            </w:tc>
          </w:sdtContent>
        </w:sdt>
        <w:tc>
          <w:tcPr>
            <w:tcW w:w="1243" w:type="pct"/>
            <w:shd w:val="clear" w:color="auto" w:fill="auto"/>
            <w:vAlign w:val="center"/>
          </w:tcPr>
          <w:p w14:paraId="693426D5" w14:textId="4A79980F" w:rsidR="00116952" w:rsidRPr="00C9516C" w:rsidRDefault="00116952" w:rsidP="00116952">
            <w:pPr>
              <w:pStyle w:val="Default"/>
              <w:jc w:val="center"/>
              <w:rPr>
                <w:color w:val="222222"/>
                <w:sz w:val="20"/>
                <w:szCs w:val="20"/>
              </w:rPr>
            </w:pPr>
            <w:r>
              <w:rPr>
                <w:color w:val="222222"/>
                <w:sz w:val="20"/>
                <w:szCs w:val="20"/>
              </w:rPr>
              <w:t>Multifamily Occupancy Estimate; or</w:t>
            </w:r>
          </w:p>
        </w:tc>
        <w:tc>
          <w:tcPr>
            <w:tcW w:w="911" w:type="pct"/>
            <w:shd w:val="clear" w:color="auto" w:fill="auto"/>
            <w:vAlign w:val="center"/>
          </w:tcPr>
          <w:p w14:paraId="7ACDF2E5" w14:textId="772FE142" w:rsidR="00116952" w:rsidRPr="00C9516C" w:rsidRDefault="00116952" w:rsidP="00116952">
            <w:pPr>
              <w:pStyle w:val="Default"/>
              <w:jc w:val="center"/>
              <w:rPr>
                <w:color w:val="222222"/>
                <w:sz w:val="20"/>
                <w:szCs w:val="20"/>
              </w:rPr>
            </w:pPr>
            <w:r>
              <w:rPr>
                <w:color w:val="222222"/>
                <w:sz w:val="20"/>
                <w:szCs w:val="20"/>
              </w:rPr>
              <w:t>2.84</w:t>
            </w:r>
            <w:r w:rsidRPr="00C9516C">
              <w:rPr>
                <w:color w:val="222222"/>
                <w:sz w:val="20"/>
                <w:szCs w:val="20"/>
              </w:rPr>
              <w:t xml:space="preserve"> occupants</w:t>
            </w:r>
          </w:p>
        </w:tc>
        <w:sdt>
          <w:sdtPr>
            <w:rPr>
              <w:color w:val="222222"/>
              <w:sz w:val="20"/>
              <w:szCs w:val="20"/>
              <w:shd w:val="clear" w:color="auto" w:fill="FFFFFF"/>
            </w:rPr>
            <w:id w:val="30936181"/>
            <w:placeholder>
              <w:docPart w:val="76055E165DFC4663A8FB78F2547B673B"/>
            </w:placeholder>
            <w:showingPlcHdr/>
            <w:text w:multiLine="1"/>
          </w:sdtPr>
          <w:sdtEndPr/>
          <w:sdtContent>
            <w:tc>
              <w:tcPr>
                <w:tcW w:w="914" w:type="pct"/>
                <w:vMerge w:val="restart"/>
                <w:shd w:val="clear" w:color="auto" w:fill="auto"/>
                <w:vAlign w:val="center"/>
              </w:tcPr>
              <w:p w14:paraId="503DC7B4" w14:textId="138A71C4" w:rsidR="00116952" w:rsidRPr="00C9516C" w:rsidRDefault="00116952" w:rsidP="00116952">
                <w:pPr>
                  <w:pStyle w:val="Default"/>
                  <w:jc w:val="center"/>
                  <w:rPr>
                    <w:color w:val="222222"/>
                    <w:sz w:val="20"/>
                    <w:szCs w:val="20"/>
                  </w:rPr>
                </w:pPr>
                <w:r>
                  <w:rPr>
                    <w:color w:val="222222"/>
                    <w:sz w:val="20"/>
                    <w:szCs w:val="20"/>
                    <w:shd w:val="clear" w:color="auto" w:fill="FFFFFF"/>
                  </w:rPr>
                  <w:t xml:space="preserve">   </w:t>
                </w:r>
              </w:p>
            </w:tc>
          </w:sdtContent>
        </w:sdt>
      </w:tr>
      <w:tr w:rsidR="00116952" w:rsidRPr="007A0E9E" w14:paraId="5FF10977" w14:textId="77777777" w:rsidTr="007D5773">
        <w:trPr>
          <w:trHeight w:val="432"/>
        </w:trPr>
        <w:tc>
          <w:tcPr>
            <w:tcW w:w="908" w:type="pct"/>
            <w:vMerge/>
            <w:shd w:val="clear" w:color="auto" w:fill="auto"/>
            <w:vAlign w:val="center"/>
          </w:tcPr>
          <w:p w14:paraId="52B35864" w14:textId="77777777" w:rsidR="00116952" w:rsidRDefault="00116952" w:rsidP="00116952">
            <w:pPr>
              <w:pStyle w:val="Default"/>
              <w:jc w:val="center"/>
              <w:rPr>
                <w:color w:val="222222"/>
                <w:sz w:val="20"/>
                <w:szCs w:val="20"/>
              </w:rPr>
            </w:pPr>
          </w:p>
        </w:tc>
        <w:tc>
          <w:tcPr>
            <w:tcW w:w="1024" w:type="pct"/>
            <w:vMerge/>
            <w:shd w:val="clear" w:color="auto" w:fill="auto"/>
            <w:vAlign w:val="center"/>
          </w:tcPr>
          <w:p w14:paraId="4552D25D" w14:textId="77777777" w:rsidR="00116952" w:rsidRPr="007A0E9E" w:rsidRDefault="00116952" w:rsidP="00116952">
            <w:pPr>
              <w:pStyle w:val="Default"/>
              <w:jc w:val="center"/>
              <w:rPr>
                <w:color w:val="222222"/>
                <w:sz w:val="20"/>
                <w:szCs w:val="20"/>
              </w:rPr>
            </w:pPr>
          </w:p>
        </w:tc>
        <w:tc>
          <w:tcPr>
            <w:tcW w:w="1243" w:type="pct"/>
            <w:shd w:val="clear" w:color="auto" w:fill="auto"/>
            <w:vAlign w:val="center"/>
          </w:tcPr>
          <w:p w14:paraId="155D120E" w14:textId="2027B55B" w:rsidR="00116952" w:rsidRPr="00C9516C" w:rsidRDefault="00116952" w:rsidP="00116952">
            <w:pPr>
              <w:pStyle w:val="Default"/>
              <w:jc w:val="center"/>
              <w:rPr>
                <w:color w:val="222222"/>
                <w:sz w:val="20"/>
                <w:szCs w:val="20"/>
              </w:rPr>
            </w:pPr>
            <w:r>
              <w:rPr>
                <w:color w:val="222222"/>
                <w:sz w:val="20"/>
                <w:szCs w:val="20"/>
              </w:rPr>
              <w:t>Low-Income Multifamily Occupancy Estimate</w:t>
            </w:r>
          </w:p>
        </w:tc>
        <w:tc>
          <w:tcPr>
            <w:tcW w:w="911" w:type="pct"/>
            <w:shd w:val="clear" w:color="auto" w:fill="auto"/>
            <w:vAlign w:val="center"/>
          </w:tcPr>
          <w:p w14:paraId="2E8A5584" w14:textId="3E71C1C7" w:rsidR="00116952" w:rsidRPr="00C9516C" w:rsidRDefault="00116952" w:rsidP="00116952">
            <w:pPr>
              <w:pStyle w:val="Default"/>
              <w:jc w:val="center"/>
              <w:rPr>
                <w:color w:val="222222"/>
                <w:sz w:val="20"/>
                <w:szCs w:val="20"/>
              </w:rPr>
            </w:pPr>
            <w:r w:rsidRPr="00C9516C">
              <w:rPr>
                <w:color w:val="222222"/>
                <w:sz w:val="20"/>
                <w:szCs w:val="20"/>
              </w:rPr>
              <w:t>3.4</w:t>
            </w:r>
            <w:r>
              <w:rPr>
                <w:color w:val="222222"/>
                <w:sz w:val="20"/>
                <w:szCs w:val="20"/>
              </w:rPr>
              <w:t>0</w:t>
            </w:r>
            <w:r w:rsidRPr="00C9516C">
              <w:rPr>
                <w:color w:val="222222"/>
                <w:sz w:val="20"/>
                <w:szCs w:val="20"/>
              </w:rPr>
              <w:t xml:space="preserve"> occupants</w:t>
            </w:r>
          </w:p>
        </w:tc>
        <w:tc>
          <w:tcPr>
            <w:tcW w:w="914" w:type="pct"/>
            <w:vMerge/>
            <w:shd w:val="clear" w:color="auto" w:fill="auto"/>
            <w:vAlign w:val="center"/>
          </w:tcPr>
          <w:p w14:paraId="0BFF65CC" w14:textId="77777777" w:rsidR="00116952" w:rsidRPr="00C9516C" w:rsidRDefault="00116952" w:rsidP="00116952">
            <w:pPr>
              <w:pStyle w:val="Default"/>
              <w:jc w:val="center"/>
              <w:rPr>
                <w:color w:val="222222"/>
                <w:sz w:val="20"/>
                <w:szCs w:val="20"/>
              </w:rPr>
            </w:pPr>
          </w:p>
        </w:tc>
      </w:tr>
      <w:tr w:rsidR="00116952" w:rsidRPr="007A0E9E" w14:paraId="7B98C36B" w14:textId="6D233109" w:rsidTr="007D5773">
        <w:trPr>
          <w:trHeight w:val="432"/>
        </w:trPr>
        <w:tc>
          <w:tcPr>
            <w:tcW w:w="908" w:type="pct"/>
            <w:vMerge w:val="restart"/>
            <w:shd w:val="clear" w:color="auto" w:fill="auto"/>
            <w:vAlign w:val="center"/>
          </w:tcPr>
          <w:p w14:paraId="7146B681" w14:textId="472609A2" w:rsidR="00116952" w:rsidRDefault="00116952" w:rsidP="00116952">
            <w:pPr>
              <w:pStyle w:val="Default"/>
              <w:jc w:val="center"/>
              <w:rPr>
                <w:color w:val="222222"/>
                <w:sz w:val="20"/>
                <w:szCs w:val="20"/>
              </w:rPr>
            </w:pPr>
            <w:r>
              <w:rPr>
                <w:color w:val="222222"/>
                <w:sz w:val="20"/>
                <w:szCs w:val="20"/>
              </w:rPr>
              <w:t>4 Bedroom</w:t>
            </w:r>
          </w:p>
        </w:tc>
        <w:sdt>
          <w:sdtPr>
            <w:rPr>
              <w:color w:val="222222"/>
              <w:sz w:val="20"/>
              <w:szCs w:val="20"/>
              <w:shd w:val="clear" w:color="auto" w:fill="FFFFFF"/>
            </w:rPr>
            <w:id w:val="297573495"/>
            <w:placeholder>
              <w:docPart w:val="E90370AAE1C849D790A1303AA817D4FB"/>
            </w:placeholder>
            <w:showingPlcHdr/>
            <w:text w:multiLine="1"/>
          </w:sdtPr>
          <w:sdtEndPr/>
          <w:sdtContent>
            <w:tc>
              <w:tcPr>
                <w:tcW w:w="1024" w:type="pct"/>
                <w:vMerge w:val="restart"/>
                <w:shd w:val="clear" w:color="auto" w:fill="auto"/>
                <w:vAlign w:val="center"/>
              </w:tcPr>
              <w:p w14:paraId="40D457F1" w14:textId="694DC5AC" w:rsidR="00116952" w:rsidRPr="007A0E9E" w:rsidRDefault="00116952" w:rsidP="00116952">
                <w:pPr>
                  <w:pStyle w:val="Default"/>
                  <w:jc w:val="center"/>
                  <w:rPr>
                    <w:color w:val="222222"/>
                    <w:sz w:val="20"/>
                    <w:szCs w:val="20"/>
                  </w:rPr>
                </w:pPr>
                <w:r>
                  <w:rPr>
                    <w:color w:val="222222"/>
                    <w:sz w:val="20"/>
                    <w:szCs w:val="20"/>
                    <w:shd w:val="clear" w:color="auto" w:fill="FFFFFF"/>
                  </w:rPr>
                  <w:t xml:space="preserve">   </w:t>
                </w:r>
              </w:p>
            </w:tc>
          </w:sdtContent>
        </w:sdt>
        <w:tc>
          <w:tcPr>
            <w:tcW w:w="1243" w:type="pct"/>
            <w:shd w:val="clear" w:color="auto" w:fill="auto"/>
            <w:vAlign w:val="center"/>
          </w:tcPr>
          <w:p w14:paraId="2D3E93BD" w14:textId="786793B0" w:rsidR="00116952" w:rsidRPr="00C9516C" w:rsidRDefault="00116952" w:rsidP="00116952">
            <w:pPr>
              <w:pStyle w:val="Default"/>
              <w:jc w:val="center"/>
              <w:rPr>
                <w:color w:val="222222"/>
                <w:sz w:val="20"/>
                <w:szCs w:val="20"/>
              </w:rPr>
            </w:pPr>
            <w:r>
              <w:rPr>
                <w:color w:val="222222"/>
                <w:sz w:val="20"/>
                <w:szCs w:val="20"/>
              </w:rPr>
              <w:t>Multifamily Occupancy Estimate; or</w:t>
            </w:r>
          </w:p>
        </w:tc>
        <w:tc>
          <w:tcPr>
            <w:tcW w:w="911" w:type="pct"/>
            <w:shd w:val="clear" w:color="auto" w:fill="auto"/>
            <w:vAlign w:val="center"/>
          </w:tcPr>
          <w:p w14:paraId="54B695AC" w14:textId="690BD2E8" w:rsidR="00116952" w:rsidRPr="00C9516C" w:rsidRDefault="00116952" w:rsidP="00116952">
            <w:pPr>
              <w:pStyle w:val="Default"/>
              <w:jc w:val="center"/>
              <w:rPr>
                <w:color w:val="222222"/>
                <w:sz w:val="20"/>
                <w:szCs w:val="20"/>
              </w:rPr>
            </w:pPr>
            <w:r>
              <w:rPr>
                <w:color w:val="222222"/>
                <w:sz w:val="20"/>
                <w:szCs w:val="20"/>
              </w:rPr>
              <w:t>3.29 occupants</w:t>
            </w:r>
          </w:p>
        </w:tc>
        <w:sdt>
          <w:sdtPr>
            <w:rPr>
              <w:color w:val="222222"/>
              <w:sz w:val="20"/>
              <w:szCs w:val="20"/>
              <w:shd w:val="clear" w:color="auto" w:fill="FFFFFF"/>
            </w:rPr>
            <w:id w:val="1147944573"/>
            <w:placeholder>
              <w:docPart w:val="E64DC95ED0CE43B39223C0B1E9C21AD5"/>
            </w:placeholder>
            <w:showingPlcHdr/>
            <w:text w:multiLine="1"/>
          </w:sdtPr>
          <w:sdtEndPr/>
          <w:sdtContent>
            <w:tc>
              <w:tcPr>
                <w:tcW w:w="914" w:type="pct"/>
                <w:vMerge w:val="restart"/>
                <w:shd w:val="clear" w:color="auto" w:fill="auto"/>
                <w:vAlign w:val="center"/>
              </w:tcPr>
              <w:p w14:paraId="7A1D0EA4" w14:textId="4B0BB44C" w:rsidR="00116952" w:rsidRDefault="00116952" w:rsidP="00116952">
                <w:pPr>
                  <w:pStyle w:val="Default"/>
                  <w:jc w:val="center"/>
                  <w:rPr>
                    <w:color w:val="222222"/>
                    <w:sz w:val="20"/>
                    <w:szCs w:val="20"/>
                  </w:rPr>
                </w:pPr>
                <w:r>
                  <w:rPr>
                    <w:color w:val="222222"/>
                    <w:sz w:val="20"/>
                    <w:szCs w:val="20"/>
                    <w:shd w:val="clear" w:color="auto" w:fill="FFFFFF"/>
                  </w:rPr>
                  <w:t xml:space="preserve">   </w:t>
                </w:r>
              </w:p>
            </w:tc>
          </w:sdtContent>
        </w:sdt>
      </w:tr>
      <w:tr w:rsidR="00116952" w:rsidRPr="007A0E9E" w14:paraId="0A6700BE" w14:textId="77777777" w:rsidTr="007D5773">
        <w:trPr>
          <w:trHeight w:val="432"/>
        </w:trPr>
        <w:tc>
          <w:tcPr>
            <w:tcW w:w="908" w:type="pct"/>
            <w:vMerge/>
            <w:shd w:val="clear" w:color="auto" w:fill="auto"/>
            <w:vAlign w:val="center"/>
          </w:tcPr>
          <w:p w14:paraId="45A19AE1" w14:textId="77777777" w:rsidR="00116952" w:rsidRDefault="00116952" w:rsidP="00116952">
            <w:pPr>
              <w:pStyle w:val="Default"/>
              <w:jc w:val="center"/>
              <w:rPr>
                <w:color w:val="222222"/>
                <w:sz w:val="20"/>
                <w:szCs w:val="20"/>
              </w:rPr>
            </w:pPr>
          </w:p>
        </w:tc>
        <w:tc>
          <w:tcPr>
            <w:tcW w:w="1024" w:type="pct"/>
            <w:vMerge/>
            <w:shd w:val="clear" w:color="auto" w:fill="auto"/>
            <w:vAlign w:val="center"/>
          </w:tcPr>
          <w:p w14:paraId="63BF7603" w14:textId="77777777" w:rsidR="00116952" w:rsidRPr="007A0E9E" w:rsidRDefault="00116952" w:rsidP="00116952">
            <w:pPr>
              <w:pStyle w:val="Default"/>
              <w:jc w:val="center"/>
              <w:rPr>
                <w:color w:val="222222"/>
                <w:sz w:val="20"/>
                <w:szCs w:val="20"/>
              </w:rPr>
            </w:pPr>
          </w:p>
        </w:tc>
        <w:tc>
          <w:tcPr>
            <w:tcW w:w="1243" w:type="pct"/>
            <w:shd w:val="clear" w:color="auto" w:fill="auto"/>
            <w:vAlign w:val="center"/>
          </w:tcPr>
          <w:p w14:paraId="431F4DD8" w14:textId="4E2E3290" w:rsidR="00116952" w:rsidRDefault="00116952" w:rsidP="00116952">
            <w:pPr>
              <w:pStyle w:val="Default"/>
              <w:jc w:val="center"/>
              <w:rPr>
                <w:color w:val="222222"/>
                <w:sz w:val="20"/>
                <w:szCs w:val="20"/>
              </w:rPr>
            </w:pPr>
            <w:r>
              <w:rPr>
                <w:color w:val="222222"/>
                <w:sz w:val="20"/>
                <w:szCs w:val="20"/>
              </w:rPr>
              <w:t>Low-Income Multifamily Occupancy Estimate</w:t>
            </w:r>
          </w:p>
        </w:tc>
        <w:tc>
          <w:tcPr>
            <w:tcW w:w="911" w:type="pct"/>
            <w:shd w:val="clear" w:color="auto" w:fill="auto"/>
            <w:vAlign w:val="center"/>
          </w:tcPr>
          <w:p w14:paraId="22FA41DE" w14:textId="242CC813" w:rsidR="00116952" w:rsidRDefault="00116952" w:rsidP="00116952">
            <w:pPr>
              <w:pStyle w:val="Default"/>
              <w:jc w:val="center"/>
              <w:rPr>
                <w:color w:val="222222"/>
                <w:sz w:val="20"/>
                <w:szCs w:val="20"/>
              </w:rPr>
            </w:pPr>
            <w:r>
              <w:rPr>
                <w:color w:val="222222"/>
                <w:sz w:val="20"/>
                <w:szCs w:val="20"/>
              </w:rPr>
              <w:t>3.97 occupants</w:t>
            </w:r>
          </w:p>
        </w:tc>
        <w:tc>
          <w:tcPr>
            <w:tcW w:w="914" w:type="pct"/>
            <w:vMerge/>
            <w:shd w:val="clear" w:color="auto" w:fill="auto"/>
            <w:vAlign w:val="center"/>
          </w:tcPr>
          <w:p w14:paraId="75BDB8C9" w14:textId="77777777" w:rsidR="00116952" w:rsidRDefault="00116952" w:rsidP="00116952">
            <w:pPr>
              <w:pStyle w:val="Default"/>
              <w:jc w:val="center"/>
              <w:rPr>
                <w:color w:val="222222"/>
                <w:sz w:val="20"/>
                <w:szCs w:val="20"/>
              </w:rPr>
            </w:pPr>
          </w:p>
        </w:tc>
      </w:tr>
      <w:tr w:rsidR="00116952" w:rsidRPr="007A0E9E" w14:paraId="51B889AB" w14:textId="77777777" w:rsidTr="007D5773">
        <w:trPr>
          <w:trHeight w:val="432"/>
        </w:trPr>
        <w:tc>
          <w:tcPr>
            <w:tcW w:w="4086" w:type="pct"/>
            <w:gridSpan w:val="4"/>
            <w:shd w:val="clear" w:color="auto" w:fill="auto"/>
            <w:vAlign w:val="center"/>
          </w:tcPr>
          <w:p w14:paraId="7723FAD7" w14:textId="37D761FD" w:rsidR="00116952" w:rsidRPr="008917BF" w:rsidRDefault="00116952" w:rsidP="00116952">
            <w:pPr>
              <w:pStyle w:val="Default"/>
              <w:jc w:val="right"/>
              <w:rPr>
                <w:b/>
                <w:color w:val="222222"/>
                <w:sz w:val="20"/>
                <w:szCs w:val="20"/>
              </w:rPr>
            </w:pPr>
            <w:r w:rsidRPr="008917BF">
              <w:rPr>
                <w:b/>
                <w:color w:val="222222"/>
                <w:sz w:val="20"/>
                <w:szCs w:val="20"/>
              </w:rPr>
              <w:t xml:space="preserve">Total Property Occupants </w:t>
            </w:r>
          </w:p>
        </w:tc>
        <w:sdt>
          <w:sdtPr>
            <w:rPr>
              <w:color w:val="222222"/>
              <w:sz w:val="20"/>
              <w:szCs w:val="20"/>
              <w:shd w:val="clear" w:color="auto" w:fill="FFFFFF"/>
            </w:rPr>
            <w:id w:val="669611550"/>
            <w:placeholder>
              <w:docPart w:val="C6BE7417F38744CB8D5FC5EBA8F82942"/>
            </w:placeholder>
            <w:showingPlcHdr/>
            <w:text w:multiLine="1"/>
          </w:sdtPr>
          <w:sdtEndPr/>
          <w:sdtContent>
            <w:tc>
              <w:tcPr>
                <w:tcW w:w="914" w:type="pct"/>
                <w:shd w:val="clear" w:color="auto" w:fill="auto"/>
                <w:vAlign w:val="center"/>
              </w:tcPr>
              <w:p w14:paraId="3A5B0AC2" w14:textId="04E4E954" w:rsidR="00116952" w:rsidRDefault="00116952" w:rsidP="00116952">
                <w:pPr>
                  <w:pStyle w:val="Default"/>
                  <w:jc w:val="center"/>
                  <w:rPr>
                    <w:color w:val="222222"/>
                    <w:sz w:val="20"/>
                    <w:szCs w:val="20"/>
                  </w:rPr>
                </w:pPr>
                <w:r>
                  <w:rPr>
                    <w:color w:val="222222"/>
                    <w:sz w:val="20"/>
                    <w:szCs w:val="20"/>
                    <w:shd w:val="clear" w:color="auto" w:fill="FFFFFF"/>
                  </w:rPr>
                  <w:t xml:space="preserve">   </w:t>
                </w:r>
              </w:p>
            </w:tc>
          </w:sdtContent>
        </w:sdt>
      </w:tr>
    </w:tbl>
    <w:p w14:paraId="4FD17163" w14:textId="1A90BEB2" w:rsidR="00163083" w:rsidRDefault="00163083" w:rsidP="00F00B5E"/>
    <w:p w14:paraId="4580B2F2" w14:textId="77777777" w:rsidR="00163083" w:rsidRPr="00111560" w:rsidRDefault="00163083" w:rsidP="00163083">
      <w:pPr>
        <w:pStyle w:val="Heading2"/>
      </w:pPr>
      <w:r>
        <w:t>Calculating Irrigated Area</w:t>
      </w:r>
    </w:p>
    <w:p w14:paraId="62751CEE" w14:textId="3BCD985B" w:rsidR="0000321E" w:rsidRDefault="0000321E" w:rsidP="00163083">
      <w:pPr>
        <w:pStyle w:val="ListBullet20"/>
        <w:rPr>
          <w:rFonts w:ascii="Arial" w:hAnsi="Arial" w:cs="Arial"/>
          <w:szCs w:val="22"/>
        </w:rPr>
      </w:pPr>
      <w:r w:rsidRPr="0000321E">
        <w:rPr>
          <w:rFonts w:ascii="Arial" w:hAnsi="Arial" w:cs="Arial"/>
          <w:szCs w:val="22"/>
        </w:rPr>
        <w:t xml:space="preserve">Knowing the irrigated area is important because </w:t>
      </w:r>
      <w:r>
        <w:rPr>
          <w:rFonts w:ascii="Arial" w:hAnsi="Arial" w:cs="Arial"/>
          <w:szCs w:val="22"/>
        </w:rPr>
        <w:t xml:space="preserve">outdoor water use can represent a significant proportion of </w:t>
      </w:r>
      <w:r w:rsidR="00D528C8">
        <w:rPr>
          <w:rFonts w:ascii="Arial" w:hAnsi="Arial" w:cs="Arial"/>
          <w:szCs w:val="22"/>
        </w:rPr>
        <w:t xml:space="preserve">property </w:t>
      </w:r>
      <w:r>
        <w:rPr>
          <w:rFonts w:ascii="Arial" w:hAnsi="Arial" w:cs="Arial"/>
          <w:szCs w:val="22"/>
        </w:rPr>
        <w:t xml:space="preserve">water consumption. </w:t>
      </w:r>
      <w:r w:rsidRPr="0000321E">
        <w:rPr>
          <w:rFonts w:ascii="Arial" w:hAnsi="Arial" w:cs="Arial"/>
          <w:szCs w:val="22"/>
        </w:rPr>
        <w:t xml:space="preserve">The irrigated area is the outdoor vegetated area that is regularly supplied </w:t>
      </w:r>
      <w:r>
        <w:rPr>
          <w:rFonts w:ascii="Arial" w:hAnsi="Arial" w:cs="Arial"/>
          <w:szCs w:val="22"/>
        </w:rPr>
        <w:t xml:space="preserve">with </w:t>
      </w:r>
      <w:r w:rsidRPr="0000321E">
        <w:rPr>
          <w:rFonts w:ascii="Arial" w:hAnsi="Arial" w:cs="Arial"/>
          <w:szCs w:val="22"/>
        </w:rPr>
        <w:t>water</w:t>
      </w:r>
      <w:r>
        <w:rPr>
          <w:rFonts w:ascii="Arial" w:hAnsi="Arial" w:cs="Arial"/>
          <w:szCs w:val="22"/>
        </w:rPr>
        <w:t xml:space="preserve">. </w:t>
      </w:r>
      <w:r w:rsidRPr="0000321E">
        <w:rPr>
          <w:rFonts w:ascii="Arial" w:hAnsi="Arial" w:cs="Arial"/>
          <w:szCs w:val="22"/>
        </w:rPr>
        <w:t>Typically</w:t>
      </w:r>
      <w:r>
        <w:rPr>
          <w:rFonts w:ascii="Arial" w:hAnsi="Arial" w:cs="Arial"/>
          <w:szCs w:val="22"/>
        </w:rPr>
        <w:t xml:space="preserve">, </w:t>
      </w:r>
      <w:r w:rsidRPr="0000321E">
        <w:rPr>
          <w:rFonts w:ascii="Arial" w:hAnsi="Arial" w:cs="Arial"/>
          <w:szCs w:val="22"/>
        </w:rPr>
        <w:t xml:space="preserve">this includes landscaped areas that are irrigated with or without an in-ground/automatic irrigation system along with areas regularly watered by hand. If you have vegetated areas that were specifically </w:t>
      </w:r>
      <w:r>
        <w:rPr>
          <w:rFonts w:ascii="Arial" w:hAnsi="Arial" w:cs="Arial"/>
          <w:szCs w:val="22"/>
        </w:rPr>
        <w:t>landscaped</w:t>
      </w:r>
      <w:r w:rsidRPr="0000321E">
        <w:rPr>
          <w:rFonts w:ascii="Arial" w:hAnsi="Arial" w:cs="Arial"/>
          <w:szCs w:val="22"/>
        </w:rPr>
        <w:t xml:space="preserve"> to require no water at all, these may be included in your total. However, you cannot include hard</w:t>
      </w:r>
      <w:r w:rsidR="00D528C8">
        <w:rPr>
          <w:rFonts w:ascii="Arial" w:hAnsi="Arial" w:cs="Arial"/>
          <w:szCs w:val="22"/>
        </w:rPr>
        <w:t>scape or other non</w:t>
      </w:r>
      <w:r w:rsidRPr="0000321E">
        <w:rPr>
          <w:rFonts w:ascii="Arial" w:hAnsi="Arial" w:cs="Arial"/>
          <w:szCs w:val="22"/>
        </w:rPr>
        <w:t xml:space="preserve">vegetated surfaces such as patios, decks, </w:t>
      </w:r>
      <w:r w:rsidR="00D528C8">
        <w:rPr>
          <w:rFonts w:ascii="Arial" w:hAnsi="Arial" w:cs="Arial"/>
          <w:szCs w:val="22"/>
        </w:rPr>
        <w:t xml:space="preserve">sidewalks, </w:t>
      </w:r>
      <w:r w:rsidRPr="0000321E">
        <w:rPr>
          <w:rFonts w:ascii="Arial" w:hAnsi="Arial" w:cs="Arial"/>
          <w:szCs w:val="22"/>
        </w:rPr>
        <w:t>and driveways</w:t>
      </w:r>
      <w:r>
        <w:rPr>
          <w:rFonts w:ascii="Arial" w:hAnsi="Arial" w:cs="Arial"/>
          <w:szCs w:val="22"/>
        </w:rPr>
        <w:t>.</w:t>
      </w:r>
      <w:r w:rsidRPr="0000321E">
        <w:rPr>
          <w:rFonts w:ascii="Arial" w:hAnsi="Arial" w:cs="Arial"/>
          <w:szCs w:val="22"/>
        </w:rPr>
        <w:t xml:space="preserve"> </w:t>
      </w:r>
    </w:p>
    <w:p w14:paraId="755DD7DC" w14:textId="02443396" w:rsidR="00163083" w:rsidRPr="00D8304B" w:rsidRDefault="00163083" w:rsidP="00163083">
      <w:pPr>
        <w:pStyle w:val="ListBullet20"/>
        <w:rPr>
          <w:rFonts w:ascii="Arial" w:hAnsi="Arial" w:cs="Arial"/>
        </w:rPr>
      </w:pPr>
      <w:r w:rsidRPr="0000321E">
        <w:rPr>
          <w:rFonts w:ascii="Arial" w:hAnsi="Arial" w:cs="Arial"/>
        </w:rPr>
        <w:t xml:space="preserve">If </w:t>
      </w:r>
      <w:r w:rsidR="00603281">
        <w:rPr>
          <w:rFonts w:ascii="Arial" w:hAnsi="Arial" w:cs="Arial"/>
        </w:rPr>
        <w:t xml:space="preserve">you do not enter an </w:t>
      </w:r>
      <w:r w:rsidRPr="0000321E">
        <w:rPr>
          <w:rFonts w:ascii="Arial" w:hAnsi="Arial" w:cs="Arial"/>
        </w:rPr>
        <w:t>irrigated</w:t>
      </w:r>
      <w:r w:rsidR="00603281">
        <w:rPr>
          <w:rFonts w:ascii="Arial" w:hAnsi="Arial" w:cs="Arial"/>
        </w:rPr>
        <w:t xml:space="preserve"> area</w:t>
      </w:r>
      <w:r w:rsidRPr="0000321E">
        <w:rPr>
          <w:rFonts w:ascii="Arial" w:hAnsi="Arial" w:cs="Arial"/>
        </w:rPr>
        <w:t>,</w:t>
      </w:r>
      <w:r>
        <w:rPr>
          <w:rFonts w:ascii="Arial" w:hAnsi="Arial" w:cs="Arial"/>
        </w:rPr>
        <w:t xml:space="preserve"> Portfolio Manager will use a default value of zero in order to </w:t>
      </w:r>
      <w:r w:rsidR="00603281">
        <w:rPr>
          <w:rFonts w:ascii="Arial" w:hAnsi="Arial" w:cs="Arial"/>
        </w:rPr>
        <w:t xml:space="preserve">calculate </w:t>
      </w:r>
      <w:r>
        <w:rPr>
          <w:rFonts w:ascii="Arial" w:hAnsi="Arial" w:cs="Arial"/>
        </w:rPr>
        <w:t>a</w:t>
      </w:r>
      <w:r w:rsidR="00D528C8">
        <w:rPr>
          <w:rFonts w:ascii="Arial" w:hAnsi="Arial" w:cs="Arial"/>
        </w:rPr>
        <w:t>n EPA W</w:t>
      </w:r>
      <w:r>
        <w:rPr>
          <w:rFonts w:ascii="Arial" w:hAnsi="Arial" w:cs="Arial"/>
        </w:rPr>
        <w:t xml:space="preserve">ater </w:t>
      </w:r>
      <w:r w:rsidR="00D528C8">
        <w:rPr>
          <w:rFonts w:ascii="Arial" w:hAnsi="Arial" w:cs="Arial"/>
        </w:rPr>
        <w:t>S</w:t>
      </w:r>
      <w:r>
        <w:rPr>
          <w:rFonts w:ascii="Arial" w:hAnsi="Arial" w:cs="Arial"/>
        </w:rPr>
        <w:t xml:space="preserve">core. If </w:t>
      </w:r>
      <w:r w:rsidR="00603281">
        <w:rPr>
          <w:rFonts w:ascii="Arial" w:hAnsi="Arial" w:cs="Arial"/>
        </w:rPr>
        <w:t>your</w:t>
      </w:r>
      <w:r>
        <w:rPr>
          <w:rFonts w:ascii="Arial" w:hAnsi="Arial" w:cs="Arial"/>
        </w:rPr>
        <w:t xml:space="preserve"> </w:t>
      </w:r>
      <w:r w:rsidR="00603281">
        <w:rPr>
          <w:rFonts w:ascii="Arial" w:hAnsi="Arial" w:cs="Arial"/>
        </w:rPr>
        <w:t xml:space="preserve">property’s </w:t>
      </w:r>
      <w:r>
        <w:rPr>
          <w:rFonts w:ascii="Arial" w:hAnsi="Arial" w:cs="Arial"/>
        </w:rPr>
        <w:t xml:space="preserve">actual irrigated area is very small, this should not significantly </w:t>
      </w:r>
      <w:r w:rsidR="00603281">
        <w:rPr>
          <w:rFonts w:ascii="Arial" w:hAnsi="Arial" w:cs="Arial"/>
        </w:rPr>
        <w:t>impact your EPA Water Score</w:t>
      </w:r>
      <w:r>
        <w:rPr>
          <w:rFonts w:ascii="Arial" w:hAnsi="Arial" w:cs="Arial"/>
        </w:rPr>
        <w:t xml:space="preserve">. However, if </w:t>
      </w:r>
      <w:r w:rsidR="00603281">
        <w:rPr>
          <w:rFonts w:ascii="Arial" w:hAnsi="Arial" w:cs="Arial"/>
        </w:rPr>
        <w:t xml:space="preserve">your property’s </w:t>
      </w:r>
      <w:r>
        <w:rPr>
          <w:rFonts w:ascii="Arial" w:hAnsi="Arial" w:cs="Arial"/>
        </w:rPr>
        <w:t xml:space="preserve">irrigated area is larger or the property is located in a more arid part of the country, it could have the effect of depressing </w:t>
      </w:r>
      <w:r w:rsidR="00603281">
        <w:rPr>
          <w:rFonts w:ascii="Arial" w:hAnsi="Arial" w:cs="Arial"/>
        </w:rPr>
        <w:t>your EPA Water S</w:t>
      </w:r>
      <w:r>
        <w:rPr>
          <w:rFonts w:ascii="Arial" w:hAnsi="Arial" w:cs="Arial"/>
        </w:rPr>
        <w:t xml:space="preserve">core below what could be achieved. </w:t>
      </w:r>
      <w:r w:rsidRPr="00D8304B">
        <w:rPr>
          <w:rFonts w:ascii="Arial" w:hAnsi="Arial" w:cs="Arial"/>
        </w:rPr>
        <w:t xml:space="preserve">If </w:t>
      </w:r>
      <w:r w:rsidR="00603281">
        <w:rPr>
          <w:rFonts w:ascii="Arial" w:hAnsi="Arial" w:cs="Arial"/>
        </w:rPr>
        <w:t xml:space="preserve">your </w:t>
      </w:r>
      <w:r w:rsidRPr="00D8304B">
        <w:rPr>
          <w:rFonts w:ascii="Arial" w:hAnsi="Arial" w:cs="Arial"/>
        </w:rPr>
        <w:t xml:space="preserve">irrigated area is unknown, </w:t>
      </w:r>
      <w:r w:rsidR="00603281">
        <w:rPr>
          <w:rFonts w:ascii="Arial" w:hAnsi="Arial" w:cs="Arial"/>
        </w:rPr>
        <w:t xml:space="preserve">use </w:t>
      </w:r>
      <w:r w:rsidRPr="00D8304B">
        <w:rPr>
          <w:rFonts w:ascii="Arial" w:hAnsi="Arial" w:cs="Arial"/>
        </w:rPr>
        <w:t>one of the following methods</w:t>
      </w:r>
      <w:r>
        <w:rPr>
          <w:rFonts w:ascii="Arial" w:hAnsi="Arial" w:cs="Arial"/>
        </w:rPr>
        <w:t xml:space="preserve"> to determine the value:</w:t>
      </w:r>
    </w:p>
    <w:p w14:paraId="2C2F0CFB" w14:textId="275A5D4A" w:rsidR="00163083" w:rsidRPr="00D8304B" w:rsidRDefault="00163083" w:rsidP="00163083">
      <w:pPr>
        <w:pStyle w:val="ListBullet"/>
        <w:tabs>
          <w:tab w:val="clear" w:pos="360"/>
          <w:tab w:val="num" w:pos="0"/>
        </w:tabs>
        <w:ind w:left="360"/>
        <w:rPr>
          <w:rFonts w:ascii="Arial" w:hAnsi="Arial" w:cs="Arial"/>
        </w:rPr>
      </w:pPr>
      <w:r w:rsidRPr="00D8304B">
        <w:rPr>
          <w:rFonts w:ascii="Arial" w:hAnsi="Arial" w:cs="Arial"/>
        </w:rPr>
        <w:t xml:space="preserve">Check </w:t>
      </w:r>
      <w:r>
        <w:rPr>
          <w:rFonts w:ascii="Arial" w:hAnsi="Arial" w:cs="Arial"/>
        </w:rPr>
        <w:t xml:space="preserve">to see </w:t>
      </w:r>
      <w:r w:rsidRPr="00D8304B">
        <w:rPr>
          <w:rFonts w:ascii="Arial" w:hAnsi="Arial" w:cs="Arial"/>
        </w:rPr>
        <w:t xml:space="preserve">if the </w:t>
      </w:r>
      <w:r w:rsidR="00603281">
        <w:rPr>
          <w:rFonts w:ascii="Arial" w:hAnsi="Arial" w:cs="Arial"/>
        </w:rPr>
        <w:t>area</w:t>
      </w:r>
      <w:r w:rsidRPr="00D8304B">
        <w:rPr>
          <w:rFonts w:ascii="Arial" w:hAnsi="Arial" w:cs="Arial"/>
        </w:rPr>
        <w:t xml:space="preserve"> is available in the building records or building design documents</w:t>
      </w:r>
    </w:p>
    <w:p w14:paraId="2411CEFB" w14:textId="2C1F3E48" w:rsidR="00163083" w:rsidRPr="00D8304B" w:rsidRDefault="00163083" w:rsidP="00163083">
      <w:pPr>
        <w:pStyle w:val="ListBullet"/>
        <w:tabs>
          <w:tab w:val="clear" w:pos="360"/>
          <w:tab w:val="num" w:pos="0"/>
        </w:tabs>
        <w:ind w:left="360"/>
        <w:rPr>
          <w:rFonts w:ascii="Arial" w:hAnsi="Arial" w:cs="Arial"/>
        </w:rPr>
      </w:pPr>
      <w:r w:rsidRPr="00D8304B">
        <w:rPr>
          <w:rFonts w:ascii="Arial" w:hAnsi="Arial" w:cs="Arial"/>
        </w:rPr>
        <w:t>Check service contract</w:t>
      </w:r>
      <w:r>
        <w:rPr>
          <w:rFonts w:ascii="Arial" w:hAnsi="Arial" w:cs="Arial"/>
        </w:rPr>
        <w:t>s</w:t>
      </w:r>
      <w:r w:rsidRPr="00D8304B">
        <w:rPr>
          <w:rFonts w:ascii="Arial" w:hAnsi="Arial" w:cs="Arial"/>
        </w:rPr>
        <w:t xml:space="preserve"> of the property to find area of the landscape</w:t>
      </w:r>
    </w:p>
    <w:p w14:paraId="5A3E25D5" w14:textId="37B912C5" w:rsidR="00163083" w:rsidRPr="00D8304B" w:rsidRDefault="00163083" w:rsidP="00163083">
      <w:pPr>
        <w:pStyle w:val="ListBullet"/>
        <w:tabs>
          <w:tab w:val="clear" w:pos="360"/>
          <w:tab w:val="num" w:pos="0"/>
        </w:tabs>
        <w:ind w:left="360"/>
        <w:rPr>
          <w:rFonts w:ascii="Arial" w:hAnsi="Arial" w:cs="Arial"/>
        </w:rPr>
      </w:pPr>
      <w:r w:rsidRPr="00D8304B">
        <w:rPr>
          <w:rFonts w:ascii="Arial" w:hAnsi="Arial" w:cs="Arial"/>
        </w:rPr>
        <w:t>Deduct building area (footprint of the building) and hardscapes (e.g., pavement, parking area</w:t>
      </w:r>
      <w:r>
        <w:rPr>
          <w:rFonts w:ascii="Arial" w:hAnsi="Arial" w:cs="Arial"/>
        </w:rPr>
        <w:t>) from the total lot size of the property</w:t>
      </w:r>
      <w:r w:rsidRPr="00D8304B">
        <w:rPr>
          <w:rFonts w:ascii="Arial" w:hAnsi="Arial" w:cs="Arial"/>
        </w:rPr>
        <w:t>.</w:t>
      </w:r>
      <w:r w:rsidR="003B3757">
        <w:rPr>
          <w:rFonts w:ascii="Arial" w:hAnsi="Arial" w:cs="Arial"/>
        </w:rPr>
        <w:t xml:space="preserve"> Lot size may be available from tax records.</w:t>
      </w:r>
    </w:p>
    <w:p w14:paraId="1D3E547E" w14:textId="0F9F6285" w:rsidR="00163083" w:rsidRPr="00D8304B" w:rsidRDefault="00163083" w:rsidP="00163083">
      <w:pPr>
        <w:pStyle w:val="ListBullet"/>
        <w:tabs>
          <w:tab w:val="clear" w:pos="360"/>
          <w:tab w:val="num" w:pos="0"/>
        </w:tabs>
        <w:ind w:left="360"/>
        <w:rPr>
          <w:rFonts w:ascii="Arial" w:hAnsi="Arial" w:cs="Arial"/>
        </w:rPr>
      </w:pPr>
      <w:r w:rsidRPr="00D8304B">
        <w:rPr>
          <w:rFonts w:ascii="Arial" w:hAnsi="Arial" w:cs="Arial"/>
        </w:rPr>
        <w:t>Use a free online map</w:t>
      </w:r>
      <w:r>
        <w:rPr>
          <w:rFonts w:ascii="Arial" w:hAnsi="Arial" w:cs="Arial"/>
        </w:rPr>
        <w:t>ping</w:t>
      </w:r>
      <w:r w:rsidRPr="00D8304B">
        <w:rPr>
          <w:rFonts w:ascii="Arial" w:hAnsi="Arial" w:cs="Arial"/>
        </w:rPr>
        <w:t xml:space="preserve"> tool, such as Google Earth or the website </w:t>
      </w:r>
      <w:hyperlink r:id="rId20" w:history="1">
        <w:r w:rsidRPr="00D8304B">
          <w:rPr>
            <w:rStyle w:val="Hyperlink"/>
            <w:rFonts w:ascii="Arial" w:hAnsi="Arial" w:cs="Arial"/>
          </w:rPr>
          <w:t>www.freemaptools.com/area-calculator.htm</w:t>
        </w:r>
      </w:hyperlink>
      <w:r w:rsidRPr="00D8304B">
        <w:rPr>
          <w:rFonts w:ascii="Arial" w:hAnsi="Arial" w:cs="Arial"/>
        </w:rPr>
        <w:t>. Search for the location of the property, switch to satellite view, and follow the following instructions to use the area calculator tool:</w:t>
      </w:r>
    </w:p>
    <w:p w14:paraId="7B3C1FC4" w14:textId="0450ACE0" w:rsidR="00163083" w:rsidRPr="00D8304B" w:rsidRDefault="00163083" w:rsidP="00163083">
      <w:pPr>
        <w:pStyle w:val="ListBullet"/>
        <w:numPr>
          <w:ilvl w:val="1"/>
          <w:numId w:val="2"/>
        </w:numPr>
        <w:tabs>
          <w:tab w:val="clear" w:pos="1440"/>
          <w:tab w:val="num" w:pos="1080"/>
        </w:tabs>
        <w:ind w:left="1080"/>
        <w:rPr>
          <w:rFonts w:ascii="Arial" w:hAnsi="Arial" w:cs="Arial"/>
        </w:rPr>
      </w:pPr>
      <w:r w:rsidRPr="00D8304B">
        <w:rPr>
          <w:rFonts w:ascii="Arial" w:hAnsi="Arial" w:cs="Arial"/>
        </w:rPr>
        <w:t>Zoom and pan the map to find the landscape area of interest</w:t>
      </w:r>
      <w:r>
        <w:rPr>
          <w:rFonts w:ascii="Arial" w:hAnsi="Arial" w:cs="Arial"/>
        </w:rPr>
        <w:t>.</w:t>
      </w:r>
    </w:p>
    <w:p w14:paraId="4C9B92AC" w14:textId="1A7FDA6F" w:rsidR="00163083" w:rsidRPr="00D8304B" w:rsidRDefault="00163083" w:rsidP="00163083">
      <w:pPr>
        <w:pStyle w:val="ListBullet"/>
        <w:numPr>
          <w:ilvl w:val="1"/>
          <w:numId w:val="2"/>
        </w:numPr>
        <w:tabs>
          <w:tab w:val="clear" w:pos="1440"/>
          <w:tab w:val="num" w:pos="1080"/>
        </w:tabs>
        <w:ind w:left="1080"/>
        <w:rPr>
          <w:rFonts w:ascii="Arial" w:hAnsi="Arial" w:cs="Arial"/>
        </w:rPr>
      </w:pPr>
      <w:r w:rsidRPr="00D8304B">
        <w:rPr>
          <w:rFonts w:ascii="Arial" w:hAnsi="Arial" w:cs="Arial"/>
        </w:rPr>
        <w:t>Click on the map to place a vertex for the polygon</w:t>
      </w:r>
      <w:r>
        <w:rPr>
          <w:rFonts w:ascii="Arial" w:hAnsi="Arial" w:cs="Arial"/>
        </w:rPr>
        <w:t>.</w:t>
      </w:r>
    </w:p>
    <w:p w14:paraId="07569CB1" w14:textId="254518AC" w:rsidR="00163083" w:rsidRPr="00D8304B" w:rsidRDefault="00163083" w:rsidP="00163083">
      <w:pPr>
        <w:pStyle w:val="ListBullet"/>
        <w:numPr>
          <w:ilvl w:val="1"/>
          <w:numId w:val="2"/>
        </w:numPr>
        <w:tabs>
          <w:tab w:val="clear" w:pos="1440"/>
          <w:tab w:val="num" w:pos="1080"/>
        </w:tabs>
        <w:ind w:left="1080"/>
        <w:rPr>
          <w:rFonts w:ascii="Arial" w:hAnsi="Arial" w:cs="Arial"/>
        </w:rPr>
      </w:pPr>
      <w:r w:rsidRPr="00D8304B">
        <w:rPr>
          <w:rFonts w:ascii="Arial" w:hAnsi="Arial" w:cs="Arial"/>
        </w:rPr>
        <w:t>Continue to click as many times as necessary to define the polygon around your landscape area</w:t>
      </w:r>
      <w:r>
        <w:rPr>
          <w:rFonts w:ascii="Arial" w:hAnsi="Arial" w:cs="Arial"/>
        </w:rPr>
        <w:t>.</w:t>
      </w:r>
    </w:p>
    <w:p w14:paraId="20C5DB5D" w14:textId="7E99A9B6" w:rsidR="00163083" w:rsidRPr="00D8304B" w:rsidRDefault="00163083" w:rsidP="00163083">
      <w:pPr>
        <w:pStyle w:val="ListBullet"/>
        <w:numPr>
          <w:ilvl w:val="1"/>
          <w:numId w:val="2"/>
        </w:numPr>
        <w:tabs>
          <w:tab w:val="clear" w:pos="1440"/>
          <w:tab w:val="num" w:pos="1080"/>
        </w:tabs>
        <w:ind w:left="1080"/>
        <w:rPr>
          <w:rFonts w:ascii="Arial" w:hAnsi="Arial" w:cs="Arial"/>
        </w:rPr>
      </w:pPr>
      <w:r w:rsidRPr="00D8304B">
        <w:rPr>
          <w:rFonts w:ascii="Arial" w:hAnsi="Arial" w:cs="Arial"/>
        </w:rPr>
        <w:t>The area enclosed will provide estimated size of the landscaped area</w:t>
      </w:r>
      <w:r>
        <w:rPr>
          <w:rFonts w:ascii="Arial" w:hAnsi="Arial" w:cs="Arial"/>
        </w:rPr>
        <w:t>.</w:t>
      </w:r>
    </w:p>
    <w:p w14:paraId="3DF05FC6" w14:textId="45A51923" w:rsidR="00163083" w:rsidRDefault="00603281" w:rsidP="0000321E">
      <w:pPr>
        <w:pStyle w:val="ListBullet20"/>
      </w:pPr>
      <w:r>
        <w:rPr>
          <w:noProof/>
          <w:szCs w:val="22"/>
        </w:rPr>
        <mc:AlternateContent>
          <mc:Choice Requires="wps">
            <w:drawing>
              <wp:anchor distT="0" distB="0" distL="114300" distR="114300" simplePos="0" relativeHeight="251709440" behindDoc="0" locked="0" layoutInCell="1" allowOverlap="1" wp14:anchorId="1DA0D206" wp14:editId="69C22A68">
                <wp:simplePos x="0" y="0"/>
                <wp:positionH relativeFrom="margin">
                  <wp:align>right</wp:align>
                </wp:positionH>
                <wp:positionV relativeFrom="margin">
                  <wp:align>bottom</wp:align>
                </wp:positionV>
                <wp:extent cx="3448050" cy="2590800"/>
                <wp:effectExtent l="0" t="0" r="1905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3448050" cy="2590800"/>
                        </a:xfrm>
                        <a:prstGeom prst="rect">
                          <a:avLst/>
                        </a:prstGeom>
                        <a:solidFill>
                          <a:srgbClr val="CCF1FF"/>
                        </a:solidFill>
                        <a:ln w="6350">
                          <a:solidFill>
                            <a:prstClr val="black"/>
                          </a:solidFill>
                        </a:ln>
                      </wps:spPr>
                      <wps:txbx>
                        <w:txbxContent>
                          <w:p w14:paraId="0CEEB1FD" w14:textId="77777777" w:rsidR="00D528C8" w:rsidRDefault="00D528C8" w:rsidP="008917BF">
                            <w:pPr>
                              <w:spacing w:before="120" w:after="120"/>
                              <w:jc w:val="center"/>
                            </w:pPr>
                            <w:r w:rsidRPr="00AD2550">
                              <w:rPr>
                                <w:rFonts w:ascii="Arial" w:eastAsia="Calibri" w:hAnsi="Arial" w:cs="Arial"/>
                                <w:b/>
                                <w:color w:val="117FB4"/>
                                <w:sz w:val="22"/>
                                <w:szCs w:val="22"/>
                              </w:rPr>
                              <w:t>Submetering</w:t>
                            </w:r>
                          </w:p>
                          <w:p w14:paraId="3C2EDF99" w14:textId="77777777" w:rsidR="00D528C8" w:rsidRDefault="00D528C8" w:rsidP="008917BF">
                            <w:pPr>
                              <w:rPr>
                                <w:rFonts w:ascii="Arial" w:hAnsi="Arial" w:cs="Arial"/>
                                <w:color w:val="231F20"/>
                                <w:sz w:val="22"/>
                                <w:szCs w:val="26"/>
                              </w:rPr>
                            </w:pPr>
                            <w:r w:rsidRPr="00AD2550">
                              <w:rPr>
                                <w:rFonts w:ascii="Arial" w:hAnsi="Arial" w:cs="Arial"/>
                                <w:color w:val="231F20"/>
                                <w:sz w:val="22"/>
                                <w:szCs w:val="26"/>
                              </w:rPr>
                              <w:t>Few multifamily properties are submetered for water</w:t>
                            </w:r>
                            <w:r>
                              <w:rPr>
                                <w:rFonts w:ascii="Arial" w:hAnsi="Arial" w:cs="Arial"/>
                                <w:color w:val="231F20"/>
                                <w:sz w:val="22"/>
                                <w:szCs w:val="26"/>
                              </w:rPr>
                              <w:t xml:space="preserve"> by a utility</w:t>
                            </w:r>
                            <w:r w:rsidRPr="00AD2550">
                              <w:rPr>
                                <w:rFonts w:ascii="Arial" w:hAnsi="Arial" w:cs="Arial"/>
                                <w:color w:val="231F20"/>
                                <w:sz w:val="22"/>
                                <w:szCs w:val="26"/>
                              </w:rPr>
                              <w:t>, but the very act of submetering has been shown to reduce overall property water use.</w:t>
                            </w:r>
                          </w:p>
                          <w:p w14:paraId="6D44BC42" w14:textId="77777777" w:rsidR="00D528C8" w:rsidRPr="00AB0F7D" w:rsidRDefault="00D528C8" w:rsidP="008917BF">
                            <w:pPr>
                              <w:rPr>
                                <w:rFonts w:ascii="Arial" w:hAnsi="Arial" w:cs="Arial"/>
                                <w:color w:val="231F20"/>
                                <w:sz w:val="12"/>
                                <w:szCs w:val="26"/>
                              </w:rPr>
                            </w:pPr>
                          </w:p>
                          <w:p w14:paraId="00F71B5A" w14:textId="43E3F6CA" w:rsidR="00D528C8" w:rsidRDefault="00D528C8" w:rsidP="008917BF">
                            <w:pPr>
                              <w:rPr>
                                <w:rFonts w:ascii="Arial" w:hAnsi="Arial" w:cs="Arial"/>
                                <w:color w:val="231F20"/>
                                <w:sz w:val="22"/>
                                <w:szCs w:val="26"/>
                              </w:rPr>
                            </w:pPr>
                            <w:r w:rsidRPr="00AD2550">
                              <w:rPr>
                                <w:rFonts w:ascii="Arial" w:hAnsi="Arial" w:cs="Arial"/>
                                <w:color w:val="231F20"/>
                                <w:sz w:val="22"/>
                                <w:szCs w:val="26"/>
                              </w:rPr>
                              <w:t xml:space="preserve">If your property is submetered, talk to your water utility </w:t>
                            </w:r>
                            <w:r>
                              <w:rPr>
                                <w:rFonts w:ascii="Arial" w:hAnsi="Arial" w:cs="Arial"/>
                                <w:color w:val="231F20"/>
                                <w:sz w:val="22"/>
                                <w:szCs w:val="26"/>
                              </w:rPr>
                              <w:t xml:space="preserve">or vendor </w:t>
                            </w:r>
                            <w:r w:rsidRPr="00AD2550">
                              <w:rPr>
                                <w:rFonts w:ascii="Arial" w:hAnsi="Arial" w:cs="Arial"/>
                                <w:color w:val="231F20"/>
                                <w:sz w:val="22"/>
                                <w:szCs w:val="26"/>
                              </w:rPr>
                              <w:t>about obtaining water use data for your whole property or for individual buildings within the property.</w:t>
                            </w:r>
                          </w:p>
                          <w:p w14:paraId="22E10A6A" w14:textId="77777777" w:rsidR="00D528C8" w:rsidRPr="00AB0F7D" w:rsidRDefault="00D528C8" w:rsidP="008917BF">
                            <w:pPr>
                              <w:rPr>
                                <w:rFonts w:ascii="Arial" w:hAnsi="Arial" w:cs="Arial"/>
                                <w:color w:val="231F20"/>
                                <w:sz w:val="10"/>
                                <w:szCs w:val="26"/>
                              </w:rPr>
                            </w:pPr>
                          </w:p>
                          <w:p w14:paraId="2E593943" w14:textId="2C761BBA" w:rsidR="00D528C8" w:rsidRPr="008917BF" w:rsidRDefault="00D528C8" w:rsidP="008917BF">
                            <w:pPr>
                              <w:rPr>
                                <w:rFonts w:ascii="Arial" w:hAnsi="Arial" w:cs="Arial"/>
                                <w:sz w:val="22"/>
                              </w:rPr>
                            </w:pPr>
                            <w:r w:rsidRPr="008917BF">
                              <w:rPr>
                                <w:rFonts w:ascii="Arial" w:hAnsi="Arial" w:cs="Arial"/>
                                <w:sz w:val="22"/>
                              </w:rPr>
                              <w:t xml:space="preserve">If your property is not submetered, consider working with a </w:t>
                            </w:r>
                            <w:r>
                              <w:rPr>
                                <w:rFonts w:ascii="Arial" w:hAnsi="Arial" w:cs="Arial"/>
                                <w:sz w:val="22"/>
                              </w:rPr>
                              <w:t xml:space="preserve">water utility or </w:t>
                            </w:r>
                            <w:r w:rsidRPr="008917BF">
                              <w:rPr>
                                <w:rFonts w:ascii="Arial" w:hAnsi="Arial" w:cs="Arial"/>
                                <w:sz w:val="22"/>
                              </w:rPr>
                              <w:t>vendor to incorporate water submetering. Submetering encourages individual residents to conserve water, while also helping you recoup your utility costs from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0D206" id="_x0000_t202" coordsize="21600,21600" o:spt="202" path="m,l,21600r21600,l21600,xe">
                <v:stroke joinstyle="miter"/>
                <v:path gradientshapeok="t" o:connecttype="rect"/>
              </v:shapetype>
              <v:shape id="Text Box 14" o:spid="_x0000_s1026" type="#_x0000_t202" style="position:absolute;margin-left:220.3pt;margin-top:0;width:271.5pt;height:204pt;z-index:25170944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" fillcolor="#ccf1ff" strokeweight=".5pt">
                <v:textbox>
                  <w:txbxContent>
                    <w:p w14:paraId="0CEEB1FD" w14:textId="77777777" w:rsidR="00D528C8" w:rsidRDefault="00D528C8" w:rsidP="008917BF">
                      <w:pPr>
                        <w:spacing w:before="120" w:after="120"/>
                        <w:jc w:val="center"/>
                      </w:pPr>
                      <w:r w:rsidRPr="00AD2550">
                        <w:rPr>
                          <w:rFonts w:ascii="Arial" w:eastAsia="Calibri" w:hAnsi="Arial" w:cs="Arial"/>
                          <w:b/>
                          <w:color w:val="117FB4"/>
                          <w:sz w:val="22"/>
                          <w:szCs w:val="22"/>
                        </w:rPr>
                        <w:t>Submetering</w:t>
                      </w:r>
                    </w:p>
                    <w:p w14:paraId="3C2EDF99" w14:textId="77777777" w:rsidR="00D528C8" w:rsidRDefault="00D528C8" w:rsidP="008917BF">
                      <w:pPr>
                        <w:rPr>
                          <w:rFonts w:ascii="Arial" w:hAnsi="Arial" w:cs="Arial"/>
                          <w:color w:val="231F20"/>
                          <w:sz w:val="22"/>
                          <w:szCs w:val="26"/>
                        </w:rPr>
                      </w:pPr>
                      <w:r w:rsidRPr="00AD2550">
                        <w:rPr>
                          <w:rFonts w:ascii="Arial" w:hAnsi="Arial" w:cs="Arial"/>
                          <w:color w:val="231F20"/>
                          <w:sz w:val="22"/>
                          <w:szCs w:val="26"/>
                        </w:rPr>
                        <w:t xml:space="preserve">Few multifamily properties are </w:t>
                      </w:r>
                      <w:proofErr w:type="spellStart"/>
                      <w:r w:rsidRPr="00AD2550">
                        <w:rPr>
                          <w:rFonts w:ascii="Arial" w:hAnsi="Arial" w:cs="Arial"/>
                          <w:color w:val="231F20"/>
                          <w:sz w:val="22"/>
                          <w:szCs w:val="26"/>
                        </w:rPr>
                        <w:t>submetered</w:t>
                      </w:r>
                      <w:proofErr w:type="spellEnd"/>
                      <w:r w:rsidRPr="00AD2550">
                        <w:rPr>
                          <w:rFonts w:ascii="Arial" w:hAnsi="Arial" w:cs="Arial"/>
                          <w:color w:val="231F20"/>
                          <w:sz w:val="22"/>
                          <w:szCs w:val="26"/>
                        </w:rPr>
                        <w:t xml:space="preserve"> for water</w:t>
                      </w:r>
                      <w:r>
                        <w:rPr>
                          <w:rFonts w:ascii="Arial" w:hAnsi="Arial" w:cs="Arial"/>
                          <w:color w:val="231F20"/>
                          <w:sz w:val="22"/>
                          <w:szCs w:val="26"/>
                        </w:rPr>
                        <w:t xml:space="preserve"> by a utility</w:t>
                      </w:r>
                      <w:r w:rsidRPr="00AD2550">
                        <w:rPr>
                          <w:rFonts w:ascii="Arial" w:hAnsi="Arial" w:cs="Arial"/>
                          <w:color w:val="231F20"/>
                          <w:sz w:val="22"/>
                          <w:szCs w:val="26"/>
                        </w:rPr>
                        <w:t>, but the very act of submetering has been shown to reduce overall property water use.</w:t>
                      </w:r>
                    </w:p>
                    <w:p w14:paraId="6D44BC42" w14:textId="77777777" w:rsidR="00D528C8" w:rsidRPr="00AB0F7D" w:rsidRDefault="00D528C8" w:rsidP="008917BF">
                      <w:pPr>
                        <w:rPr>
                          <w:rFonts w:ascii="Arial" w:hAnsi="Arial" w:cs="Arial"/>
                          <w:color w:val="231F20"/>
                          <w:sz w:val="12"/>
                          <w:szCs w:val="26"/>
                        </w:rPr>
                      </w:pPr>
                    </w:p>
                    <w:p w14:paraId="00F71B5A" w14:textId="43E3F6CA" w:rsidR="00D528C8" w:rsidRDefault="00D528C8" w:rsidP="008917BF">
                      <w:pPr>
                        <w:rPr>
                          <w:rFonts w:ascii="Arial" w:hAnsi="Arial" w:cs="Arial"/>
                          <w:color w:val="231F20"/>
                          <w:sz w:val="22"/>
                          <w:szCs w:val="26"/>
                        </w:rPr>
                      </w:pPr>
                      <w:r w:rsidRPr="00AD2550">
                        <w:rPr>
                          <w:rFonts w:ascii="Arial" w:hAnsi="Arial" w:cs="Arial"/>
                          <w:color w:val="231F20"/>
                          <w:sz w:val="22"/>
                          <w:szCs w:val="26"/>
                        </w:rPr>
                        <w:t xml:space="preserve">If your property is </w:t>
                      </w:r>
                      <w:proofErr w:type="spellStart"/>
                      <w:r w:rsidRPr="00AD2550">
                        <w:rPr>
                          <w:rFonts w:ascii="Arial" w:hAnsi="Arial" w:cs="Arial"/>
                          <w:color w:val="231F20"/>
                          <w:sz w:val="22"/>
                          <w:szCs w:val="26"/>
                        </w:rPr>
                        <w:t>submetered</w:t>
                      </w:r>
                      <w:proofErr w:type="spellEnd"/>
                      <w:r w:rsidRPr="00AD2550">
                        <w:rPr>
                          <w:rFonts w:ascii="Arial" w:hAnsi="Arial" w:cs="Arial"/>
                          <w:color w:val="231F20"/>
                          <w:sz w:val="22"/>
                          <w:szCs w:val="26"/>
                        </w:rPr>
                        <w:t xml:space="preserve">, talk to your water utility </w:t>
                      </w:r>
                      <w:r>
                        <w:rPr>
                          <w:rFonts w:ascii="Arial" w:hAnsi="Arial" w:cs="Arial"/>
                          <w:color w:val="231F20"/>
                          <w:sz w:val="22"/>
                          <w:szCs w:val="26"/>
                        </w:rPr>
                        <w:t xml:space="preserve">or vendor </w:t>
                      </w:r>
                      <w:r w:rsidRPr="00AD2550">
                        <w:rPr>
                          <w:rFonts w:ascii="Arial" w:hAnsi="Arial" w:cs="Arial"/>
                          <w:color w:val="231F20"/>
                          <w:sz w:val="22"/>
                          <w:szCs w:val="26"/>
                        </w:rPr>
                        <w:t>about obtaining water use data for your whole property or for individual buildings within the property.</w:t>
                      </w:r>
                    </w:p>
                    <w:p w14:paraId="22E10A6A" w14:textId="77777777" w:rsidR="00D528C8" w:rsidRPr="00AB0F7D" w:rsidRDefault="00D528C8" w:rsidP="008917BF">
                      <w:pPr>
                        <w:rPr>
                          <w:rFonts w:ascii="Arial" w:hAnsi="Arial" w:cs="Arial"/>
                          <w:color w:val="231F20"/>
                          <w:sz w:val="10"/>
                          <w:szCs w:val="26"/>
                        </w:rPr>
                      </w:pPr>
                    </w:p>
                    <w:p w14:paraId="2E593943" w14:textId="2C761BBA" w:rsidR="00D528C8" w:rsidRPr="008917BF" w:rsidRDefault="00D528C8" w:rsidP="008917BF">
                      <w:pPr>
                        <w:rPr>
                          <w:rFonts w:ascii="Arial" w:hAnsi="Arial" w:cs="Arial"/>
                          <w:sz w:val="22"/>
                        </w:rPr>
                      </w:pPr>
                      <w:r w:rsidRPr="008917BF">
                        <w:rPr>
                          <w:rFonts w:ascii="Arial" w:hAnsi="Arial" w:cs="Arial"/>
                          <w:sz w:val="22"/>
                        </w:rPr>
                        <w:t xml:space="preserve">If your property is not </w:t>
                      </w:r>
                      <w:proofErr w:type="spellStart"/>
                      <w:r w:rsidRPr="008917BF">
                        <w:rPr>
                          <w:rFonts w:ascii="Arial" w:hAnsi="Arial" w:cs="Arial"/>
                          <w:sz w:val="22"/>
                        </w:rPr>
                        <w:t>submetered</w:t>
                      </w:r>
                      <w:proofErr w:type="spellEnd"/>
                      <w:r w:rsidRPr="008917BF">
                        <w:rPr>
                          <w:rFonts w:ascii="Arial" w:hAnsi="Arial" w:cs="Arial"/>
                          <w:sz w:val="22"/>
                        </w:rPr>
                        <w:t xml:space="preserve">, consider working with a </w:t>
                      </w:r>
                      <w:r>
                        <w:rPr>
                          <w:rFonts w:ascii="Arial" w:hAnsi="Arial" w:cs="Arial"/>
                          <w:sz w:val="22"/>
                        </w:rPr>
                        <w:t xml:space="preserve">water utility or </w:t>
                      </w:r>
                      <w:r w:rsidRPr="008917BF">
                        <w:rPr>
                          <w:rFonts w:ascii="Arial" w:hAnsi="Arial" w:cs="Arial"/>
                          <w:sz w:val="22"/>
                        </w:rPr>
                        <w:t>vendor to incorporate water submetering. Submetering encourages individual residents to conserve water, while also helping you recoup your utility costs from residents.</w:t>
                      </w:r>
                    </w:p>
                  </w:txbxContent>
                </v:textbox>
                <w10:wrap type="square" anchorx="margin" anchory="margin"/>
              </v:shape>
            </w:pict>
          </mc:Fallback>
        </mc:AlternateContent>
      </w:r>
      <w:r w:rsidR="00163083" w:rsidRPr="00D8304B">
        <w:rPr>
          <w:rFonts w:ascii="Arial" w:hAnsi="Arial" w:cs="Arial"/>
        </w:rPr>
        <w:t>If t</w:t>
      </w:r>
      <w:r w:rsidR="0000321E">
        <w:rPr>
          <w:rFonts w:ascii="Arial" w:hAnsi="Arial" w:cs="Arial"/>
        </w:rPr>
        <w:t>he landscaped or irrigated area</w:t>
      </w:r>
      <w:r w:rsidR="00163083" w:rsidRPr="00D8304B">
        <w:rPr>
          <w:rFonts w:ascii="Arial" w:hAnsi="Arial" w:cs="Arial"/>
        </w:rPr>
        <w:t xml:space="preserve"> is not provided in square feet, use th</w:t>
      </w:r>
      <w:r w:rsidR="00163083">
        <w:rPr>
          <w:rFonts w:ascii="Arial" w:hAnsi="Arial" w:cs="Arial"/>
        </w:rPr>
        <w:t>is</w:t>
      </w:r>
      <w:r w:rsidR="00163083" w:rsidRPr="00D8304B">
        <w:rPr>
          <w:rFonts w:ascii="Arial" w:hAnsi="Arial" w:cs="Arial"/>
        </w:rPr>
        <w:t xml:space="preserve"> conversion:</w:t>
      </w:r>
      <w:r w:rsidR="0000321E">
        <w:rPr>
          <w:rFonts w:ascii="Arial" w:hAnsi="Arial" w:cs="Arial"/>
        </w:rPr>
        <w:t xml:space="preserve">  </w:t>
      </w:r>
      <w:r w:rsidR="00163083" w:rsidRPr="00D8304B">
        <w:rPr>
          <w:rFonts w:ascii="Arial" w:hAnsi="Arial" w:cs="Arial"/>
        </w:rPr>
        <w:t>1 acre = 43,560 square feet</w:t>
      </w:r>
      <w:r w:rsidR="0000321E">
        <w:rPr>
          <w:rFonts w:ascii="Arial" w:hAnsi="Arial" w:cs="Arial"/>
        </w:rPr>
        <w:t>.</w:t>
      </w:r>
    </w:p>
    <w:p w14:paraId="5AA9DC3F" w14:textId="4FB1D9DF" w:rsidR="00593EFB" w:rsidRPr="007A0E9E" w:rsidRDefault="00593EFB" w:rsidP="00EA0D64">
      <w:pPr>
        <w:pStyle w:val="Heading2"/>
      </w:pPr>
      <w:r w:rsidRPr="007A0E9E">
        <w:t>Utility Bills and Rates</w:t>
      </w:r>
    </w:p>
    <w:p w14:paraId="4173493C" w14:textId="306492DC" w:rsidR="00593EFB" w:rsidRPr="007A0E9E" w:rsidRDefault="00593EFB" w:rsidP="00D9597C">
      <w:pPr>
        <w:pStyle w:val="BodyText"/>
        <w:rPr>
          <w:rFonts w:ascii="Arial" w:hAnsi="Arial" w:cs="Arial"/>
          <w:szCs w:val="22"/>
        </w:rPr>
      </w:pPr>
      <w:r w:rsidRPr="007A0E9E">
        <w:rPr>
          <w:rFonts w:ascii="Arial" w:hAnsi="Arial" w:cs="Arial"/>
          <w:szCs w:val="22"/>
        </w:rPr>
        <w:t>Gather at least one year’s worth of water and wastewater bills. It is possible that your wastewater could be billed by the same utility as your water provider or by a separate wastewater utility. Next, find at least one electric</w:t>
      </w:r>
      <w:r w:rsidR="00ED71EC">
        <w:rPr>
          <w:rFonts w:ascii="Arial" w:hAnsi="Arial" w:cs="Arial"/>
          <w:szCs w:val="22"/>
        </w:rPr>
        <w:t xml:space="preserve"> or </w:t>
      </w:r>
      <w:r w:rsidR="009758B0">
        <w:rPr>
          <w:rFonts w:ascii="Arial" w:hAnsi="Arial" w:cs="Arial"/>
          <w:szCs w:val="22"/>
        </w:rPr>
        <w:t>natural gas (depending on your fuel for water heating)</w:t>
      </w:r>
      <w:r w:rsidRPr="007A0E9E">
        <w:rPr>
          <w:rFonts w:ascii="Arial" w:hAnsi="Arial" w:cs="Arial"/>
          <w:szCs w:val="22"/>
        </w:rPr>
        <w:t xml:space="preserve"> bill because some of your water-using equipment </w:t>
      </w:r>
      <w:r w:rsidR="00ED71EC">
        <w:rPr>
          <w:rFonts w:ascii="Arial" w:hAnsi="Arial" w:cs="Arial"/>
          <w:szCs w:val="22"/>
        </w:rPr>
        <w:t>use hot water</w:t>
      </w:r>
      <w:r w:rsidRPr="007A0E9E">
        <w:rPr>
          <w:rFonts w:ascii="Arial" w:hAnsi="Arial" w:cs="Arial"/>
          <w:szCs w:val="22"/>
        </w:rPr>
        <w:t>. If you don’t have these bills on hand, contact your water, wastewater, and energy utilit</w:t>
      </w:r>
      <w:r w:rsidR="00EE312A">
        <w:rPr>
          <w:rFonts w:ascii="Arial" w:hAnsi="Arial" w:cs="Arial"/>
          <w:szCs w:val="22"/>
        </w:rPr>
        <w:t>ies</w:t>
      </w:r>
      <w:r w:rsidR="00AB0F7D">
        <w:rPr>
          <w:rFonts w:ascii="Arial" w:hAnsi="Arial" w:cs="Arial"/>
          <w:szCs w:val="22"/>
        </w:rPr>
        <w:t xml:space="preserve"> to provide this information</w:t>
      </w:r>
      <w:r w:rsidRPr="007A0E9E">
        <w:rPr>
          <w:rFonts w:ascii="Arial" w:hAnsi="Arial" w:cs="Arial"/>
          <w:szCs w:val="22"/>
        </w:rPr>
        <w:t>.</w:t>
      </w:r>
      <w:r w:rsidR="008917BF" w:rsidRPr="008917BF">
        <w:rPr>
          <w:rFonts w:cs="Arial"/>
          <w:noProof/>
          <w:szCs w:val="22"/>
        </w:rPr>
        <w:t xml:space="preserve"> </w:t>
      </w:r>
    </w:p>
    <w:p w14:paraId="7ECD4F4C" w14:textId="013BF5FF" w:rsidR="00593EFB" w:rsidRPr="007A0E9E" w:rsidRDefault="006C2DD7" w:rsidP="00D9597C">
      <w:pPr>
        <w:pStyle w:val="BodyText"/>
        <w:rPr>
          <w:rFonts w:ascii="Arial" w:hAnsi="Arial" w:cs="Arial"/>
          <w:szCs w:val="22"/>
        </w:rPr>
      </w:pPr>
      <w:r>
        <w:rPr>
          <w:rFonts w:ascii="Arial" w:hAnsi="Arial" w:cs="Arial"/>
          <w:szCs w:val="22"/>
        </w:rPr>
        <w:t xml:space="preserve">Properties where water is centrally heated and/or the relevant energy source is paid by the property will realize additional cost savings from water efficiency measures. </w:t>
      </w:r>
      <w:r w:rsidR="00E95D63">
        <w:rPr>
          <w:rFonts w:ascii="Arial" w:hAnsi="Arial" w:cs="Arial"/>
          <w:szCs w:val="22"/>
        </w:rPr>
        <w:t xml:space="preserve">If </w:t>
      </w:r>
      <w:r w:rsidR="00FD1566">
        <w:rPr>
          <w:rFonts w:ascii="Arial" w:hAnsi="Arial" w:cs="Arial"/>
          <w:szCs w:val="22"/>
        </w:rPr>
        <w:t xml:space="preserve">water heating occurs in </w:t>
      </w:r>
      <w:r>
        <w:rPr>
          <w:rFonts w:ascii="Arial" w:hAnsi="Arial" w:cs="Arial"/>
          <w:szCs w:val="22"/>
        </w:rPr>
        <w:t xml:space="preserve">individual </w:t>
      </w:r>
      <w:r w:rsidR="00FD1566">
        <w:rPr>
          <w:rFonts w:ascii="Arial" w:hAnsi="Arial" w:cs="Arial"/>
          <w:szCs w:val="22"/>
        </w:rPr>
        <w:t>unit</w:t>
      </w:r>
      <w:r w:rsidR="00865381">
        <w:rPr>
          <w:rFonts w:ascii="Arial" w:hAnsi="Arial" w:cs="Arial"/>
          <w:szCs w:val="22"/>
        </w:rPr>
        <w:t>s</w:t>
      </w:r>
      <w:r w:rsidR="00EE312A">
        <w:rPr>
          <w:rFonts w:ascii="Arial" w:hAnsi="Arial" w:cs="Arial"/>
          <w:szCs w:val="22"/>
        </w:rPr>
        <w:t>,</w:t>
      </w:r>
      <w:r w:rsidR="00FD1566">
        <w:rPr>
          <w:rFonts w:ascii="Arial" w:hAnsi="Arial" w:cs="Arial"/>
          <w:szCs w:val="22"/>
        </w:rPr>
        <w:t xml:space="preserve"> and </w:t>
      </w:r>
      <w:r w:rsidR="00E95D63">
        <w:rPr>
          <w:rFonts w:ascii="Arial" w:hAnsi="Arial" w:cs="Arial"/>
          <w:szCs w:val="22"/>
        </w:rPr>
        <w:t xml:space="preserve">energy bills are solely paid by individual </w:t>
      </w:r>
      <w:r w:rsidR="00FD1566">
        <w:rPr>
          <w:rFonts w:ascii="Arial" w:hAnsi="Arial" w:cs="Arial"/>
          <w:szCs w:val="22"/>
        </w:rPr>
        <w:t>residents</w:t>
      </w:r>
      <w:r w:rsidR="001B3FD6">
        <w:rPr>
          <w:rFonts w:ascii="Arial" w:hAnsi="Arial" w:cs="Arial"/>
          <w:szCs w:val="22"/>
        </w:rPr>
        <w:t>, th</w:t>
      </w:r>
      <w:r w:rsidR="00FD1566">
        <w:rPr>
          <w:rFonts w:ascii="Arial" w:hAnsi="Arial" w:cs="Arial"/>
          <w:szCs w:val="22"/>
        </w:rPr>
        <w:t xml:space="preserve">e associated energy savings will not contribute to </w:t>
      </w:r>
      <w:r w:rsidR="00AD2550">
        <w:rPr>
          <w:rFonts w:ascii="Arial" w:hAnsi="Arial" w:cs="Arial"/>
          <w:szCs w:val="22"/>
        </w:rPr>
        <w:t>your</w:t>
      </w:r>
      <w:r w:rsidR="00FD1566">
        <w:rPr>
          <w:rFonts w:ascii="Arial" w:hAnsi="Arial" w:cs="Arial"/>
          <w:szCs w:val="22"/>
        </w:rPr>
        <w:t xml:space="preserve"> property’s cost savings</w:t>
      </w:r>
      <w:r w:rsidR="00C228D5">
        <w:rPr>
          <w:rFonts w:ascii="Arial" w:hAnsi="Arial" w:cs="Arial"/>
          <w:szCs w:val="22"/>
        </w:rPr>
        <w:t>. They</w:t>
      </w:r>
      <w:r w:rsidR="00FD1566">
        <w:rPr>
          <w:rFonts w:ascii="Arial" w:hAnsi="Arial" w:cs="Arial"/>
          <w:szCs w:val="22"/>
        </w:rPr>
        <w:t xml:space="preserve"> will</w:t>
      </w:r>
      <w:r w:rsidR="00ED71EC">
        <w:rPr>
          <w:rFonts w:ascii="Arial" w:hAnsi="Arial" w:cs="Arial"/>
          <w:szCs w:val="22"/>
        </w:rPr>
        <w:t>,</w:t>
      </w:r>
      <w:r w:rsidR="00C228D5">
        <w:rPr>
          <w:rFonts w:ascii="Arial" w:hAnsi="Arial" w:cs="Arial"/>
          <w:szCs w:val="22"/>
        </w:rPr>
        <w:t xml:space="preserve"> however</w:t>
      </w:r>
      <w:r w:rsidR="00ED71EC">
        <w:rPr>
          <w:rFonts w:ascii="Arial" w:hAnsi="Arial" w:cs="Arial"/>
          <w:szCs w:val="22"/>
        </w:rPr>
        <w:t>,</w:t>
      </w:r>
      <w:r w:rsidR="00FD1566">
        <w:rPr>
          <w:rFonts w:ascii="Arial" w:hAnsi="Arial" w:cs="Arial"/>
          <w:szCs w:val="22"/>
        </w:rPr>
        <w:t xml:space="preserve"> provide valuable savings to </w:t>
      </w:r>
      <w:r w:rsidR="00AD2550">
        <w:rPr>
          <w:rFonts w:ascii="Arial" w:hAnsi="Arial" w:cs="Arial"/>
          <w:szCs w:val="22"/>
        </w:rPr>
        <w:t xml:space="preserve">your </w:t>
      </w:r>
      <w:r w:rsidR="00FD1566">
        <w:rPr>
          <w:rFonts w:ascii="Arial" w:hAnsi="Arial" w:cs="Arial"/>
          <w:szCs w:val="22"/>
        </w:rPr>
        <w:t>residents</w:t>
      </w:r>
      <w:r w:rsidR="00C228D5">
        <w:rPr>
          <w:rFonts w:ascii="Arial" w:hAnsi="Arial" w:cs="Arial"/>
          <w:szCs w:val="22"/>
        </w:rPr>
        <w:t>. Using the prevailing local energy rate can let you estimate this benefit.</w:t>
      </w:r>
      <w:r w:rsidR="001B3FD6">
        <w:rPr>
          <w:rFonts w:ascii="Arial" w:hAnsi="Arial" w:cs="Arial"/>
          <w:szCs w:val="22"/>
        </w:rPr>
        <w:t xml:space="preserve"> </w:t>
      </w:r>
    </w:p>
    <w:p w14:paraId="256801E9" w14:textId="006783D6" w:rsidR="00593EFB" w:rsidRPr="007A0E9E" w:rsidRDefault="00593EFB" w:rsidP="0064063C">
      <w:pPr>
        <w:pStyle w:val="BodyText"/>
        <w:keepNext/>
        <w:spacing w:after="160"/>
        <w:rPr>
          <w:rFonts w:ascii="Arial" w:hAnsi="Arial" w:cs="Arial"/>
          <w:szCs w:val="22"/>
        </w:rPr>
      </w:pPr>
      <w:r w:rsidRPr="007D24DC">
        <w:rPr>
          <w:rFonts w:ascii="Arial" w:hAnsi="Arial" w:cs="Arial"/>
          <w:szCs w:val="22"/>
        </w:rPr>
        <w:t>Key items</w:t>
      </w:r>
      <w:r w:rsidRPr="007A0E9E">
        <w:rPr>
          <w:rFonts w:ascii="Arial" w:hAnsi="Arial" w:cs="Arial"/>
          <w:szCs w:val="22"/>
        </w:rPr>
        <w:t xml:space="preserve"> to gather include:</w:t>
      </w:r>
    </w:p>
    <w:p w14:paraId="221DFF52" w14:textId="10EF9BDC" w:rsidR="00593EFB" w:rsidRPr="00D42536" w:rsidRDefault="00593EFB" w:rsidP="007E413C">
      <w:pPr>
        <w:pStyle w:val="ListParagraph"/>
        <w:numPr>
          <w:ilvl w:val="0"/>
          <w:numId w:val="10"/>
        </w:numPr>
        <w:tabs>
          <w:tab w:val="clear" w:pos="360"/>
        </w:tabs>
        <w:ind w:left="540"/>
        <w:rPr>
          <w:rFonts w:ascii="Arial" w:hAnsi="Arial" w:cs="Arial"/>
          <w:szCs w:val="22"/>
        </w:rPr>
      </w:pPr>
      <w:r w:rsidRPr="00D42536">
        <w:rPr>
          <w:rFonts w:ascii="Arial" w:hAnsi="Arial" w:cs="Arial"/>
          <w:sz w:val="22"/>
          <w:szCs w:val="22"/>
        </w:rPr>
        <w:t xml:space="preserve">At least </w:t>
      </w:r>
      <w:r w:rsidR="009E58B2">
        <w:rPr>
          <w:rFonts w:ascii="Arial" w:hAnsi="Arial" w:cs="Arial"/>
          <w:sz w:val="22"/>
          <w:szCs w:val="22"/>
        </w:rPr>
        <w:t>one</w:t>
      </w:r>
      <w:r w:rsidRPr="00D42536">
        <w:rPr>
          <w:rFonts w:ascii="Arial" w:hAnsi="Arial" w:cs="Arial"/>
          <w:sz w:val="22"/>
          <w:szCs w:val="22"/>
        </w:rPr>
        <w:t xml:space="preserve"> year’s worth of water supply and wastewater bills</w:t>
      </w:r>
      <w:r w:rsidR="00EE312A">
        <w:rPr>
          <w:rFonts w:ascii="Arial" w:hAnsi="Arial" w:cs="Arial"/>
          <w:sz w:val="22"/>
          <w:szCs w:val="22"/>
        </w:rPr>
        <w:t>.</w:t>
      </w:r>
    </w:p>
    <w:p w14:paraId="73D89EB0" w14:textId="6E863152" w:rsidR="00593EFB" w:rsidRPr="000F6BD5" w:rsidRDefault="00593EFB" w:rsidP="007E413C">
      <w:pPr>
        <w:pStyle w:val="ListParagraph"/>
        <w:numPr>
          <w:ilvl w:val="0"/>
          <w:numId w:val="10"/>
        </w:numPr>
        <w:tabs>
          <w:tab w:val="clear" w:pos="360"/>
        </w:tabs>
        <w:ind w:left="540"/>
        <w:rPr>
          <w:rFonts w:ascii="Arial" w:hAnsi="Arial" w:cs="Arial"/>
          <w:sz w:val="22"/>
          <w:szCs w:val="22"/>
        </w:rPr>
      </w:pPr>
      <w:r w:rsidRPr="00D42536">
        <w:rPr>
          <w:rFonts w:ascii="Arial" w:hAnsi="Arial" w:cs="Arial"/>
          <w:sz w:val="22"/>
          <w:szCs w:val="22"/>
        </w:rPr>
        <w:t>At least one electric bill</w:t>
      </w:r>
      <w:r w:rsidR="00EE312A">
        <w:rPr>
          <w:rFonts w:ascii="Arial" w:hAnsi="Arial" w:cs="Arial"/>
          <w:sz w:val="22"/>
          <w:szCs w:val="22"/>
        </w:rPr>
        <w:t>.</w:t>
      </w:r>
    </w:p>
    <w:p w14:paraId="584CC517" w14:textId="3B73D9E0" w:rsidR="00593EFB" w:rsidRPr="000F6BD5" w:rsidRDefault="00593EFB" w:rsidP="007E413C">
      <w:pPr>
        <w:pStyle w:val="ListParagraph"/>
        <w:numPr>
          <w:ilvl w:val="0"/>
          <w:numId w:val="10"/>
        </w:numPr>
        <w:tabs>
          <w:tab w:val="clear" w:pos="360"/>
        </w:tabs>
        <w:ind w:left="540"/>
        <w:rPr>
          <w:rFonts w:ascii="Arial" w:hAnsi="Arial" w:cs="Arial"/>
          <w:sz w:val="22"/>
          <w:szCs w:val="22"/>
        </w:rPr>
      </w:pPr>
      <w:r w:rsidRPr="00D42536">
        <w:rPr>
          <w:rFonts w:ascii="Arial" w:hAnsi="Arial" w:cs="Arial"/>
          <w:sz w:val="22"/>
          <w:szCs w:val="22"/>
        </w:rPr>
        <w:t>At least one natural gas bill (if used to heat your water)</w:t>
      </w:r>
      <w:r w:rsidR="00EE312A">
        <w:rPr>
          <w:rFonts w:ascii="Arial" w:hAnsi="Arial" w:cs="Arial"/>
          <w:sz w:val="22"/>
          <w:szCs w:val="22"/>
        </w:rPr>
        <w:t>.</w:t>
      </w:r>
    </w:p>
    <w:p w14:paraId="07355651" w14:textId="1D6B00F4" w:rsidR="004571AA" w:rsidRPr="007A0E9E" w:rsidRDefault="004571AA" w:rsidP="00D42536">
      <w:pPr>
        <w:pStyle w:val="ListParagraph"/>
        <w:ind w:left="720"/>
      </w:pPr>
    </w:p>
    <w:p w14:paraId="1431E6A3" w14:textId="0AF5D742" w:rsidR="00593EFB" w:rsidRPr="007A0E9E" w:rsidRDefault="00593EFB" w:rsidP="00C6128F">
      <w:pPr>
        <w:pStyle w:val="BodyText"/>
        <w:rPr>
          <w:rFonts w:ascii="Arial" w:hAnsi="Arial" w:cs="Arial"/>
          <w:szCs w:val="22"/>
        </w:rPr>
      </w:pPr>
      <w:r w:rsidRPr="007A0E9E">
        <w:rPr>
          <w:rFonts w:ascii="Arial" w:hAnsi="Arial" w:cs="Arial"/>
          <w:szCs w:val="22"/>
        </w:rPr>
        <w:t>Look at your water and wastewater, electricity, and/or natural gas bills to determine your rates in cost per unit ($/unit). You may be billed in one of several units:</w:t>
      </w:r>
    </w:p>
    <w:tbl>
      <w:tblPr>
        <w:tblW w:w="5000" w:type="pct"/>
        <w:tblLook w:val="04A0" w:firstRow="1" w:lastRow="0" w:firstColumn="1" w:lastColumn="0" w:noHBand="0" w:noVBand="1"/>
      </w:tblPr>
      <w:tblGrid>
        <w:gridCol w:w="3087"/>
        <w:gridCol w:w="1505"/>
        <w:gridCol w:w="1632"/>
        <w:gridCol w:w="3136"/>
      </w:tblGrid>
      <w:tr w:rsidR="00593EFB" w:rsidRPr="00E74ED6" w14:paraId="5F730303" w14:textId="77777777" w:rsidTr="00E74ED6">
        <w:trPr>
          <w:trHeight w:val="485"/>
        </w:trPr>
        <w:tc>
          <w:tcPr>
            <w:tcW w:w="1649" w:type="pct"/>
            <w:shd w:val="clear" w:color="auto" w:fill="auto"/>
            <w:vAlign w:val="bottom"/>
          </w:tcPr>
          <w:p w14:paraId="5969C88A" w14:textId="77777777" w:rsidR="00593EFB" w:rsidRPr="007A0E9E" w:rsidRDefault="00593EFB" w:rsidP="00E74ED6">
            <w:pPr>
              <w:pStyle w:val="ListBullet"/>
              <w:numPr>
                <w:ilvl w:val="0"/>
                <w:numId w:val="0"/>
              </w:numPr>
              <w:spacing w:after="0"/>
              <w:contextualSpacing/>
              <w:rPr>
                <w:rFonts w:ascii="Arial" w:hAnsi="Arial" w:cs="Arial"/>
                <w:b/>
                <w:szCs w:val="22"/>
              </w:rPr>
            </w:pPr>
            <w:r w:rsidRPr="007A0E9E">
              <w:rPr>
                <w:rFonts w:ascii="Arial" w:hAnsi="Arial" w:cs="Arial"/>
                <w:b/>
                <w:szCs w:val="22"/>
              </w:rPr>
              <w:t>Potential Water and Wastewater Rate Units:</w:t>
            </w:r>
          </w:p>
        </w:tc>
        <w:tc>
          <w:tcPr>
            <w:tcW w:w="1676" w:type="pct"/>
            <w:gridSpan w:val="2"/>
            <w:shd w:val="clear" w:color="auto" w:fill="auto"/>
            <w:vAlign w:val="bottom"/>
          </w:tcPr>
          <w:p w14:paraId="4A3F415B" w14:textId="77777777" w:rsidR="00593EFB" w:rsidRPr="007A0E9E" w:rsidRDefault="00593EFB" w:rsidP="00E74ED6">
            <w:pPr>
              <w:pStyle w:val="ListBullet"/>
              <w:numPr>
                <w:ilvl w:val="0"/>
                <w:numId w:val="0"/>
              </w:numPr>
              <w:spacing w:after="0"/>
              <w:contextualSpacing/>
              <w:rPr>
                <w:rFonts w:ascii="Arial" w:hAnsi="Arial" w:cs="Arial"/>
                <w:b/>
                <w:szCs w:val="22"/>
              </w:rPr>
            </w:pPr>
            <w:r w:rsidRPr="007A0E9E">
              <w:rPr>
                <w:rFonts w:ascii="Arial" w:hAnsi="Arial" w:cs="Arial"/>
                <w:b/>
                <w:szCs w:val="22"/>
              </w:rPr>
              <w:t>Potential Electricity Rate Units:</w:t>
            </w:r>
          </w:p>
        </w:tc>
        <w:tc>
          <w:tcPr>
            <w:tcW w:w="1675" w:type="pct"/>
            <w:shd w:val="clear" w:color="auto" w:fill="auto"/>
            <w:vAlign w:val="bottom"/>
          </w:tcPr>
          <w:p w14:paraId="77BB171F" w14:textId="77777777" w:rsidR="00593EFB" w:rsidRPr="007A0E9E" w:rsidRDefault="00593EFB" w:rsidP="00E74ED6">
            <w:pPr>
              <w:pStyle w:val="ListBullet"/>
              <w:numPr>
                <w:ilvl w:val="0"/>
                <w:numId w:val="0"/>
              </w:numPr>
              <w:spacing w:after="0"/>
              <w:contextualSpacing/>
              <w:rPr>
                <w:rFonts w:ascii="Arial" w:hAnsi="Arial" w:cs="Arial"/>
                <w:b/>
                <w:szCs w:val="22"/>
              </w:rPr>
            </w:pPr>
            <w:r w:rsidRPr="007A0E9E">
              <w:rPr>
                <w:rFonts w:ascii="Arial" w:hAnsi="Arial" w:cs="Arial"/>
                <w:b/>
                <w:szCs w:val="22"/>
              </w:rPr>
              <w:t>Potential Natural Gas Rate Units:</w:t>
            </w:r>
          </w:p>
        </w:tc>
      </w:tr>
      <w:tr w:rsidR="00593EFB" w:rsidRPr="00E74ED6" w14:paraId="45B5EFED" w14:textId="77777777" w:rsidTr="00E74ED6">
        <w:tc>
          <w:tcPr>
            <w:tcW w:w="1649" w:type="pct"/>
            <w:shd w:val="clear" w:color="auto" w:fill="auto"/>
          </w:tcPr>
          <w:p w14:paraId="5A476294" w14:textId="77777777" w:rsidR="00593EFB" w:rsidRPr="007A0E9E" w:rsidRDefault="00593EFB" w:rsidP="00593EFB">
            <w:pPr>
              <w:pStyle w:val="ListBullet"/>
              <w:tabs>
                <w:tab w:val="clear" w:pos="360"/>
                <w:tab w:val="num" w:pos="0"/>
              </w:tabs>
              <w:spacing w:after="0"/>
              <w:ind w:left="360"/>
              <w:contextualSpacing/>
              <w:rPr>
                <w:rFonts w:ascii="Arial" w:hAnsi="Arial" w:cs="Arial"/>
                <w:sz w:val="20"/>
              </w:rPr>
            </w:pPr>
            <w:r w:rsidRPr="007A0E9E">
              <w:rPr>
                <w:rFonts w:ascii="Arial" w:hAnsi="Arial" w:cs="Arial"/>
                <w:sz w:val="20"/>
              </w:rPr>
              <w:t>Cost per gallon ($/gal)</w:t>
            </w:r>
          </w:p>
          <w:p w14:paraId="7F9DB575" w14:textId="77777777" w:rsidR="00593EFB" w:rsidRPr="007A0E9E" w:rsidRDefault="00593EFB" w:rsidP="00593EFB">
            <w:pPr>
              <w:pStyle w:val="ListBullet"/>
              <w:tabs>
                <w:tab w:val="clear" w:pos="360"/>
                <w:tab w:val="num" w:pos="0"/>
              </w:tabs>
              <w:spacing w:after="0"/>
              <w:ind w:left="360"/>
              <w:contextualSpacing/>
              <w:rPr>
                <w:rFonts w:ascii="Arial" w:hAnsi="Arial" w:cs="Arial"/>
                <w:sz w:val="20"/>
              </w:rPr>
            </w:pPr>
            <w:r w:rsidRPr="007A0E9E">
              <w:rPr>
                <w:rFonts w:ascii="Arial" w:hAnsi="Arial" w:cs="Arial"/>
                <w:sz w:val="20"/>
              </w:rPr>
              <w:t>Cost per thousand gallons ($/Kgal)</w:t>
            </w:r>
          </w:p>
          <w:p w14:paraId="604746B5" w14:textId="77777777" w:rsidR="00593EFB" w:rsidRPr="007A0E9E" w:rsidRDefault="00593EFB" w:rsidP="00593EFB">
            <w:pPr>
              <w:pStyle w:val="ListBullet"/>
              <w:tabs>
                <w:tab w:val="clear" w:pos="360"/>
                <w:tab w:val="num" w:pos="0"/>
              </w:tabs>
              <w:spacing w:after="0"/>
              <w:ind w:left="360"/>
              <w:contextualSpacing/>
              <w:rPr>
                <w:rFonts w:ascii="Arial" w:hAnsi="Arial" w:cs="Arial"/>
                <w:sz w:val="20"/>
              </w:rPr>
            </w:pPr>
            <w:r w:rsidRPr="007A0E9E">
              <w:rPr>
                <w:rFonts w:ascii="Arial" w:hAnsi="Arial" w:cs="Arial"/>
                <w:sz w:val="20"/>
              </w:rPr>
              <w:t>Cost per cubic foot ($/cf)</w:t>
            </w:r>
          </w:p>
          <w:p w14:paraId="29707BAD" w14:textId="77777777" w:rsidR="00593EFB" w:rsidRPr="007A0E9E" w:rsidRDefault="00593EFB" w:rsidP="00593EFB">
            <w:pPr>
              <w:pStyle w:val="ListBullet"/>
              <w:tabs>
                <w:tab w:val="clear" w:pos="360"/>
                <w:tab w:val="num" w:pos="0"/>
              </w:tabs>
              <w:spacing w:after="0"/>
              <w:ind w:left="360"/>
              <w:contextualSpacing/>
              <w:rPr>
                <w:rFonts w:ascii="Arial" w:hAnsi="Arial" w:cs="Arial"/>
                <w:sz w:val="20"/>
              </w:rPr>
            </w:pPr>
            <w:r w:rsidRPr="007A0E9E">
              <w:rPr>
                <w:rFonts w:ascii="Arial" w:hAnsi="Arial" w:cs="Arial"/>
                <w:sz w:val="20"/>
              </w:rPr>
              <w:t>Cost per hundred cubic feet ($/ccf)</w:t>
            </w:r>
          </w:p>
          <w:p w14:paraId="5B45613B" w14:textId="77777777" w:rsidR="00593EFB" w:rsidRPr="007A0E9E" w:rsidRDefault="00593EFB" w:rsidP="00593EFB">
            <w:pPr>
              <w:pStyle w:val="ListBullet"/>
              <w:tabs>
                <w:tab w:val="clear" w:pos="360"/>
                <w:tab w:val="num" w:pos="0"/>
              </w:tabs>
              <w:spacing w:after="0"/>
              <w:ind w:left="360"/>
              <w:contextualSpacing/>
              <w:rPr>
                <w:rFonts w:ascii="Arial" w:hAnsi="Arial" w:cs="Arial"/>
                <w:sz w:val="20"/>
              </w:rPr>
            </w:pPr>
            <w:r w:rsidRPr="007A0E9E">
              <w:rPr>
                <w:rFonts w:ascii="Arial" w:hAnsi="Arial" w:cs="Arial"/>
                <w:sz w:val="20"/>
              </w:rPr>
              <w:t>Cost per thousand cubic feet ($/kcf)</w:t>
            </w:r>
          </w:p>
          <w:p w14:paraId="0FAFF5EB" w14:textId="77777777" w:rsidR="00593EFB" w:rsidRPr="007A0E9E" w:rsidRDefault="00593EFB" w:rsidP="00593EFB">
            <w:pPr>
              <w:pStyle w:val="ListBullet"/>
              <w:tabs>
                <w:tab w:val="clear" w:pos="360"/>
                <w:tab w:val="num" w:pos="0"/>
              </w:tabs>
              <w:spacing w:after="0"/>
              <w:ind w:left="360"/>
              <w:contextualSpacing/>
              <w:rPr>
                <w:rFonts w:ascii="Arial" w:hAnsi="Arial" w:cs="Arial"/>
                <w:sz w:val="20"/>
              </w:rPr>
            </w:pPr>
            <w:r w:rsidRPr="007A0E9E">
              <w:rPr>
                <w:rFonts w:ascii="Arial" w:hAnsi="Arial" w:cs="Arial"/>
                <w:sz w:val="20"/>
              </w:rPr>
              <w:t>Cost per liter ($/L)</w:t>
            </w:r>
          </w:p>
          <w:p w14:paraId="6C79F7E8" w14:textId="77777777" w:rsidR="002B0A90" w:rsidRPr="007A0E9E" w:rsidRDefault="00FF3E82">
            <w:pPr>
              <w:pStyle w:val="ListBullet"/>
              <w:tabs>
                <w:tab w:val="clear" w:pos="360"/>
                <w:tab w:val="num" w:pos="0"/>
              </w:tabs>
              <w:spacing w:after="0"/>
              <w:ind w:left="360"/>
              <w:rPr>
                <w:rFonts w:ascii="Arial" w:hAnsi="Arial" w:cs="Arial"/>
                <w:sz w:val="20"/>
              </w:rPr>
            </w:pPr>
            <w:r w:rsidRPr="007A0E9E">
              <w:rPr>
                <w:rFonts w:ascii="Arial" w:hAnsi="Arial" w:cs="Arial"/>
                <w:sz w:val="20"/>
              </w:rPr>
              <w:t>Cost per acre-feet ($/ac-ft)</w:t>
            </w:r>
          </w:p>
          <w:p w14:paraId="1E2880AF" w14:textId="77777777" w:rsidR="00593EFB" w:rsidRPr="007A0E9E" w:rsidRDefault="00FF3E82" w:rsidP="00593EFB">
            <w:pPr>
              <w:pStyle w:val="ListBullet"/>
              <w:tabs>
                <w:tab w:val="clear" w:pos="360"/>
                <w:tab w:val="num" w:pos="0"/>
              </w:tabs>
              <w:ind w:left="360"/>
              <w:rPr>
                <w:rFonts w:ascii="Arial" w:hAnsi="Arial" w:cs="Arial"/>
                <w:sz w:val="20"/>
              </w:rPr>
            </w:pPr>
            <w:r w:rsidRPr="007A0E9E">
              <w:rPr>
                <w:rFonts w:ascii="Arial" w:hAnsi="Arial" w:cs="Arial"/>
                <w:sz w:val="20"/>
              </w:rPr>
              <w:t>Flat rate</w:t>
            </w:r>
          </w:p>
          <w:p w14:paraId="12DD87BA" w14:textId="77777777" w:rsidR="00593EFB" w:rsidRPr="007A0E9E" w:rsidRDefault="00593EFB" w:rsidP="00E74ED6">
            <w:pPr>
              <w:pStyle w:val="ListBullet"/>
              <w:numPr>
                <w:ilvl w:val="0"/>
                <w:numId w:val="0"/>
              </w:numPr>
              <w:spacing w:after="0"/>
              <w:contextualSpacing/>
              <w:rPr>
                <w:rFonts w:ascii="Arial" w:hAnsi="Arial" w:cs="Arial"/>
                <w:sz w:val="2"/>
              </w:rPr>
            </w:pPr>
          </w:p>
        </w:tc>
        <w:tc>
          <w:tcPr>
            <w:tcW w:w="1676" w:type="pct"/>
            <w:gridSpan w:val="2"/>
            <w:shd w:val="clear" w:color="auto" w:fill="auto"/>
          </w:tcPr>
          <w:p w14:paraId="57ACAF5A" w14:textId="77777777" w:rsidR="00593EFB" w:rsidRPr="007A0E9E" w:rsidRDefault="00593EFB" w:rsidP="00593EFB">
            <w:pPr>
              <w:pStyle w:val="ListBullet"/>
              <w:tabs>
                <w:tab w:val="clear" w:pos="360"/>
                <w:tab w:val="num" w:pos="0"/>
              </w:tabs>
              <w:spacing w:after="0"/>
              <w:ind w:left="320" w:hanging="320"/>
              <w:contextualSpacing/>
              <w:rPr>
                <w:rFonts w:ascii="Arial" w:hAnsi="Arial" w:cs="Arial"/>
                <w:sz w:val="20"/>
              </w:rPr>
            </w:pPr>
            <w:r w:rsidRPr="007A0E9E">
              <w:rPr>
                <w:rFonts w:ascii="Arial" w:hAnsi="Arial" w:cs="Arial"/>
                <w:sz w:val="20"/>
              </w:rPr>
              <w:t>Cost per kilowatt-hour ($/kWh)</w:t>
            </w:r>
          </w:p>
          <w:p w14:paraId="16D00629" w14:textId="77777777" w:rsidR="00593EFB" w:rsidRPr="007A0E9E" w:rsidRDefault="00593EFB" w:rsidP="00593EFB">
            <w:pPr>
              <w:pStyle w:val="ListBullet"/>
              <w:tabs>
                <w:tab w:val="clear" w:pos="360"/>
                <w:tab w:val="num" w:pos="0"/>
              </w:tabs>
              <w:spacing w:after="0"/>
              <w:ind w:left="320" w:hanging="320"/>
              <w:contextualSpacing/>
              <w:rPr>
                <w:rFonts w:ascii="Arial" w:hAnsi="Arial" w:cs="Arial"/>
                <w:sz w:val="20"/>
              </w:rPr>
            </w:pPr>
            <w:r w:rsidRPr="007A0E9E">
              <w:rPr>
                <w:rFonts w:ascii="Arial" w:hAnsi="Arial" w:cs="Arial"/>
                <w:sz w:val="20"/>
              </w:rPr>
              <w:t>Cost per megawatt-hour ($/MWh)</w:t>
            </w:r>
          </w:p>
          <w:p w14:paraId="45890D0A" w14:textId="729EE538" w:rsidR="00593EFB" w:rsidRPr="007A0E9E" w:rsidRDefault="00593EFB" w:rsidP="00593EFB">
            <w:pPr>
              <w:pStyle w:val="ListBullet"/>
              <w:tabs>
                <w:tab w:val="clear" w:pos="360"/>
                <w:tab w:val="num" w:pos="0"/>
              </w:tabs>
              <w:spacing w:after="0"/>
              <w:ind w:left="320" w:hanging="320"/>
              <w:contextualSpacing/>
              <w:rPr>
                <w:rFonts w:ascii="Arial" w:hAnsi="Arial" w:cs="Arial"/>
                <w:sz w:val="20"/>
              </w:rPr>
            </w:pPr>
            <w:r w:rsidRPr="007A0E9E">
              <w:rPr>
                <w:rFonts w:ascii="Arial" w:hAnsi="Arial" w:cs="Arial"/>
                <w:sz w:val="20"/>
              </w:rPr>
              <w:t>Cost per thousand B</w:t>
            </w:r>
            <w:r w:rsidR="00EE312A">
              <w:rPr>
                <w:rFonts w:ascii="Arial" w:hAnsi="Arial" w:cs="Arial"/>
                <w:sz w:val="20"/>
              </w:rPr>
              <w:t xml:space="preserve">ritish </w:t>
            </w:r>
            <w:r w:rsidRPr="007A0E9E">
              <w:rPr>
                <w:rFonts w:ascii="Arial" w:hAnsi="Arial" w:cs="Arial"/>
                <w:sz w:val="20"/>
              </w:rPr>
              <w:t>t</w:t>
            </w:r>
            <w:r w:rsidR="00EE312A">
              <w:rPr>
                <w:rFonts w:ascii="Arial" w:hAnsi="Arial" w:cs="Arial"/>
                <w:sz w:val="20"/>
              </w:rPr>
              <w:t xml:space="preserve">hermal </w:t>
            </w:r>
            <w:r w:rsidRPr="007A0E9E">
              <w:rPr>
                <w:rFonts w:ascii="Arial" w:hAnsi="Arial" w:cs="Arial"/>
                <w:sz w:val="20"/>
              </w:rPr>
              <w:t>u</w:t>
            </w:r>
            <w:r w:rsidR="00EE312A">
              <w:rPr>
                <w:rFonts w:ascii="Arial" w:hAnsi="Arial" w:cs="Arial"/>
                <w:sz w:val="20"/>
              </w:rPr>
              <w:t>nits</w:t>
            </w:r>
            <w:r w:rsidRPr="007A0E9E">
              <w:rPr>
                <w:rFonts w:ascii="Arial" w:hAnsi="Arial" w:cs="Arial"/>
                <w:sz w:val="20"/>
              </w:rPr>
              <w:t xml:space="preserve"> ($/kBtu)</w:t>
            </w:r>
          </w:p>
          <w:p w14:paraId="35C610AD" w14:textId="77777777" w:rsidR="00593EFB" w:rsidRPr="007A0E9E" w:rsidRDefault="00593EFB" w:rsidP="00593EFB">
            <w:pPr>
              <w:pStyle w:val="ListBullet"/>
              <w:tabs>
                <w:tab w:val="clear" w:pos="360"/>
                <w:tab w:val="num" w:pos="0"/>
              </w:tabs>
              <w:spacing w:after="0"/>
              <w:ind w:left="320" w:hanging="320"/>
              <w:contextualSpacing/>
              <w:rPr>
                <w:rFonts w:ascii="Arial" w:hAnsi="Arial" w:cs="Arial"/>
                <w:sz w:val="20"/>
              </w:rPr>
            </w:pPr>
            <w:r w:rsidRPr="007A0E9E">
              <w:rPr>
                <w:rFonts w:ascii="Arial" w:hAnsi="Arial" w:cs="Arial"/>
                <w:sz w:val="20"/>
              </w:rPr>
              <w:t>Cost per million Btu ($/MMBtu)</w:t>
            </w:r>
          </w:p>
          <w:p w14:paraId="0A7A80BC" w14:textId="77777777" w:rsidR="00593EFB" w:rsidRPr="007A0E9E" w:rsidRDefault="00593EFB" w:rsidP="00E74ED6">
            <w:pPr>
              <w:pStyle w:val="ListBullet"/>
              <w:numPr>
                <w:ilvl w:val="0"/>
                <w:numId w:val="0"/>
              </w:numPr>
              <w:spacing w:after="0"/>
              <w:contextualSpacing/>
              <w:rPr>
                <w:rFonts w:ascii="Arial" w:hAnsi="Arial" w:cs="Arial"/>
                <w:sz w:val="20"/>
              </w:rPr>
            </w:pPr>
          </w:p>
        </w:tc>
        <w:tc>
          <w:tcPr>
            <w:tcW w:w="1675" w:type="pct"/>
            <w:shd w:val="clear" w:color="auto" w:fill="auto"/>
          </w:tcPr>
          <w:p w14:paraId="18A97581" w14:textId="77777777" w:rsidR="00593EFB" w:rsidRPr="007A0E9E" w:rsidRDefault="00593EFB" w:rsidP="00593EFB">
            <w:pPr>
              <w:pStyle w:val="ListBullet"/>
              <w:tabs>
                <w:tab w:val="clear" w:pos="360"/>
                <w:tab w:val="num" w:pos="0"/>
              </w:tabs>
              <w:spacing w:after="0"/>
              <w:ind w:left="292" w:hanging="292"/>
              <w:contextualSpacing/>
              <w:rPr>
                <w:rFonts w:ascii="Arial" w:hAnsi="Arial" w:cs="Arial"/>
                <w:sz w:val="20"/>
              </w:rPr>
            </w:pPr>
            <w:r w:rsidRPr="007A0E9E">
              <w:rPr>
                <w:rFonts w:ascii="Arial" w:hAnsi="Arial" w:cs="Arial"/>
                <w:sz w:val="20"/>
              </w:rPr>
              <w:t>Cost per million cubic feet ($/MMcf)</w:t>
            </w:r>
          </w:p>
          <w:p w14:paraId="380D9B19" w14:textId="77777777" w:rsidR="00593EFB" w:rsidRPr="007A0E9E" w:rsidRDefault="00593EFB" w:rsidP="00593EFB">
            <w:pPr>
              <w:pStyle w:val="ListBullet"/>
              <w:tabs>
                <w:tab w:val="clear" w:pos="360"/>
                <w:tab w:val="num" w:pos="0"/>
              </w:tabs>
              <w:spacing w:after="0"/>
              <w:ind w:left="292" w:hanging="292"/>
              <w:contextualSpacing/>
              <w:rPr>
                <w:rFonts w:ascii="Arial" w:hAnsi="Arial" w:cs="Arial"/>
                <w:sz w:val="20"/>
              </w:rPr>
            </w:pPr>
            <w:r w:rsidRPr="007A0E9E">
              <w:rPr>
                <w:rFonts w:ascii="Arial" w:hAnsi="Arial" w:cs="Arial"/>
                <w:sz w:val="20"/>
              </w:rPr>
              <w:t>Cost per thousand cubic feet ($/Mcf)</w:t>
            </w:r>
          </w:p>
          <w:p w14:paraId="7D03E1A0" w14:textId="77777777" w:rsidR="00593EFB" w:rsidRPr="007A0E9E" w:rsidRDefault="00593EFB" w:rsidP="00593EFB">
            <w:pPr>
              <w:pStyle w:val="ListBullet"/>
              <w:tabs>
                <w:tab w:val="clear" w:pos="360"/>
                <w:tab w:val="num" w:pos="0"/>
              </w:tabs>
              <w:spacing w:after="0"/>
              <w:ind w:left="292" w:hanging="292"/>
              <w:contextualSpacing/>
              <w:rPr>
                <w:rFonts w:ascii="Arial" w:hAnsi="Arial" w:cs="Arial"/>
                <w:sz w:val="20"/>
              </w:rPr>
            </w:pPr>
            <w:r w:rsidRPr="007A0E9E">
              <w:rPr>
                <w:rFonts w:ascii="Arial" w:hAnsi="Arial" w:cs="Arial"/>
                <w:sz w:val="20"/>
              </w:rPr>
              <w:t>Cost per hundred cubic feet ($/ccf)</w:t>
            </w:r>
          </w:p>
          <w:p w14:paraId="18F3A546" w14:textId="77777777" w:rsidR="00593EFB" w:rsidRPr="007A0E9E" w:rsidRDefault="00593EFB" w:rsidP="00593EFB">
            <w:pPr>
              <w:pStyle w:val="ListBullet"/>
              <w:tabs>
                <w:tab w:val="clear" w:pos="360"/>
                <w:tab w:val="num" w:pos="0"/>
              </w:tabs>
              <w:spacing w:after="0"/>
              <w:ind w:left="292" w:hanging="292"/>
              <w:contextualSpacing/>
              <w:rPr>
                <w:rFonts w:ascii="Arial" w:hAnsi="Arial" w:cs="Arial"/>
                <w:sz w:val="20"/>
              </w:rPr>
            </w:pPr>
            <w:r w:rsidRPr="007A0E9E">
              <w:rPr>
                <w:rFonts w:ascii="Arial" w:hAnsi="Arial" w:cs="Arial"/>
                <w:sz w:val="20"/>
              </w:rPr>
              <w:t>Cost per cubic foot ($/cf)</w:t>
            </w:r>
          </w:p>
          <w:p w14:paraId="56182281" w14:textId="77777777" w:rsidR="00593EFB" w:rsidRPr="007A0E9E" w:rsidRDefault="00593EFB" w:rsidP="00593EFB">
            <w:pPr>
              <w:pStyle w:val="ListBullet"/>
              <w:tabs>
                <w:tab w:val="clear" w:pos="360"/>
                <w:tab w:val="num" w:pos="0"/>
              </w:tabs>
              <w:spacing w:after="0"/>
              <w:ind w:left="292" w:hanging="292"/>
              <w:contextualSpacing/>
              <w:rPr>
                <w:rFonts w:ascii="Arial" w:hAnsi="Arial" w:cs="Arial"/>
                <w:sz w:val="20"/>
              </w:rPr>
            </w:pPr>
            <w:r w:rsidRPr="007A0E9E">
              <w:rPr>
                <w:rFonts w:ascii="Arial" w:hAnsi="Arial" w:cs="Arial"/>
                <w:sz w:val="20"/>
              </w:rPr>
              <w:t>Cost per cubic meter ($/m3)</w:t>
            </w:r>
          </w:p>
          <w:p w14:paraId="76F091EA" w14:textId="77777777" w:rsidR="00593EFB" w:rsidRPr="007A0E9E" w:rsidRDefault="00593EFB" w:rsidP="00593EFB">
            <w:pPr>
              <w:pStyle w:val="ListBullet"/>
              <w:tabs>
                <w:tab w:val="clear" w:pos="360"/>
                <w:tab w:val="num" w:pos="0"/>
              </w:tabs>
              <w:spacing w:after="0"/>
              <w:ind w:left="292" w:hanging="292"/>
              <w:contextualSpacing/>
              <w:rPr>
                <w:rFonts w:ascii="Arial" w:hAnsi="Arial" w:cs="Arial"/>
                <w:sz w:val="20"/>
              </w:rPr>
            </w:pPr>
            <w:r w:rsidRPr="007A0E9E">
              <w:rPr>
                <w:rFonts w:ascii="Arial" w:hAnsi="Arial" w:cs="Arial"/>
                <w:sz w:val="20"/>
              </w:rPr>
              <w:t>Cost per thousand Btu ($/kBtu)</w:t>
            </w:r>
          </w:p>
          <w:p w14:paraId="061AC329" w14:textId="77777777" w:rsidR="00593EFB" w:rsidRPr="007A0E9E" w:rsidRDefault="00593EFB" w:rsidP="00593EFB">
            <w:pPr>
              <w:pStyle w:val="ListBullet"/>
              <w:tabs>
                <w:tab w:val="clear" w:pos="360"/>
                <w:tab w:val="num" w:pos="0"/>
              </w:tabs>
              <w:spacing w:after="0"/>
              <w:ind w:left="292" w:hanging="292"/>
              <w:contextualSpacing/>
              <w:rPr>
                <w:rFonts w:ascii="Arial" w:hAnsi="Arial" w:cs="Arial"/>
                <w:sz w:val="20"/>
              </w:rPr>
            </w:pPr>
            <w:r w:rsidRPr="007A0E9E">
              <w:rPr>
                <w:rFonts w:ascii="Arial" w:hAnsi="Arial" w:cs="Arial"/>
                <w:sz w:val="20"/>
              </w:rPr>
              <w:t>Cost per million Btu ($/MMBtu)</w:t>
            </w:r>
          </w:p>
          <w:p w14:paraId="7BF7CF57" w14:textId="77777777" w:rsidR="00593EFB" w:rsidRDefault="00593EFB" w:rsidP="00593EFB">
            <w:pPr>
              <w:pStyle w:val="ListBullet"/>
              <w:tabs>
                <w:tab w:val="clear" w:pos="360"/>
                <w:tab w:val="num" w:pos="0"/>
              </w:tabs>
              <w:spacing w:after="0"/>
              <w:ind w:left="292" w:hanging="292"/>
              <w:contextualSpacing/>
              <w:rPr>
                <w:rFonts w:ascii="Arial" w:hAnsi="Arial" w:cs="Arial"/>
                <w:sz w:val="20"/>
              </w:rPr>
            </w:pPr>
            <w:r w:rsidRPr="007A0E9E">
              <w:rPr>
                <w:rFonts w:ascii="Arial" w:hAnsi="Arial" w:cs="Arial"/>
                <w:sz w:val="20"/>
              </w:rPr>
              <w:t>Cost per Therm ($/Therm)</w:t>
            </w:r>
          </w:p>
          <w:p w14:paraId="4BBDA6D4" w14:textId="50B99E39" w:rsidR="00603281" w:rsidRPr="00603281" w:rsidRDefault="00603281" w:rsidP="00603281"/>
        </w:tc>
      </w:tr>
      <w:tr w:rsidR="00593EFB" w:rsidRPr="00E74ED6" w14:paraId="0D809AB3" w14:textId="77777777" w:rsidTr="007D5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Ex>
        <w:trPr>
          <w:trHeight w:val="461"/>
        </w:trPr>
        <w:tc>
          <w:tcPr>
            <w:tcW w:w="2453" w:type="pct"/>
            <w:gridSpan w:val="2"/>
            <w:tcBorders>
              <w:bottom w:val="single" w:sz="4" w:space="0" w:color="auto"/>
            </w:tcBorders>
            <w:shd w:val="clear" w:color="auto" w:fill="244061"/>
            <w:vAlign w:val="center"/>
          </w:tcPr>
          <w:p w14:paraId="577FCC57" w14:textId="0A2AACC8" w:rsidR="00593EFB" w:rsidRPr="007A0E9E" w:rsidRDefault="007A0E9E" w:rsidP="00716F56">
            <w:pPr>
              <w:pStyle w:val="Default"/>
              <w:keepNext/>
              <w:jc w:val="center"/>
              <w:rPr>
                <w:color w:val="222222"/>
                <w:sz w:val="20"/>
                <w:szCs w:val="20"/>
              </w:rPr>
            </w:pPr>
            <w:r>
              <w:rPr>
                <w:b/>
                <w:color w:val="FFFFFF"/>
                <w:sz w:val="20"/>
                <w:szCs w:val="20"/>
              </w:rPr>
              <w:t>Utility Rate Data Required</w:t>
            </w:r>
          </w:p>
        </w:tc>
        <w:tc>
          <w:tcPr>
            <w:tcW w:w="2547" w:type="pct"/>
            <w:gridSpan w:val="2"/>
            <w:tcBorders>
              <w:bottom w:val="single" w:sz="4" w:space="0" w:color="auto"/>
            </w:tcBorders>
            <w:shd w:val="clear" w:color="auto" w:fill="244061"/>
            <w:vAlign w:val="center"/>
          </w:tcPr>
          <w:p w14:paraId="25418A23" w14:textId="77777777" w:rsidR="00120E9A" w:rsidRDefault="00593EFB" w:rsidP="00716F56">
            <w:pPr>
              <w:pStyle w:val="Default"/>
              <w:keepNext/>
              <w:jc w:val="center"/>
              <w:rPr>
                <w:b/>
                <w:color w:val="FFFFFF"/>
                <w:sz w:val="20"/>
                <w:szCs w:val="20"/>
              </w:rPr>
            </w:pPr>
            <w:r w:rsidRPr="007A0E9E">
              <w:rPr>
                <w:b/>
                <w:color w:val="FFFFFF"/>
                <w:sz w:val="20"/>
                <w:szCs w:val="20"/>
              </w:rPr>
              <w:t>Facility-Specific Data</w:t>
            </w:r>
            <w:r w:rsidR="005262B7">
              <w:rPr>
                <w:b/>
                <w:color w:val="FFFFFF"/>
                <w:sz w:val="20"/>
                <w:szCs w:val="20"/>
              </w:rPr>
              <w:t xml:space="preserve"> </w:t>
            </w:r>
          </w:p>
          <w:p w14:paraId="5CCF085C" w14:textId="5A951B34" w:rsidR="00593EFB" w:rsidRPr="007A0E9E" w:rsidRDefault="005262B7" w:rsidP="00716F56">
            <w:pPr>
              <w:pStyle w:val="Default"/>
              <w:keepNext/>
              <w:jc w:val="center"/>
              <w:rPr>
                <w:color w:val="222222"/>
                <w:sz w:val="20"/>
                <w:szCs w:val="20"/>
                <w:shd w:val="clear" w:color="auto" w:fill="FFFFFF"/>
              </w:rPr>
            </w:pPr>
            <w:r>
              <w:rPr>
                <w:b/>
                <w:color w:val="FFFFFF"/>
                <w:sz w:val="20"/>
                <w:szCs w:val="20"/>
              </w:rPr>
              <w:t>(including units</w:t>
            </w:r>
            <w:r w:rsidR="00120E9A">
              <w:rPr>
                <w:b/>
                <w:color w:val="FFFFFF"/>
                <w:sz w:val="20"/>
                <w:szCs w:val="20"/>
              </w:rPr>
              <w:t xml:space="preserve"> of measurement</w:t>
            </w:r>
            <w:r>
              <w:rPr>
                <w:b/>
                <w:color w:val="FFFFFF"/>
                <w:sz w:val="20"/>
                <w:szCs w:val="20"/>
              </w:rPr>
              <w:t>)</w:t>
            </w:r>
          </w:p>
        </w:tc>
      </w:tr>
      <w:tr w:rsidR="00716F56" w:rsidRPr="00E74ED6" w14:paraId="1A1DD5AE" w14:textId="77777777" w:rsidTr="007D5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Ex>
        <w:trPr>
          <w:trHeight w:val="432"/>
        </w:trPr>
        <w:tc>
          <w:tcPr>
            <w:tcW w:w="2453" w:type="pct"/>
            <w:gridSpan w:val="2"/>
            <w:shd w:val="clear" w:color="auto" w:fill="CCF1FF"/>
            <w:vAlign w:val="center"/>
          </w:tcPr>
          <w:p w14:paraId="19BB8060" w14:textId="12DB8321" w:rsidR="00716F56" w:rsidRPr="007A0E9E" w:rsidRDefault="00716F56" w:rsidP="00716F56">
            <w:pPr>
              <w:pStyle w:val="Default"/>
              <w:keepNext/>
              <w:jc w:val="center"/>
              <w:rPr>
                <w:color w:val="222222"/>
                <w:sz w:val="20"/>
                <w:szCs w:val="20"/>
              </w:rPr>
            </w:pPr>
            <w:r w:rsidRPr="007A0E9E">
              <w:rPr>
                <w:color w:val="222222"/>
                <w:sz w:val="20"/>
                <w:szCs w:val="20"/>
              </w:rPr>
              <w:t>Water Rate</w:t>
            </w:r>
            <w:r w:rsidRPr="007A0E9E">
              <w:rPr>
                <w:rStyle w:val="FootnoteReference"/>
                <w:rFonts w:cs="Arial"/>
                <w:color w:val="222222"/>
                <w:sz w:val="20"/>
                <w:szCs w:val="20"/>
              </w:rPr>
              <w:footnoteReference w:id="4"/>
            </w:r>
          </w:p>
        </w:tc>
        <w:sdt>
          <w:sdtPr>
            <w:rPr>
              <w:color w:val="222222"/>
              <w:sz w:val="20"/>
              <w:szCs w:val="20"/>
              <w:shd w:val="clear" w:color="auto" w:fill="FFFFFF"/>
            </w:rPr>
            <w:id w:val="-301383386"/>
            <w:placeholder>
              <w:docPart w:val="60EDDABEBEAE45D0B423F2F5D5F4BA5B"/>
            </w:placeholder>
            <w:showingPlcHdr/>
            <w:text w:multiLine="1"/>
          </w:sdtPr>
          <w:sdtEndPr/>
          <w:sdtContent>
            <w:tc>
              <w:tcPr>
                <w:tcW w:w="2547" w:type="pct"/>
                <w:gridSpan w:val="2"/>
                <w:shd w:val="clear" w:color="auto" w:fill="auto"/>
                <w:vAlign w:val="center"/>
              </w:tcPr>
              <w:p w14:paraId="493890F5" w14:textId="2A042E79" w:rsidR="00716F56" w:rsidRPr="007A0E9E" w:rsidRDefault="00716F56" w:rsidP="00716F56">
                <w:pPr>
                  <w:pStyle w:val="Default"/>
                  <w:keepNext/>
                  <w:jc w:val="center"/>
                  <w:rPr>
                    <w:color w:val="222222"/>
                    <w:sz w:val="20"/>
                    <w:szCs w:val="20"/>
                    <w:shd w:val="clear" w:color="auto" w:fill="FFFFFF"/>
                  </w:rPr>
                </w:pPr>
                <w:r>
                  <w:rPr>
                    <w:color w:val="222222"/>
                    <w:sz w:val="20"/>
                    <w:szCs w:val="20"/>
                    <w:shd w:val="clear" w:color="auto" w:fill="FFFFFF"/>
                  </w:rPr>
                  <w:t xml:space="preserve">   </w:t>
                </w:r>
              </w:p>
            </w:tc>
          </w:sdtContent>
        </w:sdt>
      </w:tr>
      <w:tr w:rsidR="00116952" w:rsidRPr="00E74ED6" w14:paraId="3708B19C" w14:textId="77777777" w:rsidTr="007D5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Ex>
        <w:trPr>
          <w:trHeight w:val="432"/>
        </w:trPr>
        <w:tc>
          <w:tcPr>
            <w:tcW w:w="2453" w:type="pct"/>
            <w:gridSpan w:val="2"/>
            <w:shd w:val="clear" w:color="auto" w:fill="CCF1FF"/>
            <w:vAlign w:val="center"/>
          </w:tcPr>
          <w:p w14:paraId="059B436A" w14:textId="2DC05B9C" w:rsidR="00116952" w:rsidRPr="007A0E9E" w:rsidRDefault="00116952" w:rsidP="00116952">
            <w:pPr>
              <w:pStyle w:val="Default"/>
              <w:jc w:val="center"/>
              <w:rPr>
                <w:color w:val="222222"/>
                <w:sz w:val="20"/>
                <w:szCs w:val="20"/>
              </w:rPr>
            </w:pPr>
            <w:r w:rsidRPr="007A0E9E">
              <w:rPr>
                <w:color w:val="222222"/>
                <w:sz w:val="20"/>
                <w:szCs w:val="20"/>
              </w:rPr>
              <w:t>Wastewater Rate</w:t>
            </w:r>
            <w:r>
              <w:rPr>
                <w:color w:val="222222"/>
                <w:sz w:val="20"/>
                <w:szCs w:val="20"/>
                <w:vertAlign w:val="superscript"/>
              </w:rPr>
              <w:t>4</w:t>
            </w:r>
          </w:p>
        </w:tc>
        <w:sdt>
          <w:sdtPr>
            <w:rPr>
              <w:color w:val="222222"/>
              <w:sz w:val="20"/>
              <w:szCs w:val="20"/>
              <w:shd w:val="clear" w:color="auto" w:fill="FFFFFF"/>
            </w:rPr>
            <w:id w:val="1453134545"/>
            <w:placeholder>
              <w:docPart w:val="F389BCD507A244C0ACA95045B155010F"/>
            </w:placeholder>
            <w:showingPlcHdr/>
            <w:text w:multiLine="1"/>
          </w:sdtPr>
          <w:sdtEndPr/>
          <w:sdtContent>
            <w:tc>
              <w:tcPr>
                <w:tcW w:w="2547" w:type="pct"/>
                <w:gridSpan w:val="2"/>
                <w:shd w:val="clear" w:color="auto" w:fill="auto"/>
                <w:vAlign w:val="center"/>
              </w:tcPr>
              <w:p w14:paraId="3075ECC3" w14:textId="6CBA0090" w:rsidR="00116952" w:rsidRPr="007A0E9E" w:rsidRDefault="00116952" w:rsidP="00116952">
                <w:pPr>
                  <w:pStyle w:val="Default"/>
                  <w:jc w:val="center"/>
                  <w:rPr>
                    <w:color w:val="222222"/>
                    <w:sz w:val="20"/>
                    <w:szCs w:val="20"/>
                    <w:shd w:val="clear" w:color="auto" w:fill="FFFFFF"/>
                  </w:rPr>
                </w:pPr>
                <w:r>
                  <w:rPr>
                    <w:color w:val="222222"/>
                    <w:sz w:val="20"/>
                    <w:szCs w:val="20"/>
                    <w:shd w:val="clear" w:color="auto" w:fill="FFFFFF"/>
                  </w:rPr>
                  <w:t xml:space="preserve">   </w:t>
                </w:r>
              </w:p>
            </w:tc>
          </w:sdtContent>
        </w:sdt>
      </w:tr>
      <w:tr w:rsidR="00116952" w:rsidRPr="00E74ED6" w14:paraId="4C91A653" w14:textId="77777777" w:rsidTr="007D5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Ex>
        <w:trPr>
          <w:trHeight w:val="432"/>
        </w:trPr>
        <w:tc>
          <w:tcPr>
            <w:tcW w:w="2453" w:type="pct"/>
            <w:gridSpan w:val="2"/>
            <w:shd w:val="clear" w:color="auto" w:fill="CCF1FF"/>
            <w:vAlign w:val="center"/>
          </w:tcPr>
          <w:p w14:paraId="63926D0F" w14:textId="73A48BC5" w:rsidR="00116952" w:rsidRPr="007A0E9E" w:rsidRDefault="00116952" w:rsidP="00116952">
            <w:pPr>
              <w:pStyle w:val="Default"/>
              <w:jc w:val="center"/>
              <w:rPr>
                <w:color w:val="222222"/>
                <w:sz w:val="20"/>
                <w:szCs w:val="20"/>
              </w:rPr>
            </w:pPr>
            <w:r w:rsidRPr="007A0E9E">
              <w:rPr>
                <w:color w:val="222222"/>
                <w:sz w:val="20"/>
                <w:szCs w:val="20"/>
              </w:rPr>
              <w:t>Electricity Rate</w:t>
            </w:r>
            <w:r>
              <w:rPr>
                <w:color w:val="222222"/>
                <w:sz w:val="20"/>
                <w:szCs w:val="20"/>
                <w:vertAlign w:val="superscript"/>
              </w:rPr>
              <w:t>4</w:t>
            </w:r>
          </w:p>
        </w:tc>
        <w:sdt>
          <w:sdtPr>
            <w:rPr>
              <w:color w:val="222222"/>
              <w:sz w:val="20"/>
              <w:szCs w:val="20"/>
              <w:shd w:val="clear" w:color="auto" w:fill="FFFFFF"/>
            </w:rPr>
            <w:id w:val="-894958766"/>
            <w:placeholder>
              <w:docPart w:val="3D225EADB93F4708AD4830F5D8DD2788"/>
            </w:placeholder>
            <w:showingPlcHdr/>
            <w:text w:multiLine="1"/>
          </w:sdtPr>
          <w:sdtEndPr/>
          <w:sdtContent>
            <w:tc>
              <w:tcPr>
                <w:tcW w:w="2547" w:type="pct"/>
                <w:gridSpan w:val="2"/>
                <w:shd w:val="clear" w:color="auto" w:fill="auto"/>
                <w:vAlign w:val="center"/>
              </w:tcPr>
              <w:p w14:paraId="036ECBEB" w14:textId="4F5723D4" w:rsidR="00116952" w:rsidRPr="007A0E9E" w:rsidRDefault="00116952" w:rsidP="00116952">
                <w:pPr>
                  <w:pStyle w:val="Default"/>
                  <w:jc w:val="center"/>
                  <w:rPr>
                    <w:color w:val="222222"/>
                    <w:sz w:val="20"/>
                    <w:szCs w:val="20"/>
                    <w:shd w:val="clear" w:color="auto" w:fill="FFFFFF"/>
                  </w:rPr>
                </w:pPr>
                <w:r>
                  <w:rPr>
                    <w:color w:val="222222"/>
                    <w:sz w:val="20"/>
                    <w:szCs w:val="20"/>
                    <w:shd w:val="clear" w:color="auto" w:fill="FFFFFF"/>
                  </w:rPr>
                  <w:t xml:space="preserve">   </w:t>
                </w:r>
              </w:p>
            </w:tc>
          </w:sdtContent>
        </w:sdt>
      </w:tr>
      <w:tr w:rsidR="00116952" w:rsidRPr="00E74ED6" w14:paraId="308F5B4F" w14:textId="77777777" w:rsidTr="007D5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Ex>
        <w:trPr>
          <w:trHeight w:val="432"/>
        </w:trPr>
        <w:tc>
          <w:tcPr>
            <w:tcW w:w="2453" w:type="pct"/>
            <w:gridSpan w:val="2"/>
            <w:tcBorders>
              <w:bottom w:val="single" w:sz="4" w:space="0" w:color="auto"/>
            </w:tcBorders>
            <w:shd w:val="clear" w:color="auto" w:fill="CCF1FF"/>
            <w:vAlign w:val="center"/>
          </w:tcPr>
          <w:p w14:paraId="0AA6A196" w14:textId="3268534B" w:rsidR="00116952" w:rsidRPr="007A0E9E" w:rsidRDefault="00116952" w:rsidP="00116952">
            <w:pPr>
              <w:pStyle w:val="Default"/>
              <w:jc w:val="center"/>
              <w:rPr>
                <w:color w:val="222222"/>
                <w:sz w:val="20"/>
                <w:szCs w:val="20"/>
              </w:rPr>
            </w:pPr>
            <w:r w:rsidRPr="007A0E9E">
              <w:rPr>
                <w:color w:val="222222"/>
                <w:sz w:val="20"/>
                <w:szCs w:val="20"/>
              </w:rPr>
              <w:t>Natural Gas Rate</w:t>
            </w:r>
            <w:r>
              <w:rPr>
                <w:color w:val="222222"/>
                <w:sz w:val="20"/>
                <w:szCs w:val="20"/>
                <w:vertAlign w:val="superscript"/>
              </w:rPr>
              <w:t>4</w:t>
            </w:r>
          </w:p>
        </w:tc>
        <w:sdt>
          <w:sdtPr>
            <w:rPr>
              <w:color w:val="222222"/>
              <w:sz w:val="20"/>
              <w:szCs w:val="20"/>
              <w:shd w:val="clear" w:color="auto" w:fill="FFFFFF"/>
            </w:rPr>
            <w:id w:val="-1294516070"/>
            <w:placeholder>
              <w:docPart w:val="2514A0A8BF4044B190C31779C8AA3239"/>
            </w:placeholder>
            <w:showingPlcHdr/>
            <w:text w:multiLine="1"/>
          </w:sdtPr>
          <w:sdtEndPr/>
          <w:sdtContent>
            <w:tc>
              <w:tcPr>
                <w:tcW w:w="2547" w:type="pct"/>
                <w:gridSpan w:val="2"/>
                <w:tcBorders>
                  <w:bottom w:val="single" w:sz="4" w:space="0" w:color="auto"/>
                </w:tcBorders>
                <w:shd w:val="clear" w:color="auto" w:fill="auto"/>
                <w:vAlign w:val="center"/>
              </w:tcPr>
              <w:p w14:paraId="3591AC64" w14:textId="56975051" w:rsidR="00116952" w:rsidRPr="007A0E9E" w:rsidRDefault="00116952" w:rsidP="00116952">
                <w:pPr>
                  <w:pStyle w:val="Default"/>
                  <w:jc w:val="center"/>
                  <w:rPr>
                    <w:color w:val="222222"/>
                    <w:sz w:val="20"/>
                    <w:szCs w:val="20"/>
                    <w:shd w:val="clear" w:color="auto" w:fill="FFFFFF"/>
                  </w:rPr>
                </w:pPr>
                <w:r>
                  <w:rPr>
                    <w:color w:val="222222"/>
                    <w:sz w:val="20"/>
                    <w:szCs w:val="20"/>
                    <w:shd w:val="clear" w:color="auto" w:fill="FFFFFF"/>
                  </w:rPr>
                  <w:t xml:space="preserve">   </w:t>
                </w:r>
              </w:p>
            </w:tc>
          </w:sdtContent>
        </w:sdt>
      </w:tr>
    </w:tbl>
    <w:p w14:paraId="50FEADC7" w14:textId="77777777" w:rsidR="00C64F1C" w:rsidRPr="001F197A" w:rsidRDefault="00C64F1C" w:rsidP="001F197A"/>
    <w:p w14:paraId="7B5CBC14" w14:textId="77777777" w:rsidR="00E052C7" w:rsidRPr="00111560" w:rsidRDefault="00E052C7" w:rsidP="00EA0D64">
      <w:pPr>
        <w:pStyle w:val="Heading2"/>
      </w:pPr>
      <w:r w:rsidRPr="00111560">
        <w:t xml:space="preserve">Additional Notes </w:t>
      </w:r>
    </w:p>
    <w:tbl>
      <w:tblPr>
        <w:tblStyle w:val="TableGrid"/>
        <w:tblW w:w="9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AF4540" w14:paraId="6555D87F" w14:textId="77777777" w:rsidTr="00AF4540">
        <w:trPr>
          <w:trHeight w:val="7920"/>
        </w:trPr>
        <w:tc>
          <w:tcPr>
            <w:tcW w:w="9330" w:type="dxa"/>
          </w:tcPr>
          <w:sdt>
            <w:sdtPr>
              <w:rPr>
                <w:rFonts w:ascii="Arial" w:hAnsi="Arial" w:cs="Arial"/>
                <w:sz w:val="20"/>
                <w:szCs w:val="20"/>
              </w:rPr>
              <w:id w:val="745916632"/>
              <w:placeholder>
                <w:docPart w:val="828EF335E10043DAA54BAD094BC0EFA9"/>
              </w:placeholder>
              <w:text w:multiLine="1"/>
            </w:sdtPr>
            <w:sdtEndPr/>
            <w:sdtContent>
              <w:p w14:paraId="5617298C" w14:textId="239CC6D7" w:rsidR="00AF4540" w:rsidRPr="001D385E" w:rsidRDefault="001F197A" w:rsidP="00AF4540">
                <w:pPr>
                  <w:spacing w:before="120"/>
                  <w:rPr>
                    <w:rFonts w:ascii="Arial" w:hAnsi="Arial" w:cs="Arial"/>
                    <w:sz w:val="20"/>
                    <w:szCs w:val="20"/>
                  </w:rPr>
                </w:pPr>
                <w:r>
                  <w:rPr>
                    <w:rFonts w:ascii="Arial" w:hAnsi="Arial" w:cs="Arial"/>
                    <w:sz w:val="20"/>
                    <w:szCs w:val="20"/>
                  </w:rPr>
                  <w:t xml:space="preserve">    </w:t>
                </w:r>
              </w:p>
            </w:sdtContent>
          </w:sdt>
          <w:p w14:paraId="38DF974B" w14:textId="77777777" w:rsidR="00AF4540" w:rsidRDefault="00AF4540" w:rsidP="00AF4540"/>
        </w:tc>
      </w:tr>
    </w:tbl>
    <w:p w14:paraId="5927BABA" w14:textId="77777777" w:rsidR="00DB5CA8" w:rsidRDefault="00DB5CA8" w:rsidP="00C64F1C">
      <w:pPr>
        <w:tabs>
          <w:tab w:val="right" w:pos="9360"/>
        </w:tabs>
        <w:spacing w:line="480" w:lineRule="auto"/>
        <w:rPr>
          <w:rFonts w:ascii="Arial" w:hAnsi="Arial" w:cs="Arial"/>
          <w:b/>
          <w:sz w:val="22"/>
          <w:szCs w:val="22"/>
          <w:u w:val="single"/>
        </w:rPr>
        <w:sectPr w:rsidR="00DB5CA8" w:rsidSect="001440E3">
          <w:headerReference w:type="default" r:id="rId21"/>
          <w:footerReference w:type="default" r:id="rId22"/>
          <w:pgSz w:w="12240" w:h="15840" w:code="1"/>
          <w:pgMar w:top="1440" w:right="1440" w:bottom="1440" w:left="1440" w:header="720" w:footer="720" w:gutter="0"/>
          <w:pgNumType w:start="1"/>
          <w:cols w:space="720"/>
          <w:docGrid w:linePitch="360"/>
        </w:sectPr>
      </w:pPr>
    </w:p>
    <w:p w14:paraId="3188BF53" w14:textId="77777777" w:rsidR="00593EFB" w:rsidRPr="007A0E9E" w:rsidRDefault="00FF3E82" w:rsidP="00EA0D64">
      <w:pPr>
        <w:pStyle w:val="Heading1"/>
      </w:pPr>
      <w:bookmarkStart w:id="2" w:name="_Ref510384665"/>
      <w:r w:rsidRPr="007A0E9E">
        <w:t>Worksheet 2: Metering and Billing</w:t>
      </w:r>
      <w:bookmarkEnd w:id="2"/>
    </w:p>
    <w:p w14:paraId="02E8B2BF" w14:textId="77777777" w:rsidR="007A0E9E" w:rsidRPr="007A0E9E" w:rsidRDefault="007A0E9E" w:rsidP="007A0E9E">
      <w:pPr>
        <w:pStyle w:val="BodyText"/>
        <w:spacing w:after="0"/>
        <w:rPr>
          <w:rFonts w:ascii="Arial" w:hAnsi="Arial" w:cs="Arial"/>
        </w:rPr>
      </w:pPr>
    </w:p>
    <w:p w14:paraId="662093E3" w14:textId="397DF794" w:rsidR="00593EFB" w:rsidRPr="007A0E9E" w:rsidRDefault="00593EFB" w:rsidP="00D9597C">
      <w:pPr>
        <w:pStyle w:val="BodyText"/>
        <w:rPr>
          <w:rFonts w:ascii="Arial" w:hAnsi="Arial" w:cs="Arial"/>
        </w:rPr>
      </w:pPr>
      <w:r w:rsidRPr="007A0E9E">
        <w:rPr>
          <w:rFonts w:ascii="Arial" w:hAnsi="Arial" w:cs="Arial"/>
        </w:rPr>
        <w:t xml:space="preserve">Use the following worksheet to collect the information necessary to </w:t>
      </w:r>
      <w:r w:rsidR="00E92D87" w:rsidRPr="007A0E9E">
        <w:rPr>
          <w:rFonts w:ascii="Arial" w:hAnsi="Arial" w:cs="Arial"/>
        </w:rPr>
        <w:t xml:space="preserve">enter meter information and water consumption data into </w:t>
      </w:r>
      <w:hyperlink r:id="rId23" w:history="1">
        <w:r w:rsidR="00E92D87" w:rsidRPr="009638E1">
          <w:rPr>
            <w:rStyle w:val="Hyperlink"/>
            <w:rFonts w:ascii="Arial" w:hAnsi="Arial" w:cs="Arial"/>
          </w:rPr>
          <w:t>ENERGY STAR</w:t>
        </w:r>
        <w:r w:rsidR="00E92D87" w:rsidRPr="009638E1">
          <w:rPr>
            <w:rStyle w:val="Hyperlink"/>
            <w:rFonts w:ascii="Arial" w:hAnsi="Arial" w:cs="Arial"/>
            <w:vertAlign w:val="superscript"/>
          </w:rPr>
          <w:t>®</w:t>
        </w:r>
        <w:r w:rsidR="00E92D87" w:rsidRPr="009638E1">
          <w:rPr>
            <w:rStyle w:val="Hyperlink"/>
            <w:rFonts w:ascii="Arial" w:hAnsi="Arial" w:cs="Arial"/>
          </w:rPr>
          <w:t xml:space="preserve"> </w:t>
        </w:r>
        <w:r w:rsidR="00E92D87" w:rsidRPr="009638E1">
          <w:rPr>
            <w:rStyle w:val="Hyperlink"/>
            <w:rFonts w:ascii="Arial" w:hAnsi="Arial" w:cs="Arial"/>
            <w:szCs w:val="22"/>
          </w:rPr>
          <w:t>Portfolio Manager</w:t>
        </w:r>
        <w:r w:rsidR="00E92D87" w:rsidRPr="009638E1">
          <w:rPr>
            <w:rStyle w:val="Hyperlink"/>
            <w:rFonts w:ascii="Arial" w:hAnsi="Arial" w:cs="Arial"/>
            <w:szCs w:val="22"/>
            <w:vertAlign w:val="superscript"/>
          </w:rPr>
          <w:t>®</w:t>
        </w:r>
      </w:hyperlink>
      <w:r w:rsidRPr="007A0E9E">
        <w:rPr>
          <w:rFonts w:ascii="Arial" w:hAnsi="Arial" w:cs="Arial"/>
        </w:rPr>
        <w:t>.</w:t>
      </w:r>
      <w:r w:rsidR="00A63AB8" w:rsidRPr="007A0E9E">
        <w:rPr>
          <w:rFonts w:ascii="Arial" w:hAnsi="Arial" w:cs="Arial"/>
        </w:rPr>
        <w:t xml:space="preserve"> </w:t>
      </w:r>
    </w:p>
    <w:p w14:paraId="0AD66946" w14:textId="6DAA17D0" w:rsidR="00593EFB" w:rsidRPr="007A0E9E" w:rsidRDefault="006723E9" w:rsidP="00EA0D64">
      <w:pPr>
        <w:pStyle w:val="Heading2"/>
      </w:pPr>
      <w:r w:rsidRPr="00241DCD">
        <w:rPr>
          <w:noProof/>
        </w:rPr>
        <w:drawing>
          <wp:anchor distT="0" distB="0" distL="114300" distR="114300" simplePos="0" relativeHeight="251692032" behindDoc="0" locked="0" layoutInCell="1" allowOverlap="1" wp14:anchorId="74874A58" wp14:editId="4778EF42">
            <wp:simplePos x="0" y="0"/>
            <wp:positionH relativeFrom="margin">
              <wp:posOffset>4297680</wp:posOffset>
            </wp:positionH>
            <wp:positionV relativeFrom="page">
              <wp:posOffset>1913890</wp:posOffset>
            </wp:positionV>
            <wp:extent cx="1645920" cy="15874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a:ext>
                      </a:extLst>
                    </a:blip>
                    <a:srcRect/>
                    <a:stretch/>
                  </pic:blipFill>
                  <pic:spPr bwMode="auto">
                    <a:xfrm>
                      <a:off x="0" y="0"/>
                      <a:ext cx="1645920" cy="158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EFB" w:rsidRPr="007A0E9E">
        <w:t>Water Meter and Water Use Data</w:t>
      </w:r>
    </w:p>
    <w:p w14:paraId="18A972CF" w14:textId="4A499A03" w:rsidR="003C77D2" w:rsidRDefault="00940763" w:rsidP="00D9597C">
      <w:pPr>
        <w:pStyle w:val="BodyText"/>
        <w:rPr>
          <w:rFonts w:ascii="Arial" w:hAnsi="Arial" w:cs="Arial"/>
        </w:rPr>
      </w:pPr>
      <w:r>
        <w:rPr>
          <w:noProof/>
        </w:rPr>
        <mc:AlternateContent>
          <mc:Choice Requires="wps">
            <w:drawing>
              <wp:anchor distT="0" distB="0" distL="114300" distR="114300" simplePos="0" relativeHeight="251701248" behindDoc="0" locked="0" layoutInCell="1" allowOverlap="1" wp14:anchorId="33326BB0" wp14:editId="21DD2E87">
                <wp:simplePos x="0" y="0"/>
                <wp:positionH relativeFrom="page">
                  <wp:posOffset>5695949</wp:posOffset>
                </wp:positionH>
                <wp:positionV relativeFrom="page">
                  <wp:posOffset>4152900</wp:posOffset>
                </wp:positionV>
                <wp:extent cx="504825" cy="152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04825" cy="1524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F7E66" id="Rectangle 26" o:spid="_x0000_s1026" style="position:absolute;margin-left:448.5pt;margin-top:327pt;width:39.75pt;height:1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" filled="f" strokecolor="#c00000" strokeweight="1.5pt">
                <w10:wrap anchorx="page" anchory="page"/>
              </v:rect>
            </w:pict>
          </mc:Fallback>
        </mc:AlternateContent>
      </w:r>
      <w:r>
        <w:rPr>
          <w:noProof/>
        </w:rPr>
        <mc:AlternateContent>
          <mc:Choice Requires="wps">
            <w:drawing>
              <wp:anchor distT="0" distB="0" distL="114300" distR="114300" simplePos="0" relativeHeight="251705344" behindDoc="0" locked="0" layoutInCell="1" allowOverlap="1" wp14:anchorId="29FD9EAE" wp14:editId="5D1EA98A">
                <wp:simplePos x="0" y="0"/>
                <wp:positionH relativeFrom="page">
                  <wp:posOffset>6286500</wp:posOffset>
                </wp:positionH>
                <wp:positionV relativeFrom="page">
                  <wp:posOffset>3990975</wp:posOffset>
                </wp:positionV>
                <wp:extent cx="161925" cy="142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61925" cy="1428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28359" id="Rectangle 28" o:spid="_x0000_s1026" style="position:absolute;margin-left:495pt;margin-top:314.25pt;width:12.75pt;height:11.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" filled="f" strokecolor="#c00000" strokeweight="1.5pt">
                <w10:wrap anchorx="page" anchory="page"/>
              </v:rect>
            </w:pict>
          </mc:Fallback>
        </mc:AlternateContent>
      </w:r>
      <w:r>
        <w:rPr>
          <w:noProof/>
        </w:rPr>
        <mc:AlternateContent>
          <mc:Choice Requires="wps">
            <w:drawing>
              <wp:anchor distT="0" distB="0" distL="114300" distR="114300" simplePos="0" relativeHeight="251699200" behindDoc="0" locked="0" layoutInCell="1" allowOverlap="1" wp14:anchorId="4A055713" wp14:editId="48EC2904">
                <wp:simplePos x="0" y="0"/>
                <wp:positionH relativeFrom="page">
                  <wp:posOffset>5810250</wp:posOffset>
                </wp:positionH>
                <wp:positionV relativeFrom="page">
                  <wp:posOffset>2790825</wp:posOffset>
                </wp:positionV>
                <wp:extent cx="447675" cy="142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447675" cy="1428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4E5E58" id="Rectangle 25" o:spid="_x0000_s1026" style="position:absolute;margin-left:457.5pt;margin-top:219.75pt;width:35.25pt;height:11.25pt;z-index:2516992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" filled="f" strokecolor="#c00000" strokeweight="1.5pt">
                <w10:wrap anchorx="page" anchory="page"/>
              </v:rect>
            </w:pict>
          </mc:Fallback>
        </mc:AlternateContent>
      </w:r>
      <w:r w:rsidR="003A7DE7">
        <w:rPr>
          <w:noProof/>
        </w:rPr>
        <mc:AlternateContent>
          <mc:Choice Requires="wps">
            <w:drawing>
              <wp:anchor distT="0" distB="0" distL="114300" distR="114300" simplePos="0" relativeHeight="251703296" behindDoc="0" locked="0" layoutInCell="1" allowOverlap="1" wp14:anchorId="08DE4CA7" wp14:editId="31CAB5F0">
                <wp:simplePos x="0" y="0"/>
                <wp:positionH relativeFrom="page">
                  <wp:posOffset>6296025</wp:posOffset>
                </wp:positionH>
                <wp:positionV relativeFrom="page">
                  <wp:posOffset>2933700</wp:posOffset>
                </wp:positionV>
                <wp:extent cx="247650" cy="1619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47650" cy="1619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41279" id="Rectangle 27" o:spid="_x0000_s1026" style="position:absolute;margin-left:495.75pt;margin-top:231pt;width:19.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" filled="f" strokecolor="#c00000" strokeweight="1.5pt">
                <w10:wrap anchorx="page" anchory="page"/>
              </v:rect>
            </w:pict>
          </mc:Fallback>
        </mc:AlternateContent>
      </w:r>
      <w:r w:rsidR="003A7DE7">
        <w:rPr>
          <w:noProof/>
        </w:rPr>
        <w:drawing>
          <wp:anchor distT="0" distB="0" distL="114300" distR="114300" simplePos="0" relativeHeight="251696128" behindDoc="0" locked="0" layoutInCell="1" allowOverlap="1" wp14:anchorId="47525E94" wp14:editId="05A16FA9">
            <wp:simplePos x="0" y="0"/>
            <wp:positionH relativeFrom="margin">
              <wp:posOffset>4297680</wp:posOffset>
            </wp:positionH>
            <wp:positionV relativeFrom="page">
              <wp:posOffset>3514725</wp:posOffset>
            </wp:positionV>
            <wp:extent cx="1645920" cy="144945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a:ext>
                      </a:extLst>
                    </a:blip>
                    <a:srcRect/>
                    <a:stretch/>
                  </pic:blipFill>
                  <pic:spPr bwMode="auto">
                    <a:xfrm>
                      <a:off x="0" y="0"/>
                      <a:ext cx="1645920" cy="1449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D87" w:rsidRPr="007A0E9E">
        <w:rPr>
          <w:rFonts w:ascii="Arial" w:hAnsi="Arial" w:cs="Arial"/>
        </w:rPr>
        <w:t>Water meter/</w:t>
      </w:r>
      <w:r w:rsidR="005F215C">
        <w:rPr>
          <w:rFonts w:ascii="Arial" w:hAnsi="Arial" w:cs="Arial"/>
        </w:rPr>
        <w:t>use</w:t>
      </w:r>
      <w:r w:rsidR="005F215C" w:rsidRPr="007A0E9E">
        <w:rPr>
          <w:rFonts w:ascii="Arial" w:hAnsi="Arial" w:cs="Arial"/>
        </w:rPr>
        <w:t xml:space="preserve"> </w:t>
      </w:r>
      <w:r w:rsidR="00E92D87" w:rsidRPr="007A0E9E">
        <w:rPr>
          <w:rFonts w:ascii="Arial" w:hAnsi="Arial" w:cs="Arial"/>
        </w:rPr>
        <w:t xml:space="preserve">information is required for </w:t>
      </w:r>
      <w:r w:rsidR="00E92D87" w:rsidRPr="007A0E9E">
        <w:rPr>
          <w:rFonts w:ascii="Arial" w:hAnsi="Arial" w:cs="Arial"/>
          <w:szCs w:val="22"/>
        </w:rPr>
        <w:t xml:space="preserve">Portfolio Manager to generate the EPA Water Score. </w:t>
      </w:r>
      <w:r w:rsidR="00062D8E" w:rsidRPr="007A0E9E">
        <w:rPr>
          <w:rFonts w:ascii="Arial" w:hAnsi="Arial" w:cs="Arial"/>
          <w:szCs w:val="22"/>
        </w:rPr>
        <w:t>In addition</w:t>
      </w:r>
      <w:r w:rsidR="00593EFB" w:rsidRPr="007A0E9E">
        <w:rPr>
          <w:rFonts w:ascii="Arial" w:hAnsi="Arial" w:cs="Arial"/>
        </w:rPr>
        <w:t xml:space="preserve">, entering your water meter and water use information provided on your water bills will help you track your water use over time and facilitate recordkeeping. </w:t>
      </w:r>
      <w:r w:rsidR="00217B66">
        <w:rPr>
          <w:rFonts w:ascii="Arial" w:hAnsi="Arial" w:cs="Arial"/>
        </w:rPr>
        <w:t>Based on</w:t>
      </w:r>
      <w:r w:rsidR="00593EFB" w:rsidRPr="007A0E9E">
        <w:rPr>
          <w:rFonts w:ascii="Arial" w:hAnsi="Arial" w:cs="Arial"/>
        </w:rPr>
        <w:t xml:space="preserve"> your water bills</w:t>
      </w:r>
      <w:r w:rsidR="00062D8E" w:rsidRPr="007A0E9E">
        <w:rPr>
          <w:rFonts w:ascii="Arial" w:hAnsi="Arial" w:cs="Arial"/>
        </w:rPr>
        <w:t xml:space="preserve"> or from a site walk-through</w:t>
      </w:r>
      <w:r w:rsidR="00593EFB" w:rsidRPr="007A0E9E">
        <w:rPr>
          <w:rFonts w:ascii="Arial" w:hAnsi="Arial" w:cs="Arial"/>
        </w:rPr>
        <w:t xml:space="preserve">, record the meter </w:t>
      </w:r>
      <w:r w:rsidR="00721AB8">
        <w:rPr>
          <w:rFonts w:ascii="Arial" w:hAnsi="Arial" w:cs="Arial"/>
        </w:rPr>
        <w:t>identification</w:t>
      </w:r>
      <w:r w:rsidR="00721AB8" w:rsidRPr="007A0E9E">
        <w:rPr>
          <w:rFonts w:ascii="Arial" w:hAnsi="Arial" w:cs="Arial"/>
        </w:rPr>
        <w:t xml:space="preserve"> </w:t>
      </w:r>
      <w:r w:rsidR="00593EFB" w:rsidRPr="007A0E9E">
        <w:rPr>
          <w:rFonts w:ascii="Arial" w:hAnsi="Arial" w:cs="Arial"/>
        </w:rPr>
        <w:t>numbers</w:t>
      </w:r>
      <w:r w:rsidR="00062D8E" w:rsidRPr="007A0E9E">
        <w:rPr>
          <w:rFonts w:ascii="Arial" w:hAnsi="Arial" w:cs="Arial"/>
        </w:rPr>
        <w:t>,</w:t>
      </w:r>
      <w:r w:rsidR="00593EFB" w:rsidRPr="007A0E9E">
        <w:rPr>
          <w:rFonts w:ascii="Arial" w:hAnsi="Arial" w:cs="Arial"/>
        </w:rPr>
        <w:t xml:space="preserve"> if provided. In addition, give each meter a name and describe its service area</w:t>
      </w:r>
      <w:r w:rsidR="009D01CF" w:rsidRPr="007A0E9E">
        <w:rPr>
          <w:rFonts w:ascii="Arial" w:hAnsi="Arial" w:cs="Arial"/>
        </w:rPr>
        <w:t xml:space="preserve">, water source, use type (i.e., indoor, outdoor, or mixed indoor/outdoor), and units (e.g., </w:t>
      </w:r>
      <w:r w:rsidR="00721AB8">
        <w:rPr>
          <w:rFonts w:ascii="Arial" w:hAnsi="Arial" w:cs="Arial"/>
        </w:rPr>
        <w:t>thousand gallons [</w:t>
      </w:r>
      <w:r w:rsidR="009D01CF" w:rsidRPr="007A0E9E">
        <w:rPr>
          <w:rFonts w:ascii="Arial" w:hAnsi="Arial" w:cs="Arial"/>
        </w:rPr>
        <w:t>Kgal</w:t>
      </w:r>
      <w:r w:rsidR="00721AB8">
        <w:rPr>
          <w:rFonts w:ascii="Arial" w:hAnsi="Arial" w:cs="Arial"/>
        </w:rPr>
        <w:t>]</w:t>
      </w:r>
      <w:r w:rsidR="009D01CF" w:rsidRPr="007A0E9E">
        <w:rPr>
          <w:rFonts w:ascii="Arial" w:hAnsi="Arial" w:cs="Arial"/>
        </w:rPr>
        <w:t xml:space="preserve">, </w:t>
      </w:r>
      <w:r w:rsidR="003A7DE7">
        <w:rPr>
          <w:rFonts w:ascii="Arial" w:hAnsi="Arial" w:cs="Arial"/>
        </w:rPr>
        <w:t>hundred cubic feet [</w:t>
      </w:r>
      <w:r w:rsidR="00721AB8">
        <w:rPr>
          <w:rFonts w:ascii="Arial" w:hAnsi="Arial" w:cs="Arial"/>
        </w:rPr>
        <w:t>ccf</w:t>
      </w:r>
      <w:r w:rsidR="003A7DE7">
        <w:rPr>
          <w:rFonts w:ascii="Arial" w:hAnsi="Arial" w:cs="Arial"/>
        </w:rPr>
        <w:t>]</w:t>
      </w:r>
      <w:r w:rsidR="009D01CF" w:rsidRPr="007A0E9E">
        <w:rPr>
          <w:rFonts w:ascii="Arial" w:hAnsi="Arial" w:cs="Arial"/>
        </w:rPr>
        <w:t>)</w:t>
      </w:r>
      <w:r w:rsidR="00593EFB" w:rsidRPr="007A0E9E">
        <w:rPr>
          <w:rFonts w:ascii="Arial" w:hAnsi="Arial" w:cs="Arial"/>
        </w:rPr>
        <w:t xml:space="preserve">. For example, a meter servicing an outdoor landscape might be named “Irrigation.” </w:t>
      </w:r>
      <w:r w:rsidR="003A7DE7">
        <w:rPr>
          <w:rFonts w:ascii="Arial" w:hAnsi="Arial" w:cs="Arial"/>
        </w:rPr>
        <w:t>If you are manually reading your water meter, be sure to note the units and any static zeros</w:t>
      </w:r>
      <w:r w:rsidR="00721AB8">
        <w:rPr>
          <w:rFonts w:ascii="Arial" w:hAnsi="Arial" w:cs="Arial"/>
        </w:rPr>
        <w:t>.</w:t>
      </w:r>
      <w:r w:rsidR="006723E9">
        <w:rPr>
          <w:rFonts w:ascii="Arial" w:hAnsi="Arial" w:cs="Arial"/>
        </w:rPr>
        <w:t xml:space="preserve"> </w:t>
      </w:r>
    </w:p>
    <w:p w14:paraId="7088FEC5" w14:textId="31D437DE" w:rsidR="003C77D2" w:rsidRPr="007A0E9E" w:rsidRDefault="003A7DE7" w:rsidP="00D9597C">
      <w:pPr>
        <w:pStyle w:val="BodyText"/>
        <w:rPr>
          <w:rFonts w:ascii="Arial" w:hAnsi="Arial" w:cs="Arial"/>
        </w:rPr>
      </w:pPr>
      <w:r>
        <w:rPr>
          <w:noProof/>
        </w:rPr>
        <mc:AlternateContent>
          <mc:Choice Requires="wps">
            <w:drawing>
              <wp:anchor distT="0" distB="0" distL="114300" distR="114300" simplePos="0" relativeHeight="251698176" behindDoc="0" locked="0" layoutInCell="1" allowOverlap="1" wp14:anchorId="068EC8E7" wp14:editId="376A7BB9">
                <wp:simplePos x="0" y="0"/>
                <wp:positionH relativeFrom="margin">
                  <wp:align>right</wp:align>
                </wp:positionH>
                <wp:positionV relativeFrom="margin">
                  <wp:posOffset>3869690</wp:posOffset>
                </wp:positionV>
                <wp:extent cx="1714500" cy="69532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714500" cy="695325"/>
                        </a:xfrm>
                        <a:prstGeom prst="rect">
                          <a:avLst/>
                        </a:prstGeom>
                        <a:noFill/>
                        <a:ln w="6350">
                          <a:noFill/>
                        </a:ln>
                      </wps:spPr>
                      <wps:txbx>
                        <w:txbxContent>
                          <w:p w14:paraId="2D68ACF2" w14:textId="5945EAFD" w:rsidR="00D528C8" w:rsidRPr="00671C82" w:rsidRDefault="00D528C8" w:rsidP="003A7DE7">
                            <w:pPr>
                              <w:rPr>
                                <w:i/>
                                <w:color w:val="117FB4"/>
                                <w:sz w:val="20"/>
                              </w:rPr>
                            </w:pPr>
                            <w:r>
                              <w:rPr>
                                <w:i/>
                                <w:color w:val="117FB4"/>
                                <w:sz w:val="20"/>
                              </w:rPr>
                              <w:t>Example water meters, with differences in units and static zeros outlined 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C8E7" id="Text Box 24" o:spid="_x0000_s1027" type="#_x0000_t202" style="position:absolute;margin-left:83.8pt;margin-top:304.7pt;width:135pt;height:54.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" filled="f" stroked="f" strokeweight=".5pt">
                <v:textbox>
                  <w:txbxContent>
                    <w:p w14:paraId="2D68ACF2" w14:textId="5945EAFD" w:rsidR="00D528C8" w:rsidRPr="00671C82" w:rsidRDefault="00D528C8" w:rsidP="003A7DE7">
                      <w:pPr>
                        <w:rPr>
                          <w:i/>
                          <w:color w:val="117FB4"/>
                          <w:sz w:val="20"/>
                        </w:rPr>
                      </w:pPr>
                      <w:r>
                        <w:rPr>
                          <w:i/>
                          <w:color w:val="117FB4"/>
                          <w:sz w:val="20"/>
                        </w:rPr>
                        <w:t>Example water meters, with differences in units and static zeros outlined in red.</w:t>
                      </w:r>
                    </w:p>
                  </w:txbxContent>
                </v:textbox>
                <w10:wrap type="square" anchorx="margin" anchory="margin"/>
              </v:shape>
            </w:pict>
          </mc:Fallback>
        </mc:AlternateContent>
      </w:r>
      <w:r w:rsidR="003C77D2" w:rsidRPr="007A0E9E">
        <w:rPr>
          <w:rFonts w:ascii="Arial" w:hAnsi="Arial" w:cs="Arial"/>
          <w:szCs w:val="22"/>
        </w:rPr>
        <w:t>Portfolio Manager</w:t>
      </w:r>
      <w:r w:rsidR="003C77D2">
        <w:rPr>
          <w:rFonts w:ascii="Arial" w:hAnsi="Arial" w:cs="Arial"/>
          <w:szCs w:val="22"/>
        </w:rPr>
        <w:t xml:space="preserve"> can also be used to track submeter</w:t>
      </w:r>
      <w:r w:rsidR="00217B66">
        <w:rPr>
          <w:rFonts w:ascii="Arial" w:hAnsi="Arial" w:cs="Arial"/>
          <w:szCs w:val="22"/>
        </w:rPr>
        <w:t>ed water</w:t>
      </w:r>
      <w:r w:rsidR="002E5383">
        <w:rPr>
          <w:rFonts w:ascii="Arial" w:hAnsi="Arial" w:cs="Arial"/>
          <w:szCs w:val="22"/>
        </w:rPr>
        <w:t>.</w:t>
      </w:r>
      <w:r w:rsidR="00217B66">
        <w:rPr>
          <w:rFonts w:ascii="Arial" w:hAnsi="Arial" w:cs="Arial"/>
          <w:szCs w:val="22"/>
        </w:rPr>
        <w:t xml:space="preserve"> Submetering uses such as</w:t>
      </w:r>
      <w:r w:rsidR="002E5383">
        <w:rPr>
          <w:rFonts w:ascii="Arial" w:hAnsi="Arial" w:cs="Arial"/>
          <w:szCs w:val="22"/>
        </w:rPr>
        <w:t xml:space="preserve"> cooling towers, HVAC systems, boiler systems, irrigation systems, or pool make-up water lines</w:t>
      </w:r>
      <w:r w:rsidR="00217B66">
        <w:rPr>
          <w:rFonts w:ascii="Arial" w:hAnsi="Arial" w:cs="Arial"/>
          <w:szCs w:val="22"/>
        </w:rPr>
        <w:t xml:space="preserve"> can be an excellent management practice, but </w:t>
      </w:r>
      <w:r w:rsidR="00721AB8">
        <w:rPr>
          <w:rFonts w:ascii="Arial" w:hAnsi="Arial" w:cs="Arial"/>
          <w:szCs w:val="22"/>
        </w:rPr>
        <w:t xml:space="preserve">are not </w:t>
      </w:r>
      <w:r w:rsidR="00217B66">
        <w:rPr>
          <w:rFonts w:ascii="Arial" w:hAnsi="Arial" w:cs="Arial"/>
          <w:szCs w:val="22"/>
        </w:rPr>
        <w:t>necessary to capture whole property water use (as the primary meters will capture this use</w:t>
      </w:r>
      <w:r w:rsidR="0098283F">
        <w:rPr>
          <w:rFonts w:ascii="Arial" w:hAnsi="Arial" w:cs="Arial"/>
          <w:szCs w:val="22"/>
        </w:rPr>
        <w:t>)</w:t>
      </w:r>
      <w:r w:rsidR="002E5383">
        <w:rPr>
          <w:rFonts w:ascii="Arial" w:hAnsi="Arial" w:cs="Arial"/>
          <w:szCs w:val="22"/>
        </w:rPr>
        <w:t>. Portfolio Manager allows you to deselect submeters when analyzing total facility water use</w:t>
      </w:r>
      <w:r w:rsidR="00217B66">
        <w:rPr>
          <w:rFonts w:ascii="Arial" w:hAnsi="Arial" w:cs="Arial"/>
          <w:szCs w:val="22"/>
        </w:rPr>
        <w:t>.</w:t>
      </w:r>
      <w:r w:rsidRPr="003A7DE7">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861"/>
        <w:gridCol w:w="1232"/>
        <w:gridCol w:w="2218"/>
        <w:gridCol w:w="1061"/>
        <w:gridCol w:w="717"/>
      </w:tblGrid>
      <w:tr w:rsidR="00E92D87" w:rsidRPr="00E74ED6" w14:paraId="68E1E773" w14:textId="0BF62BA9" w:rsidTr="002338E1">
        <w:trPr>
          <w:trHeight w:val="80"/>
          <w:tblHeader/>
        </w:trPr>
        <w:tc>
          <w:tcPr>
            <w:tcW w:w="5000" w:type="pct"/>
            <w:gridSpan w:val="6"/>
            <w:tcBorders>
              <w:top w:val="nil"/>
              <w:left w:val="nil"/>
              <w:right w:val="nil"/>
            </w:tcBorders>
            <w:shd w:val="clear" w:color="auto" w:fill="FFFFFF"/>
            <w:vAlign w:val="center"/>
          </w:tcPr>
          <w:p w14:paraId="7DF5B60D" w14:textId="5F01EA4E" w:rsidR="00E92D87" w:rsidRPr="002338E1" w:rsidRDefault="002750F2" w:rsidP="002338E1">
            <w:pPr>
              <w:pStyle w:val="Default"/>
              <w:spacing w:before="120" w:after="120"/>
              <w:jc w:val="center"/>
              <w:rPr>
                <w:b/>
                <w:color w:val="auto"/>
              </w:rPr>
            </w:pPr>
            <w:r w:rsidRPr="002338E1">
              <w:rPr>
                <w:b/>
                <w:color w:val="auto"/>
              </w:rPr>
              <w:t xml:space="preserve">Water </w:t>
            </w:r>
            <w:r w:rsidR="00E92D87" w:rsidRPr="002338E1">
              <w:rPr>
                <w:b/>
                <w:color w:val="auto"/>
              </w:rPr>
              <w:t>Meter Information</w:t>
            </w:r>
          </w:p>
        </w:tc>
      </w:tr>
      <w:tr w:rsidR="00721AB8" w:rsidRPr="00E74ED6" w14:paraId="3F4B29E5" w14:textId="565611C0" w:rsidTr="00116952">
        <w:trPr>
          <w:trHeight w:val="461"/>
          <w:tblHeader/>
        </w:trPr>
        <w:tc>
          <w:tcPr>
            <w:tcW w:w="679" w:type="pct"/>
            <w:shd w:val="clear" w:color="auto" w:fill="244061"/>
            <w:vAlign w:val="center"/>
          </w:tcPr>
          <w:p w14:paraId="3D79167F" w14:textId="77777777" w:rsidR="00E92D87" w:rsidRPr="007A0E9E" w:rsidRDefault="00E92D87" w:rsidP="009D01CF">
            <w:pPr>
              <w:jc w:val="center"/>
              <w:rPr>
                <w:rFonts w:ascii="Arial" w:hAnsi="Arial" w:cs="Arial"/>
                <w:b/>
                <w:bCs/>
                <w:color w:val="FFFFFF"/>
                <w:sz w:val="20"/>
                <w:szCs w:val="20"/>
              </w:rPr>
            </w:pPr>
            <w:r w:rsidRPr="007A0E9E">
              <w:rPr>
                <w:rFonts w:ascii="Arial" w:hAnsi="Arial" w:cs="Arial"/>
                <w:b/>
                <w:bCs/>
                <w:color w:val="FFFFFF"/>
                <w:sz w:val="20"/>
                <w:szCs w:val="20"/>
              </w:rPr>
              <w:t>Meter Name</w:t>
            </w:r>
          </w:p>
        </w:tc>
        <w:tc>
          <w:tcPr>
            <w:tcW w:w="1528" w:type="pct"/>
            <w:shd w:val="clear" w:color="auto" w:fill="244061"/>
            <w:noWrap/>
            <w:vAlign w:val="center"/>
            <w:hideMark/>
          </w:tcPr>
          <w:p w14:paraId="6960D94E" w14:textId="71FD7CB3" w:rsidR="00E92D87" w:rsidRPr="007A0E9E" w:rsidRDefault="00E92D87" w:rsidP="009D01CF">
            <w:pPr>
              <w:jc w:val="center"/>
              <w:rPr>
                <w:rFonts w:ascii="Arial" w:hAnsi="Arial" w:cs="Arial"/>
                <w:b/>
                <w:bCs/>
                <w:color w:val="FFFFFF"/>
                <w:sz w:val="20"/>
                <w:szCs w:val="20"/>
              </w:rPr>
            </w:pPr>
            <w:r w:rsidRPr="007A0E9E">
              <w:rPr>
                <w:rFonts w:ascii="Arial" w:hAnsi="Arial" w:cs="Arial"/>
                <w:b/>
                <w:bCs/>
                <w:color w:val="FFFFFF"/>
                <w:sz w:val="20"/>
                <w:szCs w:val="20"/>
              </w:rPr>
              <w:t>Meter I</w:t>
            </w:r>
            <w:r w:rsidR="00721AB8">
              <w:rPr>
                <w:rFonts w:ascii="Arial" w:hAnsi="Arial" w:cs="Arial"/>
                <w:b/>
                <w:bCs/>
                <w:color w:val="FFFFFF"/>
                <w:sz w:val="20"/>
                <w:szCs w:val="20"/>
              </w:rPr>
              <w:t>dentification Number</w:t>
            </w:r>
          </w:p>
        </w:tc>
        <w:tc>
          <w:tcPr>
            <w:tcW w:w="658" w:type="pct"/>
            <w:shd w:val="clear" w:color="auto" w:fill="244061"/>
            <w:vAlign w:val="center"/>
          </w:tcPr>
          <w:p w14:paraId="437D7701" w14:textId="77777777" w:rsidR="00E92D87" w:rsidRPr="007A0E9E" w:rsidRDefault="00E92D87" w:rsidP="009D01CF">
            <w:pPr>
              <w:jc w:val="center"/>
              <w:rPr>
                <w:rFonts w:ascii="Arial" w:hAnsi="Arial" w:cs="Arial"/>
                <w:b/>
                <w:bCs/>
                <w:color w:val="FFFFFF"/>
                <w:sz w:val="20"/>
                <w:szCs w:val="20"/>
              </w:rPr>
            </w:pPr>
            <w:r w:rsidRPr="007A0E9E">
              <w:rPr>
                <w:rFonts w:ascii="Arial" w:hAnsi="Arial" w:cs="Arial"/>
                <w:b/>
                <w:bCs/>
                <w:color w:val="FFFFFF"/>
                <w:sz w:val="20"/>
                <w:szCs w:val="20"/>
              </w:rPr>
              <w:t>Service Area</w:t>
            </w:r>
          </w:p>
        </w:tc>
        <w:tc>
          <w:tcPr>
            <w:tcW w:w="1185" w:type="pct"/>
            <w:shd w:val="clear" w:color="auto" w:fill="244061"/>
            <w:vAlign w:val="center"/>
          </w:tcPr>
          <w:p w14:paraId="298F3181" w14:textId="38BA1603" w:rsidR="00E92D87" w:rsidRPr="007A0E9E" w:rsidRDefault="00E92D87" w:rsidP="009D01CF">
            <w:pPr>
              <w:jc w:val="center"/>
              <w:rPr>
                <w:rFonts w:ascii="Arial" w:hAnsi="Arial" w:cs="Arial"/>
                <w:b/>
                <w:bCs/>
                <w:color w:val="FFFFFF"/>
                <w:sz w:val="20"/>
                <w:szCs w:val="20"/>
              </w:rPr>
            </w:pPr>
            <w:r w:rsidRPr="007A0E9E">
              <w:rPr>
                <w:rFonts w:ascii="Arial" w:hAnsi="Arial" w:cs="Arial"/>
                <w:b/>
                <w:bCs/>
                <w:color w:val="FFFFFF"/>
                <w:sz w:val="20"/>
                <w:szCs w:val="20"/>
              </w:rPr>
              <w:t>Water Source (Municipally Supplied Potable Water, Municipally Supplied Reclaimed Water, Well Water, or Other)</w:t>
            </w:r>
          </w:p>
        </w:tc>
        <w:tc>
          <w:tcPr>
            <w:tcW w:w="567" w:type="pct"/>
            <w:shd w:val="clear" w:color="auto" w:fill="244061"/>
            <w:vAlign w:val="center"/>
          </w:tcPr>
          <w:p w14:paraId="69C6AEC1" w14:textId="0DE09CA2" w:rsidR="00E92D87" w:rsidRPr="007A0E9E" w:rsidRDefault="00E92D87" w:rsidP="009D01CF">
            <w:pPr>
              <w:jc w:val="center"/>
              <w:rPr>
                <w:rFonts w:ascii="Arial" w:hAnsi="Arial" w:cs="Arial"/>
                <w:b/>
                <w:bCs/>
                <w:color w:val="FFFFFF"/>
                <w:sz w:val="20"/>
                <w:szCs w:val="20"/>
              </w:rPr>
            </w:pPr>
            <w:r w:rsidRPr="007A0E9E">
              <w:rPr>
                <w:rFonts w:ascii="Arial" w:hAnsi="Arial" w:cs="Arial"/>
                <w:b/>
                <w:bCs/>
                <w:color w:val="FFFFFF"/>
                <w:sz w:val="20"/>
                <w:szCs w:val="20"/>
              </w:rPr>
              <w:t>Use Type (Indoor, Outdoor, or Mixed)</w:t>
            </w:r>
          </w:p>
        </w:tc>
        <w:tc>
          <w:tcPr>
            <w:tcW w:w="383" w:type="pct"/>
            <w:shd w:val="clear" w:color="auto" w:fill="244061"/>
            <w:vAlign w:val="center"/>
          </w:tcPr>
          <w:p w14:paraId="3EF3C47F" w14:textId="4B5B9600" w:rsidR="00E92D87" w:rsidRPr="007A0E9E" w:rsidRDefault="00E92D87" w:rsidP="009D01CF">
            <w:pPr>
              <w:jc w:val="center"/>
              <w:rPr>
                <w:rFonts w:ascii="Arial" w:hAnsi="Arial" w:cs="Arial"/>
                <w:b/>
                <w:bCs/>
                <w:color w:val="FFFFFF"/>
                <w:sz w:val="20"/>
                <w:szCs w:val="20"/>
              </w:rPr>
            </w:pPr>
            <w:r w:rsidRPr="007A0E9E">
              <w:rPr>
                <w:rFonts w:ascii="Arial" w:hAnsi="Arial" w:cs="Arial"/>
                <w:b/>
                <w:bCs/>
                <w:color w:val="FFFFFF"/>
                <w:sz w:val="20"/>
                <w:szCs w:val="20"/>
              </w:rPr>
              <w:t>Units</w:t>
            </w:r>
          </w:p>
        </w:tc>
      </w:tr>
      <w:tr w:rsidR="00721AB8" w:rsidRPr="00E74ED6" w14:paraId="76EF39E9" w14:textId="28C61C7F" w:rsidTr="00116952">
        <w:trPr>
          <w:trHeight w:val="432"/>
        </w:trPr>
        <w:tc>
          <w:tcPr>
            <w:tcW w:w="679" w:type="pct"/>
            <w:tcBorders>
              <w:bottom w:val="single" w:sz="4" w:space="0" w:color="auto"/>
            </w:tcBorders>
            <w:shd w:val="clear" w:color="auto" w:fill="CCF1FF"/>
            <w:vAlign w:val="center"/>
          </w:tcPr>
          <w:p w14:paraId="41930970" w14:textId="169816BC" w:rsidR="00E92D87" w:rsidRPr="007A0E9E" w:rsidRDefault="00E92D87" w:rsidP="00E92D87">
            <w:pPr>
              <w:rPr>
                <w:rFonts w:ascii="Arial" w:hAnsi="Arial" w:cs="Arial"/>
                <w:i/>
                <w:sz w:val="20"/>
                <w:szCs w:val="20"/>
              </w:rPr>
            </w:pPr>
            <w:r w:rsidRPr="007A0E9E">
              <w:rPr>
                <w:rFonts w:ascii="Arial" w:hAnsi="Arial" w:cs="Arial"/>
                <w:i/>
                <w:sz w:val="20"/>
                <w:szCs w:val="20"/>
              </w:rPr>
              <w:t>Example</w:t>
            </w:r>
          </w:p>
        </w:tc>
        <w:tc>
          <w:tcPr>
            <w:tcW w:w="1528" w:type="pct"/>
            <w:tcBorders>
              <w:bottom w:val="single" w:sz="4" w:space="0" w:color="auto"/>
            </w:tcBorders>
            <w:shd w:val="clear" w:color="auto" w:fill="CCF1FF"/>
            <w:noWrap/>
            <w:vAlign w:val="center"/>
            <w:hideMark/>
          </w:tcPr>
          <w:p w14:paraId="40DDDFF6" w14:textId="140E0204" w:rsidR="00E92D87" w:rsidRPr="007A0E9E" w:rsidRDefault="00E92D87" w:rsidP="00E92D87">
            <w:pPr>
              <w:rPr>
                <w:rFonts w:ascii="Arial" w:hAnsi="Arial" w:cs="Arial"/>
                <w:sz w:val="20"/>
                <w:szCs w:val="20"/>
              </w:rPr>
            </w:pPr>
            <w:bookmarkStart w:id="3" w:name="RANGE!D33:D38"/>
            <w:bookmarkEnd w:id="3"/>
            <w:r w:rsidRPr="007A0E9E">
              <w:rPr>
                <w:rFonts w:ascii="Arial" w:hAnsi="Arial" w:cs="Arial"/>
                <w:i/>
                <w:sz w:val="20"/>
                <w:szCs w:val="20"/>
              </w:rPr>
              <w:t>1234-AB-5678</w:t>
            </w:r>
            <w:r w:rsidRPr="007A0E9E">
              <w:rPr>
                <w:rFonts w:ascii="Arial" w:hAnsi="Arial" w:cs="Arial"/>
                <w:sz w:val="20"/>
                <w:szCs w:val="20"/>
              </w:rPr>
              <w:t> </w:t>
            </w:r>
          </w:p>
        </w:tc>
        <w:tc>
          <w:tcPr>
            <w:tcW w:w="658" w:type="pct"/>
            <w:tcBorders>
              <w:bottom w:val="single" w:sz="4" w:space="0" w:color="auto"/>
            </w:tcBorders>
            <w:shd w:val="clear" w:color="auto" w:fill="CCF1FF"/>
            <w:vAlign w:val="center"/>
          </w:tcPr>
          <w:p w14:paraId="1AE5A4C8" w14:textId="69C3CFDB" w:rsidR="00E92D87" w:rsidRPr="007A0E9E" w:rsidRDefault="00E92D87" w:rsidP="00E92D87">
            <w:pPr>
              <w:rPr>
                <w:rFonts w:ascii="Arial" w:hAnsi="Arial" w:cs="Arial"/>
                <w:i/>
                <w:sz w:val="20"/>
                <w:szCs w:val="20"/>
              </w:rPr>
            </w:pPr>
            <w:r w:rsidRPr="007A0E9E">
              <w:rPr>
                <w:rFonts w:ascii="Arial" w:hAnsi="Arial" w:cs="Arial"/>
                <w:i/>
                <w:sz w:val="20"/>
                <w:szCs w:val="20"/>
              </w:rPr>
              <w:t>First Floor</w:t>
            </w:r>
          </w:p>
        </w:tc>
        <w:tc>
          <w:tcPr>
            <w:tcW w:w="1185" w:type="pct"/>
            <w:tcBorders>
              <w:bottom w:val="single" w:sz="4" w:space="0" w:color="auto"/>
            </w:tcBorders>
            <w:shd w:val="clear" w:color="auto" w:fill="CCF1FF"/>
            <w:vAlign w:val="center"/>
          </w:tcPr>
          <w:p w14:paraId="1FA98F38" w14:textId="5AA59D26" w:rsidR="00E92D87" w:rsidRPr="007A0E9E" w:rsidRDefault="00E92D87" w:rsidP="00E92D87">
            <w:pPr>
              <w:rPr>
                <w:rFonts w:ascii="Arial" w:hAnsi="Arial" w:cs="Arial"/>
                <w:i/>
                <w:sz w:val="20"/>
                <w:szCs w:val="20"/>
              </w:rPr>
            </w:pPr>
            <w:r w:rsidRPr="007A0E9E">
              <w:rPr>
                <w:rFonts w:ascii="Arial" w:hAnsi="Arial" w:cs="Arial"/>
                <w:i/>
                <w:sz w:val="20"/>
                <w:szCs w:val="20"/>
              </w:rPr>
              <w:t>Municipally Supplied Potable Water</w:t>
            </w:r>
          </w:p>
        </w:tc>
        <w:tc>
          <w:tcPr>
            <w:tcW w:w="567" w:type="pct"/>
            <w:tcBorders>
              <w:bottom w:val="single" w:sz="4" w:space="0" w:color="auto"/>
            </w:tcBorders>
            <w:shd w:val="clear" w:color="auto" w:fill="CCF1FF"/>
            <w:vAlign w:val="center"/>
          </w:tcPr>
          <w:p w14:paraId="3E43A0F2" w14:textId="6416A6CD" w:rsidR="00E92D87" w:rsidRPr="007A0E9E" w:rsidRDefault="00E92D87" w:rsidP="00E92D87">
            <w:pPr>
              <w:rPr>
                <w:rFonts w:ascii="Arial" w:hAnsi="Arial" w:cs="Arial"/>
                <w:i/>
                <w:sz w:val="20"/>
                <w:szCs w:val="20"/>
              </w:rPr>
            </w:pPr>
            <w:r w:rsidRPr="007A0E9E">
              <w:rPr>
                <w:rFonts w:ascii="Arial" w:hAnsi="Arial" w:cs="Arial"/>
                <w:i/>
                <w:sz w:val="20"/>
                <w:szCs w:val="20"/>
              </w:rPr>
              <w:t>Indoor</w:t>
            </w:r>
          </w:p>
        </w:tc>
        <w:tc>
          <w:tcPr>
            <w:tcW w:w="383" w:type="pct"/>
            <w:tcBorders>
              <w:bottom w:val="single" w:sz="4" w:space="0" w:color="auto"/>
            </w:tcBorders>
            <w:shd w:val="clear" w:color="auto" w:fill="CCF1FF"/>
            <w:vAlign w:val="center"/>
          </w:tcPr>
          <w:p w14:paraId="533FFE3D" w14:textId="29571B19" w:rsidR="00E92D87" w:rsidRPr="007A0E9E" w:rsidRDefault="00E92D87" w:rsidP="00E92D87">
            <w:pPr>
              <w:rPr>
                <w:rFonts w:ascii="Arial" w:hAnsi="Arial" w:cs="Arial"/>
                <w:i/>
                <w:sz w:val="20"/>
                <w:szCs w:val="20"/>
              </w:rPr>
            </w:pPr>
            <w:r w:rsidRPr="007A0E9E">
              <w:rPr>
                <w:rFonts w:ascii="Arial" w:hAnsi="Arial" w:cs="Arial"/>
                <w:i/>
                <w:sz w:val="20"/>
                <w:szCs w:val="20"/>
              </w:rPr>
              <w:t>Kgal</w:t>
            </w:r>
          </w:p>
        </w:tc>
      </w:tr>
      <w:tr w:rsidR="00116952" w:rsidRPr="00E74ED6" w14:paraId="09D5EEB9" w14:textId="59095CA6" w:rsidTr="00116952">
        <w:trPr>
          <w:trHeight w:val="432"/>
        </w:trPr>
        <w:sdt>
          <w:sdtPr>
            <w:rPr>
              <w:color w:val="222222"/>
              <w:sz w:val="20"/>
              <w:szCs w:val="20"/>
              <w:shd w:val="clear" w:color="auto" w:fill="FFFFFF"/>
            </w:rPr>
            <w:id w:val="-435519517"/>
            <w:placeholder>
              <w:docPart w:val="0312F6A2ADB14BCE9B36728D65F83D83"/>
            </w:placeholder>
            <w:showingPlcHdr/>
            <w:text w:multiLine="1"/>
          </w:sdtPr>
          <w:sdtEndPr/>
          <w:sdtContent>
            <w:tc>
              <w:tcPr>
                <w:tcW w:w="679" w:type="pct"/>
                <w:shd w:val="clear" w:color="auto" w:fill="auto"/>
                <w:vAlign w:val="center"/>
              </w:tcPr>
              <w:p w14:paraId="528D94C2" w14:textId="4A2D1024"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63774842"/>
            <w:placeholder>
              <w:docPart w:val="0BD73EA9C84D4C2FACA770112980C568"/>
            </w:placeholder>
            <w:showingPlcHdr/>
            <w:text w:multiLine="1"/>
          </w:sdtPr>
          <w:sdtEndPr/>
          <w:sdtContent>
            <w:tc>
              <w:tcPr>
                <w:tcW w:w="1528" w:type="pct"/>
                <w:shd w:val="clear" w:color="auto" w:fill="auto"/>
                <w:noWrap/>
                <w:vAlign w:val="center"/>
                <w:hideMark/>
              </w:tcPr>
              <w:p w14:paraId="1C90ACB9" w14:textId="19A69ECF"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22819001"/>
            <w:placeholder>
              <w:docPart w:val="3E43A8A0D5674593BE6BE5F3355F9B2B"/>
            </w:placeholder>
            <w:showingPlcHdr/>
            <w:text w:multiLine="1"/>
          </w:sdtPr>
          <w:sdtEndPr/>
          <w:sdtContent>
            <w:tc>
              <w:tcPr>
                <w:tcW w:w="658" w:type="pct"/>
                <w:shd w:val="clear" w:color="auto" w:fill="auto"/>
                <w:vAlign w:val="center"/>
              </w:tcPr>
              <w:p w14:paraId="753EEB4D" w14:textId="7C240CB2"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20645366"/>
            <w:placeholder>
              <w:docPart w:val="E3B39CF73E0E4EABB03DFC993312CF05"/>
            </w:placeholder>
            <w:showingPlcHdr/>
            <w:text w:multiLine="1"/>
          </w:sdtPr>
          <w:sdtEndPr/>
          <w:sdtContent>
            <w:tc>
              <w:tcPr>
                <w:tcW w:w="1185" w:type="pct"/>
                <w:shd w:val="clear" w:color="auto" w:fill="auto"/>
                <w:vAlign w:val="center"/>
              </w:tcPr>
              <w:p w14:paraId="4FC2E2A6" w14:textId="44CF6441"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05458933"/>
            <w:placeholder>
              <w:docPart w:val="F1B5AA8B14294CDD8A1DF4FB2ABE231B"/>
            </w:placeholder>
            <w:showingPlcHdr/>
            <w:text w:multiLine="1"/>
          </w:sdtPr>
          <w:sdtEndPr/>
          <w:sdtContent>
            <w:tc>
              <w:tcPr>
                <w:tcW w:w="567" w:type="pct"/>
                <w:shd w:val="clear" w:color="auto" w:fill="auto"/>
                <w:vAlign w:val="center"/>
              </w:tcPr>
              <w:p w14:paraId="7573F333" w14:textId="3BD786FF"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40039611"/>
            <w:placeholder>
              <w:docPart w:val="6EA3D546A7A34A19A995A9AF8D2B22E8"/>
            </w:placeholder>
            <w:showingPlcHdr/>
            <w:text w:multiLine="1"/>
          </w:sdtPr>
          <w:sdtEndPr/>
          <w:sdtContent>
            <w:tc>
              <w:tcPr>
                <w:tcW w:w="383" w:type="pct"/>
                <w:shd w:val="clear" w:color="auto" w:fill="auto"/>
                <w:vAlign w:val="center"/>
              </w:tcPr>
              <w:p w14:paraId="57343B1F" w14:textId="6D8568A4"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tr>
      <w:tr w:rsidR="00116952" w:rsidRPr="00E74ED6" w14:paraId="1AB358F2" w14:textId="09CD06E8" w:rsidTr="00116952">
        <w:trPr>
          <w:trHeight w:val="432"/>
        </w:trPr>
        <w:sdt>
          <w:sdtPr>
            <w:rPr>
              <w:color w:val="222222"/>
              <w:sz w:val="20"/>
              <w:szCs w:val="20"/>
              <w:shd w:val="clear" w:color="auto" w:fill="FFFFFF"/>
            </w:rPr>
            <w:id w:val="-1378242037"/>
            <w:placeholder>
              <w:docPart w:val="8B635596DFA04B72BADF419652208C5B"/>
            </w:placeholder>
            <w:showingPlcHdr/>
            <w:text w:multiLine="1"/>
          </w:sdtPr>
          <w:sdtEndPr/>
          <w:sdtContent>
            <w:tc>
              <w:tcPr>
                <w:tcW w:w="679" w:type="pct"/>
                <w:shd w:val="clear" w:color="auto" w:fill="auto"/>
                <w:vAlign w:val="center"/>
              </w:tcPr>
              <w:p w14:paraId="6F33EB86" w14:textId="320171F4"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1757126"/>
            <w:placeholder>
              <w:docPart w:val="4A2CDCE94BCB47FFA7812DD087604C5E"/>
            </w:placeholder>
            <w:showingPlcHdr/>
            <w:text w:multiLine="1"/>
          </w:sdtPr>
          <w:sdtEndPr/>
          <w:sdtContent>
            <w:tc>
              <w:tcPr>
                <w:tcW w:w="1528" w:type="pct"/>
                <w:shd w:val="clear" w:color="auto" w:fill="auto"/>
                <w:noWrap/>
                <w:vAlign w:val="center"/>
                <w:hideMark/>
              </w:tcPr>
              <w:p w14:paraId="35DF55FD" w14:textId="324DDAE7"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41578865"/>
            <w:placeholder>
              <w:docPart w:val="B7C5E081BAD64B57B9F26688777AE2A9"/>
            </w:placeholder>
            <w:showingPlcHdr/>
            <w:text w:multiLine="1"/>
          </w:sdtPr>
          <w:sdtEndPr/>
          <w:sdtContent>
            <w:tc>
              <w:tcPr>
                <w:tcW w:w="658" w:type="pct"/>
                <w:shd w:val="clear" w:color="auto" w:fill="auto"/>
                <w:vAlign w:val="center"/>
              </w:tcPr>
              <w:p w14:paraId="53F28A60" w14:textId="308EAFF1"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73926613"/>
            <w:placeholder>
              <w:docPart w:val="BBD6E6B4276A45ACB9765FE0ECEC378E"/>
            </w:placeholder>
            <w:showingPlcHdr/>
            <w:text w:multiLine="1"/>
          </w:sdtPr>
          <w:sdtEndPr/>
          <w:sdtContent>
            <w:tc>
              <w:tcPr>
                <w:tcW w:w="1185" w:type="pct"/>
                <w:shd w:val="clear" w:color="auto" w:fill="auto"/>
                <w:vAlign w:val="center"/>
              </w:tcPr>
              <w:p w14:paraId="31B6104D" w14:textId="0DFE2901"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92016399"/>
            <w:placeholder>
              <w:docPart w:val="FE794EF78B864E9A8DB7FEB295EA656B"/>
            </w:placeholder>
            <w:showingPlcHdr/>
            <w:text w:multiLine="1"/>
          </w:sdtPr>
          <w:sdtEndPr/>
          <w:sdtContent>
            <w:tc>
              <w:tcPr>
                <w:tcW w:w="567" w:type="pct"/>
                <w:shd w:val="clear" w:color="auto" w:fill="auto"/>
                <w:vAlign w:val="center"/>
              </w:tcPr>
              <w:p w14:paraId="1D6C24FB" w14:textId="062AD3CD"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90072819"/>
            <w:placeholder>
              <w:docPart w:val="6D008643105B4711A72B0E7576016E6E"/>
            </w:placeholder>
            <w:showingPlcHdr/>
            <w:text w:multiLine="1"/>
          </w:sdtPr>
          <w:sdtEndPr/>
          <w:sdtContent>
            <w:tc>
              <w:tcPr>
                <w:tcW w:w="383" w:type="pct"/>
                <w:shd w:val="clear" w:color="auto" w:fill="auto"/>
                <w:vAlign w:val="center"/>
              </w:tcPr>
              <w:p w14:paraId="198EA250" w14:textId="60E00923"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tr>
      <w:tr w:rsidR="00116952" w:rsidRPr="00E74ED6" w14:paraId="73DF7BAF" w14:textId="0FF59B1A" w:rsidTr="00116952">
        <w:trPr>
          <w:trHeight w:val="432"/>
        </w:trPr>
        <w:sdt>
          <w:sdtPr>
            <w:rPr>
              <w:color w:val="222222"/>
              <w:sz w:val="20"/>
              <w:szCs w:val="20"/>
              <w:shd w:val="clear" w:color="auto" w:fill="FFFFFF"/>
            </w:rPr>
            <w:id w:val="1599145900"/>
            <w:placeholder>
              <w:docPart w:val="DB71B7D493CC48B19E811527C700C421"/>
            </w:placeholder>
            <w:showingPlcHdr/>
            <w:text w:multiLine="1"/>
          </w:sdtPr>
          <w:sdtEndPr/>
          <w:sdtContent>
            <w:tc>
              <w:tcPr>
                <w:tcW w:w="679" w:type="pct"/>
                <w:shd w:val="clear" w:color="auto" w:fill="auto"/>
                <w:vAlign w:val="center"/>
              </w:tcPr>
              <w:p w14:paraId="6D680E1C" w14:textId="49352F67"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54257222"/>
            <w:placeholder>
              <w:docPart w:val="685725FC4A604DFD840180A5474F6470"/>
            </w:placeholder>
            <w:showingPlcHdr/>
            <w:text w:multiLine="1"/>
          </w:sdtPr>
          <w:sdtEndPr/>
          <w:sdtContent>
            <w:tc>
              <w:tcPr>
                <w:tcW w:w="1528" w:type="pct"/>
                <w:shd w:val="clear" w:color="auto" w:fill="auto"/>
                <w:noWrap/>
                <w:vAlign w:val="center"/>
                <w:hideMark/>
              </w:tcPr>
              <w:p w14:paraId="4BF22BFA" w14:textId="283F17F5"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81862747"/>
            <w:placeholder>
              <w:docPart w:val="9B7AC704654B460CBE3265766A05BBAA"/>
            </w:placeholder>
            <w:showingPlcHdr/>
            <w:text w:multiLine="1"/>
          </w:sdtPr>
          <w:sdtEndPr/>
          <w:sdtContent>
            <w:tc>
              <w:tcPr>
                <w:tcW w:w="658" w:type="pct"/>
                <w:shd w:val="clear" w:color="auto" w:fill="auto"/>
                <w:vAlign w:val="center"/>
              </w:tcPr>
              <w:p w14:paraId="248DED90" w14:textId="00CB4BFC"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23100153"/>
            <w:placeholder>
              <w:docPart w:val="3531B1D5146840379C8D4A1439BD43C3"/>
            </w:placeholder>
            <w:showingPlcHdr/>
            <w:text w:multiLine="1"/>
          </w:sdtPr>
          <w:sdtEndPr/>
          <w:sdtContent>
            <w:tc>
              <w:tcPr>
                <w:tcW w:w="1185" w:type="pct"/>
                <w:shd w:val="clear" w:color="auto" w:fill="auto"/>
                <w:vAlign w:val="center"/>
              </w:tcPr>
              <w:p w14:paraId="739F19AF" w14:textId="6C6F735B"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46640934"/>
            <w:placeholder>
              <w:docPart w:val="F7B2DD41EEE540BDA53D9C88B39F9C13"/>
            </w:placeholder>
            <w:showingPlcHdr/>
            <w:text w:multiLine="1"/>
          </w:sdtPr>
          <w:sdtEndPr/>
          <w:sdtContent>
            <w:tc>
              <w:tcPr>
                <w:tcW w:w="567" w:type="pct"/>
                <w:shd w:val="clear" w:color="auto" w:fill="auto"/>
                <w:vAlign w:val="center"/>
              </w:tcPr>
              <w:p w14:paraId="44670F6C" w14:textId="47C7036A"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68061024"/>
            <w:placeholder>
              <w:docPart w:val="228700D9E94F4571978575C48CF7B70A"/>
            </w:placeholder>
            <w:showingPlcHdr/>
            <w:text w:multiLine="1"/>
          </w:sdtPr>
          <w:sdtEndPr/>
          <w:sdtContent>
            <w:tc>
              <w:tcPr>
                <w:tcW w:w="383" w:type="pct"/>
                <w:shd w:val="clear" w:color="auto" w:fill="auto"/>
                <w:vAlign w:val="center"/>
              </w:tcPr>
              <w:p w14:paraId="5C4BE539" w14:textId="6878AA73"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tr>
      <w:tr w:rsidR="00116952" w:rsidRPr="00E74ED6" w14:paraId="41B808F9" w14:textId="66A59F0F" w:rsidTr="00116952">
        <w:trPr>
          <w:trHeight w:val="432"/>
        </w:trPr>
        <w:sdt>
          <w:sdtPr>
            <w:rPr>
              <w:color w:val="222222"/>
              <w:sz w:val="20"/>
              <w:szCs w:val="20"/>
              <w:shd w:val="clear" w:color="auto" w:fill="FFFFFF"/>
            </w:rPr>
            <w:id w:val="-402908652"/>
            <w:placeholder>
              <w:docPart w:val="395022D49A604D369077216784E8EF68"/>
            </w:placeholder>
            <w:showingPlcHdr/>
            <w:text w:multiLine="1"/>
          </w:sdtPr>
          <w:sdtEndPr/>
          <w:sdtContent>
            <w:tc>
              <w:tcPr>
                <w:tcW w:w="679" w:type="pct"/>
                <w:shd w:val="clear" w:color="auto" w:fill="auto"/>
                <w:vAlign w:val="center"/>
              </w:tcPr>
              <w:p w14:paraId="5F98E8A0" w14:textId="5C2EA61C"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18353585"/>
            <w:placeholder>
              <w:docPart w:val="182873A3CF714718AEA0A41BAD5F5B0F"/>
            </w:placeholder>
            <w:showingPlcHdr/>
            <w:text w:multiLine="1"/>
          </w:sdtPr>
          <w:sdtEndPr/>
          <w:sdtContent>
            <w:tc>
              <w:tcPr>
                <w:tcW w:w="1528" w:type="pct"/>
                <w:shd w:val="clear" w:color="auto" w:fill="auto"/>
                <w:noWrap/>
                <w:vAlign w:val="center"/>
                <w:hideMark/>
              </w:tcPr>
              <w:p w14:paraId="08212C4D" w14:textId="55B0FC60"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25338327"/>
            <w:placeholder>
              <w:docPart w:val="D215FF86FECD463C99F28B1E9DF77F56"/>
            </w:placeholder>
            <w:showingPlcHdr/>
            <w:text w:multiLine="1"/>
          </w:sdtPr>
          <w:sdtEndPr/>
          <w:sdtContent>
            <w:tc>
              <w:tcPr>
                <w:tcW w:w="658" w:type="pct"/>
                <w:shd w:val="clear" w:color="auto" w:fill="auto"/>
                <w:vAlign w:val="center"/>
              </w:tcPr>
              <w:p w14:paraId="7BAD4835" w14:textId="241AD502"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74204206"/>
            <w:placeholder>
              <w:docPart w:val="507E9562FD984B1DB4F832D04BBA58B3"/>
            </w:placeholder>
            <w:showingPlcHdr/>
            <w:text w:multiLine="1"/>
          </w:sdtPr>
          <w:sdtEndPr/>
          <w:sdtContent>
            <w:tc>
              <w:tcPr>
                <w:tcW w:w="1185" w:type="pct"/>
                <w:shd w:val="clear" w:color="auto" w:fill="auto"/>
                <w:vAlign w:val="center"/>
              </w:tcPr>
              <w:p w14:paraId="2C297D88" w14:textId="071A2619"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110696321"/>
            <w:placeholder>
              <w:docPart w:val="84BE227EF4DD4723BED0681974C062AD"/>
            </w:placeholder>
            <w:showingPlcHdr/>
            <w:text w:multiLine="1"/>
          </w:sdtPr>
          <w:sdtEndPr/>
          <w:sdtContent>
            <w:tc>
              <w:tcPr>
                <w:tcW w:w="567" w:type="pct"/>
                <w:shd w:val="clear" w:color="auto" w:fill="auto"/>
                <w:vAlign w:val="center"/>
              </w:tcPr>
              <w:p w14:paraId="423A1C31" w14:textId="64FC0678"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20307786"/>
            <w:placeholder>
              <w:docPart w:val="FE220450DC154650A241D4CC33712399"/>
            </w:placeholder>
            <w:showingPlcHdr/>
            <w:text w:multiLine="1"/>
          </w:sdtPr>
          <w:sdtEndPr/>
          <w:sdtContent>
            <w:tc>
              <w:tcPr>
                <w:tcW w:w="383" w:type="pct"/>
                <w:shd w:val="clear" w:color="auto" w:fill="auto"/>
                <w:vAlign w:val="center"/>
              </w:tcPr>
              <w:p w14:paraId="7AD3FD1B" w14:textId="64888CA4"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tr>
      <w:tr w:rsidR="00116952" w:rsidRPr="00E74ED6" w14:paraId="0C12653F" w14:textId="31A1DBE9" w:rsidTr="00116952">
        <w:trPr>
          <w:trHeight w:val="432"/>
        </w:trPr>
        <w:sdt>
          <w:sdtPr>
            <w:rPr>
              <w:color w:val="222222"/>
              <w:sz w:val="20"/>
              <w:szCs w:val="20"/>
              <w:shd w:val="clear" w:color="auto" w:fill="FFFFFF"/>
            </w:rPr>
            <w:id w:val="738520954"/>
            <w:placeholder>
              <w:docPart w:val="42F02559EBF24D6D8D8A477B85F7EB42"/>
            </w:placeholder>
            <w:showingPlcHdr/>
            <w:text w:multiLine="1"/>
          </w:sdtPr>
          <w:sdtEndPr/>
          <w:sdtContent>
            <w:tc>
              <w:tcPr>
                <w:tcW w:w="679" w:type="pct"/>
                <w:shd w:val="clear" w:color="auto" w:fill="auto"/>
                <w:vAlign w:val="center"/>
              </w:tcPr>
              <w:p w14:paraId="4C3D0BB4" w14:textId="43CC0490"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71981385"/>
            <w:placeholder>
              <w:docPart w:val="1FE8A6DF43DB4CC6B1E0D7B15C88517D"/>
            </w:placeholder>
            <w:showingPlcHdr/>
            <w:text w:multiLine="1"/>
          </w:sdtPr>
          <w:sdtEndPr/>
          <w:sdtContent>
            <w:tc>
              <w:tcPr>
                <w:tcW w:w="1528" w:type="pct"/>
                <w:shd w:val="clear" w:color="auto" w:fill="auto"/>
                <w:noWrap/>
                <w:vAlign w:val="center"/>
                <w:hideMark/>
              </w:tcPr>
              <w:p w14:paraId="5CF6CAA9" w14:textId="36352991"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66633372"/>
            <w:placeholder>
              <w:docPart w:val="30458A72F41E413FB091C0E331950580"/>
            </w:placeholder>
            <w:showingPlcHdr/>
            <w:text w:multiLine="1"/>
          </w:sdtPr>
          <w:sdtEndPr/>
          <w:sdtContent>
            <w:tc>
              <w:tcPr>
                <w:tcW w:w="658" w:type="pct"/>
                <w:shd w:val="clear" w:color="auto" w:fill="auto"/>
                <w:vAlign w:val="center"/>
              </w:tcPr>
              <w:p w14:paraId="02C9A02C" w14:textId="588D463E"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23461811"/>
            <w:placeholder>
              <w:docPart w:val="509EED0211C3417B83B53A18CCBEC84C"/>
            </w:placeholder>
            <w:showingPlcHdr/>
            <w:text w:multiLine="1"/>
          </w:sdtPr>
          <w:sdtEndPr/>
          <w:sdtContent>
            <w:tc>
              <w:tcPr>
                <w:tcW w:w="1185" w:type="pct"/>
                <w:shd w:val="clear" w:color="auto" w:fill="auto"/>
                <w:vAlign w:val="center"/>
              </w:tcPr>
              <w:p w14:paraId="731215B9" w14:textId="5C5F5AFC"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0744784"/>
            <w:placeholder>
              <w:docPart w:val="A096BD284CE74EBFA80DBF73402A6220"/>
            </w:placeholder>
            <w:showingPlcHdr/>
            <w:text w:multiLine="1"/>
          </w:sdtPr>
          <w:sdtEndPr/>
          <w:sdtContent>
            <w:tc>
              <w:tcPr>
                <w:tcW w:w="567" w:type="pct"/>
                <w:shd w:val="clear" w:color="auto" w:fill="auto"/>
                <w:vAlign w:val="center"/>
              </w:tcPr>
              <w:p w14:paraId="3B7A6956" w14:textId="38A61FA9"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61794732"/>
            <w:placeholder>
              <w:docPart w:val="D327B656DFFC4A15BD88D10DA1741038"/>
            </w:placeholder>
            <w:showingPlcHdr/>
            <w:text w:multiLine="1"/>
          </w:sdtPr>
          <w:sdtEndPr/>
          <w:sdtContent>
            <w:tc>
              <w:tcPr>
                <w:tcW w:w="383" w:type="pct"/>
                <w:shd w:val="clear" w:color="auto" w:fill="auto"/>
                <w:vAlign w:val="center"/>
              </w:tcPr>
              <w:p w14:paraId="297E5116" w14:textId="1C851F7E"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tr>
      <w:tr w:rsidR="00116952" w:rsidRPr="00E74ED6" w14:paraId="11EED922" w14:textId="77777777" w:rsidTr="00116952">
        <w:trPr>
          <w:trHeight w:val="432"/>
        </w:trPr>
        <w:sdt>
          <w:sdtPr>
            <w:rPr>
              <w:color w:val="222222"/>
              <w:sz w:val="20"/>
              <w:szCs w:val="20"/>
              <w:shd w:val="clear" w:color="auto" w:fill="FFFFFF"/>
            </w:rPr>
            <w:id w:val="1378349869"/>
            <w:placeholder>
              <w:docPart w:val="6BA5A735798D49BEA4CF65B179B7488C"/>
            </w:placeholder>
            <w:showingPlcHdr/>
            <w:text w:multiLine="1"/>
          </w:sdtPr>
          <w:sdtEndPr/>
          <w:sdtContent>
            <w:tc>
              <w:tcPr>
                <w:tcW w:w="679" w:type="pct"/>
                <w:shd w:val="clear" w:color="auto" w:fill="auto"/>
                <w:vAlign w:val="center"/>
              </w:tcPr>
              <w:p w14:paraId="36FD7C7A" w14:textId="34C6FF75"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58555808"/>
            <w:placeholder>
              <w:docPart w:val="BAEDC249333844988183456456536B34"/>
            </w:placeholder>
            <w:showingPlcHdr/>
            <w:text w:multiLine="1"/>
          </w:sdtPr>
          <w:sdtEndPr/>
          <w:sdtContent>
            <w:tc>
              <w:tcPr>
                <w:tcW w:w="1528" w:type="pct"/>
                <w:shd w:val="clear" w:color="auto" w:fill="auto"/>
                <w:noWrap/>
                <w:vAlign w:val="center"/>
              </w:tcPr>
              <w:p w14:paraId="359D2146" w14:textId="1E731FEA"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95106653"/>
            <w:placeholder>
              <w:docPart w:val="069929D0302048C2A566D12F5A604728"/>
            </w:placeholder>
            <w:showingPlcHdr/>
            <w:text w:multiLine="1"/>
          </w:sdtPr>
          <w:sdtEndPr/>
          <w:sdtContent>
            <w:tc>
              <w:tcPr>
                <w:tcW w:w="658" w:type="pct"/>
                <w:shd w:val="clear" w:color="auto" w:fill="auto"/>
                <w:vAlign w:val="center"/>
              </w:tcPr>
              <w:p w14:paraId="681242CF" w14:textId="7E943489"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79993139"/>
            <w:placeholder>
              <w:docPart w:val="2323C964AC17479FAF519992026440BC"/>
            </w:placeholder>
            <w:showingPlcHdr/>
            <w:text w:multiLine="1"/>
          </w:sdtPr>
          <w:sdtEndPr/>
          <w:sdtContent>
            <w:tc>
              <w:tcPr>
                <w:tcW w:w="1185" w:type="pct"/>
                <w:shd w:val="clear" w:color="auto" w:fill="auto"/>
                <w:vAlign w:val="center"/>
              </w:tcPr>
              <w:p w14:paraId="1F99EAE0" w14:textId="0A1AF7DF"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33197058"/>
            <w:placeholder>
              <w:docPart w:val="A8057299DBBD4FD6A05F204A8FEE84FA"/>
            </w:placeholder>
            <w:showingPlcHdr/>
            <w:text w:multiLine="1"/>
          </w:sdtPr>
          <w:sdtEndPr/>
          <w:sdtContent>
            <w:tc>
              <w:tcPr>
                <w:tcW w:w="567" w:type="pct"/>
                <w:shd w:val="clear" w:color="auto" w:fill="auto"/>
                <w:vAlign w:val="center"/>
              </w:tcPr>
              <w:p w14:paraId="6ED44786" w14:textId="4F256318"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24127954"/>
            <w:placeholder>
              <w:docPart w:val="937D6AFA9B77499C8C4BBE25CA473973"/>
            </w:placeholder>
            <w:showingPlcHdr/>
            <w:text w:multiLine="1"/>
          </w:sdtPr>
          <w:sdtEndPr/>
          <w:sdtContent>
            <w:tc>
              <w:tcPr>
                <w:tcW w:w="383" w:type="pct"/>
                <w:shd w:val="clear" w:color="auto" w:fill="auto"/>
                <w:vAlign w:val="center"/>
              </w:tcPr>
              <w:p w14:paraId="60C8C9B4" w14:textId="6B0C1D5E" w:rsidR="00116952" w:rsidRPr="007A0E9E" w:rsidRDefault="00116952" w:rsidP="00116952">
                <w:pPr>
                  <w:rPr>
                    <w:rFonts w:ascii="Arial" w:hAnsi="Arial" w:cs="Arial"/>
                    <w:sz w:val="20"/>
                    <w:szCs w:val="20"/>
                  </w:rPr>
                </w:pPr>
                <w:r>
                  <w:rPr>
                    <w:color w:val="222222"/>
                    <w:sz w:val="20"/>
                    <w:szCs w:val="20"/>
                    <w:shd w:val="clear" w:color="auto" w:fill="FFFFFF"/>
                  </w:rPr>
                  <w:t xml:space="preserve">   </w:t>
                </w:r>
              </w:p>
            </w:tc>
          </w:sdtContent>
        </w:sdt>
      </w:tr>
    </w:tbl>
    <w:p w14:paraId="64A7CEB6" w14:textId="23813C1A" w:rsidR="0000321E" w:rsidRDefault="00940763" w:rsidP="00940763">
      <w:pPr>
        <w:rPr>
          <w:rFonts w:ascii="Arial" w:hAnsi="Arial" w:cs="Arial"/>
          <w:noProof/>
          <w:sz w:val="22"/>
          <w:szCs w:val="22"/>
        </w:rPr>
      </w:pPr>
      <w:r w:rsidRPr="00933B85">
        <w:rPr>
          <w:rFonts w:ascii="Arial" w:hAnsi="Arial" w:cs="Arial"/>
          <w:noProof/>
          <w:sz w:val="22"/>
          <w:szCs w:val="22"/>
        </w:rPr>
        <mc:AlternateContent>
          <mc:Choice Requires="wps">
            <w:drawing>
              <wp:anchor distT="0" distB="0" distL="114300" distR="114300" simplePos="0" relativeHeight="251707392" behindDoc="0" locked="0" layoutInCell="1" allowOverlap="1" wp14:anchorId="6B423F73" wp14:editId="31BE0410">
                <wp:simplePos x="0" y="0"/>
                <wp:positionH relativeFrom="margin">
                  <wp:align>right</wp:align>
                </wp:positionH>
                <wp:positionV relativeFrom="margin">
                  <wp:posOffset>2540</wp:posOffset>
                </wp:positionV>
                <wp:extent cx="3267075" cy="1914525"/>
                <wp:effectExtent l="0" t="0" r="28575" b="28575"/>
                <wp:wrapSquare wrapText="bothSides"/>
                <wp:docPr id="29" name="Text Box 29"/>
                <wp:cNvGraphicFramePr/>
                <a:graphic xmlns:a="http://schemas.openxmlformats.org/drawingml/2006/main">
                  <a:graphicData uri="http://schemas.microsoft.com/office/word/2010/wordprocessingShape">
                    <wps:wsp>
                      <wps:cNvSpPr txBox="1"/>
                      <wps:spPr>
                        <a:xfrm>
                          <a:off x="0" y="0"/>
                          <a:ext cx="3267075" cy="1914525"/>
                        </a:xfrm>
                        <a:prstGeom prst="rect">
                          <a:avLst/>
                        </a:prstGeom>
                        <a:solidFill>
                          <a:srgbClr val="CCF1FF"/>
                        </a:solidFill>
                        <a:ln w="6350">
                          <a:solidFill>
                            <a:prstClr val="black"/>
                          </a:solidFill>
                        </a:ln>
                      </wps:spPr>
                      <wps:txbx>
                        <w:txbxContent>
                          <w:p w14:paraId="2A437899" w14:textId="01F61BBE" w:rsidR="00D528C8" w:rsidRDefault="00D528C8" w:rsidP="00933B85">
                            <w:pPr>
                              <w:spacing w:before="120" w:after="120"/>
                              <w:jc w:val="center"/>
                            </w:pPr>
                            <w:r>
                              <w:rPr>
                                <w:rFonts w:ascii="Arial" w:eastAsia="Calibri" w:hAnsi="Arial" w:cs="Arial"/>
                                <w:b/>
                                <w:color w:val="117FB4"/>
                                <w:sz w:val="22"/>
                                <w:szCs w:val="22"/>
                              </w:rPr>
                              <w:t>Send Utility Data Straight to ENERGY STAR Portfolio Manager</w:t>
                            </w:r>
                          </w:p>
                          <w:p w14:paraId="2F9096BB" w14:textId="68FC508B" w:rsidR="00D528C8" w:rsidRPr="00AD2550" w:rsidRDefault="00D528C8" w:rsidP="00940763">
                            <w:pPr>
                              <w:rPr>
                                <w:rFonts w:ascii="Arial" w:hAnsi="Arial" w:cs="Arial"/>
                              </w:rPr>
                            </w:pPr>
                            <w:r>
                              <w:rPr>
                                <w:rFonts w:ascii="Arial" w:hAnsi="Arial" w:cs="Arial"/>
                                <w:color w:val="231F20"/>
                                <w:sz w:val="22"/>
                                <w:szCs w:val="26"/>
                              </w:rPr>
                              <w:t>Some water utilities, such as the New York City Department of Environmental Protection and the Los Angeles Department of Water and Power, are capable of automatically populating water use data into Portfolio Manager. Contact your local water utility to determine if it provides this type of service, as it can save you from having to enter meter and billing data</w:t>
                            </w:r>
                            <w:r w:rsidRPr="00AD2550">
                              <w:rPr>
                                <w:rFonts w:ascii="Arial" w:hAnsi="Arial" w:cs="Arial"/>
                                <w:color w:val="231F20"/>
                                <w:sz w:val="22"/>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23F73" id="Text Box 29" o:spid="_x0000_s1028" type="#_x0000_t202" style="position:absolute;margin-left:206.05pt;margin-top:.2pt;width:257.25pt;height:150.7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" fillcolor="#ccf1ff" strokeweight=".5pt">
                <v:textbox>
                  <w:txbxContent>
                    <w:p w14:paraId="2A437899" w14:textId="01F61BBE" w:rsidR="00D528C8" w:rsidRDefault="00D528C8" w:rsidP="00933B85">
                      <w:pPr>
                        <w:spacing w:before="120" w:after="120"/>
                        <w:jc w:val="center"/>
                      </w:pPr>
                      <w:r>
                        <w:rPr>
                          <w:rFonts w:ascii="Arial" w:eastAsia="Calibri" w:hAnsi="Arial" w:cs="Arial"/>
                          <w:b/>
                          <w:color w:val="117FB4"/>
                          <w:sz w:val="22"/>
                          <w:szCs w:val="22"/>
                        </w:rPr>
                        <w:t>Send Utility Data Straight to ENERGY STAR Portfolio Manager</w:t>
                      </w:r>
                    </w:p>
                    <w:p w14:paraId="2F9096BB" w14:textId="68FC508B" w:rsidR="00D528C8" w:rsidRPr="00AD2550" w:rsidRDefault="00D528C8" w:rsidP="00940763">
                      <w:pPr>
                        <w:rPr>
                          <w:rFonts w:ascii="Arial" w:hAnsi="Arial" w:cs="Arial"/>
                        </w:rPr>
                      </w:pPr>
                      <w:r>
                        <w:rPr>
                          <w:rFonts w:ascii="Arial" w:hAnsi="Arial" w:cs="Arial"/>
                          <w:color w:val="231F20"/>
                          <w:sz w:val="22"/>
                          <w:szCs w:val="26"/>
                        </w:rPr>
                        <w:t>Some water utilities, such as the New York City Department of Environmental Protection and the Los Angeles Department of Water and Power, are capable of automatically populating water use data into Portfolio Manager. Contact your local water utility to determine if it provides this type of service, as it can save you from having to enter meter and billing data</w:t>
                      </w:r>
                      <w:r w:rsidRPr="00AD2550">
                        <w:rPr>
                          <w:rFonts w:ascii="Arial" w:hAnsi="Arial" w:cs="Arial"/>
                          <w:color w:val="231F20"/>
                          <w:sz w:val="22"/>
                          <w:szCs w:val="26"/>
                        </w:rPr>
                        <w:t>.</w:t>
                      </w:r>
                    </w:p>
                  </w:txbxContent>
                </v:textbox>
                <w10:wrap type="square" anchorx="margin" anchory="margin"/>
              </v:shape>
            </w:pict>
          </mc:Fallback>
        </mc:AlternateContent>
      </w:r>
      <w:r w:rsidR="004E5BB9" w:rsidRPr="00933B85">
        <w:rPr>
          <w:rFonts w:ascii="Arial" w:hAnsi="Arial" w:cs="Arial"/>
          <w:sz w:val="22"/>
          <w:szCs w:val="22"/>
        </w:rPr>
        <w:t>Enter</w:t>
      </w:r>
      <w:r w:rsidR="00593EFB" w:rsidRPr="00933B85">
        <w:rPr>
          <w:rFonts w:ascii="Arial" w:hAnsi="Arial" w:cs="Arial"/>
          <w:sz w:val="22"/>
          <w:szCs w:val="22"/>
        </w:rPr>
        <w:t xml:space="preserve"> your water use information </w:t>
      </w:r>
      <w:r w:rsidR="009D01CF" w:rsidRPr="00933B85">
        <w:rPr>
          <w:rFonts w:ascii="Arial" w:hAnsi="Arial" w:cs="Arial"/>
          <w:sz w:val="22"/>
          <w:szCs w:val="22"/>
        </w:rPr>
        <w:t>into Portfolio Manager</w:t>
      </w:r>
      <w:r w:rsidR="009D62E7" w:rsidRPr="00933B85">
        <w:rPr>
          <w:rFonts w:ascii="Arial" w:hAnsi="Arial" w:cs="Arial"/>
          <w:sz w:val="22"/>
          <w:szCs w:val="22"/>
        </w:rPr>
        <w:t xml:space="preserve"> </w:t>
      </w:r>
      <w:r w:rsidR="004E5BB9" w:rsidRPr="00933B85">
        <w:rPr>
          <w:rFonts w:ascii="Arial" w:hAnsi="Arial" w:cs="Arial"/>
          <w:sz w:val="22"/>
          <w:szCs w:val="22"/>
        </w:rPr>
        <w:t>(either via the online tool</w:t>
      </w:r>
      <w:r w:rsidR="009D01CF" w:rsidRPr="00933B85">
        <w:rPr>
          <w:rFonts w:ascii="Arial" w:hAnsi="Arial" w:cs="Arial"/>
          <w:sz w:val="22"/>
          <w:szCs w:val="22"/>
        </w:rPr>
        <w:t xml:space="preserve"> or </w:t>
      </w:r>
      <w:r w:rsidR="004E5BB9" w:rsidRPr="00933B85">
        <w:rPr>
          <w:rFonts w:ascii="Arial" w:hAnsi="Arial" w:cs="Arial"/>
          <w:sz w:val="22"/>
          <w:szCs w:val="22"/>
        </w:rPr>
        <w:t>via</w:t>
      </w:r>
      <w:r w:rsidR="009D01CF" w:rsidRPr="00933B85">
        <w:rPr>
          <w:rFonts w:ascii="Arial" w:hAnsi="Arial" w:cs="Arial"/>
          <w:sz w:val="22"/>
          <w:szCs w:val="22"/>
        </w:rPr>
        <w:t xml:space="preserve"> one of the </w:t>
      </w:r>
      <w:hyperlink r:id="rId26" w:history="1">
        <w:r w:rsidR="009D01CF" w:rsidRPr="00933B85">
          <w:rPr>
            <w:rStyle w:val="Hyperlink"/>
            <w:rFonts w:ascii="Arial" w:hAnsi="Arial" w:cs="Arial"/>
            <w:sz w:val="22"/>
            <w:szCs w:val="22"/>
          </w:rPr>
          <w:t>spreadsheets provided by ENERGY STAR</w:t>
        </w:r>
      </w:hyperlink>
      <w:r w:rsidR="004E5BB9" w:rsidRPr="00933B85">
        <w:rPr>
          <w:rFonts w:ascii="Arial" w:hAnsi="Arial" w:cs="Arial"/>
          <w:sz w:val="22"/>
          <w:szCs w:val="22"/>
        </w:rPr>
        <w:t>)</w:t>
      </w:r>
      <w:r w:rsidR="009D01CF" w:rsidRPr="00933B85">
        <w:rPr>
          <w:rFonts w:ascii="Arial" w:hAnsi="Arial" w:cs="Arial"/>
          <w:sz w:val="22"/>
          <w:szCs w:val="22"/>
        </w:rPr>
        <w:t xml:space="preserve">. In addition to providing the EPA Water Score, Portfolio Manager automatically </w:t>
      </w:r>
      <w:r w:rsidR="00593EFB" w:rsidRPr="00933B85">
        <w:rPr>
          <w:rFonts w:ascii="Arial" w:hAnsi="Arial" w:cs="Arial"/>
          <w:sz w:val="22"/>
          <w:szCs w:val="22"/>
        </w:rPr>
        <w:t>plot</w:t>
      </w:r>
      <w:r w:rsidR="009D01CF" w:rsidRPr="00933B85">
        <w:rPr>
          <w:rFonts w:ascii="Arial" w:hAnsi="Arial" w:cs="Arial"/>
          <w:sz w:val="22"/>
          <w:szCs w:val="22"/>
        </w:rPr>
        <w:t>s</w:t>
      </w:r>
      <w:r w:rsidR="00593EFB" w:rsidRPr="00933B85">
        <w:rPr>
          <w:rFonts w:ascii="Arial" w:hAnsi="Arial" w:cs="Arial"/>
          <w:sz w:val="22"/>
          <w:szCs w:val="22"/>
        </w:rPr>
        <w:t xml:space="preserve"> your data over time to </w:t>
      </w:r>
      <w:r w:rsidR="009D01CF" w:rsidRPr="00933B85">
        <w:rPr>
          <w:rFonts w:ascii="Arial" w:hAnsi="Arial" w:cs="Arial"/>
          <w:sz w:val="22"/>
          <w:szCs w:val="22"/>
        </w:rPr>
        <w:t xml:space="preserve">help </w:t>
      </w:r>
      <w:r w:rsidR="00593EFB" w:rsidRPr="00933B85">
        <w:rPr>
          <w:rFonts w:ascii="Arial" w:hAnsi="Arial" w:cs="Arial"/>
          <w:sz w:val="22"/>
          <w:szCs w:val="22"/>
        </w:rPr>
        <w:t xml:space="preserve">identify and analyze </w:t>
      </w:r>
      <w:r w:rsidR="00ED288D" w:rsidRPr="00933B85">
        <w:rPr>
          <w:rFonts w:ascii="Arial" w:hAnsi="Arial" w:cs="Arial"/>
          <w:sz w:val="22"/>
          <w:szCs w:val="22"/>
        </w:rPr>
        <w:t xml:space="preserve">water use </w:t>
      </w:r>
      <w:r w:rsidR="00593EFB" w:rsidRPr="00933B85">
        <w:rPr>
          <w:rFonts w:ascii="Arial" w:hAnsi="Arial" w:cs="Arial"/>
          <w:sz w:val="22"/>
          <w:szCs w:val="22"/>
        </w:rPr>
        <w:t xml:space="preserve">trends. </w:t>
      </w:r>
      <w:r w:rsidR="00ED288D" w:rsidRPr="00933B85">
        <w:rPr>
          <w:rFonts w:ascii="Arial" w:hAnsi="Arial" w:cs="Arial"/>
          <w:sz w:val="22"/>
          <w:szCs w:val="22"/>
        </w:rPr>
        <w:t xml:space="preserve">Plotting and analyzing your data monthly </w:t>
      </w:r>
      <w:r w:rsidR="00721AB8">
        <w:rPr>
          <w:rFonts w:ascii="Arial" w:hAnsi="Arial" w:cs="Arial"/>
          <w:sz w:val="22"/>
          <w:szCs w:val="22"/>
        </w:rPr>
        <w:t>can</w:t>
      </w:r>
      <w:r w:rsidR="00721AB8" w:rsidRPr="00933B85">
        <w:rPr>
          <w:rFonts w:ascii="Arial" w:hAnsi="Arial" w:cs="Arial"/>
          <w:sz w:val="22"/>
          <w:szCs w:val="22"/>
        </w:rPr>
        <w:t xml:space="preserve"> </w:t>
      </w:r>
      <w:r w:rsidR="00ED288D" w:rsidRPr="00933B85">
        <w:rPr>
          <w:rFonts w:ascii="Arial" w:hAnsi="Arial" w:cs="Arial"/>
          <w:sz w:val="22"/>
          <w:szCs w:val="22"/>
        </w:rPr>
        <w:t xml:space="preserve">help </w:t>
      </w:r>
      <w:r w:rsidR="00721AB8">
        <w:rPr>
          <w:rFonts w:ascii="Arial" w:hAnsi="Arial" w:cs="Arial"/>
          <w:sz w:val="22"/>
          <w:szCs w:val="22"/>
        </w:rPr>
        <w:t>to</w:t>
      </w:r>
      <w:r w:rsidR="00ED288D" w:rsidRPr="00933B85">
        <w:rPr>
          <w:rFonts w:ascii="Arial" w:hAnsi="Arial" w:cs="Arial"/>
          <w:sz w:val="22"/>
          <w:szCs w:val="22"/>
        </w:rPr>
        <w:t xml:space="preserve"> identify seasonal water use patterns, leaks, malfunctioning equipment, or other issues.</w:t>
      </w:r>
      <w:r w:rsidRPr="00933B85">
        <w:rPr>
          <w:rFonts w:ascii="Arial" w:hAnsi="Arial" w:cs="Arial"/>
          <w:noProof/>
          <w:sz w:val="22"/>
          <w:szCs w:val="22"/>
        </w:rPr>
        <w:t xml:space="preserve"> </w:t>
      </w:r>
    </w:p>
    <w:p w14:paraId="4DDBC37F" w14:textId="01249E4E" w:rsidR="0000321E" w:rsidRPr="00933B85" w:rsidRDefault="0000321E" w:rsidP="00940763">
      <w:pPr>
        <w:rPr>
          <w:rFonts w:ascii="Arial" w:hAnsi="Arial" w:cs="Arial"/>
          <w:sz w:val="22"/>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1970"/>
        <w:gridCol w:w="1970"/>
        <w:gridCol w:w="1321"/>
        <w:gridCol w:w="2130"/>
      </w:tblGrid>
      <w:tr w:rsidR="00E92D87" w:rsidRPr="007A0E9E" w14:paraId="24A7F8B8" w14:textId="77777777" w:rsidTr="00716F56">
        <w:trPr>
          <w:trHeight w:val="80"/>
          <w:tblHeader/>
        </w:trPr>
        <w:tc>
          <w:tcPr>
            <w:tcW w:w="9360" w:type="dxa"/>
            <w:gridSpan w:val="5"/>
            <w:tcBorders>
              <w:top w:val="nil"/>
              <w:left w:val="nil"/>
              <w:right w:val="nil"/>
            </w:tcBorders>
            <w:shd w:val="clear" w:color="auto" w:fill="FFFFFF"/>
            <w:vAlign w:val="center"/>
          </w:tcPr>
          <w:p w14:paraId="5AE57042" w14:textId="68CDD94E" w:rsidR="00E92D87" w:rsidRPr="007A0E9E" w:rsidRDefault="00E92D87" w:rsidP="002338E1">
            <w:pPr>
              <w:pStyle w:val="Default"/>
              <w:spacing w:before="120" w:after="120"/>
              <w:jc w:val="center"/>
              <w:rPr>
                <w:b/>
                <w:bCs/>
              </w:rPr>
            </w:pPr>
            <w:r w:rsidRPr="002338E1">
              <w:rPr>
                <w:b/>
                <w:color w:val="auto"/>
              </w:rPr>
              <w:t>Metered Water Usage Information</w:t>
            </w:r>
          </w:p>
        </w:tc>
      </w:tr>
      <w:tr w:rsidR="002750F2" w:rsidRPr="007A0E9E" w14:paraId="3B941ACD" w14:textId="77777777" w:rsidTr="00716F56">
        <w:trPr>
          <w:trHeight w:val="461"/>
          <w:tblHeader/>
        </w:trPr>
        <w:tc>
          <w:tcPr>
            <w:tcW w:w="1969" w:type="dxa"/>
            <w:shd w:val="clear" w:color="auto" w:fill="244061"/>
            <w:vAlign w:val="center"/>
          </w:tcPr>
          <w:p w14:paraId="5AFD7BB1" w14:textId="719B87C3" w:rsidR="00E92D87" w:rsidRPr="007A0E9E" w:rsidRDefault="00E92D87" w:rsidP="002750F2">
            <w:pPr>
              <w:jc w:val="center"/>
              <w:rPr>
                <w:rFonts w:ascii="Arial" w:hAnsi="Arial" w:cs="Arial"/>
                <w:b/>
                <w:bCs/>
                <w:color w:val="FFFFFF"/>
                <w:sz w:val="20"/>
                <w:szCs w:val="20"/>
              </w:rPr>
            </w:pPr>
            <w:r w:rsidRPr="007A0E9E">
              <w:rPr>
                <w:rFonts w:ascii="Arial" w:hAnsi="Arial" w:cs="Arial"/>
                <w:b/>
                <w:bCs/>
                <w:color w:val="FFFFFF"/>
                <w:sz w:val="20"/>
                <w:szCs w:val="20"/>
              </w:rPr>
              <w:t>Start Date (Required)</w:t>
            </w:r>
          </w:p>
        </w:tc>
        <w:tc>
          <w:tcPr>
            <w:tcW w:w="1970" w:type="dxa"/>
            <w:shd w:val="clear" w:color="auto" w:fill="244061"/>
            <w:noWrap/>
            <w:vAlign w:val="center"/>
            <w:hideMark/>
          </w:tcPr>
          <w:p w14:paraId="7D31115F" w14:textId="77777777" w:rsidR="002750F2" w:rsidRPr="007A0E9E" w:rsidRDefault="00E92D87" w:rsidP="002750F2">
            <w:pPr>
              <w:jc w:val="center"/>
              <w:rPr>
                <w:rFonts w:ascii="Arial" w:hAnsi="Arial" w:cs="Arial"/>
                <w:b/>
                <w:bCs/>
                <w:color w:val="FFFFFF"/>
                <w:sz w:val="20"/>
                <w:szCs w:val="20"/>
              </w:rPr>
            </w:pPr>
            <w:r w:rsidRPr="007A0E9E">
              <w:rPr>
                <w:rFonts w:ascii="Arial" w:hAnsi="Arial" w:cs="Arial"/>
                <w:b/>
                <w:bCs/>
                <w:color w:val="FFFFFF"/>
                <w:sz w:val="20"/>
                <w:szCs w:val="20"/>
              </w:rPr>
              <w:t>End Date</w:t>
            </w:r>
          </w:p>
          <w:p w14:paraId="497F0EC4" w14:textId="4F153F7A" w:rsidR="00E92D87" w:rsidRPr="007A0E9E" w:rsidRDefault="00E92D87" w:rsidP="002750F2">
            <w:pPr>
              <w:jc w:val="center"/>
              <w:rPr>
                <w:rFonts w:ascii="Arial" w:hAnsi="Arial" w:cs="Arial"/>
                <w:b/>
                <w:bCs/>
                <w:color w:val="FFFFFF"/>
                <w:sz w:val="20"/>
                <w:szCs w:val="20"/>
              </w:rPr>
            </w:pPr>
            <w:r w:rsidRPr="007A0E9E">
              <w:rPr>
                <w:rFonts w:ascii="Arial" w:hAnsi="Arial" w:cs="Arial"/>
                <w:b/>
                <w:bCs/>
                <w:color w:val="FFFFFF"/>
                <w:sz w:val="20"/>
                <w:szCs w:val="20"/>
              </w:rPr>
              <w:t>(Required)</w:t>
            </w:r>
          </w:p>
        </w:tc>
        <w:tc>
          <w:tcPr>
            <w:tcW w:w="1970" w:type="dxa"/>
            <w:shd w:val="clear" w:color="auto" w:fill="244061"/>
            <w:vAlign w:val="center"/>
          </w:tcPr>
          <w:p w14:paraId="2B3EFEE6" w14:textId="77777777" w:rsidR="002750F2" w:rsidRPr="007A0E9E" w:rsidRDefault="002750F2" w:rsidP="002750F2">
            <w:pPr>
              <w:jc w:val="center"/>
              <w:rPr>
                <w:rFonts w:ascii="Arial" w:hAnsi="Arial" w:cs="Arial"/>
                <w:b/>
                <w:bCs/>
                <w:color w:val="FFFFFF"/>
                <w:sz w:val="20"/>
                <w:szCs w:val="20"/>
              </w:rPr>
            </w:pPr>
            <w:r w:rsidRPr="007A0E9E">
              <w:rPr>
                <w:rFonts w:ascii="Arial" w:hAnsi="Arial" w:cs="Arial"/>
                <w:b/>
                <w:bCs/>
                <w:color w:val="FFFFFF"/>
                <w:sz w:val="20"/>
                <w:szCs w:val="20"/>
              </w:rPr>
              <w:t>Usage</w:t>
            </w:r>
          </w:p>
          <w:p w14:paraId="2A664A66" w14:textId="42ED78C5" w:rsidR="00E92D87" w:rsidRPr="007A0E9E" w:rsidRDefault="00E92D87" w:rsidP="002750F2">
            <w:pPr>
              <w:jc w:val="center"/>
              <w:rPr>
                <w:rFonts w:ascii="Arial" w:hAnsi="Arial" w:cs="Arial"/>
                <w:b/>
                <w:bCs/>
                <w:color w:val="FFFFFF"/>
                <w:sz w:val="20"/>
                <w:szCs w:val="20"/>
              </w:rPr>
            </w:pPr>
            <w:r w:rsidRPr="007A0E9E">
              <w:rPr>
                <w:rFonts w:ascii="Arial" w:hAnsi="Arial" w:cs="Arial"/>
                <w:b/>
                <w:bCs/>
                <w:color w:val="FFFFFF"/>
                <w:sz w:val="20"/>
                <w:szCs w:val="20"/>
              </w:rPr>
              <w:t>(Required)</w:t>
            </w:r>
          </w:p>
        </w:tc>
        <w:tc>
          <w:tcPr>
            <w:tcW w:w="1321" w:type="dxa"/>
            <w:shd w:val="clear" w:color="auto" w:fill="244061"/>
            <w:vAlign w:val="center"/>
          </w:tcPr>
          <w:p w14:paraId="3140F2B0" w14:textId="1BEA640B" w:rsidR="00E92D87" w:rsidRPr="007A0E9E" w:rsidRDefault="00E92D87" w:rsidP="00E92D87">
            <w:pPr>
              <w:jc w:val="center"/>
              <w:rPr>
                <w:rFonts w:ascii="Arial" w:hAnsi="Arial" w:cs="Arial"/>
                <w:b/>
                <w:bCs/>
                <w:color w:val="FFFFFF"/>
                <w:sz w:val="20"/>
                <w:szCs w:val="20"/>
              </w:rPr>
            </w:pPr>
            <w:r w:rsidRPr="007A0E9E">
              <w:rPr>
                <w:rFonts w:ascii="Arial" w:hAnsi="Arial" w:cs="Arial"/>
                <w:b/>
                <w:bCs/>
                <w:color w:val="FFFFFF"/>
                <w:sz w:val="20"/>
                <w:szCs w:val="20"/>
              </w:rPr>
              <w:t>Cost (Optional)</w:t>
            </w:r>
          </w:p>
        </w:tc>
        <w:tc>
          <w:tcPr>
            <w:tcW w:w="2130" w:type="dxa"/>
            <w:shd w:val="clear" w:color="auto" w:fill="244061"/>
          </w:tcPr>
          <w:p w14:paraId="23AB164B" w14:textId="104AE7A7" w:rsidR="00E92D87" w:rsidRPr="007A0E9E" w:rsidRDefault="00B57ED6" w:rsidP="002750F2">
            <w:pPr>
              <w:jc w:val="center"/>
              <w:rPr>
                <w:rFonts w:ascii="Arial" w:hAnsi="Arial" w:cs="Arial"/>
                <w:b/>
                <w:bCs/>
                <w:color w:val="FFFFFF"/>
                <w:sz w:val="20"/>
                <w:szCs w:val="20"/>
              </w:rPr>
            </w:pPr>
            <w:r>
              <w:rPr>
                <w:rFonts w:ascii="Arial" w:hAnsi="Arial" w:cs="Arial"/>
                <w:b/>
                <w:bCs/>
                <w:color w:val="FFFFFF"/>
                <w:sz w:val="20"/>
                <w:szCs w:val="20"/>
              </w:rPr>
              <w:t xml:space="preserve">Is This An </w:t>
            </w:r>
            <w:r w:rsidR="00E92D87" w:rsidRPr="007A0E9E">
              <w:rPr>
                <w:rFonts w:ascii="Arial" w:hAnsi="Arial" w:cs="Arial"/>
                <w:b/>
                <w:bCs/>
                <w:color w:val="FFFFFF"/>
                <w:sz w:val="20"/>
                <w:szCs w:val="20"/>
              </w:rPr>
              <w:t>Estimat</w:t>
            </w:r>
            <w:r>
              <w:rPr>
                <w:rFonts w:ascii="Arial" w:hAnsi="Arial" w:cs="Arial"/>
                <w:b/>
                <w:bCs/>
                <w:color w:val="FFFFFF"/>
                <w:sz w:val="20"/>
                <w:szCs w:val="20"/>
              </w:rPr>
              <w:t>e</w:t>
            </w:r>
            <w:r w:rsidR="00E92D87" w:rsidRPr="007A0E9E">
              <w:rPr>
                <w:rFonts w:ascii="Arial" w:hAnsi="Arial" w:cs="Arial"/>
                <w:b/>
                <w:bCs/>
                <w:color w:val="FFFFFF"/>
                <w:sz w:val="20"/>
                <w:szCs w:val="20"/>
              </w:rPr>
              <w:t xml:space="preserve"> (Required) (Yes/No)</w:t>
            </w:r>
          </w:p>
        </w:tc>
      </w:tr>
      <w:tr w:rsidR="002750F2" w:rsidRPr="007A0E9E" w14:paraId="19D5A985" w14:textId="77777777" w:rsidTr="00BF37B6">
        <w:trPr>
          <w:trHeight w:val="432"/>
        </w:trPr>
        <w:tc>
          <w:tcPr>
            <w:tcW w:w="1969" w:type="dxa"/>
            <w:tcBorders>
              <w:bottom w:val="single" w:sz="4" w:space="0" w:color="auto"/>
            </w:tcBorders>
            <w:shd w:val="clear" w:color="auto" w:fill="CCF1FF"/>
            <w:vAlign w:val="center"/>
          </w:tcPr>
          <w:p w14:paraId="149F2E36" w14:textId="77777777" w:rsidR="00111560" w:rsidRDefault="00E92D87" w:rsidP="00716F56">
            <w:pPr>
              <w:jc w:val="center"/>
              <w:rPr>
                <w:rFonts w:ascii="Arial" w:hAnsi="Arial" w:cs="Arial"/>
                <w:i/>
                <w:sz w:val="20"/>
                <w:szCs w:val="20"/>
              </w:rPr>
            </w:pPr>
            <w:r w:rsidRPr="007A0E9E">
              <w:rPr>
                <w:rFonts w:ascii="Arial" w:hAnsi="Arial" w:cs="Arial"/>
                <w:i/>
                <w:sz w:val="20"/>
                <w:szCs w:val="20"/>
              </w:rPr>
              <w:t>Example</w:t>
            </w:r>
            <w:r w:rsidR="002750F2" w:rsidRPr="007A0E9E">
              <w:rPr>
                <w:rFonts w:ascii="Arial" w:hAnsi="Arial" w:cs="Arial"/>
                <w:i/>
                <w:sz w:val="20"/>
                <w:szCs w:val="20"/>
              </w:rPr>
              <w:t>:</w:t>
            </w:r>
          </w:p>
          <w:p w14:paraId="1B5A8325" w14:textId="342BEFE7" w:rsidR="002750F2" w:rsidRPr="007A0E9E" w:rsidRDefault="002750F2" w:rsidP="00716F56">
            <w:pPr>
              <w:jc w:val="center"/>
              <w:rPr>
                <w:rFonts w:ascii="Arial" w:hAnsi="Arial" w:cs="Arial"/>
                <w:i/>
                <w:sz w:val="20"/>
                <w:szCs w:val="20"/>
              </w:rPr>
            </w:pPr>
            <w:r w:rsidRPr="007A0E9E">
              <w:rPr>
                <w:rFonts w:ascii="Arial" w:hAnsi="Arial" w:cs="Arial"/>
                <w:i/>
                <w:sz w:val="20"/>
                <w:szCs w:val="20"/>
              </w:rPr>
              <w:t>1/1/2017</w:t>
            </w:r>
          </w:p>
          <w:p w14:paraId="3BD50210" w14:textId="17866EEF" w:rsidR="002750F2" w:rsidRPr="007A0E9E" w:rsidRDefault="002750F2" w:rsidP="00716F56">
            <w:pPr>
              <w:jc w:val="center"/>
              <w:rPr>
                <w:rFonts w:ascii="Arial" w:hAnsi="Arial" w:cs="Arial"/>
                <w:i/>
                <w:sz w:val="20"/>
                <w:szCs w:val="20"/>
              </w:rPr>
            </w:pPr>
          </w:p>
        </w:tc>
        <w:tc>
          <w:tcPr>
            <w:tcW w:w="1970" w:type="dxa"/>
            <w:tcBorders>
              <w:bottom w:val="single" w:sz="4" w:space="0" w:color="auto"/>
            </w:tcBorders>
            <w:shd w:val="clear" w:color="auto" w:fill="CCF1FF"/>
            <w:noWrap/>
            <w:vAlign w:val="center"/>
            <w:hideMark/>
          </w:tcPr>
          <w:p w14:paraId="75BD069C" w14:textId="717219AC" w:rsidR="002750F2" w:rsidRPr="007A0E9E" w:rsidRDefault="002750F2" w:rsidP="00716F56">
            <w:pPr>
              <w:jc w:val="center"/>
              <w:rPr>
                <w:rFonts w:ascii="Arial" w:hAnsi="Arial" w:cs="Arial"/>
                <w:sz w:val="20"/>
                <w:szCs w:val="20"/>
              </w:rPr>
            </w:pPr>
            <w:r w:rsidRPr="007A0E9E">
              <w:rPr>
                <w:rFonts w:ascii="Arial" w:hAnsi="Arial" w:cs="Arial"/>
                <w:i/>
                <w:sz w:val="20"/>
                <w:szCs w:val="20"/>
              </w:rPr>
              <w:t>1/31/2017</w:t>
            </w:r>
          </w:p>
        </w:tc>
        <w:tc>
          <w:tcPr>
            <w:tcW w:w="1970" w:type="dxa"/>
            <w:tcBorders>
              <w:bottom w:val="single" w:sz="4" w:space="0" w:color="auto"/>
            </w:tcBorders>
            <w:shd w:val="clear" w:color="auto" w:fill="CCF1FF"/>
            <w:vAlign w:val="center"/>
          </w:tcPr>
          <w:p w14:paraId="6FB396F7" w14:textId="28EF7AA4" w:rsidR="002750F2" w:rsidRPr="007A0E9E" w:rsidRDefault="002750F2" w:rsidP="00716F56">
            <w:pPr>
              <w:jc w:val="center"/>
              <w:rPr>
                <w:rFonts w:ascii="Arial" w:hAnsi="Arial" w:cs="Arial"/>
                <w:i/>
                <w:sz w:val="20"/>
                <w:szCs w:val="20"/>
              </w:rPr>
            </w:pPr>
            <w:r w:rsidRPr="007A0E9E">
              <w:rPr>
                <w:rFonts w:ascii="Arial" w:hAnsi="Arial" w:cs="Arial"/>
                <w:i/>
                <w:sz w:val="20"/>
                <w:szCs w:val="20"/>
              </w:rPr>
              <w:t>121</w:t>
            </w:r>
          </w:p>
        </w:tc>
        <w:tc>
          <w:tcPr>
            <w:tcW w:w="1321" w:type="dxa"/>
            <w:tcBorders>
              <w:bottom w:val="single" w:sz="4" w:space="0" w:color="auto"/>
            </w:tcBorders>
            <w:shd w:val="clear" w:color="auto" w:fill="CCF1FF"/>
            <w:vAlign w:val="center"/>
          </w:tcPr>
          <w:p w14:paraId="57B36B27" w14:textId="3D81DAE6" w:rsidR="002750F2" w:rsidRPr="007A0E9E" w:rsidRDefault="002750F2" w:rsidP="00716F56">
            <w:pPr>
              <w:jc w:val="center"/>
              <w:rPr>
                <w:rFonts w:ascii="Arial" w:hAnsi="Arial" w:cs="Arial"/>
                <w:i/>
                <w:sz w:val="20"/>
                <w:szCs w:val="20"/>
              </w:rPr>
            </w:pPr>
            <w:r w:rsidRPr="007A0E9E">
              <w:rPr>
                <w:rFonts w:ascii="Arial" w:hAnsi="Arial" w:cs="Arial"/>
                <w:i/>
                <w:sz w:val="20"/>
                <w:szCs w:val="20"/>
              </w:rPr>
              <w:t>$750</w:t>
            </w:r>
          </w:p>
        </w:tc>
        <w:tc>
          <w:tcPr>
            <w:tcW w:w="2130" w:type="dxa"/>
            <w:tcBorders>
              <w:bottom w:val="single" w:sz="4" w:space="0" w:color="auto"/>
            </w:tcBorders>
            <w:shd w:val="clear" w:color="auto" w:fill="CCF1FF"/>
            <w:vAlign w:val="center"/>
          </w:tcPr>
          <w:p w14:paraId="1922A6E4" w14:textId="46027A8D" w:rsidR="002750F2" w:rsidRPr="007A0E9E" w:rsidRDefault="002750F2" w:rsidP="00716F56">
            <w:pPr>
              <w:jc w:val="center"/>
              <w:rPr>
                <w:rFonts w:ascii="Arial" w:hAnsi="Arial" w:cs="Arial"/>
                <w:i/>
                <w:sz w:val="20"/>
                <w:szCs w:val="20"/>
              </w:rPr>
            </w:pPr>
            <w:r w:rsidRPr="007A0E9E">
              <w:rPr>
                <w:rFonts w:ascii="Arial" w:hAnsi="Arial" w:cs="Arial"/>
                <w:i/>
                <w:sz w:val="20"/>
                <w:szCs w:val="20"/>
              </w:rPr>
              <w:t>No</w:t>
            </w:r>
          </w:p>
        </w:tc>
      </w:tr>
      <w:tr w:rsidR="008E7601" w:rsidRPr="007A0E9E" w14:paraId="55FC2DE0" w14:textId="77777777" w:rsidTr="002127A3">
        <w:trPr>
          <w:trHeight w:val="432"/>
        </w:trPr>
        <w:sdt>
          <w:sdtPr>
            <w:rPr>
              <w:rFonts w:ascii="Arial" w:hAnsi="Arial" w:cs="Arial"/>
              <w:color w:val="222222"/>
              <w:sz w:val="20"/>
              <w:szCs w:val="20"/>
            </w:rPr>
            <w:id w:val="-1400519877"/>
            <w:placeholder>
              <w:docPart w:val="DFE5428341FB4022A488441BCFBA740D"/>
            </w:placeholder>
            <w:date>
              <w:dateFormat w:val="M/d/yyyy"/>
              <w:lid w:val="en-US"/>
              <w:storeMappedDataAs w:val="dateTime"/>
              <w:calendar w:val="gregorian"/>
            </w:date>
          </w:sdtPr>
          <w:sdtEndPr/>
          <w:sdtContent>
            <w:tc>
              <w:tcPr>
                <w:tcW w:w="1969" w:type="dxa"/>
                <w:shd w:val="clear" w:color="auto" w:fill="auto"/>
                <w:vAlign w:val="center"/>
              </w:tcPr>
              <w:p w14:paraId="34D51BD9" w14:textId="3478CF85"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525176676"/>
            <w:placeholder>
              <w:docPart w:val="55A2A2DC79974768BE317A2A7B5C04EA"/>
            </w:placeholder>
            <w:date>
              <w:dateFormat w:val="M/d/yyyy"/>
              <w:lid w:val="en-US"/>
              <w:storeMappedDataAs w:val="dateTime"/>
              <w:calendar w:val="gregorian"/>
            </w:date>
          </w:sdtPr>
          <w:sdtEndPr/>
          <w:sdtContent>
            <w:tc>
              <w:tcPr>
                <w:tcW w:w="1970" w:type="dxa"/>
                <w:shd w:val="clear" w:color="auto" w:fill="auto"/>
                <w:noWrap/>
                <w:vAlign w:val="center"/>
              </w:tcPr>
              <w:p w14:paraId="6E9A2713" w14:textId="33D59B7F"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61685034"/>
            <w:placeholder>
              <w:docPart w:val="51ECB1B1E4C74D23B6DB9C777A3E1E28"/>
            </w:placeholder>
            <w:showingPlcHdr/>
            <w:text w:multiLine="1"/>
          </w:sdtPr>
          <w:sdtEndPr/>
          <w:sdtContent>
            <w:tc>
              <w:tcPr>
                <w:tcW w:w="1970" w:type="dxa"/>
                <w:shd w:val="clear" w:color="auto" w:fill="auto"/>
                <w:vAlign w:val="center"/>
              </w:tcPr>
              <w:p w14:paraId="2AD9FC8A" w14:textId="5B4E5718"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48850215"/>
            <w:placeholder>
              <w:docPart w:val="6E74CC27256448CDB9EBE6B9384304CD"/>
            </w:placeholder>
            <w:showingPlcHdr/>
            <w:text w:multiLine="1"/>
          </w:sdtPr>
          <w:sdtEndPr/>
          <w:sdtContent>
            <w:tc>
              <w:tcPr>
                <w:tcW w:w="1321" w:type="dxa"/>
                <w:shd w:val="clear" w:color="auto" w:fill="auto"/>
                <w:vAlign w:val="center"/>
              </w:tcPr>
              <w:p w14:paraId="07B9FEB2" w14:textId="7FF4897F"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334889333"/>
            <w:placeholder>
              <w:docPart w:val="1C1C701AE90C456A9FB33BE805503E4A"/>
            </w:placeholder>
            <w:comboBox>
              <w:listItem w:displayText="Y or N?" w:value="Y or N?"/>
              <w:listItem w:displayText="Yes" w:value="Yes"/>
              <w:listItem w:displayText="No" w:value="No"/>
            </w:comboBox>
          </w:sdtPr>
          <w:sdtEndPr/>
          <w:sdtContent>
            <w:tc>
              <w:tcPr>
                <w:tcW w:w="2130" w:type="dxa"/>
                <w:shd w:val="clear" w:color="auto" w:fill="auto"/>
                <w:vAlign w:val="center"/>
              </w:tcPr>
              <w:p w14:paraId="056CADDC" w14:textId="4EB593C4" w:rsidR="008E7601" w:rsidRPr="007A0E9E" w:rsidRDefault="008E7601" w:rsidP="008E7601">
                <w:pPr>
                  <w:jc w:val="center"/>
                  <w:rPr>
                    <w:rFonts w:ascii="Arial" w:hAnsi="Arial" w:cs="Arial"/>
                    <w:sz w:val="20"/>
                    <w:szCs w:val="20"/>
                  </w:rPr>
                </w:pPr>
                <w:r>
                  <w:rPr>
                    <w:rFonts w:ascii="Arial" w:hAnsi="Arial" w:cs="Arial"/>
                    <w:sz w:val="20"/>
                    <w:szCs w:val="20"/>
                  </w:rPr>
                  <w:t>Y or N?</w:t>
                </w:r>
              </w:p>
            </w:tc>
          </w:sdtContent>
        </w:sdt>
      </w:tr>
      <w:tr w:rsidR="008E7601" w:rsidRPr="007A0E9E" w14:paraId="06CC24B0" w14:textId="77777777" w:rsidTr="002127A3">
        <w:trPr>
          <w:trHeight w:val="432"/>
        </w:trPr>
        <w:sdt>
          <w:sdtPr>
            <w:rPr>
              <w:rFonts w:ascii="Arial" w:hAnsi="Arial" w:cs="Arial"/>
              <w:color w:val="222222"/>
              <w:sz w:val="20"/>
              <w:szCs w:val="20"/>
            </w:rPr>
            <w:id w:val="1959684385"/>
            <w:placeholder>
              <w:docPart w:val="EE73C84AAF404737A72E239F3D974D40"/>
            </w:placeholder>
            <w:date>
              <w:dateFormat w:val="M/d/yyyy"/>
              <w:lid w:val="en-US"/>
              <w:storeMappedDataAs w:val="dateTime"/>
              <w:calendar w:val="gregorian"/>
            </w:date>
          </w:sdtPr>
          <w:sdtEndPr/>
          <w:sdtContent>
            <w:tc>
              <w:tcPr>
                <w:tcW w:w="1969" w:type="dxa"/>
                <w:shd w:val="clear" w:color="auto" w:fill="auto"/>
                <w:vAlign w:val="center"/>
              </w:tcPr>
              <w:p w14:paraId="4678DF30" w14:textId="3E94E059"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730152994"/>
            <w:placeholder>
              <w:docPart w:val="5E6603276DD64CE7BD490F42B3340794"/>
            </w:placeholder>
            <w:date>
              <w:dateFormat w:val="M/d/yyyy"/>
              <w:lid w:val="en-US"/>
              <w:storeMappedDataAs w:val="dateTime"/>
              <w:calendar w:val="gregorian"/>
            </w:date>
          </w:sdtPr>
          <w:sdtEndPr/>
          <w:sdtContent>
            <w:tc>
              <w:tcPr>
                <w:tcW w:w="1970" w:type="dxa"/>
                <w:shd w:val="clear" w:color="auto" w:fill="auto"/>
                <w:noWrap/>
                <w:vAlign w:val="center"/>
              </w:tcPr>
              <w:p w14:paraId="26171519" w14:textId="0180925C"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1633055342"/>
            <w:placeholder>
              <w:docPart w:val="2CFD968A68CE43B490B0EC2B472A696B"/>
            </w:placeholder>
            <w:showingPlcHdr/>
            <w:text w:multiLine="1"/>
          </w:sdtPr>
          <w:sdtEndPr/>
          <w:sdtContent>
            <w:tc>
              <w:tcPr>
                <w:tcW w:w="1970" w:type="dxa"/>
                <w:shd w:val="clear" w:color="auto" w:fill="auto"/>
                <w:vAlign w:val="center"/>
              </w:tcPr>
              <w:p w14:paraId="5E911FB2" w14:textId="1CBBDF8F"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1596197"/>
            <w:placeholder>
              <w:docPart w:val="2DC62E8B36A34A889B686641623DF42D"/>
            </w:placeholder>
            <w:showingPlcHdr/>
            <w:text w:multiLine="1"/>
          </w:sdtPr>
          <w:sdtEndPr/>
          <w:sdtContent>
            <w:tc>
              <w:tcPr>
                <w:tcW w:w="1321" w:type="dxa"/>
                <w:shd w:val="clear" w:color="auto" w:fill="auto"/>
                <w:vAlign w:val="center"/>
              </w:tcPr>
              <w:p w14:paraId="0079D1AD" w14:textId="211CB4D8"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465437731"/>
            <w:placeholder>
              <w:docPart w:val="BDA745F46F3144A485E65B316C40C736"/>
            </w:placeholder>
            <w:comboBox>
              <w:listItem w:displayText="Y or N?" w:value="Y or N?"/>
              <w:listItem w:displayText="Yes" w:value="Yes"/>
              <w:listItem w:displayText="No" w:value="No"/>
            </w:comboBox>
          </w:sdtPr>
          <w:sdtEndPr/>
          <w:sdtContent>
            <w:tc>
              <w:tcPr>
                <w:tcW w:w="2130" w:type="dxa"/>
                <w:shd w:val="clear" w:color="auto" w:fill="auto"/>
                <w:vAlign w:val="center"/>
              </w:tcPr>
              <w:p w14:paraId="5C6D7D70" w14:textId="5D1DFC66" w:rsidR="008E7601" w:rsidRPr="007A0E9E" w:rsidRDefault="008E7601" w:rsidP="008E7601">
                <w:pPr>
                  <w:jc w:val="center"/>
                  <w:rPr>
                    <w:rFonts w:ascii="Arial" w:hAnsi="Arial" w:cs="Arial"/>
                    <w:sz w:val="20"/>
                    <w:szCs w:val="20"/>
                  </w:rPr>
                </w:pPr>
                <w:r>
                  <w:rPr>
                    <w:rFonts w:ascii="Arial" w:hAnsi="Arial" w:cs="Arial"/>
                    <w:sz w:val="20"/>
                    <w:szCs w:val="20"/>
                  </w:rPr>
                  <w:t>Y or N?</w:t>
                </w:r>
              </w:p>
            </w:tc>
          </w:sdtContent>
        </w:sdt>
      </w:tr>
      <w:tr w:rsidR="008E7601" w:rsidRPr="007A0E9E" w14:paraId="07D922F7" w14:textId="77777777" w:rsidTr="002127A3">
        <w:trPr>
          <w:trHeight w:val="432"/>
        </w:trPr>
        <w:sdt>
          <w:sdtPr>
            <w:rPr>
              <w:rFonts w:ascii="Arial" w:hAnsi="Arial" w:cs="Arial"/>
              <w:color w:val="222222"/>
              <w:sz w:val="20"/>
              <w:szCs w:val="20"/>
            </w:rPr>
            <w:id w:val="-541358498"/>
            <w:placeholder>
              <w:docPart w:val="0EE0D53BBACD4AB689A1D380377D7063"/>
            </w:placeholder>
            <w:date>
              <w:dateFormat w:val="M/d/yyyy"/>
              <w:lid w:val="en-US"/>
              <w:storeMappedDataAs w:val="dateTime"/>
              <w:calendar w:val="gregorian"/>
            </w:date>
          </w:sdtPr>
          <w:sdtEndPr/>
          <w:sdtContent>
            <w:tc>
              <w:tcPr>
                <w:tcW w:w="1969" w:type="dxa"/>
                <w:shd w:val="clear" w:color="auto" w:fill="auto"/>
                <w:vAlign w:val="center"/>
              </w:tcPr>
              <w:p w14:paraId="60A83799" w14:textId="4F73AEA0"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357899329"/>
            <w:placeholder>
              <w:docPart w:val="CBAB045258704317BC68A9C562A4E0D8"/>
            </w:placeholder>
            <w:date>
              <w:dateFormat w:val="M/d/yyyy"/>
              <w:lid w:val="en-US"/>
              <w:storeMappedDataAs w:val="dateTime"/>
              <w:calendar w:val="gregorian"/>
            </w:date>
          </w:sdtPr>
          <w:sdtEndPr/>
          <w:sdtContent>
            <w:tc>
              <w:tcPr>
                <w:tcW w:w="1970" w:type="dxa"/>
                <w:shd w:val="clear" w:color="auto" w:fill="auto"/>
                <w:noWrap/>
                <w:vAlign w:val="center"/>
              </w:tcPr>
              <w:p w14:paraId="3069C33F" w14:textId="485E7C1C"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1620142736"/>
            <w:placeholder>
              <w:docPart w:val="F7D4CD3E0A8041F38571706A985370EB"/>
            </w:placeholder>
            <w:showingPlcHdr/>
            <w:text w:multiLine="1"/>
          </w:sdtPr>
          <w:sdtEndPr/>
          <w:sdtContent>
            <w:tc>
              <w:tcPr>
                <w:tcW w:w="1970" w:type="dxa"/>
                <w:shd w:val="clear" w:color="auto" w:fill="auto"/>
                <w:vAlign w:val="center"/>
              </w:tcPr>
              <w:p w14:paraId="6474197B" w14:textId="2AE2BFBC"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23366979"/>
            <w:placeholder>
              <w:docPart w:val="991840CBD33F45589ACF04CD641B0C5B"/>
            </w:placeholder>
            <w:showingPlcHdr/>
            <w:text w:multiLine="1"/>
          </w:sdtPr>
          <w:sdtEndPr/>
          <w:sdtContent>
            <w:tc>
              <w:tcPr>
                <w:tcW w:w="1321" w:type="dxa"/>
                <w:shd w:val="clear" w:color="auto" w:fill="auto"/>
                <w:vAlign w:val="center"/>
              </w:tcPr>
              <w:p w14:paraId="55027C78" w14:textId="31E0B2D8"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342933098"/>
            <w:placeholder>
              <w:docPart w:val="6A7CF971570640A682547799B9364D06"/>
            </w:placeholder>
            <w:comboBox>
              <w:listItem w:displayText="Y or N?" w:value="Y or N?"/>
              <w:listItem w:displayText="Yes" w:value="Yes"/>
              <w:listItem w:displayText="No" w:value="No"/>
            </w:comboBox>
          </w:sdtPr>
          <w:sdtEndPr/>
          <w:sdtContent>
            <w:tc>
              <w:tcPr>
                <w:tcW w:w="2130" w:type="dxa"/>
                <w:shd w:val="clear" w:color="auto" w:fill="auto"/>
                <w:vAlign w:val="center"/>
              </w:tcPr>
              <w:p w14:paraId="5B6DD9F0" w14:textId="0F3E8A79" w:rsidR="008E7601" w:rsidRPr="007A0E9E" w:rsidRDefault="008E7601" w:rsidP="008E7601">
                <w:pPr>
                  <w:jc w:val="center"/>
                  <w:rPr>
                    <w:rFonts w:ascii="Arial" w:hAnsi="Arial" w:cs="Arial"/>
                    <w:sz w:val="20"/>
                    <w:szCs w:val="20"/>
                  </w:rPr>
                </w:pPr>
                <w:r>
                  <w:rPr>
                    <w:rFonts w:ascii="Arial" w:hAnsi="Arial" w:cs="Arial"/>
                    <w:sz w:val="20"/>
                    <w:szCs w:val="20"/>
                  </w:rPr>
                  <w:t>Y or N?</w:t>
                </w:r>
              </w:p>
            </w:tc>
          </w:sdtContent>
        </w:sdt>
      </w:tr>
      <w:tr w:rsidR="008E7601" w:rsidRPr="007A0E9E" w14:paraId="08C8706A" w14:textId="77777777" w:rsidTr="002127A3">
        <w:trPr>
          <w:trHeight w:val="432"/>
        </w:trPr>
        <w:sdt>
          <w:sdtPr>
            <w:rPr>
              <w:rFonts w:ascii="Arial" w:hAnsi="Arial" w:cs="Arial"/>
              <w:color w:val="222222"/>
              <w:sz w:val="20"/>
              <w:szCs w:val="20"/>
            </w:rPr>
            <w:id w:val="114333340"/>
            <w:placeholder>
              <w:docPart w:val="29E0904A834245E8A83B195219F127AC"/>
            </w:placeholder>
            <w:date>
              <w:dateFormat w:val="M/d/yyyy"/>
              <w:lid w:val="en-US"/>
              <w:storeMappedDataAs w:val="dateTime"/>
              <w:calendar w:val="gregorian"/>
            </w:date>
          </w:sdtPr>
          <w:sdtEndPr/>
          <w:sdtContent>
            <w:tc>
              <w:tcPr>
                <w:tcW w:w="1969" w:type="dxa"/>
                <w:shd w:val="clear" w:color="auto" w:fill="auto"/>
                <w:vAlign w:val="center"/>
              </w:tcPr>
              <w:p w14:paraId="301F067E" w14:textId="255C5BB1"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1829866653"/>
            <w:placeholder>
              <w:docPart w:val="41F7DF304D82416DBFEB010C760AA963"/>
            </w:placeholder>
            <w:date>
              <w:dateFormat w:val="M/d/yyyy"/>
              <w:lid w:val="en-US"/>
              <w:storeMappedDataAs w:val="dateTime"/>
              <w:calendar w:val="gregorian"/>
            </w:date>
          </w:sdtPr>
          <w:sdtEndPr/>
          <w:sdtContent>
            <w:tc>
              <w:tcPr>
                <w:tcW w:w="1970" w:type="dxa"/>
                <w:shd w:val="clear" w:color="auto" w:fill="auto"/>
                <w:noWrap/>
                <w:vAlign w:val="center"/>
              </w:tcPr>
              <w:p w14:paraId="3148E26C" w14:textId="61AEE0A5"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1769278007"/>
            <w:placeholder>
              <w:docPart w:val="AD2F5777A9944331993F4581C065E1E9"/>
            </w:placeholder>
            <w:showingPlcHdr/>
            <w:text w:multiLine="1"/>
          </w:sdtPr>
          <w:sdtEndPr/>
          <w:sdtContent>
            <w:tc>
              <w:tcPr>
                <w:tcW w:w="1970" w:type="dxa"/>
                <w:shd w:val="clear" w:color="auto" w:fill="auto"/>
                <w:vAlign w:val="center"/>
              </w:tcPr>
              <w:p w14:paraId="54230A1F" w14:textId="181BA7FB"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50916536"/>
            <w:placeholder>
              <w:docPart w:val="C7799F9055BE4F84A12D11EF21F2AC8D"/>
            </w:placeholder>
            <w:showingPlcHdr/>
            <w:text w:multiLine="1"/>
          </w:sdtPr>
          <w:sdtEndPr/>
          <w:sdtContent>
            <w:tc>
              <w:tcPr>
                <w:tcW w:w="1321" w:type="dxa"/>
                <w:shd w:val="clear" w:color="auto" w:fill="auto"/>
                <w:vAlign w:val="center"/>
              </w:tcPr>
              <w:p w14:paraId="5F482CA3" w14:textId="2589E667"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679095740"/>
            <w:placeholder>
              <w:docPart w:val="2018494B486F4818865479CC314D0F28"/>
            </w:placeholder>
            <w:comboBox>
              <w:listItem w:displayText="Y or N?" w:value="Y or N?"/>
              <w:listItem w:displayText="Yes" w:value="Yes"/>
              <w:listItem w:displayText="No" w:value="No"/>
            </w:comboBox>
          </w:sdtPr>
          <w:sdtEndPr/>
          <w:sdtContent>
            <w:tc>
              <w:tcPr>
                <w:tcW w:w="2130" w:type="dxa"/>
                <w:shd w:val="clear" w:color="auto" w:fill="auto"/>
                <w:vAlign w:val="center"/>
              </w:tcPr>
              <w:p w14:paraId="6EE56033" w14:textId="6F4D5CCD" w:rsidR="008E7601" w:rsidRPr="007A0E9E" w:rsidRDefault="008E7601" w:rsidP="008E7601">
                <w:pPr>
                  <w:jc w:val="center"/>
                  <w:rPr>
                    <w:rFonts w:ascii="Arial" w:hAnsi="Arial" w:cs="Arial"/>
                    <w:sz w:val="20"/>
                    <w:szCs w:val="20"/>
                  </w:rPr>
                </w:pPr>
                <w:r>
                  <w:rPr>
                    <w:rFonts w:ascii="Arial" w:hAnsi="Arial" w:cs="Arial"/>
                    <w:sz w:val="20"/>
                    <w:szCs w:val="20"/>
                  </w:rPr>
                  <w:t>Y or N?</w:t>
                </w:r>
              </w:p>
            </w:tc>
          </w:sdtContent>
        </w:sdt>
      </w:tr>
      <w:tr w:rsidR="008E7601" w:rsidRPr="007A0E9E" w14:paraId="011C8487" w14:textId="77777777" w:rsidTr="002127A3">
        <w:trPr>
          <w:trHeight w:val="432"/>
        </w:trPr>
        <w:sdt>
          <w:sdtPr>
            <w:rPr>
              <w:rFonts w:ascii="Arial" w:hAnsi="Arial" w:cs="Arial"/>
              <w:color w:val="222222"/>
              <w:sz w:val="20"/>
              <w:szCs w:val="20"/>
            </w:rPr>
            <w:id w:val="-1235467024"/>
            <w:placeholder>
              <w:docPart w:val="B12695FB6E7E49D68C7B151D080AFDB9"/>
            </w:placeholder>
            <w:date>
              <w:dateFormat w:val="M/d/yyyy"/>
              <w:lid w:val="en-US"/>
              <w:storeMappedDataAs w:val="dateTime"/>
              <w:calendar w:val="gregorian"/>
            </w:date>
          </w:sdtPr>
          <w:sdtEndPr/>
          <w:sdtContent>
            <w:tc>
              <w:tcPr>
                <w:tcW w:w="1969" w:type="dxa"/>
                <w:shd w:val="clear" w:color="auto" w:fill="auto"/>
                <w:vAlign w:val="center"/>
              </w:tcPr>
              <w:p w14:paraId="0C8D39B3" w14:textId="03793E92"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1683010827"/>
            <w:placeholder>
              <w:docPart w:val="481CC8E191A2451AADB7F68466E75F17"/>
            </w:placeholder>
            <w:date>
              <w:dateFormat w:val="M/d/yyyy"/>
              <w:lid w:val="en-US"/>
              <w:storeMappedDataAs w:val="dateTime"/>
              <w:calendar w:val="gregorian"/>
            </w:date>
          </w:sdtPr>
          <w:sdtEndPr/>
          <w:sdtContent>
            <w:tc>
              <w:tcPr>
                <w:tcW w:w="1970" w:type="dxa"/>
                <w:shd w:val="clear" w:color="auto" w:fill="auto"/>
                <w:noWrap/>
                <w:vAlign w:val="center"/>
              </w:tcPr>
              <w:p w14:paraId="20EB3B6E" w14:textId="62BA4C2C"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2064628100"/>
            <w:placeholder>
              <w:docPart w:val="A16D6DAA5EFE4A659094F195705E28E5"/>
            </w:placeholder>
            <w:showingPlcHdr/>
            <w:text w:multiLine="1"/>
          </w:sdtPr>
          <w:sdtEndPr/>
          <w:sdtContent>
            <w:tc>
              <w:tcPr>
                <w:tcW w:w="1970" w:type="dxa"/>
                <w:shd w:val="clear" w:color="auto" w:fill="auto"/>
                <w:vAlign w:val="center"/>
              </w:tcPr>
              <w:p w14:paraId="7B53B5A9" w14:textId="329EC848"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18141230"/>
            <w:placeholder>
              <w:docPart w:val="CFD5E28553014885B9B75F9AACEBF6F6"/>
            </w:placeholder>
            <w:showingPlcHdr/>
            <w:text w:multiLine="1"/>
          </w:sdtPr>
          <w:sdtEndPr/>
          <w:sdtContent>
            <w:tc>
              <w:tcPr>
                <w:tcW w:w="1321" w:type="dxa"/>
                <w:shd w:val="clear" w:color="auto" w:fill="auto"/>
                <w:vAlign w:val="center"/>
              </w:tcPr>
              <w:p w14:paraId="556D1844" w14:textId="0DE542B4"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90151977"/>
            <w:placeholder>
              <w:docPart w:val="2D3E30321FAD497689DD6699FDCB9D65"/>
            </w:placeholder>
            <w:comboBox>
              <w:listItem w:displayText="Y or N?" w:value="Y or N?"/>
              <w:listItem w:displayText="Yes" w:value="Yes"/>
              <w:listItem w:displayText="No" w:value="No"/>
            </w:comboBox>
          </w:sdtPr>
          <w:sdtEndPr/>
          <w:sdtContent>
            <w:tc>
              <w:tcPr>
                <w:tcW w:w="2130" w:type="dxa"/>
                <w:shd w:val="clear" w:color="auto" w:fill="auto"/>
                <w:vAlign w:val="center"/>
              </w:tcPr>
              <w:p w14:paraId="5548DCEA" w14:textId="6CE3D9B9" w:rsidR="008E7601" w:rsidRPr="007A0E9E" w:rsidRDefault="008E7601" w:rsidP="008E7601">
                <w:pPr>
                  <w:jc w:val="center"/>
                  <w:rPr>
                    <w:rFonts w:ascii="Arial" w:hAnsi="Arial" w:cs="Arial"/>
                    <w:sz w:val="20"/>
                    <w:szCs w:val="20"/>
                  </w:rPr>
                </w:pPr>
                <w:r>
                  <w:rPr>
                    <w:rFonts w:ascii="Arial" w:hAnsi="Arial" w:cs="Arial"/>
                    <w:sz w:val="20"/>
                    <w:szCs w:val="20"/>
                  </w:rPr>
                  <w:t>Y or N?</w:t>
                </w:r>
              </w:p>
            </w:tc>
          </w:sdtContent>
        </w:sdt>
      </w:tr>
      <w:tr w:rsidR="008E7601" w:rsidRPr="007A0E9E" w14:paraId="3AAF7730" w14:textId="77777777" w:rsidTr="007D5773">
        <w:trPr>
          <w:trHeight w:val="432"/>
        </w:trPr>
        <w:sdt>
          <w:sdtPr>
            <w:rPr>
              <w:rFonts w:ascii="Arial" w:hAnsi="Arial" w:cs="Arial"/>
              <w:color w:val="222222"/>
              <w:sz w:val="20"/>
              <w:szCs w:val="20"/>
            </w:rPr>
            <w:id w:val="2141075090"/>
            <w:placeholder>
              <w:docPart w:val="79F9DB1034D94C19A69C16EE66F6386F"/>
            </w:placeholder>
            <w:date>
              <w:dateFormat w:val="M/d/yyyy"/>
              <w:lid w:val="en-US"/>
              <w:storeMappedDataAs w:val="dateTime"/>
              <w:calendar w:val="gregorian"/>
            </w:date>
          </w:sdtPr>
          <w:sdtEndPr/>
          <w:sdtContent>
            <w:tc>
              <w:tcPr>
                <w:tcW w:w="1969" w:type="dxa"/>
                <w:shd w:val="clear" w:color="auto" w:fill="auto"/>
                <w:vAlign w:val="center"/>
              </w:tcPr>
              <w:p w14:paraId="71C4F8FD" w14:textId="029BE26A"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2145109432"/>
            <w:placeholder>
              <w:docPart w:val="B68FD0981E924F139F0CD67E64341C24"/>
            </w:placeholder>
            <w:date>
              <w:dateFormat w:val="M/d/yyyy"/>
              <w:lid w:val="en-US"/>
              <w:storeMappedDataAs w:val="dateTime"/>
              <w:calendar w:val="gregorian"/>
            </w:date>
          </w:sdtPr>
          <w:sdtEndPr/>
          <w:sdtContent>
            <w:tc>
              <w:tcPr>
                <w:tcW w:w="1970" w:type="dxa"/>
                <w:shd w:val="clear" w:color="auto" w:fill="auto"/>
                <w:noWrap/>
                <w:vAlign w:val="center"/>
              </w:tcPr>
              <w:p w14:paraId="2C90EBDC" w14:textId="1648F56B"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490222968"/>
            <w:placeholder>
              <w:docPart w:val="C73352D254FB40E79A56F85E9B854D81"/>
            </w:placeholder>
            <w:showingPlcHdr/>
            <w:text w:multiLine="1"/>
          </w:sdtPr>
          <w:sdtEndPr/>
          <w:sdtContent>
            <w:tc>
              <w:tcPr>
                <w:tcW w:w="1970" w:type="dxa"/>
                <w:shd w:val="clear" w:color="auto" w:fill="auto"/>
                <w:vAlign w:val="center"/>
              </w:tcPr>
              <w:p w14:paraId="4EB52AC4" w14:textId="3F3A3A28"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27525784"/>
            <w:placeholder>
              <w:docPart w:val="31E6BFAE873F4038A79867C72EF3308C"/>
            </w:placeholder>
            <w:showingPlcHdr/>
            <w:text w:multiLine="1"/>
          </w:sdtPr>
          <w:sdtEndPr/>
          <w:sdtContent>
            <w:tc>
              <w:tcPr>
                <w:tcW w:w="1321" w:type="dxa"/>
                <w:shd w:val="clear" w:color="auto" w:fill="auto"/>
                <w:vAlign w:val="center"/>
              </w:tcPr>
              <w:p w14:paraId="173684DC" w14:textId="7509A2D0"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25107146"/>
            <w:placeholder>
              <w:docPart w:val="03CE24A82F4A4450874D2D084E17E1D1"/>
            </w:placeholder>
            <w:comboBox>
              <w:listItem w:displayText="Y or N?" w:value="Y or N?"/>
              <w:listItem w:displayText="Yes" w:value="Yes"/>
              <w:listItem w:displayText="No" w:value="No"/>
            </w:comboBox>
          </w:sdtPr>
          <w:sdtEndPr/>
          <w:sdtContent>
            <w:tc>
              <w:tcPr>
                <w:tcW w:w="2130" w:type="dxa"/>
                <w:shd w:val="clear" w:color="auto" w:fill="auto"/>
                <w:vAlign w:val="center"/>
              </w:tcPr>
              <w:p w14:paraId="2193B5BA" w14:textId="5F12950A" w:rsidR="008E7601" w:rsidRPr="007A0E9E" w:rsidRDefault="008E7601" w:rsidP="008E7601">
                <w:pPr>
                  <w:jc w:val="center"/>
                  <w:rPr>
                    <w:rFonts w:ascii="Arial" w:hAnsi="Arial" w:cs="Arial"/>
                    <w:sz w:val="20"/>
                    <w:szCs w:val="20"/>
                  </w:rPr>
                </w:pPr>
                <w:r>
                  <w:rPr>
                    <w:rFonts w:ascii="Arial" w:hAnsi="Arial" w:cs="Arial"/>
                    <w:sz w:val="20"/>
                    <w:szCs w:val="20"/>
                  </w:rPr>
                  <w:t>Y or N?</w:t>
                </w:r>
              </w:p>
            </w:tc>
          </w:sdtContent>
        </w:sdt>
      </w:tr>
      <w:tr w:rsidR="008E7601" w:rsidRPr="007A0E9E" w14:paraId="176BE0E1" w14:textId="77777777" w:rsidTr="007D5773">
        <w:trPr>
          <w:trHeight w:val="432"/>
        </w:trPr>
        <w:sdt>
          <w:sdtPr>
            <w:rPr>
              <w:rFonts w:ascii="Arial" w:hAnsi="Arial" w:cs="Arial"/>
              <w:color w:val="222222"/>
              <w:sz w:val="20"/>
              <w:szCs w:val="20"/>
            </w:rPr>
            <w:id w:val="-843931711"/>
            <w:placeholder>
              <w:docPart w:val="763F4FD34E504F9B9C3BBB9784D7B324"/>
            </w:placeholder>
            <w:date>
              <w:dateFormat w:val="M/d/yyyy"/>
              <w:lid w:val="en-US"/>
              <w:storeMappedDataAs w:val="dateTime"/>
              <w:calendar w:val="gregorian"/>
            </w:date>
          </w:sdtPr>
          <w:sdtEndPr/>
          <w:sdtContent>
            <w:tc>
              <w:tcPr>
                <w:tcW w:w="1969" w:type="dxa"/>
                <w:shd w:val="clear" w:color="auto" w:fill="auto"/>
                <w:vAlign w:val="center"/>
              </w:tcPr>
              <w:p w14:paraId="5EF734DB" w14:textId="4F2A5059"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620147868"/>
            <w:placeholder>
              <w:docPart w:val="D9D3D94B48664FE495DDF3C19CA9A5EE"/>
            </w:placeholder>
            <w:date>
              <w:dateFormat w:val="M/d/yyyy"/>
              <w:lid w:val="en-US"/>
              <w:storeMappedDataAs w:val="dateTime"/>
              <w:calendar w:val="gregorian"/>
            </w:date>
          </w:sdtPr>
          <w:sdtEndPr/>
          <w:sdtContent>
            <w:tc>
              <w:tcPr>
                <w:tcW w:w="1970" w:type="dxa"/>
                <w:shd w:val="clear" w:color="auto" w:fill="auto"/>
                <w:noWrap/>
                <w:vAlign w:val="center"/>
              </w:tcPr>
              <w:p w14:paraId="4CB39099" w14:textId="4952D165"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1120182431"/>
            <w:placeholder>
              <w:docPart w:val="D493EED52D6E4DA4BA66BF2FDAE77940"/>
            </w:placeholder>
            <w:showingPlcHdr/>
            <w:text w:multiLine="1"/>
          </w:sdtPr>
          <w:sdtEndPr/>
          <w:sdtContent>
            <w:tc>
              <w:tcPr>
                <w:tcW w:w="1970" w:type="dxa"/>
                <w:shd w:val="clear" w:color="auto" w:fill="auto"/>
                <w:vAlign w:val="center"/>
              </w:tcPr>
              <w:p w14:paraId="1FBF0BA9" w14:textId="2C7A50EF"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04789422"/>
            <w:placeholder>
              <w:docPart w:val="D16C65BEF8AA470DA65915944897190F"/>
            </w:placeholder>
            <w:showingPlcHdr/>
            <w:text w:multiLine="1"/>
          </w:sdtPr>
          <w:sdtEndPr/>
          <w:sdtContent>
            <w:tc>
              <w:tcPr>
                <w:tcW w:w="1321" w:type="dxa"/>
                <w:shd w:val="clear" w:color="auto" w:fill="auto"/>
                <w:vAlign w:val="center"/>
              </w:tcPr>
              <w:p w14:paraId="7F2F1035" w14:textId="60D9093C"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762067646"/>
            <w:placeholder>
              <w:docPart w:val="8D2DDE89AAE74E1280FA10BDE89D95F6"/>
            </w:placeholder>
            <w:comboBox>
              <w:listItem w:displayText="Y or N?" w:value="Y or N?"/>
              <w:listItem w:displayText="Yes" w:value="Yes"/>
              <w:listItem w:displayText="No" w:value="No"/>
            </w:comboBox>
          </w:sdtPr>
          <w:sdtEndPr/>
          <w:sdtContent>
            <w:tc>
              <w:tcPr>
                <w:tcW w:w="2130" w:type="dxa"/>
                <w:shd w:val="clear" w:color="auto" w:fill="auto"/>
                <w:vAlign w:val="center"/>
              </w:tcPr>
              <w:p w14:paraId="4B8DBBD6" w14:textId="6B2AE285" w:rsidR="008E7601" w:rsidRPr="007A0E9E" w:rsidRDefault="008E7601" w:rsidP="008E7601">
                <w:pPr>
                  <w:jc w:val="center"/>
                  <w:rPr>
                    <w:rFonts w:ascii="Arial" w:hAnsi="Arial" w:cs="Arial"/>
                    <w:sz w:val="20"/>
                    <w:szCs w:val="20"/>
                  </w:rPr>
                </w:pPr>
                <w:r>
                  <w:rPr>
                    <w:rFonts w:ascii="Arial" w:hAnsi="Arial" w:cs="Arial"/>
                    <w:sz w:val="20"/>
                    <w:szCs w:val="20"/>
                  </w:rPr>
                  <w:t>Y or N?</w:t>
                </w:r>
              </w:p>
            </w:tc>
          </w:sdtContent>
        </w:sdt>
      </w:tr>
      <w:tr w:rsidR="008E7601" w:rsidRPr="007A0E9E" w14:paraId="70CA7E5D" w14:textId="77777777" w:rsidTr="007D5773">
        <w:trPr>
          <w:trHeight w:val="432"/>
        </w:trPr>
        <w:sdt>
          <w:sdtPr>
            <w:rPr>
              <w:rFonts w:ascii="Arial" w:hAnsi="Arial" w:cs="Arial"/>
              <w:color w:val="222222"/>
              <w:sz w:val="20"/>
              <w:szCs w:val="20"/>
            </w:rPr>
            <w:id w:val="554744045"/>
            <w:placeholder>
              <w:docPart w:val="8BAAD2E4162D48E386E531807656452A"/>
            </w:placeholder>
            <w:date>
              <w:dateFormat w:val="M/d/yyyy"/>
              <w:lid w:val="en-US"/>
              <w:storeMappedDataAs w:val="dateTime"/>
              <w:calendar w:val="gregorian"/>
            </w:date>
          </w:sdtPr>
          <w:sdtEndPr/>
          <w:sdtContent>
            <w:tc>
              <w:tcPr>
                <w:tcW w:w="1969" w:type="dxa"/>
                <w:shd w:val="clear" w:color="auto" w:fill="auto"/>
                <w:vAlign w:val="center"/>
              </w:tcPr>
              <w:p w14:paraId="127B2F4F" w14:textId="10623F89"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2025929258"/>
            <w:placeholder>
              <w:docPart w:val="2E9FF938CDF241C2907C62A37173FA08"/>
            </w:placeholder>
            <w:date>
              <w:dateFormat w:val="M/d/yyyy"/>
              <w:lid w:val="en-US"/>
              <w:storeMappedDataAs w:val="dateTime"/>
              <w:calendar w:val="gregorian"/>
            </w:date>
          </w:sdtPr>
          <w:sdtEndPr/>
          <w:sdtContent>
            <w:tc>
              <w:tcPr>
                <w:tcW w:w="1970" w:type="dxa"/>
                <w:shd w:val="clear" w:color="auto" w:fill="auto"/>
                <w:noWrap/>
                <w:vAlign w:val="center"/>
              </w:tcPr>
              <w:p w14:paraId="1AD29AEE" w14:textId="7E396BBD"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886097008"/>
            <w:placeholder>
              <w:docPart w:val="E4B03657D8B548AEAF154D2A14BDEFEC"/>
            </w:placeholder>
            <w:showingPlcHdr/>
            <w:text w:multiLine="1"/>
          </w:sdtPr>
          <w:sdtEndPr/>
          <w:sdtContent>
            <w:tc>
              <w:tcPr>
                <w:tcW w:w="1970" w:type="dxa"/>
                <w:shd w:val="clear" w:color="auto" w:fill="auto"/>
                <w:vAlign w:val="center"/>
              </w:tcPr>
              <w:p w14:paraId="1C8E5CE7" w14:textId="32C5B77F"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61462726"/>
            <w:placeholder>
              <w:docPart w:val="3193F6A611164791AF8D58F6195A7D84"/>
            </w:placeholder>
            <w:showingPlcHdr/>
            <w:text w:multiLine="1"/>
          </w:sdtPr>
          <w:sdtEndPr/>
          <w:sdtContent>
            <w:tc>
              <w:tcPr>
                <w:tcW w:w="1321" w:type="dxa"/>
                <w:shd w:val="clear" w:color="auto" w:fill="auto"/>
                <w:vAlign w:val="center"/>
              </w:tcPr>
              <w:p w14:paraId="1C8EC57D" w14:textId="1F2D5ABC"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125004831"/>
            <w:placeholder>
              <w:docPart w:val="FDFEC08F90BF43F4A9B0D3E221046449"/>
            </w:placeholder>
            <w:comboBox>
              <w:listItem w:displayText="Y or N?" w:value="Y or N?"/>
              <w:listItem w:displayText="Yes" w:value="Yes"/>
              <w:listItem w:displayText="No" w:value="No"/>
            </w:comboBox>
          </w:sdtPr>
          <w:sdtEndPr/>
          <w:sdtContent>
            <w:tc>
              <w:tcPr>
                <w:tcW w:w="2130" w:type="dxa"/>
                <w:shd w:val="clear" w:color="auto" w:fill="auto"/>
                <w:vAlign w:val="center"/>
              </w:tcPr>
              <w:p w14:paraId="2C3B0F66" w14:textId="198509FF" w:rsidR="008E7601" w:rsidRPr="007A0E9E" w:rsidRDefault="008E7601" w:rsidP="008E7601">
                <w:pPr>
                  <w:jc w:val="center"/>
                  <w:rPr>
                    <w:rFonts w:ascii="Arial" w:hAnsi="Arial" w:cs="Arial"/>
                    <w:sz w:val="20"/>
                    <w:szCs w:val="20"/>
                  </w:rPr>
                </w:pPr>
                <w:r>
                  <w:rPr>
                    <w:rFonts w:ascii="Arial" w:hAnsi="Arial" w:cs="Arial"/>
                    <w:sz w:val="20"/>
                    <w:szCs w:val="20"/>
                  </w:rPr>
                  <w:t>Y or N?</w:t>
                </w:r>
              </w:p>
            </w:tc>
          </w:sdtContent>
        </w:sdt>
      </w:tr>
      <w:tr w:rsidR="008E7601" w:rsidRPr="007A0E9E" w14:paraId="4D8147FE" w14:textId="77777777" w:rsidTr="007D5773">
        <w:trPr>
          <w:trHeight w:val="432"/>
        </w:trPr>
        <w:sdt>
          <w:sdtPr>
            <w:rPr>
              <w:rFonts w:ascii="Arial" w:hAnsi="Arial" w:cs="Arial"/>
              <w:color w:val="222222"/>
              <w:sz w:val="20"/>
              <w:szCs w:val="20"/>
            </w:rPr>
            <w:id w:val="-998344400"/>
            <w:placeholder>
              <w:docPart w:val="FE36560A20914656B3B2A023DF6E7B0B"/>
            </w:placeholder>
            <w:date>
              <w:dateFormat w:val="M/d/yyyy"/>
              <w:lid w:val="en-US"/>
              <w:storeMappedDataAs w:val="dateTime"/>
              <w:calendar w:val="gregorian"/>
            </w:date>
          </w:sdtPr>
          <w:sdtEndPr/>
          <w:sdtContent>
            <w:tc>
              <w:tcPr>
                <w:tcW w:w="1969" w:type="dxa"/>
                <w:shd w:val="clear" w:color="auto" w:fill="auto"/>
                <w:vAlign w:val="center"/>
              </w:tcPr>
              <w:p w14:paraId="23D412DA" w14:textId="05FAE3E8"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1412694675"/>
            <w:placeholder>
              <w:docPart w:val="3B9BEBC9D3154B1E902E84409363DBAC"/>
            </w:placeholder>
            <w:date>
              <w:dateFormat w:val="M/d/yyyy"/>
              <w:lid w:val="en-US"/>
              <w:storeMappedDataAs w:val="dateTime"/>
              <w:calendar w:val="gregorian"/>
            </w:date>
          </w:sdtPr>
          <w:sdtEndPr/>
          <w:sdtContent>
            <w:tc>
              <w:tcPr>
                <w:tcW w:w="1970" w:type="dxa"/>
                <w:shd w:val="clear" w:color="auto" w:fill="auto"/>
                <w:noWrap/>
                <w:vAlign w:val="center"/>
              </w:tcPr>
              <w:p w14:paraId="19E407EB" w14:textId="4D74A2B9" w:rsidR="008E7601" w:rsidRPr="006846C9" w:rsidRDefault="008E7601"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2123523106"/>
            <w:placeholder>
              <w:docPart w:val="423E951F4D934006A4321999CD51D478"/>
            </w:placeholder>
            <w:showingPlcHdr/>
            <w:text w:multiLine="1"/>
          </w:sdtPr>
          <w:sdtEndPr/>
          <w:sdtContent>
            <w:tc>
              <w:tcPr>
                <w:tcW w:w="1970" w:type="dxa"/>
                <w:shd w:val="clear" w:color="auto" w:fill="auto"/>
                <w:vAlign w:val="center"/>
              </w:tcPr>
              <w:p w14:paraId="5C108A3A" w14:textId="7BC70D19"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39628206"/>
            <w:placeholder>
              <w:docPart w:val="0CB4B3DE14464E908AFE8E3AD8F83DC9"/>
            </w:placeholder>
            <w:showingPlcHdr/>
            <w:text w:multiLine="1"/>
          </w:sdtPr>
          <w:sdtEndPr/>
          <w:sdtContent>
            <w:tc>
              <w:tcPr>
                <w:tcW w:w="1321" w:type="dxa"/>
                <w:shd w:val="clear" w:color="auto" w:fill="auto"/>
                <w:vAlign w:val="center"/>
              </w:tcPr>
              <w:p w14:paraId="0193B455" w14:textId="75461705" w:rsidR="008E7601" w:rsidRPr="007A0E9E" w:rsidRDefault="008E7601" w:rsidP="008E7601">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840357288"/>
            <w:placeholder>
              <w:docPart w:val="0D78CCB6BB224D1C94CCC43088A7C22F"/>
            </w:placeholder>
            <w:comboBox>
              <w:listItem w:displayText="Y or N?" w:value="Y or N?"/>
              <w:listItem w:displayText="Yes" w:value="Yes"/>
              <w:listItem w:displayText="No" w:value="No"/>
            </w:comboBox>
          </w:sdtPr>
          <w:sdtEndPr/>
          <w:sdtContent>
            <w:tc>
              <w:tcPr>
                <w:tcW w:w="2130" w:type="dxa"/>
                <w:shd w:val="clear" w:color="auto" w:fill="auto"/>
                <w:vAlign w:val="center"/>
              </w:tcPr>
              <w:p w14:paraId="1A79CB84" w14:textId="7EA12861" w:rsidR="008E7601" w:rsidRPr="007A0E9E" w:rsidRDefault="008E7601" w:rsidP="008E7601">
                <w:pPr>
                  <w:jc w:val="center"/>
                  <w:rPr>
                    <w:rFonts w:ascii="Arial" w:hAnsi="Arial" w:cs="Arial"/>
                    <w:sz w:val="20"/>
                    <w:szCs w:val="20"/>
                  </w:rPr>
                </w:pPr>
                <w:r>
                  <w:rPr>
                    <w:rFonts w:ascii="Arial" w:hAnsi="Arial" w:cs="Arial"/>
                    <w:sz w:val="20"/>
                    <w:szCs w:val="20"/>
                  </w:rPr>
                  <w:t>Y or N?</w:t>
                </w:r>
              </w:p>
            </w:tc>
          </w:sdtContent>
        </w:sdt>
      </w:tr>
      <w:tr w:rsidR="0000321E" w:rsidRPr="007A0E9E" w14:paraId="3DCAB7A5" w14:textId="77777777" w:rsidTr="007D5773">
        <w:trPr>
          <w:trHeight w:val="432"/>
        </w:trPr>
        <w:sdt>
          <w:sdtPr>
            <w:rPr>
              <w:rFonts w:ascii="Arial" w:hAnsi="Arial" w:cs="Arial"/>
              <w:color w:val="222222"/>
              <w:sz w:val="20"/>
              <w:szCs w:val="20"/>
            </w:rPr>
            <w:id w:val="689881297"/>
            <w:placeholder>
              <w:docPart w:val="6E7E244F11354F6FBC1444EF276A4332"/>
            </w:placeholder>
            <w:date>
              <w:dateFormat w:val="M/d/yyyy"/>
              <w:lid w:val="en-US"/>
              <w:storeMappedDataAs w:val="dateTime"/>
              <w:calendar w:val="gregorian"/>
            </w:date>
          </w:sdtPr>
          <w:sdtEndPr/>
          <w:sdtContent>
            <w:tc>
              <w:tcPr>
                <w:tcW w:w="1969" w:type="dxa"/>
                <w:shd w:val="clear" w:color="auto" w:fill="auto"/>
                <w:vAlign w:val="center"/>
              </w:tcPr>
              <w:p w14:paraId="72BB3618" w14:textId="2F005DCD" w:rsidR="0000321E" w:rsidRPr="006846C9" w:rsidRDefault="0000321E"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799963902"/>
            <w:placeholder>
              <w:docPart w:val="46289FFC18CF4EE3982DC2A3F15F5AB0"/>
            </w:placeholder>
            <w:date>
              <w:dateFormat w:val="M/d/yyyy"/>
              <w:lid w:val="en-US"/>
              <w:storeMappedDataAs w:val="dateTime"/>
              <w:calendar w:val="gregorian"/>
            </w:date>
          </w:sdtPr>
          <w:sdtEndPr/>
          <w:sdtContent>
            <w:tc>
              <w:tcPr>
                <w:tcW w:w="1970" w:type="dxa"/>
                <w:shd w:val="clear" w:color="auto" w:fill="auto"/>
                <w:noWrap/>
                <w:vAlign w:val="center"/>
              </w:tcPr>
              <w:p w14:paraId="13173906" w14:textId="42401207" w:rsidR="0000321E" w:rsidRPr="006846C9" w:rsidRDefault="0000321E"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1851604685"/>
            <w:placeholder>
              <w:docPart w:val="BCBA09302FB74B89B9CDB0F5E59B0250"/>
            </w:placeholder>
            <w:text w:multiLine="1"/>
          </w:sdtPr>
          <w:sdtEndPr/>
          <w:sdtContent>
            <w:tc>
              <w:tcPr>
                <w:tcW w:w="1970" w:type="dxa"/>
                <w:shd w:val="clear" w:color="auto" w:fill="auto"/>
                <w:vAlign w:val="center"/>
              </w:tcPr>
              <w:p w14:paraId="7CF349DB" w14:textId="15F0642F" w:rsidR="0000321E" w:rsidRPr="007A0E9E" w:rsidRDefault="0000321E" w:rsidP="008E7601">
                <w:pPr>
                  <w:jc w:val="center"/>
                  <w:rPr>
                    <w:rFonts w:ascii="Arial" w:hAnsi="Arial" w:cs="Arial"/>
                    <w:sz w:val="20"/>
                    <w:szCs w:val="20"/>
                  </w:rPr>
                </w:pPr>
              </w:p>
            </w:tc>
          </w:sdtContent>
        </w:sdt>
        <w:sdt>
          <w:sdtPr>
            <w:rPr>
              <w:color w:val="222222"/>
              <w:sz w:val="20"/>
              <w:szCs w:val="20"/>
              <w:shd w:val="clear" w:color="auto" w:fill="FFFFFF"/>
            </w:rPr>
            <w:id w:val="823473075"/>
            <w:placeholder>
              <w:docPart w:val="0A9593D1C5DE4A2F8572EA111203D8D0"/>
            </w:placeholder>
            <w:text w:multiLine="1"/>
          </w:sdtPr>
          <w:sdtEndPr/>
          <w:sdtContent>
            <w:tc>
              <w:tcPr>
                <w:tcW w:w="1321" w:type="dxa"/>
                <w:shd w:val="clear" w:color="auto" w:fill="auto"/>
                <w:vAlign w:val="center"/>
              </w:tcPr>
              <w:p w14:paraId="1C655CFC" w14:textId="585D7F7B" w:rsidR="0000321E" w:rsidRPr="007A0E9E" w:rsidRDefault="0000321E" w:rsidP="008E7601">
                <w:pPr>
                  <w:jc w:val="center"/>
                  <w:rPr>
                    <w:rFonts w:ascii="Arial" w:hAnsi="Arial" w:cs="Arial"/>
                    <w:sz w:val="20"/>
                    <w:szCs w:val="20"/>
                  </w:rPr>
                </w:pPr>
              </w:p>
            </w:tc>
          </w:sdtContent>
        </w:sdt>
        <w:sdt>
          <w:sdtPr>
            <w:rPr>
              <w:rFonts w:ascii="Arial" w:hAnsi="Arial" w:cs="Arial"/>
              <w:sz w:val="20"/>
              <w:szCs w:val="20"/>
            </w:rPr>
            <w:id w:val="749475698"/>
            <w:placeholder>
              <w:docPart w:val="37F56E9CB1B641F98B81BC4598C85183"/>
            </w:placeholder>
            <w:comboBox>
              <w:listItem w:displayText="Y or N?" w:value="Y or N?"/>
              <w:listItem w:displayText="Yes" w:value="Yes"/>
              <w:listItem w:displayText="No" w:value="No"/>
            </w:comboBox>
          </w:sdtPr>
          <w:sdtEndPr/>
          <w:sdtContent>
            <w:tc>
              <w:tcPr>
                <w:tcW w:w="2130" w:type="dxa"/>
                <w:shd w:val="clear" w:color="auto" w:fill="auto"/>
                <w:vAlign w:val="center"/>
              </w:tcPr>
              <w:p w14:paraId="77ACDDED" w14:textId="6DF48349" w:rsidR="0000321E" w:rsidRPr="007A0E9E" w:rsidRDefault="0000321E" w:rsidP="008E7601">
                <w:pPr>
                  <w:jc w:val="center"/>
                  <w:rPr>
                    <w:rFonts w:ascii="Arial" w:hAnsi="Arial" w:cs="Arial"/>
                    <w:sz w:val="20"/>
                    <w:szCs w:val="20"/>
                  </w:rPr>
                </w:pPr>
                <w:r>
                  <w:rPr>
                    <w:rFonts w:ascii="Arial" w:hAnsi="Arial" w:cs="Arial"/>
                    <w:sz w:val="20"/>
                    <w:szCs w:val="20"/>
                  </w:rPr>
                  <w:t>Y or N?</w:t>
                </w:r>
              </w:p>
            </w:tc>
          </w:sdtContent>
        </w:sdt>
      </w:tr>
      <w:tr w:rsidR="0000321E" w:rsidRPr="007A0E9E" w14:paraId="45E9466E" w14:textId="77777777" w:rsidTr="007D5773">
        <w:trPr>
          <w:trHeight w:val="432"/>
        </w:trPr>
        <w:sdt>
          <w:sdtPr>
            <w:rPr>
              <w:rFonts w:ascii="Arial" w:hAnsi="Arial" w:cs="Arial"/>
              <w:color w:val="222222"/>
              <w:sz w:val="20"/>
              <w:szCs w:val="20"/>
            </w:rPr>
            <w:id w:val="55361162"/>
            <w:placeholder>
              <w:docPart w:val="183983418F9A4550A9B68A4BC7481ECD"/>
            </w:placeholder>
            <w:date>
              <w:dateFormat w:val="M/d/yyyy"/>
              <w:lid w:val="en-US"/>
              <w:storeMappedDataAs w:val="dateTime"/>
              <w:calendar w:val="gregorian"/>
            </w:date>
          </w:sdtPr>
          <w:sdtEndPr/>
          <w:sdtContent>
            <w:tc>
              <w:tcPr>
                <w:tcW w:w="1969" w:type="dxa"/>
                <w:shd w:val="clear" w:color="auto" w:fill="auto"/>
                <w:vAlign w:val="center"/>
              </w:tcPr>
              <w:p w14:paraId="630C11E8" w14:textId="54D726EF" w:rsidR="0000321E" w:rsidRPr="006846C9" w:rsidRDefault="0000321E"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795405411"/>
            <w:placeholder>
              <w:docPart w:val="CA20A17C06874A8B8E28DB2289709257"/>
            </w:placeholder>
            <w:date>
              <w:dateFormat w:val="M/d/yyyy"/>
              <w:lid w:val="en-US"/>
              <w:storeMappedDataAs w:val="dateTime"/>
              <w:calendar w:val="gregorian"/>
            </w:date>
          </w:sdtPr>
          <w:sdtEndPr/>
          <w:sdtContent>
            <w:tc>
              <w:tcPr>
                <w:tcW w:w="1970" w:type="dxa"/>
                <w:shd w:val="clear" w:color="auto" w:fill="auto"/>
                <w:noWrap/>
                <w:vAlign w:val="center"/>
              </w:tcPr>
              <w:p w14:paraId="6117E80B" w14:textId="2E56D932" w:rsidR="0000321E" w:rsidRPr="006846C9" w:rsidRDefault="0000321E"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31427814"/>
            <w:placeholder>
              <w:docPart w:val="CCEC5473BE2B43E7A823A59F5590F559"/>
            </w:placeholder>
            <w:text w:multiLine="1"/>
          </w:sdtPr>
          <w:sdtEndPr/>
          <w:sdtContent>
            <w:tc>
              <w:tcPr>
                <w:tcW w:w="1970" w:type="dxa"/>
                <w:shd w:val="clear" w:color="auto" w:fill="auto"/>
                <w:vAlign w:val="center"/>
              </w:tcPr>
              <w:p w14:paraId="6D2DDB04" w14:textId="1FD44B3B" w:rsidR="0000321E" w:rsidRPr="007A0E9E" w:rsidRDefault="0000321E" w:rsidP="008E7601">
                <w:pPr>
                  <w:jc w:val="center"/>
                  <w:rPr>
                    <w:rFonts w:ascii="Arial" w:hAnsi="Arial" w:cs="Arial"/>
                    <w:sz w:val="20"/>
                    <w:szCs w:val="20"/>
                  </w:rPr>
                </w:pPr>
              </w:p>
            </w:tc>
          </w:sdtContent>
        </w:sdt>
        <w:sdt>
          <w:sdtPr>
            <w:rPr>
              <w:color w:val="222222"/>
              <w:sz w:val="20"/>
              <w:szCs w:val="20"/>
              <w:shd w:val="clear" w:color="auto" w:fill="FFFFFF"/>
            </w:rPr>
            <w:id w:val="-1786271266"/>
            <w:placeholder>
              <w:docPart w:val="7AD22B68E9544CBCA5194A1C7F7FC56E"/>
            </w:placeholder>
            <w:text w:multiLine="1"/>
          </w:sdtPr>
          <w:sdtEndPr/>
          <w:sdtContent>
            <w:tc>
              <w:tcPr>
                <w:tcW w:w="1321" w:type="dxa"/>
                <w:shd w:val="clear" w:color="auto" w:fill="auto"/>
                <w:vAlign w:val="center"/>
              </w:tcPr>
              <w:p w14:paraId="13380D4F" w14:textId="7F0C8EEE" w:rsidR="0000321E" w:rsidRPr="007A0E9E" w:rsidRDefault="0000321E" w:rsidP="008E7601">
                <w:pPr>
                  <w:jc w:val="center"/>
                  <w:rPr>
                    <w:rFonts w:ascii="Arial" w:hAnsi="Arial" w:cs="Arial"/>
                    <w:sz w:val="20"/>
                    <w:szCs w:val="20"/>
                  </w:rPr>
                </w:pPr>
              </w:p>
            </w:tc>
          </w:sdtContent>
        </w:sdt>
        <w:sdt>
          <w:sdtPr>
            <w:rPr>
              <w:rFonts w:ascii="Arial" w:hAnsi="Arial" w:cs="Arial"/>
              <w:sz w:val="20"/>
              <w:szCs w:val="20"/>
            </w:rPr>
            <w:id w:val="-887725648"/>
            <w:placeholder>
              <w:docPart w:val="6C35046E6F2D4C4599B87A35EBA707CD"/>
            </w:placeholder>
            <w:comboBox>
              <w:listItem w:displayText="Y or N?" w:value="Y or N?"/>
              <w:listItem w:displayText="Yes" w:value="Yes"/>
              <w:listItem w:displayText="No" w:value="No"/>
            </w:comboBox>
          </w:sdtPr>
          <w:sdtEndPr/>
          <w:sdtContent>
            <w:tc>
              <w:tcPr>
                <w:tcW w:w="2130" w:type="dxa"/>
                <w:shd w:val="clear" w:color="auto" w:fill="auto"/>
                <w:vAlign w:val="center"/>
              </w:tcPr>
              <w:p w14:paraId="6863560E" w14:textId="3C1B5159" w:rsidR="0000321E" w:rsidRPr="007A0E9E" w:rsidRDefault="0000321E" w:rsidP="008E7601">
                <w:pPr>
                  <w:jc w:val="center"/>
                  <w:rPr>
                    <w:rFonts w:ascii="Arial" w:hAnsi="Arial" w:cs="Arial"/>
                    <w:sz w:val="20"/>
                    <w:szCs w:val="20"/>
                  </w:rPr>
                </w:pPr>
                <w:r>
                  <w:rPr>
                    <w:rFonts w:ascii="Arial" w:hAnsi="Arial" w:cs="Arial"/>
                    <w:sz w:val="20"/>
                    <w:szCs w:val="20"/>
                  </w:rPr>
                  <w:t>Y or N?</w:t>
                </w:r>
              </w:p>
            </w:tc>
          </w:sdtContent>
        </w:sdt>
      </w:tr>
      <w:tr w:rsidR="0000321E" w:rsidRPr="007A0E9E" w14:paraId="70825203" w14:textId="77777777" w:rsidTr="007D5773">
        <w:trPr>
          <w:trHeight w:val="432"/>
        </w:trPr>
        <w:sdt>
          <w:sdtPr>
            <w:rPr>
              <w:rFonts w:ascii="Arial" w:hAnsi="Arial" w:cs="Arial"/>
              <w:color w:val="222222"/>
              <w:sz w:val="20"/>
              <w:szCs w:val="20"/>
            </w:rPr>
            <w:id w:val="-149758965"/>
            <w:placeholder>
              <w:docPart w:val="E4B4975801F144598398492B36E789D0"/>
            </w:placeholder>
            <w:date>
              <w:dateFormat w:val="M/d/yyyy"/>
              <w:lid w:val="en-US"/>
              <w:storeMappedDataAs w:val="dateTime"/>
              <w:calendar w:val="gregorian"/>
            </w:date>
          </w:sdtPr>
          <w:sdtEndPr/>
          <w:sdtContent>
            <w:tc>
              <w:tcPr>
                <w:tcW w:w="1969" w:type="dxa"/>
                <w:shd w:val="clear" w:color="auto" w:fill="auto"/>
                <w:vAlign w:val="center"/>
              </w:tcPr>
              <w:p w14:paraId="77A3F3AE" w14:textId="5CF02F82" w:rsidR="0000321E" w:rsidRPr="006846C9" w:rsidRDefault="0000321E"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rFonts w:ascii="Arial" w:hAnsi="Arial" w:cs="Arial"/>
              <w:color w:val="222222"/>
              <w:sz w:val="20"/>
              <w:szCs w:val="20"/>
            </w:rPr>
            <w:id w:val="-652057311"/>
            <w:placeholder>
              <w:docPart w:val="69F6BC19470E4F8BBA25B7A40B6B9E42"/>
            </w:placeholder>
            <w:date>
              <w:dateFormat w:val="M/d/yyyy"/>
              <w:lid w:val="en-US"/>
              <w:storeMappedDataAs w:val="dateTime"/>
              <w:calendar w:val="gregorian"/>
            </w:date>
          </w:sdtPr>
          <w:sdtEndPr/>
          <w:sdtContent>
            <w:tc>
              <w:tcPr>
                <w:tcW w:w="1970" w:type="dxa"/>
                <w:shd w:val="clear" w:color="auto" w:fill="auto"/>
                <w:noWrap/>
                <w:vAlign w:val="center"/>
              </w:tcPr>
              <w:p w14:paraId="67C85338" w14:textId="16D74EA1" w:rsidR="0000321E" w:rsidRPr="006846C9" w:rsidRDefault="0000321E" w:rsidP="008E7601">
                <w:pPr>
                  <w:jc w:val="center"/>
                  <w:rPr>
                    <w:rFonts w:ascii="Arial" w:hAnsi="Arial" w:cs="Arial"/>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1859570384"/>
            <w:placeholder>
              <w:docPart w:val="EAA0AA39E108451F9C5DA04712BA7CE7"/>
            </w:placeholder>
            <w:text w:multiLine="1"/>
          </w:sdtPr>
          <w:sdtEndPr/>
          <w:sdtContent>
            <w:tc>
              <w:tcPr>
                <w:tcW w:w="1970" w:type="dxa"/>
                <w:shd w:val="clear" w:color="auto" w:fill="auto"/>
                <w:vAlign w:val="center"/>
              </w:tcPr>
              <w:p w14:paraId="0B2D72AC" w14:textId="32378432" w:rsidR="0000321E" w:rsidRPr="007A0E9E" w:rsidRDefault="0000321E" w:rsidP="008E7601">
                <w:pPr>
                  <w:jc w:val="center"/>
                  <w:rPr>
                    <w:rFonts w:ascii="Arial" w:hAnsi="Arial" w:cs="Arial"/>
                    <w:sz w:val="20"/>
                    <w:szCs w:val="20"/>
                  </w:rPr>
                </w:pPr>
              </w:p>
            </w:tc>
          </w:sdtContent>
        </w:sdt>
        <w:sdt>
          <w:sdtPr>
            <w:rPr>
              <w:color w:val="222222"/>
              <w:sz w:val="20"/>
              <w:szCs w:val="20"/>
              <w:shd w:val="clear" w:color="auto" w:fill="FFFFFF"/>
            </w:rPr>
            <w:id w:val="1489822566"/>
            <w:placeholder>
              <w:docPart w:val="D1A58848E4FD4B7886F85E32485E2646"/>
            </w:placeholder>
            <w:text w:multiLine="1"/>
          </w:sdtPr>
          <w:sdtEndPr/>
          <w:sdtContent>
            <w:tc>
              <w:tcPr>
                <w:tcW w:w="1321" w:type="dxa"/>
                <w:shd w:val="clear" w:color="auto" w:fill="auto"/>
                <w:vAlign w:val="center"/>
              </w:tcPr>
              <w:p w14:paraId="6994F677" w14:textId="03781E85" w:rsidR="0000321E" w:rsidRPr="007A0E9E" w:rsidRDefault="0000321E" w:rsidP="008E7601">
                <w:pPr>
                  <w:jc w:val="center"/>
                  <w:rPr>
                    <w:rFonts w:ascii="Arial" w:hAnsi="Arial" w:cs="Arial"/>
                    <w:sz w:val="20"/>
                    <w:szCs w:val="20"/>
                  </w:rPr>
                </w:pPr>
              </w:p>
            </w:tc>
          </w:sdtContent>
        </w:sdt>
        <w:sdt>
          <w:sdtPr>
            <w:rPr>
              <w:rFonts w:ascii="Arial" w:hAnsi="Arial" w:cs="Arial"/>
              <w:sz w:val="20"/>
              <w:szCs w:val="20"/>
            </w:rPr>
            <w:id w:val="-1251648816"/>
            <w:placeholder>
              <w:docPart w:val="D8D9B05D9BC14A5DA5EB29BCAF9D8EA7"/>
            </w:placeholder>
            <w:comboBox>
              <w:listItem w:displayText="Y or N?" w:value="Y or N?"/>
              <w:listItem w:displayText="Yes" w:value="Yes"/>
              <w:listItem w:displayText="No" w:value="No"/>
            </w:comboBox>
          </w:sdtPr>
          <w:sdtEndPr/>
          <w:sdtContent>
            <w:tc>
              <w:tcPr>
                <w:tcW w:w="2130" w:type="dxa"/>
                <w:shd w:val="clear" w:color="auto" w:fill="auto"/>
                <w:vAlign w:val="center"/>
              </w:tcPr>
              <w:p w14:paraId="12C02619" w14:textId="5CFD7B82" w:rsidR="0000321E" w:rsidRPr="007A0E9E" w:rsidRDefault="0000321E" w:rsidP="008E7601">
                <w:pPr>
                  <w:jc w:val="center"/>
                  <w:rPr>
                    <w:rFonts w:ascii="Arial" w:hAnsi="Arial" w:cs="Arial"/>
                    <w:sz w:val="20"/>
                    <w:szCs w:val="20"/>
                  </w:rPr>
                </w:pPr>
                <w:r>
                  <w:rPr>
                    <w:rFonts w:ascii="Arial" w:hAnsi="Arial" w:cs="Arial"/>
                    <w:sz w:val="20"/>
                    <w:szCs w:val="20"/>
                  </w:rPr>
                  <w:t>Y or N?</w:t>
                </w:r>
              </w:p>
            </w:tc>
          </w:sdtContent>
        </w:sdt>
      </w:tr>
    </w:tbl>
    <w:p w14:paraId="4E3A4F34" w14:textId="1F0A5295" w:rsidR="00E92D87" w:rsidRPr="00FA3978" w:rsidRDefault="00E92D87" w:rsidP="00E92D87">
      <w:pPr>
        <w:rPr>
          <w:rFonts w:ascii="Arial" w:hAnsi="Arial" w:cs="Arial"/>
          <w:sz w:val="22"/>
        </w:rPr>
      </w:pPr>
    </w:p>
    <w:p w14:paraId="6A0EE921" w14:textId="77DF8E75" w:rsidR="0000321E" w:rsidRPr="007A0E9E" w:rsidRDefault="0000321E" w:rsidP="00E92D87">
      <w:pPr>
        <w:rPr>
          <w:rFonts w:ascii="Arial" w:hAnsi="Arial" w:cs="Arial"/>
        </w:rPr>
      </w:pPr>
      <w:r>
        <w:rPr>
          <w:rFonts w:ascii="Arial" w:hAnsi="Arial" w:cs="Arial"/>
          <w:noProof/>
          <w:sz w:val="22"/>
          <w:szCs w:val="22"/>
        </w:rPr>
        <w:t xml:space="preserve">Do not forget </w:t>
      </w:r>
      <w:r w:rsidR="00FA3978">
        <w:rPr>
          <w:rFonts w:ascii="Arial" w:hAnsi="Arial" w:cs="Arial"/>
          <w:noProof/>
          <w:sz w:val="22"/>
          <w:szCs w:val="22"/>
        </w:rPr>
        <w:t xml:space="preserve">to track </w:t>
      </w:r>
      <w:r>
        <w:rPr>
          <w:rFonts w:ascii="Arial" w:hAnsi="Arial" w:cs="Arial"/>
          <w:noProof/>
          <w:sz w:val="22"/>
          <w:szCs w:val="22"/>
        </w:rPr>
        <w:t xml:space="preserve">supplemental meters that may be associated with irrigation systems, water features, pools, cooling towers, or boilers. Tables to track these metered usages can be found in the respective worksheets associated with that use.  </w:t>
      </w:r>
    </w:p>
    <w:p w14:paraId="61EBCEA3" w14:textId="77777777" w:rsidR="00DB5CA8" w:rsidRPr="00111560" w:rsidRDefault="00DB5CA8" w:rsidP="00EA0D64">
      <w:pPr>
        <w:pStyle w:val="Heading2"/>
      </w:pPr>
      <w:r w:rsidRPr="00111560">
        <w:t xml:space="preserve">Additional Notes </w:t>
      </w:r>
    </w:p>
    <w:tbl>
      <w:tblPr>
        <w:tblStyle w:val="TableGrid"/>
        <w:tblW w:w="9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AF4540" w14:paraId="2E74F032" w14:textId="77777777" w:rsidTr="00FA3978">
        <w:trPr>
          <w:trHeight w:val="790"/>
        </w:trPr>
        <w:tc>
          <w:tcPr>
            <w:tcW w:w="9330" w:type="dxa"/>
          </w:tcPr>
          <w:p w14:paraId="28D418E2" w14:textId="781D4E88" w:rsidR="00AF4540" w:rsidRPr="001D385E" w:rsidRDefault="003F754D" w:rsidP="00AF4540">
            <w:pPr>
              <w:spacing w:before="120"/>
              <w:rPr>
                <w:rFonts w:ascii="Arial" w:hAnsi="Arial" w:cs="Arial"/>
                <w:sz w:val="20"/>
                <w:szCs w:val="20"/>
              </w:rPr>
            </w:pPr>
            <w:sdt>
              <w:sdtPr>
                <w:rPr>
                  <w:rFonts w:ascii="Arial" w:hAnsi="Arial" w:cs="Arial"/>
                  <w:sz w:val="20"/>
                  <w:szCs w:val="20"/>
                </w:rPr>
                <w:id w:val="1499083135"/>
                <w:placeholder>
                  <w:docPart w:val="223C30A032954087A166A1DB949DF5D3"/>
                </w:placeholder>
                <w:showingPlcHdr/>
                <w:text w:multiLine="1"/>
              </w:sdtPr>
              <w:sdtEndPr/>
              <w:sdtContent>
                <w:r w:rsidR="00AF4540">
                  <w:rPr>
                    <w:rFonts w:ascii="Arial" w:hAnsi="Arial" w:cs="Arial"/>
                    <w:sz w:val="20"/>
                    <w:szCs w:val="20"/>
                  </w:rPr>
                  <w:t xml:space="preserve">     </w:t>
                </w:r>
              </w:sdtContent>
            </w:sdt>
          </w:p>
          <w:p w14:paraId="53A2028C" w14:textId="77777777" w:rsidR="00AF4540" w:rsidRDefault="00AF4540" w:rsidP="00AF4540"/>
        </w:tc>
      </w:tr>
    </w:tbl>
    <w:p w14:paraId="7FE2D861" w14:textId="5253E4A2" w:rsidR="00593EFB" w:rsidRPr="00A05229" w:rsidRDefault="00593EFB" w:rsidP="007D7E2F">
      <w:pPr>
        <w:tabs>
          <w:tab w:val="right" w:pos="9360"/>
        </w:tabs>
        <w:spacing w:line="480" w:lineRule="auto"/>
        <w:rPr>
          <w:rFonts w:ascii="Arial" w:hAnsi="Arial" w:cs="Arial"/>
          <w:b/>
          <w:sz w:val="2"/>
          <w:szCs w:val="22"/>
          <w:u w:val="single"/>
        </w:rPr>
      </w:pPr>
    </w:p>
    <w:p w14:paraId="3C93F8E6" w14:textId="77777777" w:rsidR="00593EFB" w:rsidRPr="00E74ED6" w:rsidRDefault="00593EFB" w:rsidP="007D7E2F">
      <w:pPr>
        <w:tabs>
          <w:tab w:val="right" w:pos="9360"/>
        </w:tabs>
        <w:spacing w:line="480" w:lineRule="auto"/>
        <w:rPr>
          <w:rFonts w:cs="Arial"/>
          <w:b/>
          <w:sz w:val="22"/>
          <w:szCs w:val="22"/>
          <w:u w:val="single"/>
        </w:rPr>
        <w:sectPr w:rsidR="00593EFB" w:rsidRPr="00E74ED6" w:rsidSect="00F01687">
          <w:headerReference w:type="default" r:id="rId27"/>
          <w:footerReference w:type="default" r:id="rId28"/>
          <w:pgSz w:w="12240" w:h="15840" w:code="1"/>
          <w:pgMar w:top="1646" w:right="1440" w:bottom="1440" w:left="1440" w:header="720" w:footer="720" w:gutter="0"/>
          <w:pgNumType w:start="1"/>
          <w:cols w:space="720"/>
          <w:docGrid w:linePitch="360"/>
        </w:sectPr>
      </w:pPr>
    </w:p>
    <w:p w14:paraId="13C06C8B" w14:textId="180CFE9B" w:rsidR="00593EFB" w:rsidRPr="007A0E9E" w:rsidRDefault="00FF3E82" w:rsidP="00EA0D64">
      <w:pPr>
        <w:pStyle w:val="Heading1"/>
      </w:pPr>
      <w:bookmarkStart w:id="4" w:name="_Ref510384673"/>
      <w:r w:rsidRPr="007A0E9E">
        <w:t xml:space="preserve">Worksheet 3: </w:t>
      </w:r>
      <w:r w:rsidR="009D01CF" w:rsidRPr="007A0E9E">
        <w:t>Bathroom Suite</w:t>
      </w:r>
      <w:bookmarkEnd w:id="4"/>
    </w:p>
    <w:p w14:paraId="24949F8B" w14:textId="77777777" w:rsidR="007A0E9E" w:rsidRPr="007A0E9E" w:rsidRDefault="007A0E9E" w:rsidP="007A0E9E">
      <w:pPr>
        <w:pStyle w:val="BodyText"/>
        <w:spacing w:after="0"/>
        <w:rPr>
          <w:rFonts w:ascii="Arial" w:hAnsi="Arial" w:cs="Arial"/>
        </w:rPr>
      </w:pPr>
      <w:bookmarkStart w:id="5" w:name="_Toc332003828"/>
      <w:bookmarkStart w:id="6" w:name="_Toc332003830"/>
      <w:bookmarkStart w:id="7" w:name="_Toc332007934"/>
      <w:bookmarkStart w:id="8" w:name="_Toc332007972"/>
      <w:bookmarkStart w:id="9" w:name="_Toc332008019"/>
      <w:bookmarkStart w:id="10" w:name="_Toc332003836"/>
      <w:bookmarkStart w:id="11" w:name="_Toc332003837"/>
      <w:bookmarkStart w:id="12" w:name="_Toc332007945"/>
      <w:bookmarkStart w:id="13" w:name="_Toc332007983"/>
      <w:bookmarkStart w:id="14" w:name="_Toc332008030"/>
      <w:bookmarkEnd w:id="5"/>
      <w:bookmarkEnd w:id="6"/>
      <w:bookmarkEnd w:id="7"/>
      <w:bookmarkEnd w:id="8"/>
      <w:bookmarkEnd w:id="9"/>
      <w:bookmarkEnd w:id="10"/>
      <w:bookmarkEnd w:id="11"/>
      <w:bookmarkEnd w:id="12"/>
      <w:bookmarkEnd w:id="13"/>
      <w:bookmarkEnd w:id="14"/>
    </w:p>
    <w:p w14:paraId="5810D3EE" w14:textId="7A1B5E3E" w:rsidR="00593EFB" w:rsidRPr="007A0E9E" w:rsidRDefault="00721AB8" w:rsidP="00D9597C">
      <w:pPr>
        <w:pStyle w:val="BodyText"/>
        <w:rPr>
          <w:rFonts w:ascii="Arial" w:hAnsi="Arial" w:cs="Arial"/>
          <w:szCs w:val="22"/>
        </w:rPr>
      </w:pPr>
      <w:r>
        <w:rPr>
          <w:rFonts w:ascii="Arial" w:hAnsi="Arial" w:cs="Arial"/>
          <w:szCs w:val="22"/>
        </w:rPr>
        <w:t>T</w:t>
      </w:r>
      <w:r w:rsidR="008C56BA" w:rsidRPr="008C56BA">
        <w:rPr>
          <w:rFonts w:ascii="Arial" w:hAnsi="Arial" w:cs="Arial"/>
          <w:szCs w:val="22"/>
        </w:rPr>
        <w:t>oilets, faucets, showerheads, and other sanitary fixtures in bathroom</w:t>
      </w:r>
      <w:r w:rsidR="00BF7423">
        <w:rPr>
          <w:rFonts w:ascii="Arial" w:hAnsi="Arial" w:cs="Arial"/>
          <w:szCs w:val="22"/>
        </w:rPr>
        <w:t>s</w:t>
      </w:r>
      <w:r w:rsidR="008C56BA" w:rsidRPr="008C56BA">
        <w:rPr>
          <w:rFonts w:ascii="Arial" w:hAnsi="Arial" w:cs="Arial"/>
          <w:szCs w:val="22"/>
        </w:rPr>
        <w:t xml:space="preserve"> typically represent </w:t>
      </w:r>
      <w:r w:rsidR="008C56BA">
        <w:rPr>
          <w:rFonts w:ascii="Arial" w:hAnsi="Arial" w:cs="Arial"/>
          <w:szCs w:val="22"/>
        </w:rPr>
        <w:t xml:space="preserve">the largest </w:t>
      </w:r>
      <w:r w:rsidR="008C56BA" w:rsidRPr="008C56BA">
        <w:rPr>
          <w:rFonts w:ascii="Arial" w:hAnsi="Arial" w:cs="Arial"/>
          <w:szCs w:val="22"/>
        </w:rPr>
        <w:t xml:space="preserve">percentage of water use in </w:t>
      </w:r>
      <w:r w:rsidR="008C56BA">
        <w:rPr>
          <w:rFonts w:ascii="Arial" w:hAnsi="Arial" w:cs="Arial"/>
          <w:szCs w:val="22"/>
        </w:rPr>
        <w:t xml:space="preserve">multifamily </w:t>
      </w:r>
      <w:r w:rsidR="008C56BA" w:rsidRPr="008C56BA">
        <w:rPr>
          <w:rFonts w:ascii="Arial" w:hAnsi="Arial" w:cs="Arial"/>
          <w:szCs w:val="22"/>
        </w:rPr>
        <w:t>properties</w:t>
      </w:r>
      <w:r w:rsidR="008C56BA">
        <w:rPr>
          <w:rFonts w:ascii="Arial" w:hAnsi="Arial" w:cs="Arial"/>
          <w:szCs w:val="22"/>
        </w:rPr>
        <w:t>, and therefore offer a clear opportunity for improving water efficiency</w:t>
      </w:r>
      <w:r w:rsidR="008C56BA" w:rsidRPr="008C56BA">
        <w:rPr>
          <w:rFonts w:ascii="Arial" w:hAnsi="Arial" w:cs="Arial"/>
          <w:szCs w:val="22"/>
        </w:rPr>
        <w:t xml:space="preserve">. </w:t>
      </w:r>
      <w:r w:rsidR="00593EFB" w:rsidRPr="007A0E9E">
        <w:rPr>
          <w:rFonts w:ascii="Arial" w:hAnsi="Arial" w:cs="Arial"/>
          <w:szCs w:val="22"/>
        </w:rPr>
        <w:t xml:space="preserve">Use the following worksheet to collect information </w:t>
      </w:r>
      <w:r w:rsidR="004C6D0D" w:rsidRPr="007A0E9E">
        <w:rPr>
          <w:rFonts w:ascii="Arial" w:hAnsi="Arial" w:cs="Arial"/>
          <w:szCs w:val="22"/>
        </w:rPr>
        <w:t>on bathroom fixtures</w:t>
      </w:r>
      <w:r w:rsidR="008C56BA">
        <w:rPr>
          <w:rFonts w:ascii="Arial" w:hAnsi="Arial" w:cs="Arial"/>
          <w:szCs w:val="22"/>
        </w:rPr>
        <w:t xml:space="preserve"> </w:t>
      </w:r>
      <w:r w:rsidR="004C6D0D" w:rsidRPr="007A0E9E">
        <w:rPr>
          <w:rFonts w:ascii="Arial" w:hAnsi="Arial" w:cs="Arial"/>
          <w:szCs w:val="22"/>
        </w:rPr>
        <w:t>installed within residential unit bathrooms. Collecting this information will help you identify opportunities for installing more efficient fixtures.</w:t>
      </w:r>
      <w:r w:rsidR="00593EFB" w:rsidRPr="007A0E9E">
        <w:rPr>
          <w:rFonts w:ascii="Arial" w:hAnsi="Arial" w:cs="Arial"/>
          <w:szCs w:val="22"/>
        </w:rPr>
        <w:t xml:space="preserve"> </w:t>
      </w:r>
      <w:r w:rsidR="009E58B2">
        <w:rPr>
          <w:rFonts w:ascii="Arial" w:hAnsi="Arial" w:cs="Arial"/>
          <w:szCs w:val="22"/>
        </w:rPr>
        <w:t>Review</w:t>
      </w:r>
      <w:r w:rsidR="009E58B2" w:rsidRPr="007A0E9E">
        <w:rPr>
          <w:rFonts w:ascii="Arial" w:hAnsi="Arial" w:cs="Arial"/>
          <w:szCs w:val="22"/>
        </w:rPr>
        <w:t xml:space="preserve"> </w:t>
      </w:r>
      <w:r w:rsidR="004C6D0D" w:rsidRPr="007A0E9E">
        <w:rPr>
          <w:rFonts w:ascii="Arial" w:hAnsi="Arial" w:cs="Arial"/>
          <w:szCs w:val="22"/>
        </w:rPr>
        <w:t xml:space="preserve">WaterSense’s </w:t>
      </w:r>
      <w:hyperlink r:id="rId29" w:history="1">
        <w:r w:rsidR="002D11BE" w:rsidRPr="00DE425E">
          <w:rPr>
            <w:rStyle w:val="Hyperlink"/>
            <w:rFonts w:ascii="Arial" w:hAnsi="Arial" w:cs="Arial"/>
            <w:i/>
            <w:szCs w:val="22"/>
          </w:rPr>
          <w:t xml:space="preserve">Bathroom Suite </w:t>
        </w:r>
        <w:r w:rsidR="0015769D" w:rsidRPr="00DE425E">
          <w:rPr>
            <w:rStyle w:val="Hyperlink"/>
            <w:rFonts w:ascii="Arial" w:hAnsi="Arial" w:cs="Arial"/>
            <w:i/>
            <w:szCs w:val="22"/>
          </w:rPr>
          <w:t>Water Efficiency Management Guide</w:t>
        </w:r>
      </w:hyperlink>
      <w:r w:rsidR="008C56BA">
        <w:rPr>
          <w:rFonts w:ascii="Arial" w:hAnsi="Arial" w:cs="Arial"/>
          <w:szCs w:val="22"/>
        </w:rPr>
        <w:t xml:space="preserve"> for more information.</w:t>
      </w:r>
    </w:p>
    <w:p w14:paraId="189F3D96" w14:textId="77777777" w:rsidR="00593EFB" w:rsidRPr="007A0E9E" w:rsidRDefault="00593EFB" w:rsidP="00EA0D64">
      <w:pPr>
        <w:pStyle w:val="Heading2"/>
      </w:pPr>
      <w:r w:rsidRPr="007A0E9E">
        <w:t>Getting Started</w:t>
      </w:r>
    </w:p>
    <w:p w14:paraId="300A5B17" w14:textId="43742217" w:rsidR="00593EFB" w:rsidRPr="007A0E9E" w:rsidRDefault="00593EFB" w:rsidP="00D9597C">
      <w:pPr>
        <w:pStyle w:val="BodyText"/>
        <w:rPr>
          <w:rFonts w:ascii="Arial" w:hAnsi="Arial" w:cs="Arial"/>
        </w:rPr>
      </w:pPr>
      <w:r w:rsidRPr="007A0E9E">
        <w:rPr>
          <w:rFonts w:ascii="Arial" w:hAnsi="Arial" w:cs="Arial"/>
        </w:rPr>
        <w:t xml:space="preserve">To complete the tables in this worksheet, conduct a full inventory of all toilets, faucets, </w:t>
      </w:r>
      <w:r w:rsidR="004C6D0D" w:rsidRPr="007A0E9E">
        <w:rPr>
          <w:rFonts w:ascii="Arial" w:hAnsi="Arial" w:cs="Arial"/>
        </w:rPr>
        <w:t>s</w:t>
      </w:r>
      <w:r w:rsidRPr="007A0E9E">
        <w:rPr>
          <w:rFonts w:ascii="Arial" w:hAnsi="Arial" w:cs="Arial"/>
        </w:rPr>
        <w:t>howerheads</w:t>
      </w:r>
      <w:r w:rsidR="004C6D0D" w:rsidRPr="007A0E9E">
        <w:rPr>
          <w:rFonts w:ascii="Arial" w:hAnsi="Arial" w:cs="Arial"/>
        </w:rPr>
        <w:t>, and bath and shower diverters</w:t>
      </w:r>
      <w:r w:rsidRPr="007A0E9E">
        <w:rPr>
          <w:rFonts w:ascii="Arial" w:hAnsi="Arial" w:cs="Arial"/>
        </w:rPr>
        <w:t xml:space="preserve"> located in </w:t>
      </w:r>
      <w:r w:rsidR="004C6D0D" w:rsidRPr="007A0E9E">
        <w:rPr>
          <w:rFonts w:ascii="Arial" w:hAnsi="Arial" w:cs="Arial"/>
        </w:rPr>
        <w:t>bathrooms of each residential unit</w:t>
      </w:r>
      <w:r w:rsidRPr="007A0E9E">
        <w:rPr>
          <w:rFonts w:ascii="Arial" w:hAnsi="Arial" w:cs="Arial"/>
        </w:rPr>
        <w:t xml:space="preserve">. The “Number Installed” column in each table should reflect the entire sum of these fixtures from all </w:t>
      </w:r>
      <w:r w:rsidR="004C6D0D" w:rsidRPr="007A0E9E">
        <w:rPr>
          <w:rFonts w:ascii="Arial" w:hAnsi="Arial" w:cs="Arial"/>
        </w:rPr>
        <w:t xml:space="preserve">residential bathrooms in your building. However, these tables can also be used to assess a section of </w:t>
      </w:r>
      <w:r w:rsidR="006E571F">
        <w:rPr>
          <w:rFonts w:ascii="Arial" w:hAnsi="Arial" w:cs="Arial"/>
        </w:rPr>
        <w:t>the property</w:t>
      </w:r>
      <w:r w:rsidR="004C6D0D" w:rsidRPr="007A0E9E">
        <w:rPr>
          <w:rFonts w:ascii="Arial" w:hAnsi="Arial" w:cs="Arial"/>
        </w:rPr>
        <w:t xml:space="preserve"> or an individual unit if you do not intend to conduct a full </w:t>
      </w:r>
      <w:r w:rsidR="006E571F">
        <w:rPr>
          <w:rFonts w:ascii="Arial" w:hAnsi="Arial" w:cs="Arial"/>
        </w:rPr>
        <w:t xml:space="preserve">property </w:t>
      </w:r>
      <w:r w:rsidR="004C6D0D" w:rsidRPr="007A0E9E">
        <w:rPr>
          <w:rFonts w:ascii="Arial" w:hAnsi="Arial" w:cs="Arial"/>
        </w:rPr>
        <w:t>water assessment at this time.</w:t>
      </w:r>
      <w:r w:rsidRPr="007A0E9E">
        <w:rPr>
          <w:rFonts w:ascii="Arial" w:hAnsi="Arial" w:cs="Arial"/>
        </w:rPr>
        <w:t xml:space="preserve"> </w:t>
      </w:r>
      <w:r w:rsidR="005F215C">
        <w:rPr>
          <w:rFonts w:ascii="Arial" w:hAnsi="Arial" w:cs="Arial"/>
        </w:rPr>
        <w:t xml:space="preserve">Be aware that </w:t>
      </w:r>
      <w:r w:rsidR="005066A1">
        <w:rPr>
          <w:rFonts w:ascii="Arial" w:hAnsi="Arial" w:cs="Arial"/>
        </w:rPr>
        <w:t>f</w:t>
      </w:r>
      <w:r w:rsidRPr="007A0E9E">
        <w:rPr>
          <w:rFonts w:ascii="Arial" w:hAnsi="Arial" w:cs="Arial"/>
        </w:rPr>
        <w:t xml:space="preserve">ixture types can vary significantly between </w:t>
      </w:r>
      <w:r w:rsidR="00AC1F41" w:rsidRPr="007A0E9E">
        <w:rPr>
          <w:rFonts w:ascii="Arial" w:hAnsi="Arial" w:cs="Arial"/>
        </w:rPr>
        <w:t>units</w:t>
      </w:r>
      <w:r w:rsidRPr="007A0E9E">
        <w:rPr>
          <w:rFonts w:ascii="Arial" w:hAnsi="Arial" w:cs="Arial"/>
        </w:rPr>
        <w:t xml:space="preserve">, particularly if a renovation has occurred for only some of the </w:t>
      </w:r>
      <w:r w:rsidR="00AC1F41" w:rsidRPr="007A0E9E">
        <w:rPr>
          <w:rFonts w:ascii="Arial" w:hAnsi="Arial" w:cs="Arial"/>
        </w:rPr>
        <w:t>residential units or bathrooms</w:t>
      </w:r>
      <w:r w:rsidR="00721AB8">
        <w:rPr>
          <w:rFonts w:ascii="Arial" w:hAnsi="Arial" w:cs="Arial"/>
        </w:rPr>
        <w:t>,</w:t>
      </w:r>
      <w:r w:rsidRPr="007A0E9E">
        <w:rPr>
          <w:rFonts w:ascii="Arial" w:hAnsi="Arial" w:cs="Arial"/>
        </w:rPr>
        <w:t xml:space="preserve"> or if certain </w:t>
      </w:r>
      <w:r w:rsidR="00AC1F41" w:rsidRPr="007A0E9E">
        <w:rPr>
          <w:rFonts w:ascii="Arial" w:hAnsi="Arial" w:cs="Arial"/>
        </w:rPr>
        <w:t xml:space="preserve">units </w:t>
      </w:r>
      <w:r w:rsidRPr="007A0E9E">
        <w:rPr>
          <w:rFonts w:ascii="Arial" w:hAnsi="Arial" w:cs="Arial"/>
        </w:rPr>
        <w:t xml:space="preserve">have new fixtures due to previous malfunctions. Be sure to visit at least one representative </w:t>
      </w:r>
      <w:r w:rsidR="00C65990" w:rsidRPr="007A0E9E">
        <w:rPr>
          <w:rFonts w:ascii="Arial" w:hAnsi="Arial" w:cs="Arial"/>
        </w:rPr>
        <w:t>unit</w:t>
      </w:r>
      <w:r w:rsidRPr="007A0E9E">
        <w:rPr>
          <w:rFonts w:ascii="Arial" w:hAnsi="Arial" w:cs="Arial"/>
        </w:rPr>
        <w:t xml:space="preserve"> for each replacement or renovation phase to obtain an accurate inventory.</w:t>
      </w:r>
      <w:r w:rsidR="00E00E37">
        <w:rPr>
          <w:rFonts w:ascii="Arial" w:hAnsi="Arial" w:cs="Arial"/>
        </w:rPr>
        <w:t xml:space="preserve"> </w:t>
      </w:r>
      <w:r w:rsidR="00AC035D">
        <w:rPr>
          <w:rFonts w:ascii="Arial" w:hAnsi="Arial" w:cs="Arial"/>
        </w:rPr>
        <w:t xml:space="preserve">If the resources are available, consider visiting every residential unit, even if </w:t>
      </w:r>
      <w:r w:rsidR="00721AB8">
        <w:rPr>
          <w:rFonts w:ascii="Arial" w:hAnsi="Arial" w:cs="Arial"/>
        </w:rPr>
        <w:t xml:space="preserve">you are </w:t>
      </w:r>
      <w:r w:rsidR="00AC035D">
        <w:rPr>
          <w:rFonts w:ascii="Arial" w:hAnsi="Arial" w:cs="Arial"/>
        </w:rPr>
        <w:t>confident in the fixtures that are installed in each, as this provides an opportunity to check for leaks and other malfunctions.</w:t>
      </w:r>
    </w:p>
    <w:p w14:paraId="0D445F22" w14:textId="7E2A303E" w:rsidR="00FD7D33" w:rsidRPr="007A0E9E" w:rsidRDefault="00FD7D33" w:rsidP="00D9597C">
      <w:pPr>
        <w:pStyle w:val="BodyText"/>
        <w:rPr>
          <w:rFonts w:ascii="Arial" w:hAnsi="Arial" w:cs="Arial"/>
        </w:rPr>
      </w:pPr>
      <w:r w:rsidRPr="007A0E9E">
        <w:rPr>
          <w:rFonts w:ascii="Arial" w:hAnsi="Arial" w:cs="Arial"/>
        </w:rPr>
        <w:t>An Additional Notes section is provided at the end of the worksheet to comment on any fixture leaks, malfunctions, or scale build-up that should be immediately resolved.</w:t>
      </w:r>
    </w:p>
    <w:p w14:paraId="185552A8" w14:textId="5B3DC189" w:rsidR="00593EFB" w:rsidRPr="007A0E9E" w:rsidRDefault="00F9753C" w:rsidP="00EA0D64">
      <w:pPr>
        <w:pStyle w:val="Heading2"/>
      </w:pPr>
      <w:r w:rsidRPr="007A0E9E">
        <w:rPr>
          <w:noProof/>
        </w:rPr>
        <mc:AlternateContent>
          <mc:Choice Requires="wps">
            <w:drawing>
              <wp:anchor distT="0" distB="0" distL="114300" distR="114300" simplePos="0" relativeHeight="251665408" behindDoc="0" locked="0" layoutInCell="1" allowOverlap="1" wp14:anchorId="7685605A" wp14:editId="6B367BFC">
                <wp:simplePos x="0" y="0"/>
                <wp:positionH relativeFrom="margin">
                  <wp:align>right</wp:align>
                </wp:positionH>
                <wp:positionV relativeFrom="paragraph">
                  <wp:posOffset>17780</wp:posOffset>
                </wp:positionV>
                <wp:extent cx="2135505" cy="2499360"/>
                <wp:effectExtent l="0" t="0" r="17145"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2499360"/>
                        </a:xfrm>
                        <a:prstGeom prst="rect">
                          <a:avLst/>
                        </a:prstGeom>
                        <a:solidFill>
                          <a:srgbClr val="FFFFFF"/>
                        </a:solidFill>
                        <a:ln w="19050">
                          <a:solidFill>
                            <a:srgbClr val="488949"/>
                          </a:solidFill>
                          <a:miter lim="800000"/>
                          <a:headEnd/>
                          <a:tailEnd/>
                        </a:ln>
                      </wps:spPr>
                      <wps:txbx>
                        <w:txbxContent>
                          <w:p w14:paraId="460F2FAA" w14:textId="48F8092C" w:rsidR="00D528C8" w:rsidRPr="007A0E9E" w:rsidRDefault="00D528C8" w:rsidP="00C558EC">
                            <w:pPr>
                              <w:rPr>
                                <w:rFonts w:ascii="Arial" w:hAnsi="Arial" w:cs="Arial"/>
                              </w:rPr>
                            </w:pPr>
                            <w:r w:rsidRPr="007A0E9E">
                              <w:rPr>
                                <w:rFonts w:ascii="Arial" w:hAnsi="Arial" w:cs="Arial"/>
                                <w:b/>
                                <w:sz w:val="20"/>
                                <w:szCs w:val="20"/>
                              </w:rPr>
                              <w:t>Water-Saving Tip:</w:t>
                            </w:r>
                            <w:r w:rsidRPr="007A0E9E">
                              <w:rPr>
                                <w:rFonts w:ascii="Arial" w:hAnsi="Arial" w:cs="Arial"/>
                                <w:sz w:val="20"/>
                                <w:szCs w:val="20"/>
                              </w:rPr>
                              <w:t xml:space="preserve"> While leaks from worn toilet flappers may be hard to detect, even small leaks can waste approximately 30 gallons of water per day and 900 gallons per month. During your assessment, perform dye tests in tank-type toilets to look for </w:t>
                            </w:r>
                            <w:r>
                              <w:rPr>
                                <w:rFonts w:ascii="Arial" w:hAnsi="Arial" w:cs="Arial"/>
                                <w:sz w:val="20"/>
                                <w:szCs w:val="20"/>
                              </w:rPr>
                              <w:t>worn</w:t>
                            </w:r>
                            <w:r w:rsidRPr="007A0E9E">
                              <w:rPr>
                                <w:rFonts w:ascii="Arial" w:hAnsi="Arial" w:cs="Arial"/>
                                <w:sz w:val="20"/>
                                <w:szCs w:val="20"/>
                              </w:rPr>
                              <w:t xml:space="preserve"> flappers. Drop a dye tablet or several drops of diluted food coloring into the toilet tank. After 10 minutes, check if the dye leaked into the bowl (if it has, </w:t>
                            </w:r>
                            <w:r>
                              <w:rPr>
                                <w:rFonts w:ascii="Arial" w:hAnsi="Arial" w:cs="Arial"/>
                                <w:sz w:val="20"/>
                                <w:szCs w:val="20"/>
                              </w:rPr>
                              <w:t>there is likely</w:t>
                            </w:r>
                            <w:r w:rsidRPr="007A0E9E">
                              <w:rPr>
                                <w:rFonts w:ascii="Arial" w:hAnsi="Arial" w:cs="Arial"/>
                                <w:sz w:val="20"/>
                                <w:szCs w:val="20"/>
                              </w:rPr>
                              <w:t xml:space="preserve"> a leak). Flush the toilet immediately after conducting this test to prevent staining.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5605A" id="Text Box 2" o:spid="_x0000_s1029" type="#_x0000_t202" style="position:absolute;margin-left:116.95pt;margin-top:1.4pt;width:168.15pt;height:196.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" strokecolor="#488949" strokeweight="1.5pt">
                <v:textbox>
                  <w:txbxContent>
                    <w:p w14:paraId="460F2FAA" w14:textId="48F8092C" w:rsidR="00D528C8" w:rsidRPr="007A0E9E" w:rsidRDefault="00D528C8" w:rsidP="00C558EC">
                      <w:pPr>
                        <w:rPr>
                          <w:rFonts w:ascii="Arial" w:hAnsi="Arial" w:cs="Arial"/>
                        </w:rPr>
                      </w:pPr>
                      <w:r w:rsidRPr="007A0E9E">
                        <w:rPr>
                          <w:rFonts w:ascii="Arial" w:hAnsi="Arial" w:cs="Arial"/>
                          <w:b/>
                          <w:sz w:val="20"/>
                          <w:szCs w:val="20"/>
                        </w:rPr>
                        <w:t>Water-Saving Tip:</w:t>
                      </w:r>
                      <w:r w:rsidRPr="007A0E9E">
                        <w:rPr>
                          <w:rFonts w:ascii="Arial" w:hAnsi="Arial" w:cs="Arial"/>
                          <w:sz w:val="20"/>
                          <w:szCs w:val="20"/>
                        </w:rPr>
                        <w:t xml:space="preserve"> While leaks from worn toilet flappers may be hard to detect, even small leaks can waste approximately 30 gallons of water per day and 900 gallons per month. During your assessment, perform dye tests in tank-type toilets to look for </w:t>
                      </w:r>
                      <w:r>
                        <w:rPr>
                          <w:rFonts w:ascii="Arial" w:hAnsi="Arial" w:cs="Arial"/>
                          <w:sz w:val="20"/>
                          <w:szCs w:val="20"/>
                        </w:rPr>
                        <w:t>worn</w:t>
                      </w:r>
                      <w:r w:rsidRPr="007A0E9E">
                        <w:rPr>
                          <w:rFonts w:ascii="Arial" w:hAnsi="Arial" w:cs="Arial"/>
                          <w:sz w:val="20"/>
                          <w:szCs w:val="20"/>
                        </w:rPr>
                        <w:t xml:space="preserve"> flappers. Drop a dye tablet or several drops of diluted food coloring into the toilet tank. After 10 minutes, check if the dye leaked into the bowl (if it has, </w:t>
                      </w:r>
                      <w:r>
                        <w:rPr>
                          <w:rFonts w:ascii="Arial" w:hAnsi="Arial" w:cs="Arial"/>
                          <w:sz w:val="20"/>
                          <w:szCs w:val="20"/>
                        </w:rPr>
                        <w:t>there is likely</w:t>
                      </w:r>
                      <w:r w:rsidRPr="007A0E9E">
                        <w:rPr>
                          <w:rFonts w:ascii="Arial" w:hAnsi="Arial" w:cs="Arial"/>
                          <w:sz w:val="20"/>
                          <w:szCs w:val="20"/>
                        </w:rPr>
                        <w:t xml:space="preserve"> a leak). Flush the toilet immediately after conducting this test to prevent staining.</w:t>
                      </w:r>
                    </w:p>
                  </w:txbxContent>
                </v:textbox>
                <w10:wrap type="square" anchorx="margin"/>
              </v:shape>
            </w:pict>
          </mc:Fallback>
        </mc:AlternateContent>
      </w:r>
      <w:r w:rsidR="00593EFB" w:rsidRPr="007A0E9E">
        <w:t>Toilets</w:t>
      </w:r>
    </w:p>
    <w:p w14:paraId="1C50AD95" w14:textId="2A640C6F" w:rsidR="00593EFB" w:rsidRPr="00BF7423" w:rsidRDefault="00593EFB" w:rsidP="00D9597C">
      <w:pPr>
        <w:pStyle w:val="BodyText"/>
        <w:rPr>
          <w:rFonts w:ascii="Arial" w:hAnsi="Arial" w:cs="Arial"/>
          <w:spacing w:val="-2"/>
        </w:rPr>
      </w:pPr>
      <w:r w:rsidRPr="00BF7423">
        <w:rPr>
          <w:rFonts w:ascii="Arial" w:hAnsi="Arial" w:cs="Arial"/>
          <w:spacing w:val="-2"/>
        </w:rPr>
        <w:t xml:space="preserve">Complete the table below to capture information about toilets in all of your </w:t>
      </w:r>
      <w:r w:rsidR="000E4D02" w:rsidRPr="00BF7423">
        <w:rPr>
          <w:rFonts w:ascii="Arial" w:hAnsi="Arial" w:cs="Arial"/>
          <w:spacing w:val="-2"/>
        </w:rPr>
        <w:t>residential unit bathrooms</w:t>
      </w:r>
      <w:r w:rsidRPr="00BF7423">
        <w:rPr>
          <w:rFonts w:ascii="Arial" w:hAnsi="Arial" w:cs="Arial"/>
          <w:spacing w:val="-2"/>
        </w:rPr>
        <w:t>. Consider the following when assessing your toilets:</w:t>
      </w:r>
    </w:p>
    <w:p w14:paraId="5E1FE998" w14:textId="34202EE3" w:rsidR="00593EFB" w:rsidRPr="00111560" w:rsidRDefault="00593EFB" w:rsidP="00593EFB">
      <w:pPr>
        <w:pStyle w:val="ListBullet"/>
        <w:tabs>
          <w:tab w:val="clear" w:pos="360"/>
          <w:tab w:val="num" w:pos="0"/>
        </w:tabs>
        <w:ind w:left="360"/>
        <w:rPr>
          <w:rFonts w:ascii="Arial" w:hAnsi="Arial" w:cs="Arial"/>
        </w:rPr>
      </w:pPr>
      <w:r w:rsidRPr="00111560">
        <w:rPr>
          <w:rFonts w:ascii="Arial" w:hAnsi="Arial" w:cs="Arial"/>
          <w:b/>
        </w:rPr>
        <w:t>Tank-type toilets:</w:t>
      </w:r>
      <w:r w:rsidRPr="00111560">
        <w:rPr>
          <w:rFonts w:ascii="Arial" w:hAnsi="Arial" w:cs="Arial"/>
        </w:rPr>
        <w:t xml:space="preserve"> Toilets equipped with a tank that stores and dispenses water to the bowl when flushed.</w:t>
      </w:r>
      <w:r w:rsidR="00C65990" w:rsidRPr="00111560">
        <w:rPr>
          <w:rFonts w:ascii="Arial" w:hAnsi="Arial" w:cs="Arial"/>
        </w:rPr>
        <w:t xml:space="preserve"> This is the most common type of toilet in residential settings.</w:t>
      </w:r>
    </w:p>
    <w:p w14:paraId="09515C77" w14:textId="7C82918C" w:rsidR="00593EFB" w:rsidRPr="00111560" w:rsidRDefault="00593EFB" w:rsidP="00593EFB">
      <w:pPr>
        <w:pStyle w:val="ListBullet"/>
        <w:tabs>
          <w:tab w:val="clear" w:pos="360"/>
          <w:tab w:val="num" w:pos="0"/>
        </w:tabs>
        <w:ind w:left="360"/>
        <w:rPr>
          <w:rFonts w:ascii="Arial" w:hAnsi="Arial" w:cs="Arial"/>
        </w:rPr>
      </w:pPr>
      <w:r w:rsidRPr="00111560">
        <w:rPr>
          <w:rFonts w:ascii="Arial" w:hAnsi="Arial" w:cs="Arial"/>
          <w:b/>
        </w:rPr>
        <w:t>Flushometer-valve toilets:</w:t>
      </w:r>
      <w:r w:rsidRPr="00111560">
        <w:rPr>
          <w:rFonts w:ascii="Arial" w:hAnsi="Arial" w:cs="Arial"/>
        </w:rPr>
        <w:t xml:space="preserve"> Toilets attached to a valve activated by a lever or sensor that releases pressurized water to the bowl.</w:t>
      </w:r>
    </w:p>
    <w:p w14:paraId="4DB25D5E" w14:textId="102CFEDB" w:rsidR="00B803D2" w:rsidRDefault="00593EFB" w:rsidP="00B803D2">
      <w:pPr>
        <w:pStyle w:val="BodyText"/>
        <w:rPr>
          <w:rFonts w:ascii="Arial" w:hAnsi="Arial" w:cs="Arial"/>
          <w:spacing w:val="-2"/>
        </w:rPr>
      </w:pPr>
      <w:r w:rsidRPr="00BF7423">
        <w:rPr>
          <w:rFonts w:ascii="Arial" w:hAnsi="Arial" w:cs="Arial"/>
          <w:spacing w:val="-2"/>
        </w:rPr>
        <w:t xml:space="preserve">Flush volumes in gallons per flush (gpf) are typically found on the underside of the tank lid for tank-type fixtures. For flushometer-valve toilets, find the flush volume marked on the toilet fixtures. For dual-flush toilets, which flush at </w:t>
      </w:r>
      <w:r w:rsidR="00A91008" w:rsidRPr="00BF7423">
        <w:rPr>
          <w:rFonts w:ascii="Arial" w:hAnsi="Arial" w:cs="Arial"/>
          <w:spacing w:val="-2"/>
        </w:rPr>
        <w:t>different</w:t>
      </w:r>
      <w:r w:rsidRPr="00BF7423">
        <w:rPr>
          <w:rFonts w:ascii="Arial" w:hAnsi="Arial" w:cs="Arial"/>
          <w:spacing w:val="-2"/>
        </w:rPr>
        <w:t xml:space="preserve"> volumes depending upon the need to flush liquid or solid waste, </w:t>
      </w:r>
      <w:r w:rsidR="002D0675" w:rsidRPr="00BF7423">
        <w:rPr>
          <w:rFonts w:ascii="Arial" w:hAnsi="Arial" w:cs="Arial"/>
          <w:spacing w:val="-2"/>
        </w:rPr>
        <w:t xml:space="preserve">enter the effective flush volume. </w:t>
      </w:r>
      <w:r w:rsidR="00DB0232" w:rsidRPr="00BF7423">
        <w:rPr>
          <w:rFonts w:ascii="Arial" w:hAnsi="Arial" w:cs="Arial"/>
          <w:spacing w:val="-2"/>
        </w:rPr>
        <w:t>A</w:t>
      </w:r>
      <w:r w:rsidR="002D0675" w:rsidRPr="00BF7423">
        <w:rPr>
          <w:rFonts w:ascii="Arial" w:hAnsi="Arial" w:cs="Arial"/>
          <w:spacing w:val="-2"/>
        </w:rPr>
        <w:t>ssume the effective flush volume</w:t>
      </w:r>
      <w:r w:rsidR="002164B4" w:rsidRPr="00BF7423">
        <w:rPr>
          <w:rFonts w:ascii="Arial" w:hAnsi="Arial" w:cs="Arial"/>
          <w:spacing w:val="-2"/>
        </w:rPr>
        <w:t xml:space="preserve"> of a dual flush toilet</w:t>
      </w:r>
      <w:r w:rsidR="002D0675" w:rsidRPr="00BF7423">
        <w:rPr>
          <w:rFonts w:ascii="Arial" w:hAnsi="Arial" w:cs="Arial"/>
          <w:spacing w:val="-2"/>
        </w:rPr>
        <w:t xml:space="preserve"> = </w:t>
      </w:r>
      <w:r w:rsidR="00FF3E82" w:rsidRPr="00BF7423">
        <w:rPr>
          <w:rFonts w:ascii="Arial" w:hAnsi="Arial" w:cs="Arial"/>
          <w:spacing w:val="-2"/>
        </w:rPr>
        <w:t>(</w:t>
      </w:r>
      <w:r w:rsidRPr="00BF7423">
        <w:rPr>
          <w:rFonts w:ascii="Arial" w:hAnsi="Arial" w:cs="Arial"/>
          <w:spacing w:val="-2"/>
        </w:rPr>
        <w:t>[</w:t>
      </w:r>
      <w:r w:rsidR="00FF3E82" w:rsidRPr="00BF7423">
        <w:rPr>
          <w:rFonts w:ascii="Arial" w:hAnsi="Arial" w:cs="Arial"/>
          <w:spacing w:val="-2"/>
        </w:rPr>
        <w:t xml:space="preserve">2 x </w:t>
      </w:r>
      <w:r w:rsidRPr="00BF7423">
        <w:rPr>
          <w:rFonts w:ascii="Arial" w:hAnsi="Arial" w:cs="Arial"/>
          <w:spacing w:val="-2"/>
        </w:rPr>
        <w:t>low</w:t>
      </w:r>
      <w:r w:rsidR="00FF3E82" w:rsidRPr="00BF7423">
        <w:rPr>
          <w:rFonts w:ascii="Arial" w:hAnsi="Arial" w:cs="Arial"/>
          <w:spacing w:val="-2"/>
        </w:rPr>
        <w:t xml:space="preserve"> flush volume</w:t>
      </w:r>
      <w:r w:rsidRPr="00BF7423">
        <w:rPr>
          <w:rFonts w:ascii="Arial" w:hAnsi="Arial" w:cs="Arial"/>
          <w:spacing w:val="-2"/>
        </w:rPr>
        <w:t>]</w:t>
      </w:r>
      <w:r w:rsidR="00FF3E82" w:rsidRPr="00BF7423">
        <w:rPr>
          <w:rFonts w:ascii="Arial" w:hAnsi="Arial" w:cs="Arial"/>
          <w:spacing w:val="-2"/>
        </w:rPr>
        <w:t xml:space="preserve"> + </w:t>
      </w:r>
      <w:r w:rsidRPr="00BF7423">
        <w:rPr>
          <w:rFonts w:ascii="Arial" w:hAnsi="Arial" w:cs="Arial"/>
          <w:spacing w:val="-2"/>
        </w:rPr>
        <w:t>[</w:t>
      </w:r>
      <w:r w:rsidR="00FF3E82" w:rsidRPr="00BF7423">
        <w:rPr>
          <w:rFonts w:ascii="Arial" w:hAnsi="Arial" w:cs="Arial"/>
          <w:spacing w:val="-2"/>
        </w:rPr>
        <w:t xml:space="preserve">1 x </w:t>
      </w:r>
      <w:r w:rsidRPr="00BF7423">
        <w:rPr>
          <w:rFonts w:ascii="Arial" w:hAnsi="Arial" w:cs="Arial"/>
          <w:spacing w:val="-2"/>
        </w:rPr>
        <w:t>high</w:t>
      </w:r>
      <w:r w:rsidR="00FF3E82" w:rsidRPr="00BF7423">
        <w:rPr>
          <w:rFonts w:ascii="Arial" w:hAnsi="Arial" w:cs="Arial"/>
          <w:spacing w:val="-2"/>
        </w:rPr>
        <w:t xml:space="preserve"> flush volume</w:t>
      </w:r>
      <w:r w:rsidRPr="00BF7423">
        <w:rPr>
          <w:rFonts w:ascii="Arial" w:hAnsi="Arial" w:cs="Arial"/>
          <w:spacing w:val="-2"/>
        </w:rPr>
        <w:t>]</w:t>
      </w:r>
      <w:r w:rsidR="00FF3E82" w:rsidRPr="00BF7423">
        <w:rPr>
          <w:rFonts w:ascii="Arial" w:hAnsi="Arial" w:cs="Arial"/>
          <w:spacing w:val="-2"/>
        </w:rPr>
        <w:t>) / 3</w:t>
      </w:r>
      <w:r w:rsidRPr="00BF7423">
        <w:rPr>
          <w:rFonts w:ascii="Arial" w:hAnsi="Arial" w:cs="Arial"/>
          <w:spacing w:val="-2"/>
        </w:rPr>
        <w:t>]</w:t>
      </w:r>
      <w:r w:rsidR="00FF3E82" w:rsidRPr="00BF7423">
        <w:rPr>
          <w:rFonts w:ascii="Arial" w:hAnsi="Arial" w:cs="Arial"/>
          <w:spacing w:val="-2"/>
        </w:rPr>
        <w:t>.</w:t>
      </w:r>
      <w:r w:rsidRPr="00BF7423">
        <w:rPr>
          <w:rFonts w:ascii="Arial" w:hAnsi="Arial" w:cs="Arial"/>
          <w:spacing w:val="-2"/>
        </w:rPr>
        <w:t xml:space="preserve"> </w:t>
      </w:r>
    </w:p>
    <w:p w14:paraId="67E12993" w14:textId="71E4FA08" w:rsidR="00B803D2" w:rsidRDefault="00B803D2" w:rsidP="00B803D2">
      <w:pPr>
        <w:pStyle w:val="BodyText"/>
        <w:spacing w:after="0"/>
        <w:rPr>
          <w:rFonts w:ascii="Arial" w:hAnsi="Arial" w:cs="Arial"/>
          <w:spacing w:val="-2"/>
        </w:rPr>
      </w:pPr>
      <w:r w:rsidRPr="00BF7423">
        <w:rPr>
          <w:rFonts w:ascii="Arial" w:hAnsi="Arial" w:cs="Arial"/>
          <w:noProof/>
          <w:spacing w:val="-2"/>
        </w:rPr>
        <mc:AlternateContent>
          <mc:Choice Requires="wps">
            <w:drawing>
              <wp:anchor distT="0" distB="0" distL="114300" distR="114300" simplePos="0" relativeHeight="251669504" behindDoc="0" locked="0" layoutInCell="1" allowOverlap="1" wp14:anchorId="132173C2" wp14:editId="40181EEC">
                <wp:simplePos x="0" y="0"/>
                <wp:positionH relativeFrom="margin">
                  <wp:align>right</wp:align>
                </wp:positionH>
                <wp:positionV relativeFrom="paragraph">
                  <wp:posOffset>0</wp:posOffset>
                </wp:positionV>
                <wp:extent cx="5916930" cy="733425"/>
                <wp:effectExtent l="0" t="0" r="26670" b="28575"/>
                <wp:wrapSquare wrapText="bothSides"/>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733425"/>
                        </a:xfrm>
                        <a:prstGeom prst="rect">
                          <a:avLst/>
                        </a:prstGeom>
                        <a:solidFill>
                          <a:srgbClr val="FFFFFF"/>
                        </a:solidFill>
                        <a:ln w="19050">
                          <a:solidFill>
                            <a:srgbClr val="488949"/>
                          </a:solidFill>
                          <a:miter lim="800000"/>
                          <a:headEnd/>
                          <a:tailEnd/>
                        </a:ln>
                      </wps:spPr>
                      <wps:txbx>
                        <w:txbxContent>
                          <w:p w14:paraId="5858EA0B" w14:textId="540B6BEA" w:rsidR="00D528C8" w:rsidRPr="00111560" w:rsidRDefault="00D528C8" w:rsidP="005049D7">
                            <w:pPr>
                              <w:rPr>
                                <w:rFonts w:ascii="Arial" w:hAnsi="Arial" w:cs="Arial"/>
                                <w:sz w:val="20"/>
                                <w:szCs w:val="20"/>
                              </w:rPr>
                            </w:pPr>
                            <w:r w:rsidRPr="00111560">
                              <w:rPr>
                                <w:rFonts w:ascii="Arial" w:hAnsi="Arial" w:cs="Arial"/>
                                <w:b/>
                                <w:sz w:val="20"/>
                                <w:szCs w:val="20"/>
                              </w:rPr>
                              <w:t>Water-Saving Tip:</w:t>
                            </w:r>
                            <w:r w:rsidRPr="00111560">
                              <w:rPr>
                                <w:rFonts w:ascii="Arial" w:hAnsi="Arial" w:cs="Arial"/>
                                <w:sz w:val="20"/>
                                <w:szCs w:val="20"/>
                              </w:rPr>
                              <w:t xml:space="preserve"> Stock and use flushometer-valve inserts that have a rated flush volume consistent with the manufacturer specifications for the toilet bowl. You can typically find the flush volume on the box of the flushometer-valve insert and marked somewhere on the toilet fixture. Matching the flush volume o</w:t>
                            </w:r>
                            <w:r>
                              <w:rPr>
                                <w:rFonts w:ascii="Arial" w:hAnsi="Arial" w:cs="Arial"/>
                                <w:sz w:val="20"/>
                                <w:szCs w:val="20"/>
                              </w:rPr>
                              <w:t>f</w:t>
                            </w:r>
                            <w:r w:rsidRPr="00111560">
                              <w:rPr>
                                <w:rFonts w:ascii="Arial" w:hAnsi="Arial" w:cs="Arial"/>
                                <w:sz w:val="20"/>
                                <w:szCs w:val="20"/>
                              </w:rPr>
                              <w:t xml:space="preserve"> the valve and bowl ensures the best flushing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73C2" id="Text Box 22" o:spid="_x0000_s1030" type="#_x0000_t202" style="position:absolute;margin-left:414.7pt;margin-top:0;width:465.9pt;height:57.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qVMQIAAFk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" strokecolor="#488949" strokeweight="1.5pt">
                <v:textbox>
                  <w:txbxContent>
                    <w:p w14:paraId="5858EA0B" w14:textId="540B6BEA" w:rsidR="00D528C8" w:rsidRPr="00111560" w:rsidRDefault="00D528C8" w:rsidP="005049D7">
                      <w:pPr>
                        <w:rPr>
                          <w:rFonts w:ascii="Arial" w:hAnsi="Arial" w:cs="Arial"/>
                          <w:sz w:val="20"/>
                          <w:szCs w:val="20"/>
                        </w:rPr>
                      </w:pPr>
                      <w:r w:rsidRPr="00111560">
                        <w:rPr>
                          <w:rFonts w:ascii="Arial" w:hAnsi="Arial" w:cs="Arial"/>
                          <w:b/>
                          <w:sz w:val="20"/>
                          <w:szCs w:val="20"/>
                        </w:rPr>
                        <w:t>Water-Saving Tip:</w:t>
                      </w:r>
                      <w:r w:rsidRPr="00111560">
                        <w:rPr>
                          <w:rFonts w:ascii="Arial" w:hAnsi="Arial" w:cs="Arial"/>
                          <w:sz w:val="20"/>
                          <w:szCs w:val="20"/>
                        </w:rPr>
                        <w:t xml:space="preserve"> Stock and use flushometer-valve inserts that have a rated flush volume consistent with the manufacturer specifications for the toilet bowl. You can typically find the flush volume on the box of the flushometer-valve insert and marked somewhere on the toilet fixture. Matching the flush volume o</w:t>
                      </w:r>
                      <w:r>
                        <w:rPr>
                          <w:rFonts w:ascii="Arial" w:hAnsi="Arial" w:cs="Arial"/>
                          <w:sz w:val="20"/>
                          <w:szCs w:val="20"/>
                        </w:rPr>
                        <w:t>f</w:t>
                      </w:r>
                      <w:r w:rsidRPr="00111560">
                        <w:rPr>
                          <w:rFonts w:ascii="Arial" w:hAnsi="Arial" w:cs="Arial"/>
                          <w:sz w:val="20"/>
                          <w:szCs w:val="20"/>
                        </w:rPr>
                        <w:t xml:space="preserve"> the valve and bowl ensures the best flushing performance.</w:t>
                      </w:r>
                    </w:p>
                  </w:txbxContent>
                </v:textbox>
                <w10:wrap type="square" anchorx="margin"/>
              </v:shape>
            </w:pict>
          </mc:Fallback>
        </mc:AlternateContent>
      </w:r>
    </w:p>
    <w:p w14:paraId="003D85B3" w14:textId="1FF05507" w:rsidR="00721AB8" w:rsidRPr="00BF7423" w:rsidRDefault="00855591" w:rsidP="00B803D2">
      <w:pPr>
        <w:pStyle w:val="BodyText"/>
        <w:rPr>
          <w:rFonts w:ascii="Arial" w:hAnsi="Arial" w:cs="Arial"/>
          <w:spacing w:val="-2"/>
        </w:rPr>
      </w:pPr>
      <w:r w:rsidRPr="00BF7423">
        <w:rPr>
          <w:rFonts w:ascii="Arial" w:hAnsi="Arial" w:cs="Arial"/>
          <w:spacing w:val="-2"/>
        </w:rPr>
        <w:t xml:space="preserve">If the flush volume of existing toilets is unknown, use </w:t>
      </w:r>
      <w:r w:rsidR="000E4D02" w:rsidRPr="00BF7423">
        <w:rPr>
          <w:rFonts w:ascii="Arial" w:hAnsi="Arial" w:cs="Arial"/>
          <w:spacing w:val="-2"/>
        </w:rPr>
        <w:t>the information in the table below</w:t>
      </w:r>
      <w:r w:rsidRPr="00BF7423">
        <w:rPr>
          <w:rFonts w:ascii="Arial" w:hAnsi="Arial" w:cs="Arial"/>
          <w:spacing w:val="-2"/>
        </w:rPr>
        <w:t xml:space="preserve"> to estimate the existing flush volume based on the date of installation/initial construction. </w:t>
      </w:r>
    </w:p>
    <w:p w14:paraId="244CF8EE" w14:textId="2A201531" w:rsidR="00855591" w:rsidRPr="002338E1" w:rsidRDefault="00CA0ED6" w:rsidP="002338E1">
      <w:pPr>
        <w:pStyle w:val="Default"/>
        <w:spacing w:before="120" w:after="120"/>
        <w:jc w:val="center"/>
        <w:rPr>
          <w:b/>
          <w:color w:val="auto"/>
        </w:rPr>
      </w:pPr>
      <w:r w:rsidRPr="002338E1">
        <w:rPr>
          <w:b/>
          <w:color w:val="auto"/>
        </w:rPr>
        <w:t>Assumed Toilet Flush Volume Based on Toilet Age</w:t>
      </w:r>
    </w:p>
    <w:tbl>
      <w:tblPr>
        <w:tblStyle w:val="TableGrid"/>
        <w:tblW w:w="9360" w:type="dxa"/>
        <w:tblLook w:val="04A0" w:firstRow="1" w:lastRow="0" w:firstColumn="1" w:lastColumn="0" w:noHBand="0" w:noVBand="1"/>
      </w:tblPr>
      <w:tblGrid>
        <w:gridCol w:w="5760"/>
        <w:gridCol w:w="3600"/>
      </w:tblGrid>
      <w:tr w:rsidR="00855591" w:rsidRPr="0081273E" w14:paraId="7C7E3EF2" w14:textId="77777777" w:rsidTr="00CA0ED6">
        <w:trPr>
          <w:trHeight w:val="432"/>
        </w:trPr>
        <w:tc>
          <w:tcPr>
            <w:tcW w:w="5760" w:type="dxa"/>
            <w:shd w:val="clear" w:color="auto" w:fill="234061"/>
            <w:vAlign w:val="center"/>
          </w:tcPr>
          <w:p w14:paraId="37F690E9" w14:textId="77777777" w:rsidR="00855591" w:rsidRPr="00111560" w:rsidRDefault="00855591" w:rsidP="00FC60F5">
            <w:pPr>
              <w:keepNext/>
              <w:jc w:val="center"/>
              <w:rPr>
                <w:rFonts w:ascii="Arial" w:hAnsi="Arial" w:cs="Arial"/>
                <w:b/>
                <w:bCs/>
                <w:color w:val="FFFFFF"/>
                <w:sz w:val="20"/>
                <w:szCs w:val="20"/>
              </w:rPr>
            </w:pPr>
            <w:r w:rsidRPr="00111560">
              <w:rPr>
                <w:rFonts w:ascii="Arial" w:hAnsi="Arial" w:cs="Arial"/>
                <w:b/>
                <w:bCs/>
                <w:color w:val="FFFFFF"/>
                <w:sz w:val="20"/>
                <w:szCs w:val="20"/>
              </w:rPr>
              <w:t xml:space="preserve">Existing Toilet Age </w:t>
            </w:r>
          </w:p>
        </w:tc>
        <w:tc>
          <w:tcPr>
            <w:tcW w:w="3600" w:type="dxa"/>
            <w:shd w:val="clear" w:color="auto" w:fill="234061"/>
            <w:vAlign w:val="center"/>
          </w:tcPr>
          <w:p w14:paraId="09221B4E" w14:textId="25FCA3B8" w:rsidR="00855591" w:rsidRPr="00111560" w:rsidRDefault="00855591" w:rsidP="00FC60F5">
            <w:pPr>
              <w:keepNext/>
              <w:jc w:val="center"/>
              <w:rPr>
                <w:rFonts w:ascii="Arial" w:hAnsi="Arial" w:cs="Arial"/>
                <w:b/>
                <w:bCs/>
                <w:color w:val="FFFFFF"/>
                <w:sz w:val="20"/>
                <w:szCs w:val="20"/>
              </w:rPr>
            </w:pPr>
            <w:r w:rsidRPr="00111560">
              <w:rPr>
                <w:rFonts w:ascii="Arial" w:hAnsi="Arial" w:cs="Arial"/>
                <w:b/>
                <w:bCs/>
                <w:color w:val="FFFFFF"/>
                <w:sz w:val="20"/>
                <w:szCs w:val="20"/>
              </w:rPr>
              <w:t>Toilet Flush Volume</w:t>
            </w:r>
          </w:p>
        </w:tc>
      </w:tr>
      <w:tr w:rsidR="00855591" w:rsidRPr="0081273E" w14:paraId="14117A84" w14:textId="77777777" w:rsidTr="000E4D02">
        <w:trPr>
          <w:trHeight w:val="288"/>
        </w:trPr>
        <w:tc>
          <w:tcPr>
            <w:tcW w:w="5760" w:type="dxa"/>
          </w:tcPr>
          <w:p w14:paraId="1241D249" w14:textId="375A09B0" w:rsidR="00855591" w:rsidRPr="00111560" w:rsidRDefault="00855591" w:rsidP="000E4D02">
            <w:pPr>
              <w:keepNext/>
              <w:rPr>
                <w:rFonts w:ascii="Arial" w:hAnsi="Arial" w:cs="Arial"/>
                <w:sz w:val="20"/>
              </w:rPr>
            </w:pPr>
            <w:r w:rsidRPr="00111560">
              <w:rPr>
                <w:rFonts w:ascii="Arial" w:hAnsi="Arial" w:cs="Arial"/>
                <w:sz w:val="20"/>
              </w:rPr>
              <w:t xml:space="preserve">Installed </w:t>
            </w:r>
            <w:r w:rsidR="00F501F9">
              <w:rPr>
                <w:rFonts w:ascii="Arial" w:hAnsi="Arial" w:cs="Arial"/>
                <w:sz w:val="20"/>
              </w:rPr>
              <w:t>F</w:t>
            </w:r>
            <w:r w:rsidRPr="00111560">
              <w:rPr>
                <w:rFonts w:ascii="Arial" w:hAnsi="Arial" w:cs="Arial"/>
                <w:sz w:val="20"/>
              </w:rPr>
              <w:t>rom 1994 to Present</w:t>
            </w:r>
          </w:p>
        </w:tc>
        <w:tc>
          <w:tcPr>
            <w:tcW w:w="3600" w:type="dxa"/>
          </w:tcPr>
          <w:p w14:paraId="022D047A" w14:textId="77777777" w:rsidR="00855591" w:rsidRPr="00111560" w:rsidRDefault="00855591" w:rsidP="000E4D02">
            <w:pPr>
              <w:keepNext/>
              <w:jc w:val="center"/>
              <w:rPr>
                <w:rFonts w:ascii="Arial" w:hAnsi="Arial" w:cs="Arial"/>
                <w:sz w:val="20"/>
              </w:rPr>
            </w:pPr>
            <w:r w:rsidRPr="00111560">
              <w:rPr>
                <w:rFonts w:ascii="Arial" w:hAnsi="Arial" w:cs="Arial"/>
                <w:sz w:val="20"/>
              </w:rPr>
              <w:t>1.6 gallons per flush</w:t>
            </w:r>
          </w:p>
        </w:tc>
      </w:tr>
      <w:tr w:rsidR="00855591" w:rsidRPr="0081273E" w14:paraId="6A130FF3" w14:textId="77777777" w:rsidTr="000E4D02">
        <w:trPr>
          <w:trHeight w:val="288"/>
        </w:trPr>
        <w:tc>
          <w:tcPr>
            <w:tcW w:w="5760" w:type="dxa"/>
          </w:tcPr>
          <w:p w14:paraId="7D95C449" w14:textId="2AB9F89A" w:rsidR="00855591" w:rsidRPr="00111560" w:rsidRDefault="00855591" w:rsidP="000E4D02">
            <w:pPr>
              <w:keepNext/>
              <w:rPr>
                <w:rFonts w:ascii="Arial" w:hAnsi="Arial" w:cs="Arial"/>
                <w:sz w:val="20"/>
              </w:rPr>
            </w:pPr>
            <w:r w:rsidRPr="00111560">
              <w:rPr>
                <w:rFonts w:ascii="Arial" w:hAnsi="Arial" w:cs="Arial"/>
                <w:sz w:val="20"/>
              </w:rPr>
              <w:t xml:space="preserve">Installed </w:t>
            </w:r>
            <w:r w:rsidR="00F501F9">
              <w:rPr>
                <w:rFonts w:ascii="Arial" w:hAnsi="Arial" w:cs="Arial"/>
                <w:sz w:val="20"/>
              </w:rPr>
              <w:t>B</w:t>
            </w:r>
            <w:r w:rsidRPr="00111560">
              <w:rPr>
                <w:rFonts w:ascii="Arial" w:hAnsi="Arial" w:cs="Arial"/>
                <w:sz w:val="20"/>
              </w:rPr>
              <w:t xml:space="preserve">etween 1977 </w:t>
            </w:r>
            <w:r w:rsidR="00F501F9">
              <w:rPr>
                <w:rFonts w:ascii="Arial" w:hAnsi="Arial" w:cs="Arial"/>
                <w:sz w:val="20"/>
              </w:rPr>
              <w:t>and</w:t>
            </w:r>
            <w:r w:rsidRPr="00111560">
              <w:rPr>
                <w:rFonts w:ascii="Arial" w:hAnsi="Arial" w:cs="Arial"/>
                <w:sz w:val="20"/>
              </w:rPr>
              <w:t xml:space="preserve"> 1994</w:t>
            </w:r>
          </w:p>
        </w:tc>
        <w:tc>
          <w:tcPr>
            <w:tcW w:w="3600" w:type="dxa"/>
          </w:tcPr>
          <w:p w14:paraId="75982D69" w14:textId="77777777" w:rsidR="00855591" w:rsidRPr="00111560" w:rsidRDefault="00855591" w:rsidP="000E4D02">
            <w:pPr>
              <w:keepNext/>
              <w:jc w:val="center"/>
              <w:rPr>
                <w:rFonts w:ascii="Arial" w:hAnsi="Arial" w:cs="Arial"/>
                <w:sz w:val="20"/>
              </w:rPr>
            </w:pPr>
            <w:r w:rsidRPr="00111560">
              <w:rPr>
                <w:rFonts w:ascii="Arial" w:hAnsi="Arial" w:cs="Arial"/>
                <w:sz w:val="20"/>
              </w:rPr>
              <w:t>3.5 gallons per flush</w:t>
            </w:r>
          </w:p>
        </w:tc>
      </w:tr>
      <w:tr w:rsidR="00855591" w:rsidRPr="0081273E" w14:paraId="166509C8" w14:textId="77777777" w:rsidTr="000E4D02">
        <w:trPr>
          <w:trHeight w:val="288"/>
        </w:trPr>
        <w:tc>
          <w:tcPr>
            <w:tcW w:w="5760" w:type="dxa"/>
          </w:tcPr>
          <w:p w14:paraId="7857D263" w14:textId="4F334BB8" w:rsidR="00855591" w:rsidRPr="00111560" w:rsidRDefault="00855591" w:rsidP="000E4D02">
            <w:pPr>
              <w:keepNext/>
              <w:rPr>
                <w:rFonts w:ascii="Arial" w:hAnsi="Arial" w:cs="Arial"/>
                <w:sz w:val="20"/>
              </w:rPr>
            </w:pPr>
            <w:r w:rsidRPr="00111560">
              <w:rPr>
                <w:rFonts w:ascii="Arial" w:hAnsi="Arial" w:cs="Arial"/>
                <w:sz w:val="20"/>
              </w:rPr>
              <w:t xml:space="preserve">Installed </w:t>
            </w:r>
            <w:r w:rsidR="00F501F9">
              <w:rPr>
                <w:rFonts w:ascii="Arial" w:hAnsi="Arial" w:cs="Arial"/>
                <w:sz w:val="20"/>
              </w:rPr>
              <w:t>B</w:t>
            </w:r>
            <w:r w:rsidRPr="00111560">
              <w:rPr>
                <w:rFonts w:ascii="Arial" w:hAnsi="Arial" w:cs="Arial"/>
                <w:sz w:val="20"/>
              </w:rPr>
              <w:t>efore 1977</w:t>
            </w:r>
          </w:p>
        </w:tc>
        <w:tc>
          <w:tcPr>
            <w:tcW w:w="3600" w:type="dxa"/>
          </w:tcPr>
          <w:p w14:paraId="5C2F1C7F" w14:textId="77777777" w:rsidR="00855591" w:rsidRPr="00111560" w:rsidRDefault="00855591" w:rsidP="000E4D02">
            <w:pPr>
              <w:keepNext/>
              <w:jc w:val="center"/>
              <w:rPr>
                <w:rFonts w:ascii="Arial" w:hAnsi="Arial" w:cs="Arial"/>
                <w:sz w:val="20"/>
              </w:rPr>
            </w:pPr>
            <w:r w:rsidRPr="00111560">
              <w:rPr>
                <w:rFonts w:ascii="Arial" w:hAnsi="Arial" w:cs="Arial"/>
                <w:sz w:val="20"/>
              </w:rPr>
              <w:t>5.0 gallons per flush</w:t>
            </w:r>
          </w:p>
        </w:tc>
      </w:tr>
    </w:tbl>
    <w:p w14:paraId="3D3508BC" w14:textId="77777777" w:rsidR="00855591" w:rsidRPr="0081273E" w:rsidRDefault="00855591" w:rsidP="00855591">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273"/>
        <w:gridCol w:w="2160"/>
      </w:tblGrid>
      <w:tr w:rsidR="00FC60F5" w:rsidRPr="002338E1" w14:paraId="4FFDFE85" w14:textId="77777777" w:rsidTr="002338E1">
        <w:trPr>
          <w:trHeight w:val="80"/>
          <w:tblHeader/>
        </w:trPr>
        <w:tc>
          <w:tcPr>
            <w:tcW w:w="5000" w:type="pct"/>
            <w:gridSpan w:val="4"/>
            <w:tcBorders>
              <w:top w:val="nil"/>
              <w:left w:val="nil"/>
              <w:bottom w:val="single" w:sz="4" w:space="0" w:color="auto"/>
              <w:right w:val="nil"/>
            </w:tcBorders>
          </w:tcPr>
          <w:p w14:paraId="03CC4EF7" w14:textId="75D4E41F" w:rsidR="00FC60F5" w:rsidRPr="002338E1" w:rsidRDefault="00F501F9" w:rsidP="002338E1">
            <w:pPr>
              <w:pStyle w:val="Default"/>
              <w:spacing w:before="120" w:after="120"/>
              <w:jc w:val="center"/>
              <w:rPr>
                <w:b/>
                <w:color w:val="auto"/>
              </w:rPr>
            </w:pPr>
            <w:r>
              <w:rPr>
                <w:b/>
                <w:color w:val="auto"/>
              </w:rPr>
              <w:t>T</w:t>
            </w:r>
            <w:r w:rsidR="00FC60F5" w:rsidRPr="002338E1">
              <w:rPr>
                <w:b/>
                <w:color w:val="auto"/>
              </w:rPr>
              <w:t xml:space="preserve">oilets </w:t>
            </w:r>
            <w:r>
              <w:rPr>
                <w:b/>
                <w:color w:val="auto"/>
              </w:rPr>
              <w:t>I</w:t>
            </w:r>
            <w:r w:rsidR="00FC60F5" w:rsidRPr="002338E1">
              <w:rPr>
                <w:b/>
                <w:color w:val="auto"/>
              </w:rPr>
              <w:t xml:space="preserve">nstalled in </w:t>
            </w:r>
            <w:r>
              <w:rPr>
                <w:b/>
                <w:color w:val="auto"/>
              </w:rPr>
              <w:t>R</w:t>
            </w:r>
            <w:r w:rsidR="00FC60F5" w:rsidRPr="002338E1">
              <w:rPr>
                <w:b/>
                <w:color w:val="auto"/>
              </w:rPr>
              <w:t xml:space="preserve">esidential </w:t>
            </w:r>
            <w:r>
              <w:rPr>
                <w:b/>
                <w:color w:val="auto"/>
              </w:rPr>
              <w:t>B</w:t>
            </w:r>
            <w:r w:rsidR="00FC60F5" w:rsidRPr="002338E1">
              <w:rPr>
                <w:b/>
                <w:color w:val="auto"/>
              </w:rPr>
              <w:t>athrooms</w:t>
            </w:r>
          </w:p>
        </w:tc>
      </w:tr>
      <w:tr w:rsidR="00CA0ED6" w:rsidRPr="00E74ED6" w14:paraId="4C0885A5" w14:textId="77777777" w:rsidTr="007D5773">
        <w:trPr>
          <w:trHeight w:val="458"/>
          <w:tblHeader/>
        </w:trPr>
        <w:tc>
          <w:tcPr>
            <w:tcW w:w="1316" w:type="pct"/>
            <w:tcBorders>
              <w:bottom w:val="single" w:sz="4" w:space="0" w:color="auto"/>
            </w:tcBorders>
            <w:shd w:val="clear" w:color="auto" w:fill="244061"/>
            <w:vAlign w:val="center"/>
          </w:tcPr>
          <w:p w14:paraId="40328EE2" w14:textId="75E52852" w:rsidR="00CA0ED6" w:rsidRPr="00111560" w:rsidRDefault="00CA0ED6" w:rsidP="000E4D02">
            <w:pPr>
              <w:jc w:val="center"/>
              <w:rPr>
                <w:rFonts w:ascii="Arial" w:hAnsi="Arial" w:cs="Arial"/>
                <w:b/>
                <w:bCs/>
                <w:color w:val="FFFFFF"/>
                <w:sz w:val="20"/>
                <w:szCs w:val="20"/>
              </w:rPr>
            </w:pPr>
            <w:r w:rsidRPr="00111560">
              <w:rPr>
                <w:rFonts w:ascii="Arial" w:hAnsi="Arial" w:cs="Arial"/>
                <w:b/>
                <w:bCs/>
                <w:color w:val="FFFFFF"/>
                <w:sz w:val="20"/>
                <w:szCs w:val="20"/>
              </w:rPr>
              <w:t>Location (e.g., floor, unit numbers)</w:t>
            </w:r>
          </w:p>
        </w:tc>
        <w:tc>
          <w:tcPr>
            <w:tcW w:w="1316" w:type="pct"/>
            <w:tcBorders>
              <w:bottom w:val="single" w:sz="4" w:space="0" w:color="auto"/>
            </w:tcBorders>
            <w:shd w:val="clear" w:color="auto" w:fill="244061"/>
            <w:vAlign w:val="center"/>
            <w:hideMark/>
          </w:tcPr>
          <w:p w14:paraId="5E1A1546" w14:textId="00A4753E" w:rsidR="00CA0ED6" w:rsidRPr="00111560" w:rsidRDefault="00CA0ED6" w:rsidP="000E4D02">
            <w:pPr>
              <w:jc w:val="center"/>
              <w:rPr>
                <w:rFonts w:ascii="Arial" w:hAnsi="Arial" w:cs="Arial"/>
                <w:b/>
                <w:bCs/>
                <w:color w:val="FFFFFF"/>
                <w:sz w:val="20"/>
                <w:szCs w:val="20"/>
              </w:rPr>
            </w:pPr>
            <w:r w:rsidRPr="00111560">
              <w:rPr>
                <w:rFonts w:ascii="Arial" w:hAnsi="Arial" w:cs="Arial"/>
                <w:b/>
                <w:bCs/>
                <w:color w:val="FFFFFF"/>
                <w:sz w:val="20"/>
                <w:szCs w:val="20"/>
              </w:rPr>
              <w:t>Toilet Type (tank-type or flushometer-valve)</w:t>
            </w:r>
          </w:p>
        </w:tc>
        <w:tc>
          <w:tcPr>
            <w:tcW w:w="1214" w:type="pct"/>
            <w:tcBorders>
              <w:bottom w:val="single" w:sz="4" w:space="0" w:color="auto"/>
            </w:tcBorders>
            <w:shd w:val="clear" w:color="auto" w:fill="244061"/>
            <w:vAlign w:val="center"/>
            <w:hideMark/>
          </w:tcPr>
          <w:p w14:paraId="29AEF9EB" w14:textId="77777777" w:rsidR="00CA0ED6" w:rsidRPr="00111560" w:rsidRDefault="00CA0ED6" w:rsidP="000E4D02">
            <w:pPr>
              <w:jc w:val="center"/>
              <w:rPr>
                <w:rFonts w:ascii="Arial" w:hAnsi="Arial" w:cs="Arial"/>
                <w:b/>
                <w:bCs/>
                <w:color w:val="FFFFFF"/>
                <w:sz w:val="20"/>
                <w:szCs w:val="20"/>
              </w:rPr>
            </w:pPr>
            <w:r w:rsidRPr="00111560">
              <w:rPr>
                <w:rFonts w:ascii="Arial" w:hAnsi="Arial" w:cs="Arial"/>
                <w:b/>
                <w:bCs/>
                <w:color w:val="FFFFFF"/>
                <w:sz w:val="20"/>
                <w:szCs w:val="20"/>
              </w:rPr>
              <w:t>Number Installed</w:t>
            </w:r>
          </w:p>
        </w:tc>
        <w:tc>
          <w:tcPr>
            <w:tcW w:w="1154" w:type="pct"/>
            <w:tcBorders>
              <w:bottom w:val="single" w:sz="4" w:space="0" w:color="auto"/>
            </w:tcBorders>
            <w:shd w:val="clear" w:color="auto" w:fill="244061"/>
            <w:vAlign w:val="center"/>
            <w:hideMark/>
          </w:tcPr>
          <w:p w14:paraId="38B67DE5" w14:textId="273313C3" w:rsidR="00CA0ED6" w:rsidRPr="00111560" w:rsidRDefault="00CA0ED6" w:rsidP="000E4D02">
            <w:pPr>
              <w:jc w:val="center"/>
              <w:rPr>
                <w:rFonts w:ascii="Arial" w:hAnsi="Arial" w:cs="Arial"/>
                <w:b/>
                <w:bCs/>
                <w:color w:val="FFFFFF"/>
                <w:sz w:val="20"/>
                <w:szCs w:val="20"/>
              </w:rPr>
            </w:pPr>
            <w:bookmarkStart w:id="15" w:name="RANGE!G7"/>
            <w:r w:rsidRPr="00111560">
              <w:rPr>
                <w:rFonts w:ascii="Arial" w:hAnsi="Arial" w:cs="Arial"/>
                <w:b/>
                <w:bCs/>
                <w:color w:val="FFFFFF"/>
                <w:sz w:val="20"/>
                <w:szCs w:val="20"/>
              </w:rPr>
              <w:t>Existing Flush Volume (gpf)</w:t>
            </w:r>
            <w:bookmarkEnd w:id="15"/>
          </w:p>
        </w:tc>
      </w:tr>
      <w:tr w:rsidR="00116952" w:rsidRPr="00E74ED6" w14:paraId="7345BA40" w14:textId="77777777" w:rsidTr="007D5773">
        <w:trPr>
          <w:trHeight w:val="432"/>
        </w:trPr>
        <w:sdt>
          <w:sdtPr>
            <w:rPr>
              <w:color w:val="222222"/>
              <w:sz w:val="20"/>
              <w:szCs w:val="20"/>
              <w:shd w:val="clear" w:color="auto" w:fill="FFFFFF"/>
            </w:rPr>
            <w:id w:val="670919122"/>
            <w:placeholder>
              <w:docPart w:val="BD83938404E345029EFC054BD5E0E4BA"/>
            </w:placeholder>
            <w:showingPlcHdr/>
            <w:text w:multiLine="1"/>
          </w:sdtPr>
          <w:sdtEndPr/>
          <w:sdtContent>
            <w:tc>
              <w:tcPr>
                <w:tcW w:w="1316" w:type="pct"/>
                <w:shd w:val="clear" w:color="auto" w:fill="auto"/>
                <w:vAlign w:val="center"/>
              </w:tcPr>
              <w:p w14:paraId="188D0029" w14:textId="1EF94B7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02325877"/>
            <w:placeholder>
              <w:docPart w:val="AE676F67306443B291A1316148D8B72F"/>
            </w:placeholder>
            <w:showingPlcHdr/>
            <w:text w:multiLine="1"/>
          </w:sdtPr>
          <w:sdtEndPr/>
          <w:sdtContent>
            <w:tc>
              <w:tcPr>
                <w:tcW w:w="1316" w:type="pct"/>
                <w:shd w:val="clear" w:color="auto" w:fill="auto"/>
                <w:noWrap/>
                <w:vAlign w:val="center"/>
                <w:hideMark/>
              </w:tcPr>
              <w:p w14:paraId="7DFBE168" w14:textId="1E9B92B7"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32886557"/>
            <w:placeholder>
              <w:docPart w:val="D3798D0C605B4DFF8066127920E9991A"/>
            </w:placeholder>
            <w:showingPlcHdr/>
            <w:text w:multiLine="1"/>
          </w:sdtPr>
          <w:sdtEndPr/>
          <w:sdtContent>
            <w:tc>
              <w:tcPr>
                <w:tcW w:w="1214" w:type="pct"/>
                <w:shd w:val="clear" w:color="auto" w:fill="auto"/>
                <w:noWrap/>
                <w:vAlign w:val="center"/>
                <w:hideMark/>
              </w:tcPr>
              <w:p w14:paraId="43034426" w14:textId="166521CD"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92274835"/>
            <w:placeholder>
              <w:docPart w:val="0629C1BBA5974A0F956EB10982C42936"/>
            </w:placeholder>
            <w:showingPlcHdr/>
            <w:text w:multiLine="1"/>
          </w:sdtPr>
          <w:sdtEndPr/>
          <w:sdtContent>
            <w:tc>
              <w:tcPr>
                <w:tcW w:w="1154" w:type="pct"/>
                <w:shd w:val="clear" w:color="auto" w:fill="auto"/>
                <w:noWrap/>
                <w:vAlign w:val="center"/>
                <w:hideMark/>
              </w:tcPr>
              <w:p w14:paraId="6F5A38E6" w14:textId="1DA526C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E74ED6" w14:paraId="5C1EF111" w14:textId="77777777" w:rsidTr="007D5773">
        <w:trPr>
          <w:trHeight w:val="432"/>
        </w:trPr>
        <w:sdt>
          <w:sdtPr>
            <w:rPr>
              <w:color w:val="222222"/>
              <w:sz w:val="20"/>
              <w:szCs w:val="20"/>
              <w:shd w:val="clear" w:color="auto" w:fill="FFFFFF"/>
            </w:rPr>
            <w:id w:val="954595979"/>
            <w:placeholder>
              <w:docPart w:val="345701F15D984828B7375D859F1E9C8E"/>
            </w:placeholder>
            <w:showingPlcHdr/>
            <w:text w:multiLine="1"/>
          </w:sdtPr>
          <w:sdtEndPr/>
          <w:sdtContent>
            <w:tc>
              <w:tcPr>
                <w:tcW w:w="1316" w:type="pct"/>
                <w:shd w:val="clear" w:color="auto" w:fill="auto"/>
                <w:vAlign w:val="center"/>
              </w:tcPr>
              <w:p w14:paraId="1FF460F1" w14:textId="0DA2E60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21455656"/>
            <w:placeholder>
              <w:docPart w:val="7EFDB3FCB8F14F67B1A92D3E4E9449BE"/>
            </w:placeholder>
            <w:showingPlcHdr/>
            <w:text w:multiLine="1"/>
          </w:sdtPr>
          <w:sdtEndPr/>
          <w:sdtContent>
            <w:tc>
              <w:tcPr>
                <w:tcW w:w="1316" w:type="pct"/>
                <w:shd w:val="clear" w:color="auto" w:fill="auto"/>
                <w:noWrap/>
                <w:vAlign w:val="center"/>
                <w:hideMark/>
              </w:tcPr>
              <w:p w14:paraId="55071C44" w14:textId="23C84CD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10081044"/>
            <w:placeholder>
              <w:docPart w:val="B170B6EF67B945D9A8A1EBFEB4E191B2"/>
            </w:placeholder>
            <w:showingPlcHdr/>
            <w:text w:multiLine="1"/>
          </w:sdtPr>
          <w:sdtEndPr/>
          <w:sdtContent>
            <w:tc>
              <w:tcPr>
                <w:tcW w:w="1214" w:type="pct"/>
                <w:shd w:val="clear" w:color="auto" w:fill="auto"/>
                <w:noWrap/>
                <w:vAlign w:val="center"/>
                <w:hideMark/>
              </w:tcPr>
              <w:p w14:paraId="0CD42FA7" w14:textId="3F155EA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44077815"/>
            <w:placeholder>
              <w:docPart w:val="210AD57B01B64F069901754D228A7C89"/>
            </w:placeholder>
            <w:showingPlcHdr/>
            <w:text w:multiLine="1"/>
          </w:sdtPr>
          <w:sdtEndPr/>
          <w:sdtContent>
            <w:tc>
              <w:tcPr>
                <w:tcW w:w="1154" w:type="pct"/>
                <w:shd w:val="clear" w:color="auto" w:fill="auto"/>
                <w:noWrap/>
                <w:vAlign w:val="center"/>
                <w:hideMark/>
              </w:tcPr>
              <w:p w14:paraId="4334D011" w14:textId="385E813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E74ED6" w14:paraId="379F3D9C" w14:textId="77777777" w:rsidTr="007D5773">
        <w:trPr>
          <w:trHeight w:val="432"/>
        </w:trPr>
        <w:sdt>
          <w:sdtPr>
            <w:rPr>
              <w:color w:val="222222"/>
              <w:sz w:val="20"/>
              <w:szCs w:val="20"/>
              <w:shd w:val="clear" w:color="auto" w:fill="FFFFFF"/>
            </w:rPr>
            <w:id w:val="1091426751"/>
            <w:placeholder>
              <w:docPart w:val="21142DA31A8940E69C2C7BCCB354DC1C"/>
            </w:placeholder>
            <w:showingPlcHdr/>
            <w:text w:multiLine="1"/>
          </w:sdtPr>
          <w:sdtEndPr/>
          <w:sdtContent>
            <w:tc>
              <w:tcPr>
                <w:tcW w:w="1316" w:type="pct"/>
                <w:shd w:val="clear" w:color="auto" w:fill="auto"/>
                <w:vAlign w:val="center"/>
              </w:tcPr>
              <w:p w14:paraId="5CDFA798" w14:textId="70A9576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07869323"/>
            <w:placeholder>
              <w:docPart w:val="D101F2A023514F5BA2ACAC70B6EB814F"/>
            </w:placeholder>
            <w:showingPlcHdr/>
            <w:text w:multiLine="1"/>
          </w:sdtPr>
          <w:sdtEndPr/>
          <w:sdtContent>
            <w:tc>
              <w:tcPr>
                <w:tcW w:w="1316" w:type="pct"/>
                <w:shd w:val="clear" w:color="auto" w:fill="auto"/>
                <w:noWrap/>
                <w:vAlign w:val="center"/>
                <w:hideMark/>
              </w:tcPr>
              <w:p w14:paraId="2A1311AA" w14:textId="5BA8897C"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60292240"/>
            <w:placeholder>
              <w:docPart w:val="918FAED265FE4EF9911429683EA62C93"/>
            </w:placeholder>
            <w:showingPlcHdr/>
            <w:text w:multiLine="1"/>
          </w:sdtPr>
          <w:sdtEndPr/>
          <w:sdtContent>
            <w:tc>
              <w:tcPr>
                <w:tcW w:w="1214" w:type="pct"/>
                <w:shd w:val="clear" w:color="auto" w:fill="auto"/>
                <w:noWrap/>
                <w:vAlign w:val="center"/>
                <w:hideMark/>
              </w:tcPr>
              <w:p w14:paraId="38995D3B" w14:textId="7E01AAA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859416252"/>
            <w:placeholder>
              <w:docPart w:val="7DF3A33EABCD41FFA00FF2AD3A499E1A"/>
            </w:placeholder>
            <w:showingPlcHdr/>
            <w:text w:multiLine="1"/>
          </w:sdtPr>
          <w:sdtEndPr/>
          <w:sdtContent>
            <w:tc>
              <w:tcPr>
                <w:tcW w:w="1154" w:type="pct"/>
                <w:shd w:val="clear" w:color="auto" w:fill="auto"/>
                <w:noWrap/>
                <w:vAlign w:val="center"/>
                <w:hideMark/>
              </w:tcPr>
              <w:p w14:paraId="6E9A7C4B" w14:textId="3D657FFB"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E74ED6" w14:paraId="3BD3EE7D" w14:textId="77777777" w:rsidTr="007D5773">
        <w:trPr>
          <w:trHeight w:val="432"/>
        </w:trPr>
        <w:sdt>
          <w:sdtPr>
            <w:rPr>
              <w:color w:val="222222"/>
              <w:sz w:val="20"/>
              <w:szCs w:val="20"/>
              <w:shd w:val="clear" w:color="auto" w:fill="FFFFFF"/>
            </w:rPr>
            <w:id w:val="1939398890"/>
            <w:placeholder>
              <w:docPart w:val="79DFBD3A11B1487090CC98DEE93B4DF5"/>
            </w:placeholder>
            <w:showingPlcHdr/>
            <w:text w:multiLine="1"/>
          </w:sdtPr>
          <w:sdtEndPr/>
          <w:sdtContent>
            <w:tc>
              <w:tcPr>
                <w:tcW w:w="1316" w:type="pct"/>
                <w:tcBorders>
                  <w:bottom w:val="single" w:sz="4" w:space="0" w:color="auto"/>
                </w:tcBorders>
                <w:shd w:val="clear" w:color="auto" w:fill="auto"/>
                <w:vAlign w:val="center"/>
              </w:tcPr>
              <w:p w14:paraId="63B4AE27" w14:textId="74613E43"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51123902"/>
            <w:placeholder>
              <w:docPart w:val="7325FCD0AA4C4B3283E8EAF08EC22AE8"/>
            </w:placeholder>
            <w:showingPlcHdr/>
            <w:text w:multiLine="1"/>
          </w:sdtPr>
          <w:sdtEndPr/>
          <w:sdtContent>
            <w:tc>
              <w:tcPr>
                <w:tcW w:w="1316" w:type="pct"/>
                <w:tcBorders>
                  <w:bottom w:val="single" w:sz="4" w:space="0" w:color="auto"/>
                </w:tcBorders>
                <w:shd w:val="clear" w:color="auto" w:fill="auto"/>
                <w:noWrap/>
                <w:vAlign w:val="center"/>
                <w:hideMark/>
              </w:tcPr>
              <w:p w14:paraId="730B66F4" w14:textId="2D5A53B1"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50140986"/>
            <w:placeholder>
              <w:docPart w:val="F586E7DAD13248F5AB5183DD0D1F4B31"/>
            </w:placeholder>
            <w:showingPlcHdr/>
            <w:text w:multiLine="1"/>
          </w:sdtPr>
          <w:sdtEndPr/>
          <w:sdtContent>
            <w:tc>
              <w:tcPr>
                <w:tcW w:w="1214" w:type="pct"/>
                <w:tcBorders>
                  <w:bottom w:val="single" w:sz="4" w:space="0" w:color="auto"/>
                </w:tcBorders>
                <w:shd w:val="clear" w:color="auto" w:fill="auto"/>
                <w:noWrap/>
                <w:vAlign w:val="center"/>
                <w:hideMark/>
              </w:tcPr>
              <w:p w14:paraId="1779A451" w14:textId="774E684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93436620"/>
            <w:placeholder>
              <w:docPart w:val="B343E9DE6EF04114A75FE8B48A5EF86F"/>
            </w:placeholder>
            <w:showingPlcHdr/>
            <w:text w:multiLine="1"/>
          </w:sdtPr>
          <w:sdtEndPr/>
          <w:sdtContent>
            <w:tc>
              <w:tcPr>
                <w:tcW w:w="1154" w:type="pct"/>
                <w:shd w:val="clear" w:color="auto" w:fill="auto"/>
                <w:noWrap/>
                <w:vAlign w:val="center"/>
                <w:hideMark/>
              </w:tcPr>
              <w:p w14:paraId="30A16CB3" w14:textId="699EC6FA"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E74ED6" w14:paraId="06E5D69E" w14:textId="77777777" w:rsidTr="007D5773">
        <w:trPr>
          <w:trHeight w:val="432"/>
        </w:trPr>
        <w:sdt>
          <w:sdtPr>
            <w:rPr>
              <w:color w:val="222222"/>
              <w:sz w:val="20"/>
              <w:szCs w:val="20"/>
              <w:shd w:val="clear" w:color="auto" w:fill="FFFFFF"/>
            </w:rPr>
            <w:id w:val="-649749104"/>
            <w:placeholder>
              <w:docPart w:val="A1BC58960ED646009AB0FB796A2D4FF4"/>
            </w:placeholder>
            <w:showingPlcHdr/>
            <w:text w:multiLine="1"/>
          </w:sdtPr>
          <w:sdtEndPr/>
          <w:sdtContent>
            <w:tc>
              <w:tcPr>
                <w:tcW w:w="1316" w:type="pct"/>
                <w:shd w:val="clear" w:color="auto" w:fill="auto"/>
                <w:vAlign w:val="center"/>
              </w:tcPr>
              <w:p w14:paraId="3B75EE46" w14:textId="0195A8D9"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55151920"/>
            <w:placeholder>
              <w:docPart w:val="563A0046B95745B38A5DEF549CD68792"/>
            </w:placeholder>
            <w:showingPlcHdr/>
            <w:text w:multiLine="1"/>
          </w:sdtPr>
          <w:sdtEndPr/>
          <w:sdtContent>
            <w:tc>
              <w:tcPr>
                <w:tcW w:w="1316" w:type="pct"/>
                <w:shd w:val="clear" w:color="auto" w:fill="auto"/>
                <w:noWrap/>
                <w:vAlign w:val="center"/>
                <w:hideMark/>
              </w:tcPr>
              <w:p w14:paraId="4C70F49F" w14:textId="7372DBD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846442969"/>
            <w:placeholder>
              <w:docPart w:val="3698BC19A7854414834E239D34FB85D5"/>
            </w:placeholder>
            <w:showingPlcHdr/>
            <w:text w:multiLine="1"/>
          </w:sdtPr>
          <w:sdtEndPr/>
          <w:sdtContent>
            <w:tc>
              <w:tcPr>
                <w:tcW w:w="1214" w:type="pct"/>
                <w:shd w:val="clear" w:color="auto" w:fill="auto"/>
                <w:noWrap/>
                <w:vAlign w:val="center"/>
                <w:hideMark/>
              </w:tcPr>
              <w:p w14:paraId="24654EFB" w14:textId="4F783E8A"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93505400"/>
            <w:placeholder>
              <w:docPart w:val="2F970A1BE7FC4B2D848A7E2D9FEF0D52"/>
            </w:placeholder>
            <w:showingPlcHdr/>
            <w:text w:multiLine="1"/>
          </w:sdtPr>
          <w:sdtEndPr/>
          <w:sdtContent>
            <w:tc>
              <w:tcPr>
                <w:tcW w:w="1154" w:type="pct"/>
                <w:shd w:val="clear" w:color="auto" w:fill="auto"/>
                <w:noWrap/>
                <w:vAlign w:val="center"/>
                <w:hideMark/>
              </w:tcPr>
              <w:p w14:paraId="5D93B724" w14:textId="02DEFA4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E74ED6" w14:paraId="7BCD9DF6" w14:textId="77777777" w:rsidTr="007D5773">
        <w:trPr>
          <w:trHeight w:val="432"/>
        </w:trPr>
        <w:sdt>
          <w:sdtPr>
            <w:rPr>
              <w:color w:val="222222"/>
              <w:sz w:val="20"/>
              <w:szCs w:val="20"/>
              <w:shd w:val="clear" w:color="auto" w:fill="FFFFFF"/>
            </w:rPr>
            <w:id w:val="-111977494"/>
            <w:placeholder>
              <w:docPart w:val="7C0FFD3327584DE9A39DB6C79E6003A8"/>
            </w:placeholder>
            <w:showingPlcHdr/>
            <w:text w:multiLine="1"/>
          </w:sdtPr>
          <w:sdtEndPr/>
          <w:sdtContent>
            <w:tc>
              <w:tcPr>
                <w:tcW w:w="1316" w:type="pct"/>
                <w:shd w:val="clear" w:color="auto" w:fill="auto"/>
                <w:vAlign w:val="center"/>
              </w:tcPr>
              <w:p w14:paraId="3590DE2A" w14:textId="384AB13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7568636"/>
            <w:placeholder>
              <w:docPart w:val="4664225C74794589A9537F027FD9DBEE"/>
            </w:placeholder>
            <w:showingPlcHdr/>
            <w:text w:multiLine="1"/>
          </w:sdtPr>
          <w:sdtEndPr/>
          <w:sdtContent>
            <w:tc>
              <w:tcPr>
                <w:tcW w:w="1316" w:type="pct"/>
                <w:shd w:val="clear" w:color="auto" w:fill="auto"/>
                <w:noWrap/>
                <w:vAlign w:val="center"/>
              </w:tcPr>
              <w:p w14:paraId="11A7C04F" w14:textId="12D71EA3"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5494479"/>
            <w:placeholder>
              <w:docPart w:val="83FAE92395654F0B8AC925C0A0BAC0F0"/>
            </w:placeholder>
            <w:showingPlcHdr/>
            <w:text w:multiLine="1"/>
          </w:sdtPr>
          <w:sdtEndPr/>
          <w:sdtContent>
            <w:tc>
              <w:tcPr>
                <w:tcW w:w="1214" w:type="pct"/>
                <w:shd w:val="clear" w:color="auto" w:fill="auto"/>
                <w:noWrap/>
                <w:vAlign w:val="center"/>
              </w:tcPr>
              <w:p w14:paraId="6B896260" w14:textId="6D97E07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07203667"/>
            <w:placeholder>
              <w:docPart w:val="CE3BEE20502144C4B1276DE614915F71"/>
            </w:placeholder>
            <w:showingPlcHdr/>
            <w:text w:multiLine="1"/>
          </w:sdtPr>
          <w:sdtEndPr/>
          <w:sdtContent>
            <w:tc>
              <w:tcPr>
                <w:tcW w:w="1154" w:type="pct"/>
                <w:shd w:val="clear" w:color="auto" w:fill="auto"/>
                <w:noWrap/>
                <w:vAlign w:val="center"/>
              </w:tcPr>
              <w:p w14:paraId="108FE840" w14:textId="47193F3A"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E74ED6" w14:paraId="6568F958" w14:textId="77777777" w:rsidTr="007D5773">
        <w:trPr>
          <w:trHeight w:val="432"/>
        </w:trPr>
        <w:sdt>
          <w:sdtPr>
            <w:rPr>
              <w:color w:val="222222"/>
              <w:sz w:val="20"/>
              <w:szCs w:val="20"/>
              <w:shd w:val="clear" w:color="auto" w:fill="FFFFFF"/>
            </w:rPr>
            <w:id w:val="1553042838"/>
            <w:placeholder>
              <w:docPart w:val="3FC6667F90B24A39A9964B32BD8F550E"/>
            </w:placeholder>
            <w:showingPlcHdr/>
            <w:text w:multiLine="1"/>
          </w:sdtPr>
          <w:sdtEndPr/>
          <w:sdtContent>
            <w:tc>
              <w:tcPr>
                <w:tcW w:w="1316" w:type="pct"/>
                <w:shd w:val="clear" w:color="auto" w:fill="auto"/>
                <w:vAlign w:val="center"/>
              </w:tcPr>
              <w:p w14:paraId="0AA37BC8" w14:textId="08B74F9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36507967"/>
            <w:placeholder>
              <w:docPart w:val="B982B207740543849B8BF0F27EDE49F5"/>
            </w:placeholder>
            <w:showingPlcHdr/>
            <w:text w:multiLine="1"/>
          </w:sdtPr>
          <w:sdtEndPr/>
          <w:sdtContent>
            <w:tc>
              <w:tcPr>
                <w:tcW w:w="1316" w:type="pct"/>
                <w:shd w:val="clear" w:color="auto" w:fill="auto"/>
                <w:noWrap/>
                <w:vAlign w:val="center"/>
              </w:tcPr>
              <w:p w14:paraId="3CD05D61" w14:textId="0E55CE77"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90486493"/>
            <w:placeholder>
              <w:docPart w:val="39AD750141664D4C88B825EB90990587"/>
            </w:placeholder>
            <w:showingPlcHdr/>
            <w:text w:multiLine="1"/>
          </w:sdtPr>
          <w:sdtEndPr/>
          <w:sdtContent>
            <w:tc>
              <w:tcPr>
                <w:tcW w:w="1214" w:type="pct"/>
                <w:shd w:val="clear" w:color="auto" w:fill="auto"/>
                <w:noWrap/>
                <w:vAlign w:val="center"/>
              </w:tcPr>
              <w:p w14:paraId="209B3525" w14:textId="165DF19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83404095"/>
            <w:placeholder>
              <w:docPart w:val="1DB78ACEEC7F43E1B6D1983D3129D2C1"/>
            </w:placeholder>
            <w:showingPlcHdr/>
            <w:text w:multiLine="1"/>
          </w:sdtPr>
          <w:sdtEndPr/>
          <w:sdtContent>
            <w:tc>
              <w:tcPr>
                <w:tcW w:w="1154" w:type="pct"/>
                <w:shd w:val="clear" w:color="auto" w:fill="auto"/>
                <w:noWrap/>
                <w:vAlign w:val="center"/>
              </w:tcPr>
              <w:p w14:paraId="7D529D49" w14:textId="3B802A7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E74ED6" w14:paraId="18C3D9D5" w14:textId="77777777" w:rsidTr="007D5773">
        <w:trPr>
          <w:trHeight w:val="432"/>
        </w:trPr>
        <w:sdt>
          <w:sdtPr>
            <w:rPr>
              <w:color w:val="222222"/>
              <w:sz w:val="20"/>
              <w:szCs w:val="20"/>
              <w:shd w:val="clear" w:color="auto" w:fill="FFFFFF"/>
            </w:rPr>
            <w:id w:val="164990506"/>
            <w:placeholder>
              <w:docPart w:val="C4E0F747EB4C46869DA287707B04DE8E"/>
            </w:placeholder>
            <w:showingPlcHdr/>
            <w:text w:multiLine="1"/>
          </w:sdtPr>
          <w:sdtEndPr/>
          <w:sdtContent>
            <w:tc>
              <w:tcPr>
                <w:tcW w:w="1316" w:type="pct"/>
                <w:shd w:val="clear" w:color="auto" w:fill="auto"/>
                <w:vAlign w:val="center"/>
              </w:tcPr>
              <w:p w14:paraId="6AA62399" w14:textId="1889D758"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96544916"/>
            <w:placeholder>
              <w:docPart w:val="31AD5DAAE70149E5A2F951BF548773ED"/>
            </w:placeholder>
            <w:showingPlcHdr/>
            <w:text w:multiLine="1"/>
          </w:sdtPr>
          <w:sdtEndPr/>
          <w:sdtContent>
            <w:tc>
              <w:tcPr>
                <w:tcW w:w="1316" w:type="pct"/>
                <w:shd w:val="clear" w:color="auto" w:fill="auto"/>
                <w:noWrap/>
                <w:vAlign w:val="center"/>
              </w:tcPr>
              <w:p w14:paraId="02B0A77C" w14:textId="0CC13501"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93475538"/>
            <w:placeholder>
              <w:docPart w:val="C63F2D9B750C4D7EAB5348BDEF967DBB"/>
            </w:placeholder>
            <w:showingPlcHdr/>
            <w:text w:multiLine="1"/>
          </w:sdtPr>
          <w:sdtEndPr/>
          <w:sdtContent>
            <w:tc>
              <w:tcPr>
                <w:tcW w:w="1214" w:type="pct"/>
                <w:shd w:val="clear" w:color="auto" w:fill="auto"/>
                <w:noWrap/>
                <w:vAlign w:val="center"/>
              </w:tcPr>
              <w:p w14:paraId="4E160009" w14:textId="38E42DF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47170490"/>
            <w:placeholder>
              <w:docPart w:val="6A14BA3848FF4CFB8C2FAAD885DDCE0B"/>
            </w:placeholder>
            <w:showingPlcHdr/>
            <w:text w:multiLine="1"/>
          </w:sdtPr>
          <w:sdtEndPr/>
          <w:sdtContent>
            <w:tc>
              <w:tcPr>
                <w:tcW w:w="1154" w:type="pct"/>
                <w:shd w:val="clear" w:color="auto" w:fill="auto"/>
                <w:noWrap/>
                <w:vAlign w:val="center"/>
              </w:tcPr>
              <w:p w14:paraId="3D0C37C2" w14:textId="5FA7E6A7"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E74ED6" w14:paraId="32E4C79C" w14:textId="77777777" w:rsidTr="007D5773">
        <w:trPr>
          <w:trHeight w:val="432"/>
        </w:trPr>
        <w:sdt>
          <w:sdtPr>
            <w:rPr>
              <w:color w:val="222222"/>
              <w:sz w:val="20"/>
              <w:szCs w:val="20"/>
              <w:shd w:val="clear" w:color="auto" w:fill="FFFFFF"/>
            </w:rPr>
            <w:id w:val="1561678355"/>
            <w:placeholder>
              <w:docPart w:val="F63967A042D347F282B136EA6E93E058"/>
            </w:placeholder>
            <w:showingPlcHdr/>
            <w:text w:multiLine="1"/>
          </w:sdtPr>
          <w:sdtEndPr/>
          <w:sdtContent>
            <w:tc>
              <w:tcPr>
                <w:tcW w:w="1316" w:type="pct"/>
                <w:shd w:val="clear" w:color="auto" w:fill="auto"/>
                <w:vAlign w:val="center"/>
              </w:tcPr>
              <w:p w14:paraId="5FDF7DB0" w14:textId="055A716A"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36746501"/>
            <w:placeholder>
              <w:docPart w:val="C9C8F247E9764BC4B259EB835025D02C"/>
            </w:placeholder>
            <w:showingPlcHdr/>
            <w:text w:multiLine="1"/>
          </w:sdtPr>
          <w:sdtEndPr/>
          <w:sdtContent>
            <w:tc>
              <w:tcPr>
                <w:tcW w:w="1316" w:type="pct"/>
                <w:shd w:val="clear" w:color="auto" w:fill="auto"/>
                <w:noWrap/>
                <w:vAlign w:val="center"/>
              </w:tcPr>
              <w:p w14:paraId="1BE5B0DE" w14:textId="4C70C14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70144760"/>
            <w:placeholder>
              <w:docPart w:val="50417B13F80B4325A52AB5C60A03B773"/>
            </w:placeholder>
            <w:showingPlcHdr/>
            <w:text w:multiLine="1"/>
          </w:sdtPr>
          <w:sdtEndPr/>
          <w:sdtContent>
            <w:tc>
              <w:tcPr>
                <w:tcW w:w="1214" w:type="pct"/>
                <w:shd w:val="clear" w:color="auto" w:fill="auto"/>
                <w:noWrap/>
                <w:vAlign w:val="center"/>
              </w:tcPr>
              <w:p w14:paraId="55BEE5A7" w14:textId="3F82E47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18591973"/>
            <w:placeholder>
              <w:docPart w:val="138BD0C438B34DDCB6D4CD5F8A325891"/>
            </w:placeholder>
            <w:showingPlcHdr/>
            <w:text w:multiLine="1"/>
          </w:sdtPr>
          <w:sdtEndPr/>
          <w:sdtContent>
            <w:tc>
              <w:tcPr>
                <w:tcW w:w="1154" w:type="pct"/>
                <w:shd w:val="clear" w:color="auto" w:fill="auto"/>
                <w:noWrap/>
                <w:vAlign w:val="center"/>
              </w:tcPr>
              <w:p w14:paraId="177D0991" w14:textId="592D943C"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E74ED6" w14:paraId="39314F81" w14:textId="77777777" w:rsidTr="007D5773">
        <w:trPr>
          <w:trHeight w:val="432"/>
        </w:trPr>
        <w:sdt>
          <w:sdtPr>
            <w:rPr>
              <w:color w:val="222222"/>
              <w:sz w:val="20"/>
              <w:szCs w:val="20"/>
              <w:shd w:val="clear" w:color="auto" w:fill="FFFFFF"/>
            </w:rPr>
            <w:id w:val="-1027862166"/>
            <w:placeholder>
              <w:docPart w:val="9C8E3674A0AE43F5882BF5B0EAE7A64D"/>
            </w:placeholder>
            <w:showingPlcHdr/>
            <w:text w:multiLine="1"/>
          </w:sdtPr>
          <w:sdtEndPr/>
          <w:sdtContent>
            <w:tc>
              <w:tcPr>
                <w:tcW w:w="1316" w:type="pct"/>
                <w:shd w:val="clear" w:color="auto" w:fill="auto"/>
                <w:vAlign w:val="center"/>
              </w:tcPr>
              <w:p w14:paraId="108A331A" w14:textId="2BCE7A8C"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5781953"/>
            <w:placeholder>
              <w:docPart w:val="90B7B0E9A1E54201B7E13C98921E19CE"/>
            </w:placeholder>
            <w:showingPlcHdr/>
            <w:text w:multiLine="1"/>
          </w:sdtPr>
          <w:sdtEndPr/>
          <w:sdtContent>
            <w:tc>
              <w:tcPr>
                <w:tcW w:w="1316" w:type="pct"/>
                <w:shd w:val="clear" w:color="auto" w:fill="auto"/>
                <w:noWrap/>
                <w:vAlign w:val="center"/>
              </w:tcPr>
              <w:p w14:paraId="20D72D56" w14:textId="5B46E096"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79039919"/>
            <w:placeholder>
              <w:docPart w:val="E6E7AA79F540433F8D88E510E12DA104"/>
            </w:placeholder>
            <w:showingPlcHdr/>
            <w:text w:multiLine="1"/>
          </w:sdtPr>
          <w:sdtEndPr/>
          <w:sdtContent>
            <w:tc>
              <w:tcPr>
                <w:tcW w:w="1214" w:type="pct"/>
                <w:shd w:val="clear" w:color="auto" w:fill="auto"/>
                <w:noWrap/>
                <w:vAlign w:val="center"/>
              </w:tcPr>
              <w:p w14:paraId="79F2FB41" w14:textId="548B9EA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632829491"/>
            <w:placeholder>
              <w:docPart w:val="F998C425DD6342A48ABF3F61B4718516"/>
            </w:placeholder>
            <w:showingPlcHdr/>
            <w:text w:multiLine="1"/>
          </w:sdtPr>
          <w:sdtEndPr/>
          <w:sdtContent>
            <w:tc>
              <w:tcPr>
                <w:tcW w:w="1154" w:type="pct"/>
                <w:shd w:val="clear" w:color="auto" w:fill="auto"/>
                <w:noWrap/>
                <w:vAlign w:val="center"/>
              </w:tcPr>
              <w:p w14:paraId="799DE399" w14:textId="6DC1A7C6"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bl>
    <w:p w14:paraId="3A672C83" w14:textId="77777777" w:rsidR="00593EFB" w:rsidRPr="0046095C" w:rsidRDefault="00593EFB" w:rsidP="00C369BA">
      <w:pPr>
        <w:rPr>
          <w:rFonts w:ascii="Arial" w:hAnsi="Arial" w:cs="Arial"/>
          <w:b/>
          <w:sz w:val="22"/>
        </w:rPr>
      </w:pPr>
    </w:p>
    <w:p w14:paraId="23237183" w14:textId="4FCF4CAE" w:rsidR="002B0A90" w:rsidRDefault="00EE313A" w:rsidP="00EA0D64">
      <w:pPr>
        <w:pStyle w:val="Heading2"/>
      </w:pPr>
      <w:r w:rsidRPr="007A0E9E">
        <w:rPr>
          <w:noProof/>
        </w:rPr>
        <mc:AlternateContent>
          <mc:Choice Requires="wps">
            <w:drawing>
              <wp:anchor distT="0" distB="0" distL="114300" distR="114300" simplePos="0" relativeHeight="251658240" behindDoc="0" locked="0" layoutInCell="1" allowOverlap="1" wp14:anchorId="77E82D20" wp14:editId="6108C8DE">
                <wp:simplePos x="0" y="0"/>
                <wp:positionH relativeFrom="margin">
                  <wp:align>right</wp:align>
                </wp:positionH>
                <wp:positionV relativeFrom="paragraph">
                  <wp:posOffset>0</wp:posOffset>
                </wp:positionV>
                <wp:extent cx="2053590" cy="1660525"/>
                <wp:effectExtent l="0" t="0" r="2286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660525"/>
                        </a:xfrm>
                        <a:prstGeom prst="rect">
                          <a:avLst/>
                        </a:prstGeom>
                        <a:solidFill>
                          <a:srgbClr val="FFFFFF"/>
                        </a:solidFill>
                        <a:ln w="19050">
                          <a:solidFill>
                            <a:srgbClr val="488949"/>
                          </a:solidFill>
                          <a:miter lim="800000"/>
                          <a:headEnd/>
                          <a:tailEnd/>
                        </a:ln>
                      </wps:spPr>
                      <wps:txbx>
                        <w:txbxContent>
                          <w:p w14:paraId="048F331C" w14:textId="076DBAAC" w:rsidR="00D528C8" w:rsidRPr="00111560" w:rsidRDefault="00D528C8" w:rsidP="001E71C5">
                            <w:pPr>
                              <w:rPr>
                                <w:rFonts w:ascii="Arial" w:hAnsi="Arial" w:cs="Arial"/>
                              </w:rPr>
                            </w:pPr>
                            <w:r w:rsidRPr="00111560">
                              <w:rPr>
                                <w:rFonts w:ascii="Arial" w:hAnsi="Arial" w:cs="Arial"/>
                                <w:b/>
                                <w:sz w:val="20"/>
                                <w:szCs w:val="20"/>
                              </w:rPr>
                              <w:t>Water-Saving Tip:</w:t>
                            </w:r>
                            <w:r w:rsidRPr="00111560">
                              <w:rPr>
                                <w:rFonts w:ascii="Arial" w:hAnsi="Arial" w:cs="Arial"/>
                                <w:sz w:val="20"/>
                                <w:szCs w:val="20"/>
                              </w:rPr>
                              <w:t xml:space="preserve"> During the assessment, check for leaky faucets and showerheads. Every fixture that drips at a rate of one drip per second could waste </w:t>
                            </w:r>
                            <w:r>
                              <w:rPr>
                                <w:rFonts w:ascii="Arial" w:hAnsi="Arial" w:cs="Arial"/>
                                <w:sz w:val="20"/>
                                <w:szCs w:val="20"/>
                              </w:rPr>
                              <w:t>nearly 3,200</w:t>
                            </w:r>
                            <w:r w:rsidRPr="00111560">
                              <w:rPr>
                                <w:rFonts w:ascii="Arial" w:hAnsi="Arial" w:cs="Arial"/>
                                <w:sz w:val="20"/>
                                <w:szCs w:val="20"/>
                              </w:rPr>
                              <w:t xml:space="preserve"> gallons per year</w:t>
                            </w:r>
                            <w:r>
                              <w:rPr>
                                <w:rFonts w:ascii="Arial" w:hAnsi="Arial" w:cs="Arial"/>
                                <w:sz w:val="20"/>
                                <w:szCs w:val="20"/>
                              </w:rPr>
                              <w:t>.</w:t>
                            </w:r>
                            <w:r w:rsidRPr="00111560">
                              <w:rPr>
                                <w:rFonts w:ascii="Arial" w:hAnsi="Arial" w:cs="Arial"/>
                                <w:sz w:val="20"/>
                                <w:szCs w:val="20"/>
                              </w:rPr>
                              <w:t xml:space="preserve"> Have your maintenance staff fix all leaks as soon as possible.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E82D20" id="_x0000_s1031" type="#_x0000_t202" style="position:absolute;margin-left:110.5pt;margin-top:0;width:161.7pt;height:130.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" strokecolor="#488949" strokeweight="1.5pt">
                <v:textbox style="mso-fit-shape-to-text:t">
                  <w:txbxContent>
                    <w:p w14:paraId="048F331C" w14:textId="076DBAAC" w:rsidR="00D528C8" w:rsidRPr="00111560" w:rsidRDefault="00D528C8" w:rsidP="001E71C5">
                      <w:pPr>
                        <w:rPr>
                          <w:rFonts w:ascii="Arial" w:hAnsi="Arial" w:cs="Arial"/>
                        </w:rPr>
                      </w:pPr>
                      <w:r w:rsidRPr="00111560">
                        <w:rPr>
                          <w:rFonts w:ascii="Arial" w:hAnsi="Arial" w:cs="Arial"/>
                          <w:b/>
                          <w:sz w:val="20"/>
                          <w:szCs w:val="20"/>
                        </w:rPr>
                        <w:t>Water-Saving Tip:</w:t>
                      </w:r>
                      <w:r w:rsidRPr="00111560">
                        <w:rPr>
                          <w:rFonts w:ascii="Arial" w:hAnsi="Arial" w:cs="Arial"/>
                          <w:sz w:val="20"/>
                          <w:szCs w:val="20"/>
                        </w:rPr>
                        <w:t xml:space="preserve"> During the assessment, check for leaky faucets and showerheads. Every fixture that drips at a rate of one drip per second could waste </w:t>
                      </w:r>
                      <w:r>
                        <w:rPr>
                          <w:rFonts w:ascii="Arial" w:hAnsi="Arial" w:cs="Arial"/>
                          <w:sz w:val="20"/>
                          <w:szCs w:val="20"/>
                        </w:rPr>
                        <w:t>nearly 3,200</w:t>
                      </w:r>
                      <w:r w:rsidRPr="00111560">
                        <w:rPr>
                          <w:rFonts w:ascii="Arial" w:hAnsi="Arial" w:cs="Arial"/>
                          <w:sz w:val="20"/>
                          <w:szCs w:val="20"/>
                        </w:rPr>
                        <w:t xml:space="preserve"> gallons per year</w:t>
                      </w:r>
                      <w:r>
                        <w:rPr>
                          <w:rFonts w:ascii="Arial" w:hAnsi="Arial" w:cs="Arial"/>
                          <w:sz w:val="20"/>
                          <w:szCs w:val="20"/>
                        </w:rPr>
                        <w:t>.</w:t>
                      </w:r>
                      <w:r w:rsidRPr="00111560">
                        <w:rPr>
                          <w:rFonts w:ascii="Arial" w:hAnsi="Arial" w:cs="Arial"/>
                          <w:sz w:val="20"/>
                          <w:szCs w:val="20"/>
                        </w:rPr>
                        <w:t xml:space="preserve"> Have your maintenance staff fix all leaks as soon as possible.</w:t>
                      </w:r>
                    </w:p>
                  </w:txbxContent>
                </v:textbox>
                <w10:wrap type="square" anchorx="margin"/>
              </v:shape>
            </w:pict>
          </mc:Fallback>
        </mc:AlternateContent>
      </w:r>
      <w:r w:rsidR="000E4D02" w:rsidRPr="007A0E9E">
        <w:t>Bathroom Sink (Lavatory) F</w:t>
      </w:r>
      <w:r w:rsidR="00FF3E82" w:rsidRPr="007A0E9E">
        <w:t>aucets</w:t>
      </w:r>
    </w:p>
    <w:p w14:paraId="21C672DA" w14:textId="2A5FC1C2" w:rsidR="00593EFB" w:rsidRPr="00111560" w:rsidRDefault="00593EFB" w:rsidP="00D9597C">
      <w:pPr>
        <w:pStyle w:val="BodyText"/>
        <w:rPr>
          <w:rFonts w:ascii="Arial" w:hAnsi="Arial" w:cs="Arial"/>
        </w:rPr>
      </w:pPr>
      <w:r w:rsidRPr="00111560">
        <w:rPr>
          <w:rFonts w:ascii="Arial" w:hAnsi="Arial" w:cs="Arial"/>
        </w:rPr>
        <w:t xml:space="preserve">Complete the table below to capture information about faucets in all of your </w:t>
      </w:r>
      <w:r w:rsidR="000E4D02" w:rsidRPr="00111560">
        <w:rPr>
          <w:rFonts w:ascii="Arial" w:hAnsi="Arial" w:cs="Arial"/>
        </w:rPr>
        <w:t>residential unit bathrooms</w:t>
      </w:r>
      <w:r w:rsidRPr="00111560">
        <w:rPr>
          <w:rFonts w:ascii="Arial" w:hAnsi="Arial" w:cs="Arial"/>
        </w:rPr>
        <w:t>. Consider the following when assessing your faucets:</w:t>
      </w:r>
    </w:p>
    <w:p w14:paraId="5530DAE1" w14:textId="5B2B4F32" w:rsidR="00593EFB" w:rsidRPr="00111560" w:rsidRDefault="00593EFB" w:rsidP="00593EFB">
      <w:pPr>
        <w:pStyle w:val="ListBullet"/>
        <w:tabs>
          <w:tab w:val="clear" w:pos="360"/>
          <w:tab w:val="num" w:pos="0"/>
        </w:tabs>
        <w:ind w:left="360"/>
        <w:rPr>
          <w:rFonts w:ascii="Arial" w:hAnsi="Arial" w:cs="Arial"/>
        </w:rPr>
      </w:pPr>
      <w:r w:rsidRPr="00111560">
        <w:rPr>
          <w:rFonts w:ascii="Arial" w:hAnsi="Arial" w:cs="Arial"/>
        </w:rPr>
        <w:t xml:space="preserve">Be sure to account for all faucets in </w:t>
      </w:r>
      <w:r w:rsidR="000E4D02" w:rsidRPr="00111560">
        <w:rPr>
          <w:rFonts w:ascii="Arial" w:hAnsi="Arial" w:cs="Arial"/>
        </w:rPr>
        <w:t>bath</w:t>
      </w:r>
      <w:r w:rsidRPr="00111560">
        <w:rPr>
          <w:rFonts w:ascii="Arial" w:hAnsi="Arial" w:cs="Arial"/>
        </w:rPr>
        <w:t>rooms with multiple sinks.</w:t>
      </w:r>
    </w:p>
    <w:p w14:paraId="4E49C0BB" w14:textId="608B577D" w:rsidR="00593EFB" w:rsidRPr="00111560" w:rsidRDefault="00593EFB" w:rsidP="00593EFB">
      <w:pPr>
        <w:pStyle w:val="ListBullet"/>
        <w:tabs>
          <w:tab w:val="clear" w:pos="360"/>
          <w:tab w:val="num" w:pos="0"/>
        </w:tabs>
        <w:ind w:left="360"/>
        <w:rPr>
          <w:rFonts w:ascii="Arial" w:hAnsi="Arial" w:cs="Arial"/>
        </w:rPr>
      </w:pPr>
      <w:r w:rsidRPr="00111560">
        <w:rPr>
          <w:rFonts w:ascii="Arial" w:hAnsi="Arial" w:cs="Arial"/>
        </w:rPr>
        <w:t>The faucet flow rate in gallons per minute (gpm) is typically found etched into the faucet aerator</w:t>
      </w:r>
      <w:r w:rsidR="00F501F9">
        <w:rPr>
          <w:rFonts w:ascii="Arial" w:hAnsi="Arial" w:cs="Arial"/>
        </w:rPr>
        <w:t>,</w:t>
      </w:r>
      <w:r w:rsidRPr="00111560">
        <w:rPr>
          <w:rFonts w:ascii="Arial" w:hAnsi="Arial" w:cs="Arial"/>
        </w:rPr>
        <w:t xml:space="preserve"> but can also be visible on the faucet body of some models. </w:t>
      </w:r>
    </w:p>
    <w:p w14:paraId="7E739B59" w14:textId="5F1CF30F" w:rsidR="00593EFB" w:rsidRPr="00111560" w:rsidRDefault="00593EFB" w:rsidP="00593EFB">
      <w:pPr>
        <w:pStyle w:val="ListBullet"/>
        <w:tabs>
          <w:tab w:val="clear" w:pos="360"/>
          <w:tab w:val="num" w:pos="0"/>
        </w:tabs>
        <w:ind w:left="360"/>
        <w:rPr>
          <w:rFonts w:ascii="Arial" w:hAnsi="Arial" w:cs="Arial"/>
        </w:rPr>
      </w:pPr>
      <w:r w:rsidRPr="00111560">
        <w:rPr>
          <w:rFonts w:ascii="Arial" w:hAnsi="Arial" w:cs="Arial"/>
        </w:rPr>
        <w:t>If the flow rate is not visible on the faucet or faucet aerator, the flow rate can be determined using this simple procedure:</w:t>
      </w:r>
    </w:p>
    <w:p w14:paraId="341BA83C" w14:textId="331EA7F7" w:rsidR="00593EFB" w:rsidRPr="00111560" w:rsidRDefault="00593EFB" w:rsidP="00C6128F">
      <w:pPr>
        <w:pStyle w:val="ListBullet2"/>
        <w:rPr>
          <w:rFonts w:ascii="Arial" w:hAnsi="Arial" w:cs="Arial"/>
        </w:rPr>
      </w:pPr>
      <w:r w:rsidRPr="00111560">
        <w:rPr>
          <w:rFonts w:ascii="Arial" w:hAnsi="Arial" w:cs="Arial"/>
        </w:rPr>
        <w:t xml:space="preserve">Turn </w:t>
      </w:r>
      <w:r w:rsidR="00F501F9" w:rsidRPr="00111560">
        <w:rPr>
          <w:rFonts w:ascii="Arial" w:hAnsi="Arial" w:cs="Arial"/>
        </w:rPr>
        <w:t xml:space="preserve">on </w:t>
      </w:r>
      <w:r w:rsidRPr="00111560">
        <w:rPr>
          <w:rFonts w:ascii="Arial" w:hAnsi="Arial" w:cs="Arial"/>
        </w:rPr>
        <w:t>the faucet to its full operating position.</w:t>
      </w:r>
    </w:p>
    <w:p w14:paraId="2411C5DD" w14:textId="07B7F780" w:rsidR="00593EFB" w:rsidRPr="00111560" w:rsidRDefault="00593EFB" w:rsidP="00C6128F">
      <w:pPr>
        <w:pStyle w:val="ListBullet2"/>
        <w:rPr>
          <w:rFonts w:ascii="Arial" w:hAnsi="Arial" w:cs="Arial"/>
        </w:rPr>
      </w:pPr>
      <w:r w:rsidRPr="00111560">
        <w:rPr>
          <w:rFonts w:ascii="Arial" w:hAnsi="Arial" w:cs="Arial"/>
        </w:rPr>
        <w:t>Place a container under the faucet and collect water for 10 seconds.</w:t>
      </w:r>
    </w:p>
    <w:p w14:paraId="58E06E60" w14:textId="0E670C15" w:rsidR="00593EFB" w:rsidRPr="00111560" w:rsidRDefault="00593EFB" w:rsidP="00C6128F">
      <w:pPr>
        <w:pStyle w:val="ListBullet2"/>
        <w:rPr>
          <w:rFonts w:ascii="Arial" w:hAnsi="Arial" w:cs="Arial"/>
        </w:rPr>
      </w:pPr>
      <w:r w:rsidRPr="00111560">
        <w:rPr>
          <w:rFonts w:ascii="Arial" w:hAnsi="Arial" w:cs="Arial"/>
        </w:rPr>
        <w:t xml:space="preserve">Measure the volume of water collected in the container. Convert to gallons if necessary. </w:t>
      </w:r>
    </w:p>
    <w:p w14:paraId="34F73078" w14:textId="25DB33F1" w:rsidR="00593EFB" w:rsidRPr="00111560" w:rsidRDefault="00593EFB" w:rsidP="00EE313A">
      <w:pPr>
        <w:pStyle w:val="ListBullet2"/>
        <w:rPr>
          <w:rFonts w:ascii="Arial" w:hAnsi="Arial" w:cs="Arial"/>
        </w:rPr>
      </w:pPr>
      <w:r w:rsidRPr="00111560">
        <w:rPr>
          <w:rFonts w:ascii="Arial" w:hAnsi="Arial" w:cs="Arial"/>
        </w:rPr>
        <w:t>Multiply the measured volume of water by 6 to calculate the flow rate in gpm [e.g., (0.35 gallons collected</w:t>
      </w:r>
      <w:r w:rsidR="000F4177">
        <w:rPr>
          <w:rFonts w:ascii="Arial" w:hAnsi="Arial" w:cs="Arial"/>
        </w:rPr>
        <w:t xml:space="preserve"> in 10 seconds</w:t>
      </w:r>
      <w:r w:rsidRPr="00111560">
        <w:rPr>
          <w:rFonts w:ascii="Arial" w:hAnsi="Arial" w:cs="Arial"/>
        </w:rPr>
        <w:t xml:space="preserve"> x 6) = 2.1 gpm].</w:t>
      </w:r>
    </w:p>
    <w:p w14:paraId="0577B941" w14:textId="379EA405" w:rsidR="008A1640" w:rsidRPr="009F5E7C" w:rsidRDefault="008A1640" w:rsidP="008A1640">
      <w:pPr>
        <w:pStyle w:val="ListBullet"/>
        <w:tabs>
          <w:tab w:val="clear" w:pos="360"/>
          <w:tab w:val="num" w:pos="0"/>
        </w:tabs>
        <w:ind w:left="360"/>
        <w:rPr>
          <w:rFonts w:ascii="Arial" w:hAnsi="Arial" w:cs="Arial"/>
        </w:rPr>
      </w:pPr>
      <w:r w:rsidRPr="007A0E9E">
        <w:rPr>
          <w:rFonts w:ascii="Trebuchet MS" w:hAnsi="Trebuchet MS"/>
          <w:noProof/>
        </w:rPr>
        <mc:AlternateContent>
          <mc:Choice Requires="wps">
            <w:drawing>
              <wp:anchor distT="0" distB="0" distL="114300" distR="114300" simplePos="0" relativeHeight="251688960" behindDoc="0" locked="0" layoutInCell="1" allowOverlap="1" wp14:anchorId="179F819D" wp14:editId="290EE6DC">
                <wp:simplePos x="0" y="0"/>
                <wp:positionH relativeFrom="margin">
                  <wp:align>right</wp:align>
                </wp:positionH>
                <wp:positionV relativeFrom="paragraph">
                  <wp:posOffset>8255</wp:posOffset>
                </wp:positionV>
                <wp:extent cx="2053590" cy="1660525"/>
                <wp:effectExtent l="0" t="0" r="2286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660525"/>
                        </a:xfrm>
                        <a:prstGeom prst="rect">
                          <a:avLst/>
                        </a:prstGeom>
                        <a:solidFill>
                          <a:srgbClr val="FFFFFF"/>
                        </a:solidFill>
                        <a:ln w="19050">
                          <a:solidFill>
                            <a:srgbClr val="488949"/>
                          </a:solidFill>
                          <a:miter lim="800000"/>
                          <a:headEnd/>
                          <a:tailEnd/>
                        </a:ln>
                      </wps:spPr>
                      <wps:txbx>
                        <w:txbxContent>
                          <w:p w14:paraId="42D7936A" w14:textId="74B841CC" w:rsidR="00D528C8" w:rsidRPr="00111560" w:rsidRDefault="00D528C8" w:rsidP="00976BC5">
                            <w:pPr>
                              <w:rPr>
                                <w:rFonts w:ascii="Arial" w:hAnsi="Arial" w:cs="Arial"/>
                              </w:rPr>
                            </w:pPr>
                            <w:r>
                              <w:rPr>
                                <w:rFonts w:ascii="Arial" w:hAnsi="Arial" w:cs="Arial"/>
                                <w:b/>
                                <w:sz w:val="20"/>
                                <w:szCs w:val="20"/>
                              </w:rPr>
                              <w:t>Faucets in public restrooms</w:t>
                            </w:r>
                            <w:r w:rsidRPr="00111560">
                              <w:rPr>
                                <w:rFonts w:ascii="Arial" w:hAnsi="Arial" w:cs="Arial"/>
                                <w:b/>
                                <w:sz w:val="20"/>
                                <w:szCs w:val="20"/>
                              </w:rPr>
                              <w:t>:</w:t>
                            </w:r>
                            <w:r w:rsidRPr="00111560">
                              <w:rPr>
                                <w:rFonts w:ascii="Arial" w:hAnsi="Arial" w:cs="Arial"/>
                                <w:sz w:val="20"/>
                                <w:szCs w:val="20"/>
                              </w:rPr>
                              <w:t xml:space="preserve"> </w:t>
                            </w:r>
                            <w:r w:rsidRPr="008A1640">
                              <w:rPr>
                                <w:rFonts w:ascii="Arial" w:hAnsi="Arial" w:cs="Arial"/>
                                <w:sz w:val="20"/>
                                <w:szCs w:val="20"/>
                              </w:rPr>
                              <w:t xml:space="preserve">Public-use faucets are those intended for use by more than one individual (i.e., employees, visitors, other building occupants) such as in common areas. Public-use faucets should have aerators with a maximum flow rate of 0.5 </w:t>
                            </w:r>
                            <w:r w:rsidRPr="008A1640">
                              <w:rPr>
                                <w:rFonts w:ascii="Arial" w:hAnsi="Arial" w:cs="Arial"/>
                                <w:sz w:val="20"/>
                                <w:szCs w:val="20"/>
                              </w:rPr>
                              <w:t>gpm or, for metering faucets, 0.25 gallons per operating cycle. If aerator removal is a common problem, consider installing tamper-proof aerators to prevent tenants from removing them.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F819D" id="_x0000_s1032" type="#_x0000_t202" style="position:absolute;left:0;text-align:left;margin-left:110.5pt;margin-top:.65pt;width:161.7pt;height:130.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" strokecolor="#488949" strokeweight="1.5pt">
                <v:textbox style="mso-fit-shape-to-text:t">
                  <w:txbxContent>
                    <w:p w14:paraId="42D7936A" w14:textId="74B841CC" w:rsidR="00D528C8" w:rsidRPr="00111560" w:rsidRDefault="00D528C8" w:rsidP="00976BC5">
                      <w:pPr>
                        <w:rPr>
                          <w:rFonts w:ascii="Arial" w:hAnsi="Arial" w:cs="Arial"/>
                        </w:rPr>
                      </w:pPr>
                      <w:r>
                        <w:rPr>
                          <w:rFonts w:ascii="Arial" w:hAnsi="Arial" w:cs="Arial"/>
                          <w:b/>
                          <w:sz w:val="20"/>
                          <w:szCs w:val="20"/>
                        </w:rPr>
                        <w:t>Faucets in public restrooms</w:t>
                      </w:r>
                      <w:r w:rsidRPr="00111560">
                        <w:rPr>
                          <w:rFonts w:ascii="Arial" w:hAnsi="Arial" w:cs="Arial"/>
                          <w:b/>
                          <w:sz w:val="20"/>
                          <w:szCs w:val="20"/>
                        </w:rPr>
                        <w:t>:</w:t>
                      </w:r>
                      <w:r w:rsidRPr="00111560">
                        <w:rPr>
                          <w:rFonts w:ascii="Arial" w:hAnsi="Arial" w:cs="Arial"/>
                          <w:sz w:val="20"/>
                          <w:szCs w:val="20"/>
                        </w:rPr>
                        <w:t xml:space="preserve"> </w:t>
                      </w:r>
                      <w:r w:rsidRPr="008A1640">
                        <w:rPr>
                          <w:rFonts w:ascii="Arial" w:hAnsi="Arial" w:cs="Arial"/>
                          <w:sz w:val="20"/>
                          <w:szCs w:val="20"/>
                        </w:rPr>
                        <w:t xml:space="preserve">Public-use faucets are those intended for use by more than one individual (i.e., employees, visitors, other building occupants) such as in common areas. Public-use faucets should have aerators with a maximum flow rate of 0.5 </w:t>
                      </w:r>
                      <w:proofErr w:type="spellStart"/>
                      <w:r w:rsidRPr="008A1640">
                        <w:rPr>
                          <w:rFonts w:ascii="Arial" w:hAnsi="Arial" w:cs="Arial"/>
                          <w:sz w:val="20"/>
                          <w:szCs w:val="20"/>
                        </w:rPr>
                        <w:t>gpm</w:t>
                      </w:r>
                      <w:proofErr w:type="spellEnd"/>
                      <w:r w:rsidRPr="008A1640">
                        <w:rPr>
                          <w:rFonts w:ascii="Arial" w:hAnsi="Arial" w:cs="Arial"/>
                          <w:sz w:val="20"/>
                          <w:szCs w:val="20"/>
                        </w:rPr>
                        <w:t xml:space="preserve"> or, for metering faucets, 0.25 gallons per operating cycle. If aerator removal is a common problem, consider installing tamper-proof aerators to prevent tenants from removing them.</w:t>
                      </w:r>
                    </w:p>
                  </w:txbxContent>
                </v:textbox>
                <w10:wrap type="square" anchorx="margin"/>
              </v:shape>
            </w:pict>
          </mc:Fallback>
        </mc:AlternateContent>
      </w:r>
      <w:r w:rsidRPr="009F5E7C">
        <w:rPr>
          <w:rFonts w:ascii="Arial" w:hAnsi="Arial" w:cs="Arial"/>
        </w:rPr>
        <w:t xml:space="preserve">Even if the flow rate is marked on the </w:t>
      </w:r>
      <w:r>
        <w:rPr>
          <w:rFonts w:ascii="Arial" w:hAnsi="Arial" w:cs="Arial"/>
        </w:rPr>
        <w:t>faucet</w:t>
      </w:r>
      <w:r w:rsidRPr="009F5E7C">
        <w:rPr>
          <w:rFonts w:ascii="Arial" w:hAnsi="Arial" w:cs="Arial"/>
        </w:rPr>
        <w:t>, consider verifying the flow rate</w:t>
      </w:r>
      <w:r>
        <w:rPr>
          <w:rFonts w:ascii="Arial" w:hAnsi="Arial" w:cs="Arial"/>
        </w:rPr>
        <w:t xml:space="preserve"> using the method described above</w:t>
      </w:r>
      <w:r w:rsidRPr="009F5E7C">
        <w:rPr>
          <w:rFonts w:ascii="Arial" w:hAnsi="Arial" w:cs="Arial"/>
        </w:rPr>
        <w:t xml:space="preserve"> to ensure a tenant hasn’t tampered with the </w:t>
      </w:r>
      <w:r>
        <w:rPr>
          <w:rFonts w:ascii="Arial" w:hAnsi="Arial" w:cs="Arial"/>
        </w:rPr>
        <w:t>aerator</w:t>
      </w:r>
      <w:r w:rsidRPr="009F5E7C">
        <w:rPr>
          <w:rFonts w:ascii="Arial" w:hAnsi="Arial" w:cs="Arial"/>
        </w:rPr>
        <w:t>.</w:t>
      </w:r>
    </w:p>
    <w:p w14:paraId="20D9C7AA" w14:textId="49D8A7F6" w:rsidR="000E4D02" w:rsidRDefault="000E4D02" w:rsidP="00E22A1E">
      <w:pPr>
        <w:pStyle w:val="ListBullet"/>
        <w:tabs>
          <w:tab w:val="clear" w:pos="360"/>
          <w:tab w:val="num" w:pos="0"/>
        </w:tabs>
        <w:ind w:left="360"/>
        <w:rPr>
          <w:rFonts w:ascii="Arial" w:hAnsi="Arial" w:cs="Arial"/>
        </w:rPr>
      </w:pPr>
      <w:r w:rsidRPr="00111560">
        <w:rPr>
          <w:rFonts w:ascii="Arial" w:hAnsi="Arial" w:cs="Arial"/>
        </w:rPr>
        <w:t>If a lavatory faucet’s aerator is not labeled with its rated flow rate</w:t>
      </w:r>
      <w:r w:rsidR="00F501F9">
        <w:rPr>
          <w:rFonts w:ascii="Arial" w:hAnsi="Arial" w:cs="Arial"/>
        </w:rPr>
        <w:t>,</w:t>
      </w:r>
      <w:r w:rsidRPr="00111560">
        <w:rPr>
          <w:rFonts w:ascii="Arial" w:hAnsi="Arial" w:cs="Arial"/>
        </w:rPr>
        <w:t xml:space="preserve"> and </w:t>
      </w:r>
      <w:r w:rsidR="00EE313A" w:rsidRPr="00111560">
        <w:rPr>
          <w:rFonts w:ascii="Arial" w:hAnsi="Arial" w:cs="Arial"/>
        </w:rPr>
        <w:t xml:space="preserve">if testing the flow rate of each faucet during the assessment is not feasible, a default flow rate of 2.2 gpm </w:t>
      </w:r>
      <w:r w:rsidR="00A91008">
        <w:rPr>
          <w:rFonts w:ascii="Arial" w:hAnsi="Arial" w:cs="Arial"/>
        </w:rPr>
        <w:t>can</w:t>
      </w:r>
      <w:r w:rsidR="00A91008" w:rsidRPr="00111560">
        <w:rPr>
          <w:rFonts w:ascii="Arial" w:hAnsi="Arial" w:cs="Arial"/>
        </w:rPr>
        <w:t xml:space="preserve"> </w:t>
      </w:r>
      <w:r w:rsidR="00EE313A" w:rsidRPr="00111560">
        <w:rPr>
          <w:rFonts w:ascii="Arial" w:hAnsi="Arial" w:cs="Arial"/>
        </w:rPr>
        <w:t xml:space="preserve">be used for faucets. However, providing data specific to the bathrooms within your </w:t>
      </w:r>
      <w:r w:rsidR="00A91008">
        <w:rPr>
          <w:rFonts w:ascii="Arial" w:hAnsi="Arial" w:cs="Arial"/>
        </w:rPr>
        <w:t>property</w:t>
      </w:r>
      <w:r w:rsidR="00A91008" w:rsidRPr="00111560">
        <w:rPr>
          <w:rFonts w:ascii="Arial" w:hAnsi="Arial" w:cs="Arial"/>
        </w:rPr>
        <w:t xml:space="preserve"> </w:t>
      </w:r>
      <w:r w:rsidR="00EE313A" w:rsidRPr="00111560">
        <w:rPr>
          <w:rFonts w:ascii="Arial" w:hAnsi="Arial" w:cs="Arial"/>
        </w:rPr>
        <w:t>will yield more accurate savings estimates and project payback periods.</w:t>
      </w:r>
      <w:r w:rsidRPr="00111560">
        <w:rPr>
          <w:rFonts w:ascii="Arial" w:hAnsi="Arial" w:cs="Arial"/>
        </w:rPr>
        <w:t xml:space="preserve"> </w:t>
      </w:r>
    </w:p>
    <w:p w14:paraId="775E3CCE" w14:textId="7AB1025D" w:rsidR="00A564F0" w:rsidRPr="00111560" w:rsidRDefault="00A564F0" w:rsidP="00A564F0">
      <w:pPr>
        <w:pStyle w:val="ListBullet"/>
        <w:tabs>
          <w:tab w:val="clear" w:pos="360"/>
          <w:tab w:val="num" w:pos="0"/>
        </w:tabs>
        <w:spacing w:after="240"/>
        <w:ind w:left="360"/>
        <w:rPr>
          <w:rFonts w:ascii="Arial" w:hAnsi="Arial" w:cs="Arial"/>
        </w:rPr>
      </w:pPr>
      <w:r w:rsidRPr="00111560">
        <w:rPr>
          <w:rFonts w:ascii="Arial" w:hAnsi="Arial" w:cs="Arial"/>
        </w:rPr>
        <w:t>Note any visible scale build</w:t>
      </w:r>
      <w:r w:rsidR="00F501F9">
        <w:rPr>
          <w:rFonts w:ascii="Arial" w:hAnsi="Arial" w:cs="Arial"/>
        </w:rPr>
        <w:t>-</w:t>
      </w:r>
      <w:r w:rsidRPr="00111560">
        <w:rPr>
          <w:rFonts w:ascii="Arial" w:hAnsi="Arial" w:cs="Arial"/>
        </w:rPr>
        <w:t xml:space="preserve">up on the </w:t>
      </w:r>
      <w:r>
        <w:rPr>
          <w:rFonts w:ascii="Arial" w:hAnsi="Arial" w:cs="Arial"/>
        </w:rPr>
        <w:t>faucet aerator</w:t>
      </w:r>
      <w:r w:rsidRPr="00111560">
        <w:rPr>
          <w:rFonts w:ascii="Arial" w:hAnsi="Arial" w:cs="Arial"/>
        </w:rPr>
        <w:t>, as scale can hinder performance. Remove any scale build</w:t>
      </w:r>
      <w:r w:rsidR="000F4177">
        <w:rPr>
          <w:rFonts w:ascii="Arial" w:hAnsi="Arial" w:cs="Arial"/>
        </w:rPr>
        <w:t xml:space="preserve">up </w:t>
      </w:r>
      <w:r w:rsidRPr="00111560">
        <w:rPr>
          <w:rFonts w:ascii="Arial" w:hAnsi="Arial" w:cs="Arial"/>
        </w:rPr>
        <w:t xml:space="preserve">that has accumulated, if possible, or </w:t>
      </w:r>
      <w:r w:rsidR="006D3A7D">
        <w:rPr>
          <w:rFonts w:ascii="Arial" w:hAnsi="Arial" w:cs="Arial"/>
        </w:rPr>
        <w:t>consider</w:t>
      </w:r>
      <w:r w:rsidR="006D3A7D" w:rsidRPr="00111560">
        <w:rPr>
          <w:rFonts w:ascii="Arial" w:hAnsi="Arial" w:cs="Arial"/>
        </w:rPr>
        <w:t xml:space="preserve"> </w:t>
      </w:r>
      <w:r w:rsidRPr="00111560">
        <w:rPr>
          <w:rFonts w:ascii="Arial" w:hAnsi="Arial" w:cs="Arial"/>
        </w:rPr>
        <w:t>replac</w:t>
      </w:r>
      <w:r w:rsidR="006D3A7D">
        <w:rPr>
          <w:rFonts w:ascii="Arial" w:hAnsi="Arial" w:cs="Arial"/>
        </w:rPr>
        <w:t>ing</w:t>
      </w:r>
      <w:r w:rsidRPr="00111560">
        <w:rPr>
          <w:rFonts w:ascii="Arial" w:hAnsi="Arial" w:cs="Arial"/>
        </w:rPr>
        <w:t xml:space="preserve"> the </w:t>
      </w:r>
      <w:r>
        <w:rPr>
          <w:rFonts w:ascii="Arial" w:hAnsi="Arial" w:cs="Arial"/>
        </w:rPr>
        <w:t xml:space="preserve">faucet aerator </w:t>
      </w:r>
      <w:r w:rsidRPr="00111560">
        <w:rPr>
          <w:rFonts w:ascii="Arial" w:hAnsi="Arial" w:cs="Arial"/>
        </w:rPr>
        <w:t xml:space="preserve">with a WaterSense labeled model flowing at </w:t>
      </w:r>
      <w:r>
        <w:rPr>
          <w:rFonts w:ascii="Arial" w:hAnsi="Arial" w:cs="Arial"/>
        </w:rPr>
        <w:t>1.5</w:t>
      </w:r>
      <w:r w:rsidRPr="00111560">
        <w:rPr>
          <w:rFonts w:ascii="Arial" w:hAnsi="Arial" w:cs="Arial"/>
        </w:rPr>
        <w:t xml:space="preserve"> gpm or less.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817"/>
        <w:gridCol w:w="3590"/>
      </w:tblGrid>
      <w:tr w:rsidR="000E4D02" w:rsidRPr="00111560" w14:paraId="69A510D6" w14:textId="77777777" w:rsidTr="000E4D02">
        <w:trPr>
          <w:trHeight w:val="461"/>
          <w:tblHeader/>
        </w:trPr>
        <w:tc>
          <w:tcPr>
            <w:tcW w:w="5000" w:type="pct"/>
            <w:gridSpan w:val="3"/>
            <w:tcBorders>
              <w:top w:val="nil"/>
              <w:left w:val="nil"/>
              <w:bottom w:val="single" w:sz="4" w:space="0" w:color="auto"/>
              <w:right w:val="nil"/>
            </w:tcBorders>
            <w:shd w:val="clear" w:color="auto" w:fill="FFFFFF"/>
          </w:tcPr>
          <w:p w14:paraId="0A0B2C09" w14:textId="0C4CEAB7" w:rsidR="000E4D02" w:rsidRPr="00111560" w:rsidRDefault="00F501F9" w:rsidP="002338E1">
            <w:pPr>
              <w:pStyle w:val="Default"/>
              <w:spacing w:before="120" w:after="120"/>
              <w:jc w:val="center"/>
              <w:rPr>
                <w:b/>
                <w:bCs/>
              </w:rPr>
            </w:pPr>
            <w:r>
              <w:rPr>
                <w:b/>
                <w:color w:val="auto"/>
              </w:rPr>
              <w:t>F</w:t>
            </w:r>
            <w:r w:rsidR="000E4D02" w:rsidRPr="002338E1">
              <w:rPr>
                <w:b/>
                <w:color w:val="auto"/>
              </w:rPr>
              <w:t xml:space="preserve">low </w:t>
            </w:r>
            <w:r>
              <w:rPr>
                <w:b/>
                <w:color w:val="auto"/>
              </w:rPr>
              <w:t>R</w:t>
            </w:r>
            <w:r w:rsidR="000E4D02" w:rsidRPr="002338E1">
              <w:rPr>
                <w:b/>
                <w:color w:val="auto"/>
              </w:rPr>
              <w:t xml:space="preserve">ate of </w:t>
            </w:r>
            <w:r>
              <w:rPr>
                <w:b/>
                <w:color w:val="auto"/>
              </w:rPr>
              <w:t>L</w:t>
            </w:r>
            <w:r w:rsidR="000E4D02" w:rsidRPr="002338E1">
              <w:rPr>
                <w:b/>
                <w:color w:val="auto"/>
              </w:rPr>
              <w:t xml:space="preserve">avatory </w:t>
            </w:r>
            <w:r>
              <w:rPr>
                <w:b/>
                <w:color w:val="auto"/>
              </w:rPr>
              <w:t>F</w:t>
            </w:r>
            <w:r w:rsidR="000E4D02" w:rsidRPr="002338E1">
              <w:rPr>
                <w:b/>
                <w:color w:val="auto"/>
              </w:rPr>
              <w:t xml:space="preserve">aucets in </w:t>
            </w:r>
            <w:r>
              <w:rPr>
                <w:b/>
                <w:color w:val="auto"/>
              </w:rPr>
              <w:t>R</w:t>
            </w:r>
            <w:r w:rsidR="002C4710" w:rsidRPr="002338E1">
              <w:rPr>
                <w:b/>
                <w:color w:val="auto"/>
              </w:rPr>
              <w:t xml:space="preserve">esidential </w:t>
            </w:r>
            <w:r>
              <w:rPr>
                <w:b/>
                <w:color w:val="auto"/>
              </w:rPr>
              <w:t>B</w:t>
            </w:r>
            <w:r w:rsidR="002C4710" w:rsidRPr="002338E1">
              <w:rPr>
                <w:b/>
                <w:color w:val="auto"/>
              </w:rPr>
              <w:t>athrooms</w:t>
            </w:r>
          </w:p>
        </w:tc>
      </w:tr>
      <w:tr w:rsidR="000E4D02" w:rsidRPr="00111560" w14:paraId="62DA754D" w14:textId="77777777" w:rsidTr="007D5773">
        <w:trPr>
          <w:trHeight w:val="461"/>
          <w:tblHeader/>
        </w:trPr>
        <w:tc>
          <w:tcPr>
            <w:tcW w:w="1577" w:type="pct"/>
            <w:tcBorders>
              <w:bottom w:val="single" w:sz="4" w:space="0" w:color="auto"/>
            </w:tcBorders>
            <w:shd w:val="clear" w:color="auto" w:fill="244061"/>
            <w:vAlign w:val="center"/>
          </w:tcPr>
          <w:p w14:paraId="11153043" w14:textId="52291217" w:rsidR="000E4D02" w:rsidRPr="00111560" w:rsidRDefault="000E4D02" w:rsidP="000E4D02">
            <w:pPr>
              <w:jc w:val="center"/>
              <w:rPr>
                <w:rFonts w:ascii="Arial" w:hAnsi="Arial" w:cs="Arial"/>
                <w:b/>
                <w:bCs/>
                <w:color w:val="FFFFFF"/>
                <w:sz w:val="20"/>
                <w:szCs w:val="20"/>
              </w:rPr>
            </w:pPr>
            <w:r w:rsidRPr="00111560">
              <w:rPr>
                <w:rFonts w:ascii="Arial" w:hAnsi="Arial" w:cs="Arial"/>
                <w:b/>
                <w:bCs/>
                <w:color w:val="FFFFFF"/>
                <w:sz w:val="20"/>
                <w:szCs w:val="20"/>
              </w:rPr>
              <w:t>Location (e.g., floor, unit numbers)</w:t>
            </w:r>
          </w:p>
        </w:tc>
        <w:tc>
          <w:tcPr>
            <w:tcW w:w="1505" w:type="pct"/>
            <w:tcBorders>
              <w:bottom w:val="single" w:sz="4" w:space="0" w:color="auto"/>
            </w:tcBorders>
            <w:shd w:val="clear" w:color="auto" w:fill="244061"/>
            <w:noWrap/>
            <w:vAlign w:val="center"/>
            <w:hideMark/>
          </w:tcPr>
          <w:p w14:paraId="7C83CB17" w14:textId="1833AA33" w:rsidR="000E4D02" w:rsidRPr="00111560" w:rsidRDefault="000E4D02" w:rsidP="00B57D4A">
            <w:pPr>
              <w:jc w:val="center"/>
              <w:rPr>
                <w:rFonts w:ascii="Arial" w:hAnsi="Arial" w:cs="Arial"/>
                <w:b/>
                <w:bCs/>
                <w:color w:val="FFFFFF"/>
                <w:sz w:val="20"/>
                <w:szCs w:val="20"/>
              </w:rPr>
            </w:pPr>
            <w:r w:rsidRPr="00111560">
              <w:rPr>
                <w:rFonts w:ascii="Arial" w:hAnsi="Arial" w:cs="Arial"/>
                <w:b/>
                <w:bCs/>
                <w:color w:val="FFFFFF"/>
                <w:sz w:val="20"/>
                <w:szCs w:val="20"/>
              </w:rPr>
              <w:t>Number Installed</w:t>
            </w:r>
          </w:p>
        </w:tc>
        <w:tc>
          <w:tcPr>
            <w:tcW w:w="1918" w:type="pct"/>
            <w:tcBorders>
              <w:bottom w:val="single" w:sz="4" w:space="0" w:color="auto"/>
            </w:tcBorders>
            <w:shd w:val="clear" w:color="auto" w:fill="244061"/>
            <w:noWrap/>
            <w:vAlign w:val="center"/>
            <w:hideMark/>
          </w:tcPr>
          <w:p w14:paraId="67131A07" w14:textId="44C88328" w:rsidR="000E4D02" w:rsidRPr="00111560" w:rsidRDefault="000E4D02" w:rsidP="00B57D4A">
            <w:pPr>
              <w:jc w:val="center"/>
              <w:rPr>
                <w:rFonts w:ascii="Arial" w:hAnsi="Arial" w:cs="Arial"/>
                <w:b/>
                <w:bCs/>
                <w:color w:val="FFFFFF"/>
                <w:sz w:val="20"/>
                <w:szCs w:val="20"/>
              </w:rPr>
            </w:pPr>
            <w:bookmarkStart w:id="16" w:name="RANGE!E15"/>
            <w:r w:rsidRPr="00111560">
              <w:rPr>
                <w:rFonts w:ascii="Arial" w:hAnsi="Arial" w:cs="Arial"/>
                <w:b/>
                <w:bCs/>
                <w:color w:val="FFFFFF"/>
                <w:sz w:val="20"/>
                <w:szCs w:val="20"/>
              </w:rPr>
              <w:t>Existing Flow Rate (gpm)</w:t>
            </w:r>
            <w:bookmarkEnd w:id="16"/>
          </w:p>
        </w:tc>
      </w:tr>
      <w:tr w:rsidR="00116952" w:rsidRPr="00111560" w14:paraId="435473DB" w14:textId="77777777" w:rsidTr="007D5773">
        <w:trPr>
          <w:trHeight w:val="360"/>
        </w:trPr>
        <w:sdt>
          <w:sdtPr>
            <w:rPr>
              <w:color w:val="222222"/>
              <w:sz w:val="20"/>
              <w:szCs w:val="20"/>
              <w:shd w:val="clear" w:color="auto" w:fill="FFFFFF"/>
            </w:rPr>
            <w:id w:val="14656443"/>
            <w:placeholder>
              <w:docPart w:val="A00CB9D670F84CE0B8B24FBF7DB6DE8D"/>
            </w:placeholder>
            <w:showingPlcHdr/>
            <w:text w:multiLine="1"/>
          </w:sdtPr>
          <w:sdtEndPr/>
          <w:sdtContent>
            <w:tc>
              <w:tcPr>
                <w:tcW w:w="1577" w:type="pct"/>
                <w:shd w:val="clear" w:color="auto" w:fill="auto"/>
                <w:vAlign w:val="center"/>
              </w:tcPr>
              <w:p w14:paraId="2F088E30" w14:textId="7E29D666"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40944446"/>
            <w:placeholder>
              <w:docPart w:val="3BABE8F9ACA84E688C14AC162190660C"/>
            </w:placeholder>
            <w:showingPlcHdr/>
            <w:text w:multiLine="1"/>
          </w:sdtPr>
          <w:sdtEndPr/>
          <w:sdtContent>
            <w:tc>
              <w:tcPr>
                <w:tcW w:w="1505" w:type="pct"/>
                <w:shd w:val="clear" w:color="auto" w:fill="auto"/>
                <w:noWrap/>
                <w:vAlign w:val="center"/>
                <w:hideMark/>
              </w:tcPr>
              <w:p w14:paraId="71D3075A" w14:textId="37C7E83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22708026"/>
            <w:placeholder>
              <w:docPart w:val="13BCDBF0CAEA407985C87B93EEBD6082"/>
            </w:placeholder>
            <w:showingPlcHdr/>
            <w:text w:multiLine="1"/>
          </w:sdtPr>
          <w:sdtEndPr/>
          <w:sdtContent>
            <w:tc>
              <w:tcPr>
                <w:tcW w:w="1918" w:type="pct"/>
                <w:shd w:val="clear" w:color="auto" w:fill="auto"/>
                <w:noWrap/>
                <w:vAlign w:val="center"/>
                <w:hideMark/>
              </w:tcPr>
              <w:p w14:paraId="47CDF59D" w14:textId="56161101"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567555A3" w14:textId="77777777" w:rsidTr="007D5773">
        <w:trPr>
          <w:trHeight w:val="360"/>
        </w:trPr>
        <w:sdt>
          <w:sdtPr>
            <w:rPr>
              <w:color w:val="222222"/>
              <w:sz w:val="20"/>
              <w:szCs w:val="20"/>
              <w:shd w:val="clear" w:color="auto" w:fill="FFFFFF"/>
            </w:rPr>
            <w:id w:val="-1610652472"/>
            <w:placeholder>
              <w:docPart w:val="04DC7FDC26FF4DB88BA8A43B1FF2C6D8"/>
            </w:placeholder>
            <w:showingPlcHdr/>
            <w:text w:multiLine="1"/>
          </w:sdtPr>
          <w:sdtEndPr/>
          <w:sdtContent>
            <w:tc>
              <w:tcPr>
                <w:tcW w:w="1577" w:type="pct"/>
                <w:shd w:val="clear" w:color="auto" w:fill="auto"/>
                <w:vAlign w:val="center"/>
              </w:tcPr>
              <w:p w14:paraId="19448CDA" w14:textId="577039A9"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11567767"/>
            <w:placeholder>
              <w:docPart w:val="137487A32C854BA496F329D3A642C887"/>
            </w:placeholder>
            <w:showingPlcHdr/>
            <w:text w:multiLine="1"/>
          </w:sdtPr>
          <w:sdtEndPr/>
          <w:sdtContent>
            <w:tc>
              <w:tcPr>
                <w:tcW w:w="1505" w:type="pct"/>
                <w:shd w:val="clear" w:color="auto" w:fill="auto"/>
                <w:noWrap/>
                <w:vAlign w:val="center"/>
                <w:hideMark/>
              </w:tcPr>
              <w:p w14:paraId="19ED8103" w14:textId="7F37E76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41963003"/>
            <w:placeholder>
              <w:docPart w:val="D298D0C191A04AFE80A0B3725E174181"/>
            </w:placeholder>
            <w:showingPlcHdr/>
            <w:text w:multiLine="1"/>
          </w:sdtPr>
          <w:sdtEndPr/>
          <w:sdtContent>
            <w:tc>
              <w:tcPr>
                <w:tcW w:w="1918" w:type="pct"/>
                <w:shd w:val="clear" w:color="auto" w:fill="auto"/>
                <w:noWrap/>
                <w:vAlign w:val="center"/>
                <w:hideMark/>
              </w:tcPr>
              <w:p w14:paraId="477B0B82" w14:textId="28B396BA"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0B6ABC58" w14:textId="77777777" w:rsidTr="007D5773">
        <w:trPr>
          <w:trHeight w:val="360"/>
        </w:trPr>
        <w:sdt>
          <w:sdtPr>
            <w:rPr>
              <w:color w:val="222222"/>
              <w:sz w:val="20"/>
              <w:szCs w:val="20"/>
              <w:shd w:val="clear" w:color="auto" w:fill="FFFFFF"/>
            </w:rPr>
            <w:id w:val="1301350842"/>
            <w:placeholder>
              <w:docPart w:val="D223152F81CE4330BDCA85246D5127FA"/>
            </w:placeholder>
            <w:showingPlcHdr/>
            <w:text w:multiLine="1"/>
          </w:sdtPr>
          <w:sdtEndPr/>
          <w:sdtContent>
            <w:tc>
              <w:tcPr>
                <w:tcW w:w="1577" w:type="pct"/>
                <w:shd w:val="clear" w:color="auto" w:fill="auto"/>
                <w:vAlign w:val="center"/>
              </w:tcPr>
              <w:p w14:paraId="1C39B05E" w14:textId="3464B669"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0500764"/>
            <w:placeholder>
              <w:docPart w:val="6E991DA66857428CA87F762BC5E1A493"/>
            </w:placeholder>
            <w:showingPlcHdr/>
            <w:text w:multiLine="1"/>
          </w:sdtPr>
          <w:sdtEndPr/>
          <w:sdtContent>
            <w:tc>
              <w:tcPr>
                <w:tcW w:w="1505" w:type="pct"/>
                <w:shd w:val="clear" w:color="auto" w:fill="auto"/>
                <w:noWrap/>
                <w:vAlign w:val="center"/>
                <w:hideMark/>
              </w:tcPr>
              <w:p w14:paraId="6E633F21" w14:textId="6EA67C4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73299833"/>
            <w:placeholder>
              <w:docPart w:val="D354B31BD06E44C9B7E85139FAAF8C46"/>
            </w:placeholder>
            <w:showingPlcHdr/>
            <w:text w:multiLine="1"/>
          </w:sdtPr>
          <w:sdtEndPr/>
          <w:sdtContent>
            <w:tc>
              <w:tcPr>
                <w:tcW w:w="1918" w:type="pct"/>
                <w:shd w:val="clear" w:color="auto" w:fill="auto"/>
                <w:noWrap/>
                <w:vAlign w:val="center"/>
                <w:hideMark/>
              </w:tcPr>
              <w:p w14:paraId="7079CAEC" w14:textId="303673CB"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37FDDB72" w14:textId="77777777" w:rsidTr="007D5773">
        <w:trPr>
          <w:trHeight w:val="360"/>
        </w:trPr>
        <w:sdt>
          <w:sdtPr>
            <w:rPr>
              <w:color w:val="222222"/>
              <w:sz w:val="20"/>
              <w:szCs w:val="20"/>
              <w:shd w:val="clear" w:color="auto" w:fill="FFFFFF"/>
            </w:rPr>
            <w:id w:val="195427462"/>
            <w:placeholder>
              <w:docPart w:val="1C607C27E11C40CCB239C2E2EBBD6680"/>
            </w:placeholder>
            <w:showingPlcHdr/>
            <w:text w:multiLine="1"/>
          </w:sdtPr>
          <w:sdtEndPr/>
          <w:sdtContent>
            <w:tc>
              <w:tcPr>
                <w:tcW w:w="1577" w:type="pct"/>
                <w:shd w:val="clear" w:color="auto" w:fill="auto"/>
                <w:vAlign w:val="center"/>
              </w:tcPr>
              <w:p w14:paraId="7ECB76F7" w14:textId="05B23979"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56093298"/>
            <w:placeholder>
              <w:docPart w:val="F44631F6F24A4A86AA27C55F57255B73"/>
            </w:placeholder>
            <w:showingPlcHdr/>
            <w:text w:multiLine="1"/>
          </w:sdtPr>
          <w:sdtEndPr/>
          <w:sdtContent>
            <w:tc>
              <w:tcPr>
                <w:tcW w:w="1505" w:type="pct"/>
                <w:shd w:val="clear" w:color="auto" w:fill="auto"/>
                <w:noWrap/>
                <w:vAlign w:val="center"/>
                <w:hideMark/>
              </w:tcPr>
              <w:p w14:paraId="18C83225" w14:textId="7A5B849A"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07358996"/>
            <w:placeholder>
              <w:docPart w:val="8E21572245574106A8F4D5761F31A31D"/>
            </w:placeholder>
            <w:showingPlcHdr/>
            <w:text w:multiLine="1"/>
          </w:sdtPr>
          <w:sdtEndPr/>
          <w:sdtContent>
            <w:tc>
              <w:tcPr>
                <w:tcW w:w="1918" w:type="pct"/>
                <w:shd w:val="clear" w:color="auto" w:fill="auto"/>
                <w:noWrap/>
                <w:vAlign w:val="center"/>
                <w:hideMark/>
              </w:tcPr>
              <w:p w14:paraId="5338756E" w14:textId="6E74C777"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3AA68115" w14:textId="77777777" w:rsidTr="007D5773">
        <w:trPr>
          <w:trHeight w:val="360"/>
        </w:trPr>
        <w:sdt>
          <w:sdtPr>
            <w:rPr>
              <w:color w:val="222222"/>
              <w:sz w:val="20"/>
              <w:szCs w:val="20"/>
              <w:shd w:val="clear" w:color="auto" w:fill="FFFFFF"/>
            </w:rPr>
            <w:id w:val="-488094110"/>
            <w:placeholder>
              <w:docPart w:val="05B794E801BA4E9F81FABADC1F205BB6"/>
            </w:placeholder>
            <w:showingPlcHdr/>
            <w:text w:multiLine="1"/>
          </w:sdtPr>
          <w:sdtEndPr/>
          <w:sdtContent>
            <w:tc>
              <w:tcPr>
                <w:tcW w:w="1577" w:type="pct"/>
                <w:shd w:val="clear" w:color="auto" w:fill="auto"/>
                <w:vAlign w:val="center"/>
              </w:tcPr>
              <w:p w14:paraId="3150DC59" w14:textId="3DB83959"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94119200"/>
            <w:placeholder>
              <w:docPart w:val="1E9BC8A6A53347858D26AB247378AB0F"/>
            </w:placeholder>
            <w:showingPlcHdr/>
            <w:text w:multiLine="1"/>
          </w:sdtPr>
          <w:sdtEndPr/>
          <w:sdtContent>
            <w:tc>
              <w:tcPr>
                <w:tcW w:w="1505" w:type="pct"/>
                <w:shd w:val="clear" w:color="auto" w:fill="auto"/>
                <w:noWrap/>
                <w:vAlign w:val="center"/>
              </w:tcPr>
              <w:p w14:paraId="06220938" w14:textId="3C1AC048"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64530032"/>
            <w:placeholder>
              <w:docPart w:val="7E0D1C6E2A434AF09B17F85A80C94ABE"/>
            </w:placeholder>
            <w:showingPlcHdr/>
            <w:text w:multiLine="1"/>
          </w:sdtPr>
          <w:sdtEndPr/>
          <w:sdtContent>
            <w:tc>
              <w:tcPr>
                <w:tcW w:w="1918" w:type="pct"/>
                <w:shd w:val="clear" w:color="auto" w:fill="auto"/>
                <w:noWrap/>
                <w:vAlign w:val="center"/>
              </w:tcPr>
              <w:p w14:paraId="62C85660" w14:textId="36491B81"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5CFADB69" w14:textId="77777777" w:rsidTr="007D5773">
        <w:trPr>
          <w:trHeight w:val="360"/>
        </w:trPr>
        <w:sdt>
          <w:sdtPr>
            <w:rPr>
              <w:color w:val="222222"/>
              <w:sz w:val="20"/>
              <w:szCs w:val="20"/>
              <w:shd w:val="clear" w:color="auto" w:fill="FFFFFF"/>
            </w:rPr>
            <w:id w:val="-683587614"/>
            <w:placeholder>
              <w:docPart w:val="E1B1F8B2DB294797A172474876A98450"/>
            </w:placeholder>
            <w:showingPlcHdr/>
            <w:text w:multiLine="1"/>
          </w:sdtPr>
          <w:sdtEndPr/>
          <w:sdtContent>
            <w:tc>
              <w:tcPr>
                <w:tcW w:w="1577" w:type="pct"/>
                <w:shd w:val="clear" w:color="auto" w:fill="auto"/>
                <w:vAlign w:val="center"/>
              </w:tcPr>
              <w:p w14:paraId="38DE4FB1" w14:textId="00BB5F2D"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6656690"/>
            <w:placeholder>
              <w:docPart w:val="77F8088B61BA4BEEA65731E3814D98BE"/>
            </w:placeholder>
            <w:showingPlcHdr/>
            <w:text w:multiLine="1"/>
          </w:sdtPr>
          <w:sdtEndPr/>
          <w:sdtContent>
            <w:tc>
              <w:tcPr>
                <w:tcW w:w="1505" w:type="pct"/>
                <w:shd w:val="clear" w:color="auto" w:fill="auto"/>
                <w:noWrap/>
                <w:vAlign w:val="center"/>
              </w:tcPr>
              <w:p w14:paraId="43A3FDB6" w14:textId="33A8057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6254808"/>
            <w:placeholder>
              <w:docPart w:val="A267F6981D1F4990893DFDD072876CF5"/>
            </w:placeholder>
            <w:showingPlcHdr/>
            <w:text w:multiLine="1"/>
          </w:sdtPr>
          <w:sdtEndPr/>
          <w:sdtContent>
            <w:tc>
              <w:tcPr>
                <w:tcW w:w="1918" w:type="pct"/>
                <w:shd w:val="clear" w:color="auto" w:fill="auto"/>
                <w:noWrap/>
                <w:vAlign w:val="center"/>
              </w:tcPr>
              <w:p w14:paraId="054902BE" w14:textId="2EE41D0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797B41F3" w14:textId="77777777" w:rsidTr="007D5773">
        <w:trPr>
          <w:trHeight w:val="360"/>
        </w:trPr>
        <w:sdt>
          <w:sdtPr>
            <w:rPr>
              <w:color w:val="222222"/>
              <w:sz w:val="20"/>
              <w:szCs w:val="20"/>
              <w:shd w:val="clear" w:color="auto" w:fill="FFFFFF"/>
            </w:rPr>
            <w:id w:val="637542737"/>
            <w:placeholder>
              <w:docPart w:val="605B665966644CE29D52AD2D8DC1D753"/>
            </w:placeholder>
            <w:showingPlcHdr/>
            <w:text w:multiLine="1"/>
          </w:sdtPr>
          <w:sdtEndPr/>
          <w:sdtContent>
            <w:tc>
              <w:tcPr>
                <w:tcW w:w="1577" w:type="pct"/>
                <w:shd w:val="clear" w:color="auto" w:fill="auto"/>
                <w:vAlign w:val="center"/>
              </w:tcPr>
              <w:p w14:paraId="72662D80" w14:textId="406CED2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49348522"/>
            <w:placeholder>
              <w:docPart w:val="F0C3E5E8921B41128B614CACD3ADDB53"/>
            </w:placeholder>
            <w:showingPlcHdr/>
            <w:text w:multiLine="1"/>
          </w:sdtPr>
          <w:sdtEndPr/>
          <w:sdtContent>
            <w:tc>
              <w:tcPr>
                <w:tcW w:w="1505" w:type="pct"/>
                <w:shd w:val="clear" w:color="auto" w:fill="auto"/>
                <w:noWrap/>
                <w:vAlign w:val="center"/>
              </w:tcPr>
              <w:p w14:paraId="54EC6A68" w14:textId="618C62D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49097805"/>
            <w:placeholder>
              <w:docPart w:val="CFC14E7936BA4B99AAB0457A2C7164F3"/>
            </w:placeholder>
            <w:showingPlcHdr/>
            <w:text w:multiLine="1"/>
          </w:sdtPr>
          <w:sdtEndPr/>
          <w:sdtContent>
            <w:tc>
              <w:tcPr>
                <w:tcW w:w="1918" w:type="pct"/>
                <w:shd w:val="clear" w:color="auto" w:fill="auto"/>
                <w:noWrap/>
                <w:vAlign w:val="center"/>
              </w:tcPr>
              <w:p w14:paraId="0CBAE8A2" w14:textId="50EAD563"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6C93EC18" w14:textId="77777777" w:rsidTr="007D5773">
        <w:trPr>
          <w:trHeight w:val="360"/>
        </w:trPr>
        <w:sdt>
          <w:sdtPr>
            <w:rPr>
              <w:color w:val="222222"/>
              <w:sz w:val="20"/>
              <w:szCs w:val="20"/>
              <w:shd w:val="clear" w:color="auto" w:fill="FFFFFF"/>
            </w:rPr>
            <w:id w:val="413827929"/>
            <w:placeholder>
              <w:docPart w:val="CD9C2F21DC104DD8842A9CA412E6FBA5"/>
            </w:placeholder>
            <w:showingPlcHdr/>
            <w:text w:multiLine="1"/>
          </w:sdtPr>
          <w:sdtEndPr/>
          <w:sdtContent>
            <w:tc>
              <w:tcPr>
                <w:tcW w:w="1577" w:type="pct"/>
                <w:shd w:val="clear" w:color="auto" w:fill="auto"/>
                <w:vAlign w:val="center"/>
              </w:tcPr>
              <w:p w14:paraId="213DD7A8" w14:textId="2508944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50546789"/>
            <w:placeholder>
              <w:docPart w:val="706A521DF5FC459EB2FEACFBE60C13E9"/>
            </w:placeholder>
            <w:showingPlcHdr/>
            <w:text w:multiLine="1"/>
          </w:sdtPr>
          <w:sdtEndPr/>
          <w:sdtContent>
            <w:tc>
              <w:tcPr>
                <w:tcW w:w="1505" w:type="pct"/>
                <w:shd w:val="clear" w:color="auto" w:fill="auto"/>
                <w:noWrap/>
                <w:vAlign w:val="center"/>
              </w:tcPr>
              <w:p w14:paraId="5C870FF6" w14:textId="61520F0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46813857"/>
            <w:placeholder>
              <w:docPart w:val="F2302D33059746698F64BD5755D69CCB"/>
            </w:placeholder>
            <w:showingPlcHdr/>
            <w:text w:multiLine="1"/>
          </w:sdtPr>
          <w:sdtEndPr/>
          <w:sdtContent>
            <w:tc>
              <w:tcPr>
                <w:tcW w:w="1918" w:type="pct"/>
                <w:shd w:val="clear" w:color="auto" w:fill="auto"/>
                <w:noWrap/>
                <w:vAlign w:val="center"/>
              </w:tcPr>
              <w:p w14:paraId="447C3898" w14:textId="475B610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5512ADCD" w14:textId="77777777" w:rsidTr="007D5773">
        <w:trPr>
          <w:trHeight w:val="360"/>
        </w:trPr>
        <w:sdt>
          <w:sdtPr>
            <w:rPr>
              <w:color w:val="222222"/>
              <w:sz w:val="20"/>
              <w:szCs w:val="20"/>
              <w:shd w:val="clear" w:color="auto" w:fill="FFFFFF"/>
            </w:rPr>
            <w:id w:val="1517194620"/>
            <w:placeholder>
              <w:docPart w:val="354B07221EA34DE1B081220B58B1E99B"/>
            </w:placeholder>
            <w:showingPlcHdr/>
            <w:text w:multiLine="1"/>
          </w:sdtPr>
          <w:sdtEndPr/>
          <w:sdtContent>
            <w:tc>
              <w:tcPr>
                <w:tcW w:w="1577" w:type="pct"/>
                <w:shd w:val="clear" w:color="auto" w:fill="auto"/>
                <w:vAlign w:val="center"/>
              </w:tcPr>
              <w:p w14:paraId="3042CBC3" w14:textId="19B79271"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01952752"/>
            <w:placeholder>
              <w:docPart w:val="28FC2B68FF2A41F2A36FADD5871603D9"/>
            </w:placeholder>
            <w:showingPlcHdr/>
            <w:text w:multiLine="1"/>
          </w:sdtPr>
          <w:sdtEndPr/>
          <w:sdtContent>
            <w:tc>
              <w:tcPr>
                <w:tcW w:w="1505" w:type="pct"/>
                <w:shd w:val="clear" w:color="auto" w:fill="auto"/>
                <w:noWrap/>
                <w:vAlign w:val="center"/>
              </w:tcPr>
              <w:p w14:paraId="0D8FD0C8" w14:textId="3A523918"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08023826"/>
            <w:placeholder>
              <w:docPart w:val="D9BD24F6DCD6470EAF212E6ACBA699F9"/>
            </w:placeholder>
            <w:showingPlcHdr/>
            <w:text w:multiLine="1"/>
          </w:sdtPr>
          <w:sdtEndPr/>
          <w:sdtContent>
            <w:tc>
              <w:tcPr>
                <w:tcW w:w="1918" w:type="pct"/>
                <w:shd w:val="clear" w:color="auto" w:fill="auto"/>
                <w:noWrap/>
                <w:vAlign w:val="center"/>
              </w:tcPr>
              <w:p w14:paraId="6149536F" w14:textId="6DAAE3F6"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6A7DA6C4" w14:textId="77777777" w:rsidTr="007D5773">
        <w:trPr>
          <w:trHeight w:val="360"/>
        </w:trPr>
        <w:sdt>
          <w:sdtPr>
            <w:rPr>
              <w:color w:val="222222"/>
              <w:sz w:val="20"/>
              <w:szCs w:val="20"/>
              <w:shd w:val="clear" w:color="auto" w:fill="FFFFFF"/>
            </w:rPr>
            <w:id w:val="-786423558"/>
            <w:placeholder>
              <w:docPart w:val="4039F781EDB1431496005F37D36B3648"/>
            </w:placeholder>
            <w:showingPlcHdr/>
            <w:text w:multiLine="1"/>
          </w:sdtPr>
          <w:sdtEndPr/>
          <w:sdtContent>
            <w:tc>
              <w:tcPr>
                <w:tcW w:w="1577" w:type="pct"/>
                <w:shd w:val="clear" w:color="auto" w:fill="auto"/>
                <w:vAlign w:val="center"/>
              </w:tcPr>
              <w:p w14:paraId="62676E4E" w14:textId="2D19765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93103366"/>
            <w:placeholder>
              <w:docPart w:val="C2550C9A6F4D450BA2A8A9E7E6C03F13"/>
            </w:placeholder>
            <w:showingPlcHdr/>
            <w:text w:multiLine="1"/>
          </w:sdtPr>
          <w:sdtEndPr/>
          <w:sdtContent>
            <w:tc>
              <w:tcPr>
                <w:tcW w:w="1505" w:type="pct"/>
                <w:shd w:val="clear" w:color="auto" w:fill="auto"/>
                <w:noWrap/>
                <w:vAlign w:val="center"/>
              </w:tcPr>
              <w:p w14:paraId="34FFA15F" w14:textId="07B66A9D"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37870243"/>
            <w:placeholder>
              <w:docPart w:val="2F3B309DCEF447E49C37AE4DD91725B5"/>
            </w:placeholder>
            <w:showingPlcHdr/>
            <w:text w:multiLine="1"/>
          </w:sdtPr>
          <w:sdtEndPr/>
          <w:sdtContent>
            <w:tc>
              <w:tcPr>
                <w:tcW w:w="1918" w:type="pct"/>
                <w:shd w:val="clear" w:color="auto" w:fill="auto"/>
                <w:noWrap/>
                <w:vAlign w:val="center"/>
              </w:tcPr>
              <w:p w14:paraId="4DDE76BA" w14:textId="1CED882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bl>
    <w:p w14:paraId="2BD6CE50" w14:textId="49B17BE9" w:rsidR="00AC035D" w:rsidRDefault="00AC035D">
      <w:pPr>
        <w:rPr>
          <w:rFonts w:ascii="Arial" w:hAnsi="Arial" w:cs="Arial"/>
          <w:b/>
          <w:sz w:val="22"/>
        </w:rPr>
      </w:pPr>
    </w:p>
    <w:p w14:paraId="2CB8320E" w14:textId="77777777" w:rsidR="00593EFB" w:rsidRPr="007A0E9E" w:rsidRDefault="00593EFB" w:rsidP="00EA0D64">
      <w:pPr>
        <w:pStyle w:val="Heading2"/>
      </w:pPr>
      <w:r w:rsidRPr="007A0E9E">
        <w:t>Showerheads</w:t>
      </w:r>
    </w:p>
    <w:p w14:paraId="3165022D" w14:textId="30FBA9D3" w:rsidR="00593EFB" w:rsidRPr="00111560" w:rsidRDefault="00593EFB" w:rsidP="005D41AA">
      <w:pPr>
        <w:pStyle w:val="BodyText"/>
        <w:rPr>
          <w:rFonts w:ascii="Arial" w:hAnsi="Arial" w:cs="Arial"/>
        </w:rPr>
      </w:pPr>
      <w:r w:rsidRPr="00111560">
        <w:rPr>
          <w:rFonts w:ascii="Arial" w:hAnsi="Arial" w:cs="Arial"/>
        </w:rPr>
        <w:t>Complete the table below to capture information a</w:t>
      </w:r>
      <w:r w:rsidR="00EE313A" w:rsidRPr="00111560">
        <w:rPr>
          <w:rFonts w:ascii="Arial" w:hAnsi="Arial" w:cs="Arial"/>
        </w:rPr>
        <w:t>bout showerheads in all of your residential unit bathrooms</w:t>
      </w:r>
      <w:r w:rsidRPr="00111560">
        <w:rPr>
          <w:rFonts w:ascii="Arial" w:hAnsi="Arial" w:cs="Arial"/>
        </w:rPr>
        <w:t>. Consider the following when assessing your showerheads:</w:t>
      </w:r>
    </w:p>
    <w:p w14:paraId="06D91F92" w14:textId="77777777" w:rsidR="002D11BE" w:rsidRPr="00111560" w:rsidRDefault="00593EFB" w:rsidP="002D11BE">
      <w:pPr>
        <w:pStyle w:val="ListBullet"/>
        <w:tabs>
          <w:tab w:val="clear" w:pos="360"/>
          <w:tab w:val="num" w:pos="0"/>
        </w:tabs>
        <w:ind w:left="360"/>
        <w:rPr>
          <w:rFonts w:ascii="Arial" w:hAnsi="Arial" w:cs="Arial"/>
        </w:rPr>
      </w:pPr>
      <w:r w:rsidRPr="00111560">
        <w:rPr>
          <w:rFonts w:ascii="Arial" w:hAnsi="Arial" w:cs="Arial"/>
        </w:rPr>
        <w:t xml:space="preserve">The showerhead flow rate in gpm is typically marked on the showerhead. If it is not, </w:t>
      </w:r>
      <w:r w:rsidR="002D11BE" w:rsidRPr="00111560">
        <w:rPr>
          <w:rFonts w:ascii="Arial" w:hAnsi="Arial" w:cs="Arial"/>
        </w:rPr>
        <w:t>the flow rate can be determined using this simple procedure:</w:t>
      </w:r>
    </w:p>
    <w:p w14:paraId="529CDFE8" w14:textId="5C7EB38F" w:rsidR="002D11BE" w:rsidRPr="00111560" w:rsidRDefault="002D11BE" w:rsidP="002D11BE">
      <w:pPr>
        <w:pStyle w:val="ListBullet2"/>
        <w:rPr>
          <w:rFonts w:ascii="Arial" w:hAnsi="Arial" w:cs="Arial"/>
        </w:rPr>
      </w:pPr>
      <w:r w:rsidRPr="00111560">
        <w:rPr>
          <w:rFonts w:ascii="Arial" w:hAnsi="Arial" w:cs="Arial"/>
        </w:rPr>
        <w:t xml:space="preserve">Turn the </w:t>
      </w:r>
      <w:r>
        <w:rPr>
          <w:rFonts w:ascii="Arial" w:hAnsi="Arial" w:cs="Arial"/>
        </w:rPr>
        <w:t>showerhead</w:t>
      </w:r>
      <w:r w:rsidRPr="00111560">
        <w:rPr>
          <w:rFonts w:ascii="Arial" w:hAnsi="Arial" w:cs="Arial"/>
        </w:rPr>
        <w:t xml:space="preserve"> on.</w:t>
      </w:r>
    </w:p>
    <w:p w14:paraId="6746A623" w14:textId="7CAF7917" w:rsidR="002D11BE" w:rsidRPr="00111560" w:rsidRDefault="002D11BE" w:rsidP="002D11BE">
      <w:pPr>
        <w:pStyle w:val="ListBullet2"/>
        <w:rPr>
          <w:rFonts w:ascii="Arial" w:hAnsi="Arial" w:cs="Arial"/>
        </w:rPr>
      </w:pPr>
      <w:r w:rsidRPr="00111560">
        <w:rPr>
          <w:rFonts w:ascii="Arial" w:hAnsi="Arial" w:cs="Arial"/>
        </w:rPr>
        <w:t xml:space="preserve">Place a </w:t>
      </w:r>
      <w:r>
        <w:rPr>
          <w:rFonts w:ascii="Arial" w:hAnsi="Arial" w:cs="Arial"/>
        </w:rPr>
        <w:t xml:space="preserve">bucket or container </w:t>
      </w:r>
      <w:r w:rsidRPr="00111560">
        <w:rPr>
          <w:rFonts w:ascii="Arial" w:hAnsi="Arial" w:cs="Arial"/>
        </w:rPr>
        <w:t xml:space="preserve">under the </w:t>
      </w:r>
      <w:r>
        <w:rPr>
          <w:rFonts w:ascii="Arial" w:hAnsi="Arial" w:cs="Arial"/>
        </w:rPr>
        <w:t>showerhead and collect water for 3</w:t>
      </w:r>
      <w:r w:rsidRPr="00111560">
        <w:rPr>
          <w:rFonts w:ascii="Arial" w:hAnsi="Arial" w:cs="Arial"/>
        </w:rPr>
        <w:t>0 seconds.</w:t>
      </w:r>
    </w:p>
    <w:p w14:paraId="1C608B45" w14:textId="77777777" w:rsidR="002D11BE" w:rsidRPr="009F5E7C" w:rsidRDefault="002D11BE" w:rsidP="002D11BE">
      <w:pPr>
        <w:pStyle w:val="ListBullet2"/>
        <w:rPr>
          <w:rFonts w:ascii="Arial" w:hAnsi="Arial" w:cs="Arial"/>
        </w:rPr>
      </w:pPr>
      <w:r w:rsidRPr="00111560">
        <w:rPr>
          <w:rFonts w:ascii="Arial" w:hAnsi="Arial" w:cs="Arial"/>
        </w:rPr>
        <w:t xml:space="preserve">Measure the volume of water collected in the container. Convert to gallons if </w:t>
      </w:r>
      <w:r w:rsidRPr="009F5E7C">
        <w:rPr>
          <w:rFonts w:ascii="Arial" w:hAnsi="Arial" w:cs="Arial"/>
        </w:rPr>
        <w:t xml:space="preserve">necessary. </w:t>
      </w:r>
    </w:p>
    <w:p w14:paraId="3ECBA7E3" w14:textId="43DADF51" w:rsidR="002D11BE" w:rsidRPr="009F5E7C" w:rsidRDefault="002D11BE" w:rsidP="002D11BE">
      <w:pPr>
        <w:pStyle w:val="ListBullet2"/>
        <w:rPr>
          <w:rFonts w:ascii="Arial" w:hAnsi="Arial" w:cs="Arial"/>
        </w:rPr>
      </w:pPr>
      <w:r w:rsidRPr="009F5E7C">
        <w:rPr>
          <w:rFonts w:ascii="Arial" w:hAnsi="Arial" w:cs="Arial"/>
        </w:rPr>
        <w:t xml:space="preserve">Multiply the measured volume of water by 2 to calculate the flow rate in gpm [e.g., (1.25 gallons collected </w:t>
      </w:r>
      <w:r w:rsidR="000F4177">
        <w:rPr>
          <w:rFonts w:ascii="Arial" w:hAnsi="Arial" w:cs="Arial"/>
        </w:rPr>
        <w:t xml:space="preserve">in 30 seconds </w:t>
      </w:r>
      <w:r w:rsidRPr="009F5E7C">
        <w:rPr>
          <w:rFonts w:ascii="Arial" w:hAnsi="Arial" w:cs="Arial"/>
        </w:rPr>
        <w:t>x 2) = 2.5 gpm].</w:t>
      </w:r>
    </w:p>
    <w:p w14:paraId="7E947C05" w14:textId="66C3049E" w:rsidR="009F5E7C" w:rsidRPr="009F5E7C" w:rsidRDefault="009F5E7C" w:rsidP="009F5E7C">
      <w:pPr>
        <w:pStyle w:val="ListBullet"/>
        <w:tabs>
          <w:tab w:val="clear" w:pos="360"/>
          <w:tab w:val="num" w:pos="0"/>
        </w:tabs>
        <w:ind w:left="360"/>
        <w:rPr>
          <w:rFonts w:ascii="Arial" w:hAnsi="Arial" w:cs="Arial"/>
        </w:rPr>
      </w:pPr>
      <w:r w:rsidRPr="009F5E7C">
        <w:rPr>
          <w:rFonts w:ascii="Arial" w:hAnsi="Arial" w:cs="Arial"/>
        </w:rPr>
        <w:t>Even if the flow rate is marked on the showerhead, consider verifying the flow rate</w:t>
      </w:r>
      <w:r>
        <w:rPr>
          <w:rFonts w:ascii="Arial" w:hAnsi="Arial" w:cs="Arial"/>
        </w:rPr>
        <w:t xml:space="preserve"> using the </w:t>
      </w:r>
      <w:r w:rsidR="008A1640">
        <w:rPr>
          <w:rFonts w:ascii="Arial" w:hAnsi="Arial" w:cs="Arial"/>
        </w:rPr>
        <w:t xml:space="preserve">described </w:t>
      </w:r>
      <w:r>
        <w:rPr>
          <w:rFonts w:ascii="Arial" w:hAnsi="Arial" w:cs="Arial"/>
        </w:rPr>
        <w:t>method above</w:t>
      </w:r>
      <w:r w:rsidRPr="009F5E7C">
        <w:rPr>
          <w:rFonts w:ascii="Arial" w:hAnsi="Arial" w:cs="Arial"/>
        </w:rPr>
        <w:t xml:space="preserve"> to ensure a tenant hasn’t tampered with the showerhead to remove the flow restrictor.</w:t>
      </w:r>
    </w:p>
    <w:p w14:paraId="65F30707" w14:textId="44FF8613" w:rsidR="002D11BE" w:rsidRPr="009F5E7C" w:rsidRDefault="00E22A1E" w:rsidP="009F5E7C">
      <w:pPr>
        <w:pStyle w:val="ListBullet"/>
        <w:tabs>
          <w:tab w:val="clear" w:pos="360"/>
          <w:tab w:val="num" w:pos="0"/>
        </w:tabs>
        <w:ind w:left="360"/>
        <w:rPr>
          <w:rFonts w:ascii="Arial" w:hAnsi="Arial" w:cs="Arial"/>
        </w:rPr>
      </w:pPr>
      <w:r w:rsidRPr="009F5E7C">
        <w:rPr>
          <w:rFonts w:ascii="Arial" w:hAnsi="Arial" w:cs="Arial"/>
        </w:rPr>
        <w:t>Note any visible scale build</w:t>
      </w:r>
      <w:r w:rsidR="00F501F9">
        <w:rPr>
          <w:rFonts w:ascii="Arial" w:hAnsi="Arial" w:cs="Arial"/>
        </w:rPr>
        <w:t>-</w:t>
      </w:r>
      <w:r w:rsidRPr="009F5E7C">
        <w:rPr>
          <w:rFonts w:ascii="Arial" w:hAnsi="Arial" w:cs="Arial"/>
        </w:rPr>
        <w:t>up on the showerhead, as scale can hinder performance. Remove any scale building that has accumulated, if possible, or otherwise replace the showerheads with a WaterSense labeled model flowing at 2.0 gpm or less.</w:t>
      </w:r>
    </w:p>
    <w:p w14:paraId="64096029" w14:textId="476B0358" w:rsidR="00E22A1E" w:rsidRPr="00111560" w:rsidRDefault="00E22A1E" w:rsidP="00E22A1E">
      <w:pPr>
        <w:pStyle w:val="ListBullet"/>
        <w:tabs>
          <w:tab w:val="clear" w:pos="360"/>
          <w:tab w:val="num" w:pos="0"/>
        </w:tabs>
        <w:ind w:left="360"/>
        <w:rPr>
          <w:rFonts w:ascii="Arial" w:hAnsi="Arial" w:cs="Arial"/>
        </w:rPr>
      </w:pPr>
      <w:r w:rsidRPr="00111560">
        <w:rPr>
          <w:rFonts w:ascii="Arial" w:hAnsi="Arial" w:cs="Arial"/>
        </w:rPr>
        <w:t>If a showerhead is not labeled with its rated flow rate</w:t>
      </w:r>
      <w:r w:rsidR="00F501F9">
        <w:rPr>
          <w:rFonts w:ascii="Arial" w:hAnsi="Arial" w:cs="Arial"/>
        </w:rPr>
        <w:t>,</w:t>
      </w:r>
      <w:r w:rsidRPr="00111560">
        <w:rPr>
          <w:rFonts w:ascii="Arial" w:hAnsi="Arial" w:cs="Arial"/>
        </w:rPr>
        <w:t xml:space="preserve"> and if testing the flow rate of each showerhead during the assessment is not feasible, a default flow rate of 2.5 gpm </w:t>
      </w:r>
      <w:r w:rsidR="007D24DC">
        <w:rPr>
          <w:rFonts w:ascii="Arial" w:hAnsi="Arial" w:cs="Arial"/>
        </w:rPr>
        <w:t>can</w:t>
      </w:r>
      <w:r w:rsidR="007D24DC" w:rsidRPr="00111560">
        <w:rPr>
          <w:rFonts w:ascii="Arial" w:hAnsi="Arial" w:cs="Arial"/>
        </w:rPr>
        <w:t xml:space="preserve"> </w:t>
      </w:r>
      <w:r w:rsidRPr="00111560">
        <w:rPr>
          <w:rFonts w:ascii="Arial" w:hAnsi="Arial" w:cs="Arial"/>
        </w:rPr>
        <w:t xml:space="preserve">be used for showerheads. However, providing data specific to the bathrooms within your </w:t>
      </w:r>
      <w:r w:rsidR="007D24DC">
        <w:rPr>
          <w:rFonts w:ascii="Arial" w:hAnsi="Arial" w:cs="Arial"/>
        </w:rPr>
        <w:t>property</w:t>
      </w:r>
      <w:r w:rsidR="007D24DC" w:rsidRPr="00111560">
        <w:rPr>
          <w:rFonts w:ascii="Arial" w:hAnsi="Arial" w:cs="Arial"/>
        </w:rPr>
        <w:t xml:space="preserve"> </w:t>
      </w:r>
      <w:r w:rsidRPr="00111560">
        <w:rPr>
          <w:rFonts w:ascii="Arial" w:hAnsi="Arial" w:cs="Arial"/>
        </w:rPr>
        <w:t xml:space="preserve">will yield more accurate savings estimates and project payback periods. </w:t>
      </w:r>
    </w:p>
    <w:p w14:paraId="1E89E5C7" w14:textId="77777777" w:rsidR="00E22A1E" w:rsidRPr="00111560" w:rsidRDefault="00E22A1E" w:rsidP="00E22A1E">
      <w:pPr>
        <w:rPr>
          <w:rFonts w:ascii="Arial" w:hAnsi="Arial"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2885"/>
        <w:gridCol w:w="3590"/>
      </w:tblGrid>
      <w:tr w:rsidR="00E22A1E" w:rsidRPr="00111560" w14:paraId="6564743F" w14:textId="77777777" w:rsidTr="00E22A1E">
        <w:trPr>
          <w:trHeight w:val="461"/>
          <w:tblHeader/>
        </w:trPr>
        <w:tc>
          <w:tcPr>
            <w:tcW w:w="5000" w:type="pct"/>
            <w:gridSpan w:val="3"/>
            <w:tcBorders>
              <w:top w:val="nil"/>
              <w:left w:val="nil"/>
              <w:bottom w:val="single" w:sz="4" w:space="0" w:color="auto"/>
              <w:right w:val="nil"/>
            </w:tcBorders>
            <w:shd w:val="clear" w:color="auto" w:fill="FFFFFF"/>
          </w:tcPr>
          <w:p w14:paraId="38B07AD1" w14:textId="6D33F8B1" w:rsidR="00E22A1E" w:rsidRPr="002338E1" w:rsidRDefault="00F501F9" w:rsidP="002338E1">
            <w:pPr>
              <w:pStyle w:val="Default"/>
              <w:spacing w:before="120" w:after="120"/>
              <w:jc w:val="center"/>
              <w:rPr>
                <w:b/>
                <w:color w:val="auto"/>
              </w:rPr>
            </w:pPr>
            <w:r>
              <w:rPr>
                <w:b/>
                <w:color w:val="auto"/>
              </w:rPr>
              <w:t>F</w:t>
            </w:r>
            <w:r w:rsidR="00E22A1E" w:rsidRPr="002338E1">
              <w:rPr>
                <w:b/>
                <w:color w:val="auto"/>
              </w:rPr>
              <w:t xml:space="preserve">low </w:t>
            </w:r>
            <w:r>
              <w:rPr>
                <w:b/>
                <w:color w:val="auto"/>
              </w:rPr>
              <w:t>R</w:t>
            </w:r>
            <w:r w:rsidR="00E22A1E" w:rsidRPr="002338E1">
              <w:rPr>
                <w:b/>
                <w:color w:val="auto"/>
              </w:rPr>
              <w:t xml:space="preserve">ate for </w:t>
            </w:r>
            <w:r>
              <w:rPr>
                <w:b/>
                <w:color w:val="auto"/>
              </w:rPr>
              <w:t>S</w:t>
            </w:r>
            <w:r w:rsidR="00E22A1E" w:rsidRPr="002338E1">
              <w:rPr>
                <w:b/>
                <w:color w:val="auto"/>
              </w:rPr>
              <w:t xml:space="preserve">howerheads in </w:t>
            </w:r>
            <w:r>
              <w:rPr>
                <w:b/>
                <w:color w:val="auto"/>
              </w:rPr>
              <w:t>R</w:t>
            </w:r>
            <w:r w:rsidR="002C4710" w:rsidRPr="002338E1">
              <w:rPr>
                <w:b/>
                <w:color w:val="auto"/>
              </w:rPr>
              <w:t xml:space="preserve">esidential </w:t>
            </w:r>
            <w:r>
              <w:rPr>
                <w:b/>
                <w:color w:val="auto"/>
              </w:rPr>
              <w:t>B</w:t>
            </w:r>
            <w:r w:rsidR="002C4710" w:rsidRPr="002338E1">
              <w:rPr>
                <w:b/>
                <w:color w:val="auto"/>
              </w:rPr>
              <w:t>athrooms</w:t>
            </w:r>
          </w:p>
        </w:tc>
      </w:tr>
      <w:tr w:rsidR="00E22A1E" w:rsidRPr="00111560" w14:paraId="091506AE" w14:textId="77777777" w:rsidTr="007D5773">
        <w:trPr>
          <w:trHeight w:val="461"/>
          <w:tblHeader/>
        </w:trPr>
        <w:tc>
          <w:tcPr>
            <w:tcW w:w="1541" w:type="pct"/>
            <w:tcBorders>
              <w:bottom w:val="single" w:sz="4" w:space="0" w:color="auto"/>
            </w:tcBorders>
            <w:shd w:val="clear" w:color="auto" w:fill="244061"/>
            <w:vAlign w:val="center"/>
          </w:tcPr>
          <w:p w14:paraId="17BDB1DB" w14:textId="658F7C05" w:rsidR="00E22A1E" w:rsidRPr="00111560" w:rsidRDefault="00E22A1E" w:rsidP="00E22A1E">
            <w:pPr>
              <w:keepNext/>
              <w:jc w:val="center"/>
              <w:rPr>
                <w:rFonts w:ascii="Arial" w:hAnsi="Arial" w:cs="Arial"/>
                <w:b/>
                <w:bCs/>
                <w:color w:val="FFFFFF"/>
                <w:sz w:val="20"/>
                <w:szCs w:val="20"/>
              </w:rPr>
            </w:pPr>
            <w:r w:rsidRPr="00111560">
              <w:rPr>
                <w:rFonts w:ascii="Arial" w:hAnsi="Arial" w:cs="Arial"/>
                <w:b/>
                <w:bCs/>
                <w:color w:val="FFFFFF"/>
                <w:sz w:val="20"/>
                <w:szCs w:val="20"/>
              </w:rPr>
              <w:t>Location (e.g., floor, unit numbers)</w:t>
            </w:r>
          </w:p>
        </w:tc>
        <w:tc>
          <w:tcPr>
            <w:tcW w:w="1541" w:type="pct"/>
            <w:tcBorders>
              <w:bottom w:val="single" w:sz="4" w:space="0" w:color="auto"/>
            </w:tcBorders>
            <w:shd w:val="clear" w:color="auto" w:fill="244061"/>
            <w:noWrap/>
            <w:vAlign w:val="center"/>
            <w:hideMark/>
          </w:tcPr>
          <w:p w14:paraId="59CC8A4C" w14:textId="4981E868" w:rsidR="00E22A1E" w:rsidRPr="00111560" w:rsidRDefault="00E22A1E" w:rsidP="00E22A1E">
            <w:pPr>
              <w:keepNext/>
              <w:jc w:val="center"/>
              <w:rPr>
                <w:rFonts w:ascii="Arial" w:hAnsi="Arial" w:cs="Arial"/>
                <w:b/>
                <w:bCs/>
                <w:color w:val="FFFFFF"/>
                <w:sz w:val="20"/>
                <w:szCs w:val="20"/>
              </w:rPr>
            </w:pPr>
            <w:r w:rsidRPr="00111560">
              <w:rPr>
                <w:rFonts w:ascii="Arial" w:hAnsi="Arial" w:cs="Arial"/>
                <w:b/>
                <w:bCs/>
                <w:color w:val="FFFFFF"/>
                <w:sz w:val="20"/>
                <w:szCs w:val="20"/>
              </w:rPr>
              <w:t>Number Installed</w:t>
            </w:r>
          </w:p>
        </w:tc>
        <w:tc>
          <w:tcPr>
            <w:tcW w:w="1918" w:type="pct"/>
            <w:tcBorders>
              <w:bottom w:val="single" w:sz="4" w:space="0" w:color="auto"/>
            </w:tcBorders>
            <w:shd w:val="clear" w:color="auto" w:fill="244061"/>
            <w:noWrap/>
            <w:vAlign w:val="center"/>
            <w:hideMark/>
          </w:tcPr>
          <w:p w14:paraId="16E277A7" w14:textId="462B8F99" w:rsidR="00E22A1E" w:rsidRPr="00111560" w:rsidRDefault="00E22A1E" w:rsidP="00E22A1E">
            <w:pPr>
              <w:jc w:val="center"/>
              <w:rPr>
                <w:rFonts w:ascii="Arial" w:hAnsi="Arial" w:cs="Arial"/>
                <w:b/>
                <w:bCs/>
                <w:color w:val="FFFFFF"/>
                <w:sz w:val="20"/>
                <w:szCs w:val="20"/>
              </w:rPr>
            </w:pPr>
            <w:r w:rsidRPr="00111560">
              <w:rPr>
                <w:rFonts w:ascii="Arial" w:hAnsi="Arial" w:cs="Arial"/>
                <w:b/>
                <w:bCs/>
                <w:color w:val="FFFFFF"/>
                <w:sz w:val="20"/>
                <w:szCs w:val="20"/>
              </w:rPr>
              <w:t>Existing Flow Rate (gpm)</w:t>
            </w:r>
          </w:p>
        </w:tc>
      </w:tr>
      <w:tr w:rsidR="00116952" w:rsidRPr="00111560" w14:paraId="305B3CC5" w14:textId="77777777" w:rsidTr="007D5773">
        <w:trPr>
          <w:trHeight w:val="432"/>
        </w:trPr>
        <w:sdt>
          <w:sdtPr>
            <w:rPr>
              <w:color w:val="222222"/>
              <w:sz w:val="20"/>
              <w:szCs w:val="20"/>
              <w:shd w:val="clear" w:color="auto" w:fill="FFFFFF"/>
            </w:rPr>
            <w:id w:val="11966204"/>
            <w:placeholder>
              <w:docPart w:val="361742ACA65248339CA80B91100802DB"/>
            </w:placeholder>
            <w:showingPlcHdr/>
            <w:text w:multiLine="1"/>
          </w:sdtPr>
          <w:sdtEndPr/>
          <w:sdtContent>
            <w:tc>
              <w:tcPr>
                <w:tcW w:w="1541" w:type="pct"/>
                <w:shd w:val="clear" w:color="auto" w:fill="auto"/>
                <w:vAlign w:val="center"/>
              </w:tcPr>
              <w:p w14:paraId="79CD4221" w14:textId="010C453E"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24249087"/>
            <w:placeholder>
              <w:docPart w:val="D6FBED05069647B085FB5366E6D2ED9D"/>
            </w:placeholder>
            <w:showingPlcHdr/>
            <w:text w:multiLine="1"/>
          </w:sdtPr>
          <w:sdtEndPr/>
          <w:sdtContent>
            <w:tc>
              <w:tcPr>
                <w:tcW w:w="1541" w:type="pct"/>
                <w:shd w:val="clear" w:color="auto" w:fill="auto"/>
                <w:noWrap/>
                <w:vAlign w:val="center"/>
                <w:hideMark/>
              </w:tcPr>
              <w:p w14:paraId="06ADFFDB" w14:textId="481D5FFB"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66787271"/>
            <w:placeholder>
              <w:docPart w:val="8BD582B835214F73A5BE0F964C578110"/>
            </w:placeholder>
            <w:showingPlcHdr/>
            <w:text w:multiLine="1"/>
          </w:sdtPr>
          <w:sdtEndPr/>
          <w:sdtContent>
            <w:tc>
              <w:tcPr>
                <w:tcW w:w="1918" w:type="pct"/>
                <w:shd w:val="clear" w:color="auto" w:fill="auto"/>
                <w:noWrap/>
                <w:vAlign w:val="center"/>
                <w:hideMark/>
              </w:tcPr>
              <w:p w14:paraId="5C3D2257" w14:textId="467066A7"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6F3DAD00" w14:textId="77777777" w:rsidTr="007D5773">
        <w:trPr>
          <w:trHeight w:val="432"/>
        </w:trPr>
        <w:sdt>
          <w:sdtPr>
            <w:rPr>
              <w:color w:val="222222"/>
              <w:sz w:val="20"/>
              <w:szCs w:val="20"/>
              <w:shd w:val="clear" w:color="auto" w:fill="FFFFFF"/>
            </w:rPr>
            <w:id w:val="-1285034941"/>
            <w:placeholder>
              <w:docPart w:val="8B250828B40F4DECAC9AD0608F975AE7"/>
            </w:placeholder>
            <w:showingPlcHdr/>
            <w:text w:multiLine="1"/>
          </w:sdtPr>
          <w:sdtEndPr/>
          <w:sdtContent>
            <w:tc>
              <w:tcPr>
                <w:tcW w:w="1541" w:type="pct"/>
                <w:shd w:val="clear" w:color="auto" w:fill="auto"/>
                <w:vAlign w:val="center"/>
              </w:tcPr>
              <w:p w14:paraId="0417692C" w14:textId="135B842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86417008"/>
            <w:placeholder>
              <w:docPart w:val="37C8098A1A1A41BFA7635BECE9F472D4"/>
            </w:placeholder>
            <w:showingPlcHdr/>
            <w:text w:multiLine="1"/>
          </w:sdtPr>
          <w:sdtEndPr/>
          <w:sdtContent>
            <w:tc>
              <w:tcPr>
                <w:tcW w:w="1541" w:type="pct"/>
                <w:shd w:val="clear" w:color="auto" w:fill="auto"/>
                <w:noWrap/>
                <w:vAlign w:val="center"/>
                <w:hideMark/>
              </w:tcPr>
              <w:p w14:paraId="37373140" w14:textId="536B6DE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46692213"/>
            <w:placeholder>
              <w:docPart w:val="1D44A69ABDB64ED288C99F73C58FCEBB"/>
            </w:placeholder>
            <w:showingPlcHdr/>
            <w:text w:multiLine="1"/>
          </w:sdtPr>
          <w:sdtEndPr/>
          <w:sdtContent>
            <w:tc>
              <w:tcPr>
                <w:tcW w:w="1918" w:type="pct"/>
                <w:shd w:val="clear" w:color="auto" w:fill="auto"/>
                <w:noWrap/>
                <w:vAlign w:val="center"/>
                <w:hideMark/>
              </w:tcPr>
              <w:p w14:paraId="5B693C5D" w14:textId="225772CA"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772DA6BA" w14:textId="77777777" w:rsidTr="007D5773">
        <w:trPr>
          <w:trHeight w:val="432"/>
        </w:trPr>
        <w:sdt>
          <w:sdtPr>
            <w:rPr>
              <w:color w:val="222222"/>
              <w:sz w:val="20"/>
              <w:szCs w:val="20"/>
              <w:shd w:val="clear" w:color="auto" w:fill="FFFFFF"/>
            </w:rPr>
            <w:id w:val="-385956105"/>
            <w:placeholder>
              <w:docPart w:val="D464C5179AB440DC9362BF3B0542012F"/>
            </w:placeholder>
            <w:showingPlcHdr/>
            <w:text w:multiLine="1"/>
          </w:sdtPr>
          <w:sdtEndPr/>
          <w:sdtContent>
            <w:tc>
              <w:tcPr>
                <w:tcW w:w="1541" w:type="pct"/>
                <w:shd w:val="clear" w:color="auto" w:fill="auto"/>
                <w:vAlign w:val="center"/>
              </w:tcPr>
              <w:p w14:paraId="252EC4C6" w14:textId="258B92A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70403920"/>
            <w:placeholder>
              <w:docPart w:val="A45AB667E7A24444ABC26DCB29414CD0"/>
            </w:placeholder>
            <w:showingPlcHdr/>
            <w:text w:multiLine="1"/>
          </w:sdtPr>
          <w:sdtEndPr/>
          <w:sdtContent>
            <w:tc>
              <w:tcPr>
                <w:tcW w:w="1541" w:type="pct"/>
                <w:shd w:val="clear" w:color="auto" w:fill="auto"/>
                <w:noWrap/>
                <w:vAlign w:val="center"/>
                <w:hideMark/>
              </w:tcPr>
              <w:p w14:paraId="2C22C473" w14:textId="1195E158"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684782950"/>
            <w:placeholder>
              <w:docPart w:val="74B2CE9C761C483FA4FD3E55D0DE05EB"/>
            </w:placeholder>
            <w:showingPlcHdr/>
            <w:text w:multiLine="1"/>
          </w:sdtPr>
          <w:sdtEndPr/>
          <w:sdtContent>
            <w:tc>
              <w:tcPr>
                <w:tcW w:w="1918" w:type="pct"/>
                <w:shd w:val="clear" w:color="auto" w:fill="auto"/>
                <w:noWrap/>
                <w:vAlign w:val="center"/>
                <w:hideMark/>
              </w:tcPr>
              <w:p w14:paraId="4CD73589" w14:textId="0DBDF371"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5D1763AB" w14:textId="77777777" w:rsidTr="007D5773">
        <w:trPr>
          <w:trHeight w:val="432"/>
        </w:trPr>
        <w:sdt>
          <w:sdtPr>
            <w:rPr>
              <w:color w:val="222222"/>
              <w:sz w:val="20"/>
              <w:szCs w:val="20"/>
              <w:shd w:val="clear" w:color="auto" w:fill="FFFFFF"/>
            </w:rPr>
            <w:id w:val="2087951566"/>
            <w:placeholder>
              <w:docPart w:val="99145C5772054F73841686BCA56840A0"/>
            </w:placeholder>
            <w:showingPlcHdr/>
            <w:text w:multiLine="1"/>
          </w:sdtPr>
          <w:sdtEndPr/>
          <w:sdtContent>
            <w:tc>
              <w:tcPr>
                <w:tcW w:w="1541" w:type="pct"/>
                <w:shd w:val="clear" w:color="auto" w:fill="auto"/>
                <w:vAlign w:val="center"/>
              </w:tcPr>
              <w:p w14:paraId="3940205B" w14:textId="78912D1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70860374"/>
            <w:placeholder>
              <w:docPart w:val="A29E934F22794A28A13B09A6E0C25613"/>
            </w:placeholder>
            <w:showingPlcHdr/>
            <w:text w:multiLine="1"/>
          </w:sdtPr>
          <w:sdtEndPr/>
          <w:sdtContent>
            <w:tc>
              <w:tcPr>
                <w:tcW w:w="1541" w:type="pct"/>
                <w:shd w:val="clear" w:color="auto" w:fill="auto"/>
                <w:noWrap/>
                <w:vAlign w:val="center"/>
                <w:hideMark/>
              </w:tcPr>
              <w:p w14:paraId="2D62253B" w14:textId="115526D3"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86654726"/>
            <w:placeholder>
              <w:docPart w:val="EC1242FF8150482A9A44CB18A723703B"/>
            </w:placeholder>
            <w:showingPlcHdr/>
            <w:text w:multiLine="1"/>
          </w:sdtPr>
          <w:sdtEndPr/>
          <w:sdtContent>
            <w:tc>
              <w:tcPr>
                <w:tcW w:w="1918" w:type="pct"/>
                <w:shd w:val="clear" w:color="auto" w:fill="auto"/>
                <w:noWrap/>
                <w:vAlign w:val="center"/>
                <w:hideMark/>
              </w:tcPr>
              <w:p w14:paraId="293B256C" w14:textId="096E5DD9"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376E1F97" w14:textId="77777777" w:rsidTr="007D5773">
        <w:trPr>
          <w:trHeight w:val="432"/>
        </w:trPr>
        <w:sdt>
          <w:sdtPr>
            <w:rPr>
              <w:color w:val="222222"/>
              <w:sz w:val="20"/>
              <w:szCs w:val="20"/>
              <w:shd w:val="clear" w:color="auto" w:fill="FFFFFF"/>
            </w:rPr>
            <w:id w:val="-2130078630"/>
            <w:placeholder>
              <w:docPart w:val="D387224E9F76435B8478A2E8B465B492"/>
            </w:placeholder>
            <w:showingPlcHdr/>
            <w:text w:multiLine="1"/>
          </w:sdtPr>
          <w:sdtEndPr/>
          <w:sdtContent>
            <w:tc>
              <w:tcPr>
                <w:tcW w:w="1541" w:type="pct"/>
                <w:shd w:val="clear" w:color="auto" w:fill="auto"/>
                <w:vAlign w:val="center"/>
              </w:tcPr>
              <w:p w14:paraId="0ECA82BC" w14:textId="4ED9B4EB"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49326341"/>
            <w:placeholder>
              <w:docPart w:val="8587E8A2570B4AC7A7CD470A19ADE14B"/>
            </w:placeholder>
            <w:showingPlcHdr/>
            <w:text w:multiLine="1"/>
          </w:sdtPr>
          <w:sdtEndPr/>
          <w:sdtContent>
            <w:tc>
              <w:tcPr>
                <w:tcW w:w="1541" w:type="pct"/>
                <w:shd w:val="clear" w:color="auto" w:fill="auto"/>
                <w:noWrap/>
                <w:vAlign w:val="center"/>
              </w:tcPr>
              <w:p w14:paraId="3408A40D" w14:textId="1FC8BEAC"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96474060"/>
            <w:placeholder>
              <w:docPart w:val="809F2E5B1D5149F88B0C2245F0523193"/>
            </w:placeholder>
            <w:showingPlcHdr/>
            <w:text w:multiLine="1"/>
          </w:sdtPr>
          <w:sdtEndPr/>
          <w:sdtContent>
            <w:tc>
              <w:tcPr>
                <w:tcW w:w="1918" w:type="pct"/>
                <w:shd w:val="clear" w:color="auto" w:fill="auto"/>
                <w:noWrap/>
                <w:vAlign w:val="center"/>
              </w:tcPr>
              <w:p w14:paraId="4A8A51BA" w14:textId="08C8430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7C3BB1B9" w14:textId="77777777" w:rsidTr="007D5773">
        <w:trPr>
          <w:trHeight w:val="432"/>
        </w:trPr>
        <w:sdt>
          <w:sdtPr>
            <w:rPr>
              <w:color w:val="222222"/>
              <w:sz w:val="20"/>
              <w:szCs w:val="20"/>
              <w:shd w:val="clear" w:color="auto" w:fill="FFFFFF"/>
            </w:rPr>
            <w:id w:val="-1912304315"/>
            <w:placeholder>
              <w:docPart w:val="A4D97DEE65FC4226ADB80ADE72BD7233"/>
            </w:placeholder>
            <w:showingPlcHdr/>
            <w:text w:multiLine="1"/>
          </w:sdtPr>
          <w:sdtEndPr/>
          <w:sdtContent>
            <w:tc>
              <w:tcPr>
                <w:tcW w:w="1541" w:type="pct"/>
                <w:shd w:val="clear" w:color="auto" w:fill="auto"/>
                <w:vAlign w:val="center"/>
              </w:tcPr>
              <w:p w14:paraId="2AB528F6" w14:textId="7D72346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56401562"/>
            <w:placeholder>
              <w:docPart w:val="467BDC379F334522B8F7AD466E79B0C6"/>
            </w:placeholder>
            <w:showingPlcHdr/>
            <w:text w:multiLine="1"/>
          </w:sdtPr>
          <w:sdtEndPr/>
          <w:sdtContent>
            <w:tc>
              <w:tcPr>
                <w:tcW w:w="1541" w:type="pct"/>
                <w:shd w:val="clear" w:color="auto" w:fill="auto"/>
                <w:noWrap/>
                <w:vAlign w:val="center"/>
              </w:tcPr>
              <w:p w14:paraId="35F90F1F" w14:textId="0B8BC886"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26976156"/>
            <w:placeholder>
              <w:docPart w:val="9ADFE49A07244682B8FF044469D749D3"/>
            </w:placeholder>
            <w:showingPlcHdr/>
            <w:text w:multiLine="1"/>
          </w:sdtPr>
          <w:sdtEndPr/>
          <w:sdtContent>
            <w:tc>
              <w:tcPr>
                <w:tcW w:w="1918" w:type="pct"/>
                <w:shd w:val="clear" w:color="auto" w:fill="auto"/>
                <w:noWrap/>
                <w:vAlign w:val="center"/>
              </w:tcPr>
              <w:p w14:paraId="2EC5FB05" w14:textId="56D37D9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06143335" w14:textId="77777777" w:rsidTr="007D5773">
        <w:trPr>
          <w:trHeight w:val="432"/>
        </w:trPr>
        <w:sdt>
          <w:sdtPr>
            <w:rPr>
              <w:color w:val="222222"/>
              <w:sz w:val="20"/>
              <w:szCs w:val="20"/>
              <w:shd w:val="clear" w:color="auto" w:fill="FFFFFF"/>
            </w:rPr>
            <w:id w:val="151031140"/>
            <w:placeholder>
              <w:docPart w:val="E8A45FFEB8A741AA8763E2CBD814B428"/>
            </w:placeholder>
            <w:showingPlcHdr/>
            <w:text w:multiLine="1"/>
          </w:sdtPr>
          <w:sdtEndPr/>
          <w:sdtContent>
            <w:tc>
              <w:tcPr>
                <w:tcW w:w="1541" w:type="pct"/>
                <w:shd w:val="clear" w:color="auto" w:fill="auto"/>
                <w:vAlign w:val="center"/>
              </w:tcPr>
              <w:p w14:paraId="789D4DC1" w14:textId="48BFF39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96345050"/>
            <w:placeholder>
              <w:docPart w:val="88B2AC260C894022B7F417C31832B9AC"/>
            </w:placeholder>
            <w:showingPlcHdr/>
            <w:text w:multiLine="1"/>
          </w:sdtPr>
          <w:sdtEndPr/>
          <w:sdtContent>
            <w:tc>
              <w:tcPr>
                <w:tcW w:w="1541" w:type="pct"/>
                <w:shd w:val="clear" w:color="auto" w:fill="auto"/>
                <w:noWrap/>
                <w:vAlign w:val="center"/>
              </w:tcPr>
              <w:p w14:paraId="3EC82E92" w14:textId="6FC4A13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68399085"/>
            <w:placeholder>
              <w:docPart w:val="596A33E95AF14239A6D50FF5E42995CC"/>
            </w:placeholder>
            <w:showingPlcHdr/>
            <w:text w:multiLine="1"/>
          </w:sdtPr>
          <w:sdtEndPr/>
          <w:sdtContent>
            <w:tc>
              <w:tcPr>
                <w:tcW w:w="1918" w:type="pct"/>
                <w:shd w:val="clear" w:color="auto" w:fill="auto"/>
                <w:noWrap/>
                <w:vAlign w:val="center"/>
              </w:tcPr>
              <w:p w14:paraId="20AF747A" w14:textId="5A72624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660E8B4C" w14:textId="77777777" w:rsidTr="007D5773">
        <w:trPr>
          <w:trHeight w:val="432"/>
        </w:trPr>
        <w:sdt>
          <w:sdtPr>
            <w:rPr>
              <w:color w:val="222222"/>
              <w:sz w:val="20"/>
              <w:szCs w:val="20"/>
              <w:shd w:val="clear" w:color="auto" w:fill="FFFFFF"/>
            </w:rPr>
            <w:id w:val="1233669223"/>
            <w:placeholder>
              <w:docPart w:val="D391E08BAEA846948597A0859534ACBA"/>
            </w:placeholder>
            <w:showingPlcHdr/>
            <w:text w:multiLine="1"/>
          </w:sdtPr>
          <w:sdtEndPr/>
          <w:sdtContent>
            <w:tc>
              <w:tcPr>
                <w:tcW w:w="1541" w:type="pct"/>
                <w:shd w:val="clear" w:color="auto" w:fill="auto"/>
                <w:vAlign w:val="center"/>
              </w:tcPr>
              <w:p w14:paraId="7B23782F" w14:textId="3951AB2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25438434"/>
            <w:placeholder>
              <w:docPart w:val="6207B5860CBF440BB7E79F49BDF03060"/>
            </w:placeholder>
            <w:showingPlcHdr/>
            <w:text w:multiLine="1"/>
          </w:sdtPr>
          <w:sdtEndPr/>
          <w:sdtContent>
            <w:tc>
              <w:tcPr>
                <w:tcW w:w="1541" w:type="pct"/>
                <w:shd w:val="clear" w:color="auto" w:fill="auto"/>
                <w:noWrap/>
                <w:vAlign w:val="center"/>
              </w:tcPr>
              <w:p w14:paraId="51A4822D" w14:textId="5884E0C9"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72562174"/>
            <w:placeholder>
              <w:docPart w:val="4DA7708BDD144DE9B4E92910051AC69C"/>
            </w:placeholder>
            <w:showingPlcHdr/>
            <w:text w:multiLine="1"/>
          </w:sdtPr>
          <w:sdtEndPr/>
          <w:sdtContent>
            <w:tc>
              <w:tcPr>
                <w:tcW w:w="1918" w:type="pct"/>
                <w:shd w:val="clear" w:color="auto" w:fill="auto"/>
                <w:noWrap/>
                <w:vAlign w:val="center"/>
              </w:tcPr>
              <w:p w14:paraId="2F22D33D" w14:textId="733A1FB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2F3059DC" w14:textId="77777777" w:rsidTr="007D5773">
        <w:trPr>
          <w:trHeight w:val="432"/>
        </w:trPr>
        <w:sdt>
          <w:sdtPr>
            <w:rPr>
              <w:color w:val="222222"/>
              <w:sz w:val="20"/>
              <w:szCs w:val="20"/>
              <w:shd w:val="clear" w:color="auto" w:fill="FFFFFF"/>
            </w:rPr>
            <w:id w:val="-80371224"/>
            <w:placeholder>
              <w:docPart w:val="BE83196D4CC34DDCBFF0368452B4926F"/>
            </w:placeholder>
            <w:showingPlcHdr/>
            <w:text w:multiLine="1"/>
          </w:sdtPr>
          <w:sdtEndPr/>
          <w:sdtContent>
            <w:tc>
              <w:tcPr>
                <w:tcW w:w="1541" w:type="pct"/>
                <w:shd w:val="clear" w:color="auto" w:fill="auto"/>
                <w:vAlign w:val="center"/>
              </w:tcPr>
              <w:p w14:paraId="4F8CE278" w14:textId="4BC2671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619365862"/>
            <w:placeholder>
              <w:docPart w:val="28C635B80F9343AAA5B7BAB960EAD6EA"/>
            </w:placeholder>
            <w:showingPlcHdr/>
            <w:text w:multiLine="1"/>
          </w:sdtPr>
          <w:sdtEndPr/>
          <w:sdtContent>
            <w:tc>
              <w:tcPr>
                <w:tcW w:w="1541" w:type="pct"/>
                <w:shd w:val="clear" w:color="auto" w:fill="auto"/>
                <w:noWrap/>
                <w:vAlign w:val="center"/>
              </w:tcPr>
              <w:p w14:paraId="02D938F4" w14:textId="00BD53E3"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15287183"/>
            <w:placeholder>
              <w:docPart w:val="5C8EF9789FD242FF890184E7485875A0"/>
            </w:placeholder>
            <w:showingPlcHdr/>
            <w:text w:multiLine="1"/>
          </w:sdtPr>
          <w:sdtEndPr/>
          <w:sdtContent>
            <w:tc>
              <w:tcPr>
                <w:tcW w:w="1918" w:type="pct"/>
                <w:shd w:val="clear" w:color="auto" w:fill="auto"/>
                <w:noWrap/>
                <w:vAlign w:val="center"/>
              </w:tcPr>
              <w:p w14:paraId="626A9DB0" w14:textId="60B94AB9"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742C8A3C" w14:textId="77777777" w:rsidTr="007D5773">
        <w:trPr>
          <w:trHeight w:val="432"/>
        </w:trPr>
        <w:sdt>
          <w:sdtPr>
            <w:rPr>
              <w:color w:val="222222"/>
              <w:sz w:val="20"/>
              <w:szCs w:val="20"/>
              <w:shd w:val="clear" w:color="auto" w:fill="FFFFFF"/>
            </w:rPr>
            <w:id w:val="668446146"/>
            <w:placeholder>
              <w:docPart w:val="491DFB10E90C423FAC3FAD397EF50CDD"/>
            </w:placeholder>
            <w:showingPlcHdr/>
            <w:text w:multiLine="1"/>
          </w:sdtPr>
          <w:sdtEndPr/>
          <w:sdtContent>
            <w:tc>
              <w:tcPr>
                <w:tcW w:w="1541" w:type="pct"/>
                <w:shd w:val="clear" w:color="auto" w:fill="auto"/>
                <w:vAlign w:val="center"/>
              </w:tcPr>
              <w:p w14:paraId="224EC581" w14:textId="2D6A582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8826177"/>
            <w:placeholder>
              <w:docPart w:val="3B7A2DC15D5F43758061C17F1E0BE9FD"/>
            </w:placeholder>
            <w:showingPlcHdr/>
            <w:text w:multiLine="1"/>
          </w:sdtPr>
          <w:sdtEndPr/>
          <w:sdtContent>
            <w:tc>
              <w:tcPr>
                <w:tcW w:w="1541" w:type="pct"/>
                <w:shd w:val="clear" w:color="auto" w:fill="auto"/>
                <w:noWrap/>
                <w:vAlign w:val="center"/>
              </w:tcPr>
              <w:p w14:paraId="64368FB0" w14:textId="1BDFDDE3"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42484029"/>
            <w:placeholder>
              <w:docPart w:val="7BA603BA80E34C6EB470B4F6D2F804BE"/>
            </w:placeholder>
            <w:showingPlcHdr/>
            <w:text w:multiLine="1"/>
          </w:sdtPr>
          <w:sdtEndPr/>
          <w:sdtContent>
            <w:tc>
              <w:tcPr>
                <w:tcW w:w="1918" w:type="pct"/>
                <w:shd w:val="clear" w:color="auto" w:fill="auto"/>
                <w:noWrap/>
                <w:vAlign w:val="center"/>
              </w:tcPr>
              <w:p w14:paraId="1C33395E" w14:textId="35514D8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bl>
    <w:p w14:paraId="1214D681" w14:textId="6C3DBE65" w:rsidR="00EE313A" w:rsidRPr="007A0E9E" w:rsidRDefault="00F501F9" w:rsidP="00EA0D64">
      <w:pPr>
        <w:pStyle w:val="Heading2"/>
      </w:pPr>
      <w:r w:rsidRPr="007A0E9E">
        <w:rPr>
          <w:noProof/>
        </w:rPr>
        <mc:AlternateContent>
          <mc:Choice Requires="wps">
            <w:drawing>
              <wp:anchor distT="0" distB="0" distL="114300" distR="114300" simplePos="0" relativeHeight="251667456" behindDoc="0" locked="0" layoutInCell="1" allowOverlap="1" wp14:anchorId="1116A73F" wp14:editId="722B8DDA">
                <wp:simplePos x="0" y="0"/>
                <wp:positionH relativeFrom="margin">
                  <wp:posOffset>3970020</wp:posOffset>
                </wp:positionH>
                <wp:positionV relativeFrom="paragraph">
                  <wp:posOffset>214630</wp:posOffset>
                </wp:positionV>
                <wp:extent cx="1920240" cy="1348740"/>
                <wp:effectExtent l="0" t="0" r="2286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348740"/>
                        </a:xfrm>
                        <a:prstGeom prst="rect">
                          <a:avLst/>
                        </a:prstGeom>
                        <a:solidFill>
                          <a:srgbClr val="FFFFFF"/>
                        </a:solidFill>
                        <a:ln w="19050">
                          <a:solidFill>
                            <a:srgbClr val="488949"/>
                          </a:solidFill>
                          <a:miter lim="800000"/>
                          <a:headEnd/>
                          <a:tailEnd/>
                        </a:ln>
                      </wps:spPr>
                      <wps:txbx>
                        <w:txbxContent>
                          <w:p w14:paraId="29D08B21" w14:textId="5C4F161B" w:rsidR="00D528C8" w:rsidRPr="00111560" w:rsidRDefault="00D528C8" w:rsidP="005049D7">
                            <w:pPr>
                              <w:rPr>
                                <w:rFonts w:ascii="Arial" w:hAnsi="Arial" w:cs="Arial"/>
                              </w:rPr>
                            </w:pPr>
                            <w:r w:rsidRPr="00111560">
                              <w:rPr>
                                <w:rFonts w:ascii="Arial" w:hAnsi="Arial" w:cs="Arial"/>
                                <w:b/>
                                <w:sz w:val="20"/>
                                <w:szCs w:val="20"/>
                              </w:rPr>
                              <w:t>Water-Saving Tip:</w:t>
                            </w:r>
                            <w:r w:rsidRPr="00111560">
                              <w:rPr>
                                <w:rFonts w:ascii="Arial" w:hAnsi="Arial" w:cs="Arial"/>
                                <w:sz w:val="20"/>
                                <w:szCs w:val="20"/>
                              </w:rPr>
                              <w:t xml:space="preserve"> A bath and shower diverter that leaks 0.1 gallons per minute can waste the average family 650 gallons of water, 79 kilowatt-hours of electricity, and more than $15 in water and electricity costs per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6A73F" id="_x0000_s1033" type="#_x0000_t202" style="position:absolute;margin-left:312.6pt;margin-top:16.9pt;width:151.2pt;height:106.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" strokecolor="#488949" strokeweight="1.5pt">
                <v:textbox>
                  <w:txbxContent>
                    <w:p w14:paraId="29D08B21" w14:textId="5C4F161B" w:rsidR="00D528C8" w:rsidRPr="00111560" w:rsidRDefault="00D528C8" w:rsidP="005049D7">
                      <w:pPr>
                        <w:rPr>
                          <w:rFonts w:ascii="Arial" w:hAnsi="Arial" w:cs="Arial"/>
                        </w:rPr>
                      </w:pPr>
                      <w:r w:rsidRPr="00111560">
                        <w:rPr>
                          <w:rFonts w:ascii="Arial" w:hAnsi="Arial" w:cs="Arial"/>
                          <w:b/>
                          <w:sz w:val="20"/>
                          <w:szCs w:val="20"/>
                        </w:rPr>
                        <w:t>Water-Saving Tip:</w:t>
                      </w:r>
                      <w:r w:rsidRPr="00111560">
                        <w:rPr>
                          <w:rFonts w:ascii="Arial" w:hAnsi="Arial" w:cs="Arial"/>
                          <w:sz w:val="20"/>
                          <w:szCs w:val="20"/>
                        </w:rPr>
                        <w:t xml:space="preserve"> A bath and shower diverter that leaks 0.1 gallons per minute can waste the average family 650 gallons of water, 79 kilowatt-hours of electricity, and more than $15 in water and electricity costs per year.</w:t>
                      </w:r>
                    </w:p>
                  </w:txbxContent>
                </v:textbox>
                <w10:wrap type="square" anchorx="margin"/>
              </v:shape>
            </w:pict>
          </mc:Fallback>
        </mc:AlternateContent>
      </w:r>
      <w:r w:rsidR="00EE313A" w:rsidRPr="007A0E9E">
        <w:t>Bath and Shower Diverters</w:t>
      </w:r>
    </w:p>
    <w:p w14:paraId="601DA1E3" w14:textId="0A68A990" w:rsidR="002C4710" w:rsidRPr="00111560" w:rsidRDefault="00EE313A" w:rsidP="00EE313A">
      <w:pPr>
        <w:pStyle w:val="BodyText"/>
        <w:rPr>
          <w:rFonts w:ascii="Arial" w:hAnsi="Arial" w:cs="Arial"/>
        </w:rPr>
      </w:pPr>
      <w:r w:rsidRPr="00111560">
        <w:rPr>
          <w:rFonts w:ascii="Arial" w:hAnsi="Arial" w:cs="Arial"/>
        </w:rPr>
        <w:t xml:space="preserve">Complete the table below to capture information about </w:t>
      </w:r>
      <w:r w:rsidR="00E22A1E" w:rsidRPr="00111560">
        <w:rPr>
          <w:rFonts w:ascii="Arial" w:hAnsi="Arial" w:cs="Arial"/>
        </w:rPr>
        <w:t>leaking bath and shower diverters</w:t>
      </w:r>
      <w:r w:rsidRPr="00111560">
        <w:rPr>
          <w:rFonts w:ascii="Arial" w:hAnsi="Arial" w:cs="Arial"/>
        </w:rPr>
        <w:t xml:space="preserve">. </w:t>
      </w:r>
      <w:r w:rsidR="002C4710" w:rsidRPr="00111560">
        <w:rPr>
          <w:rFonts w:ascii="Arial" w:hAnsi="Arial" w:cs="Arial"/>
        </w:rPr>
        <w:t>Bath and shower diverters are devices used to divert the flow of water either towards the tub spout (i.e., the bathtub) or toward a showerhead in a</w:t>
      </w:r>
      <w:r w:rsidR="009E4B65">
        <w:rPr>
          <w:rFonts w:ascii="Arial" w:hAnsi="Arial" w:cs="Arial"/>
        </w:rPr>
        <w:t xml:space="preserve"> combination</w:t>
      </w:r>
      <w:r w:rsidR="002C4710" w:rsidRPr="00111560">
        <w:rPr>
          <w:rFonts w:ascii="Arial" w:hAnsi="Arial" w:cs="Arial"/>
        </w:rPr>
        <w:t xml:space="preserve"> tub-shower. </w:t>
      </w:r>
    </w:p>
    <w:p w14:paraId="7C0FD5EB" w14:textId="046A920F" w:rsidR="002C4710" w:rsidRPr="00111560" w:rsidRDefault="002C4710" w:rsidP="00EE313A">
      <w:pPr>
        <w:pStyle w:val="BodyText"/>
        <w:rPr>
          <w:rFonts w:ascii="Arial" w:hAnsi="Arial" w:cs="Arial"/>
        </w:rPr>
      </w:pPr>
      <w:r w:rsidRPr="00111560">
        <w:rPr>
          <w:rFonts w:ascii="Arial" w:hAnsi="Arial" w:cs="Arial"/>
        </w:rPr>
        <w:t xml:space="preserve">Many bath and shower diverters continuously leak a small amount of water from the tub spout while they are engaged, and water is being diverted from the bathtub to the showerhead. Over time, the magnitude of these diverter leaks can increase substantially, resulting in significant water waste passed down the drain with every shower. In addition, because </w:t>
      </w:r>
      <w:r w:rsidR="009E4B65">
        <w:rPr>
          <w:rFonts w:ascii="Arial" w:hAnsi="Arial" w:cs="Arial"/>
        </w:rPr>
        <w:t xml:space="preserve">much of </w:t>
      </w:r>
      <w:r w:rsidRPr="00111560">
        <w:rPr>
          <w:rFonts w:ascii="Arial" w:hAnsi="Arial" w:cs="Arial"/>
        </w:rPr>
        <w:t xml:space="preserve">this water is heated, leaking bath and shower diverters can </w:t>
      </w:r>
      <w:r w:rsidR="009E4B65">
        <w:rPr>
          <w:rFonts w:ascii="Arial" w:hAnsi="Arial" w:cs="Arial"/>
        </w:rPr>
        <w:t>result in additional wasted energy.</w:t>
      </w:r>
    </w:p>
    <w:p w14:paraId="4475BBB3" w14:textId="27DA7990" w:rsidR="00EE313A" w:rsidRPr="00111560" w:rsidRDefault="00EE313A" w:rsidP="00EE313A">
      <w:pPr>
        <w:pStyle w:val="BodyText"/>
        <w:rPr>
          <w:rFonts w:ascii="Arial" w:hAnsi="Arial" w:cs="Arial"/>
        </w:rPr>
      </w:pPr>
      <w:r w:rsidRPr="00111560">
        <w:rPr>
          <w:rFonts w:ascii="Arial" w:hAnsi="Arial" w:cs="Arial"/>
        </w:rPr>
        <w:t xml:space="preserve">Consider the following when assessing </w:t>
      </w:r>
      <w:r w:rsidR="002C4710" w:rsidRPr="00111560">
        <w:rPr>
          <w:rFonts w:ascii="Arial" w:hAnsi="Arial" w:cs="Arial"/>
        </w:rPr>
        <w:t>bath and shower diverters:</w:t>
      </w:r>
    </w:p>
    <w:p w14:paraId="591C0AE7" w14:textId="7CC10E24" w:rsidR="002C4710" w:rsidRPr="00111560" w:rsidRDefault="002C4710" w:rsidP="0076447E">
      <w:pPr>
        <w:pStyle w:val="ListBullet"/>
        <w:tabs>
          <w:tab w:val="clear" w:pos="360"/>
          <w:tab w:val="num" w:pos="0"/>
        </w:tabs>
        <w:ind w:left="360"/>
        <w:rPr>
          <w:rFonts w:ascii="Arial" w:hAnsi="Arial" w:cs="Arial"/>
        </w:rPr>
      </w:pPr>
      <w:r w:rsidRPr="00111560">
        <w:rPr>
          <w:rFonts w:ascii="Arial" w:hAnsi="Arial" w:cs="Arial"/>
        </w:rPr>
        <w:t>Measure the leak rate using this simple procedure:</w:t>
      </w:r>
    </w:p>
    <w:p w14:paraId="23DB1616" w14:textId="63DDA075" w:rsidR="002C4710" w:rsidRPr="00111560" w:rsidRDefault="002C4710" w:rsidP="0076447E">
      <w:pPr>
        <w:pStyle w:val="ListBullet2"/>
        <w:rPr>
          <w:rFonts w:ascii="Arial" w:hAnsi="Arial" w:cs="Arial"/>
        </w:rPr>
      </w:pPr>
      <w:r w:rsidRPr="00111560">
        <w:rPr>
          <w:rFonts w:ascii="Arial" w:hAnsi="Arial" w:cs="Arial"/>
        </w:rPr>
        <w:t>Turn on the water and activate the diverter such that water is flowing out of the showerhead</w:t>
      </w:r>
      <w:r w:rsidR="000B7E46">
        <w:rPr>
          <w:rFonts w:ascii="Arial" w:hAnsi="Arial" w:cs="Arial"/>
        </w:rPr>
        <w:t xml:space="preserve"> and not the tub spout.</w:t>
      </w:r>
    </w:p>
    <w:p w14:paraId="08A15CDE" w14:textId="23F5CDEB" w:rsidR="002C4710" w:rsidRPr="00111560" w:rsidRDefault="002C4710" w:rsidP="0076447E">
      <w:pPr>
        <w:pStyle w:val="ListBullet2"/>
        <w:rPr>
          <w:rFonts w:ascii="Arial" w:hAnsi="Arial" w:cs="Arial"/>
        </w:rPr>
      </w:pPr>
      <w:r w:rsidRPr="00111560">
        <w:rPr>
          <w:rFonts w:ascii="Arial" w:hAnsi="Arial" w:cs="Arial"/>
        </w:rPr>
        <w:t xml:space="preserve">Wait </w:t>
      </w:r>
      <w:r w:rsidR="00F501F9">
        <w:rPr>
          <w:rFonts w:ascii="Arial" w:hAnsi="Arial" w:cs="Arial"/>
        </w:rPr>
        <w:t>60 seconds</w:t>
      </w:r>
      <w:r w:rsidRPr="00111560">
        <w:rPr>
          <w:rFonts w:ascii="Arial" w:hAnsi="Arial" w:cs="Arial"/>
        </w:rPr>
        <w:t xml:space="preserve"> to allow residual water in the diverter to drip out</w:t>
      </w:r>
      <w:r w:rsidR="000B7E46">
        <w:rPr>
          <w:rFonts w:ascii="Arial" w:hAnsi="Arial" w:cs="Arial"/>
        </w:rPr>
        <w:t xml:space="preserve"> of the tub spout</w:t>
      </w:r>
      <w:r w:rsidRPr="00111560">
        <w:rPr>
          <w:rFonts w:ascii="Arial" w:hAnsi="Arial" w:cs="Arial"/>
        </w:rPr>
        <w:t>.</w:t>
      </w:r>
    </w:p>
    <w:p w14:paraId="26EB1F7D" w14:textId="70238A1F" w:rsidR="002C4710" w:rsidRPr="00111560" w:rsidRDefault="002C4710" w:rsidP="0076447E">
      <w:pPr>
        <w:pStyle w:val="ListBullet2"/>
        <w:rPr>
          <w:rFonts w:ascii="Arial" w:hAnsi="Arial" w:cs="Arial"/>
        </w:rPr>
      </w:pPr>
      <w:r w:rsidRPr="00111560">
        <w:rPr>
          <w:rFonts w:ascii="Arial" w:hAnsi="Arial" w:cs="Arial"/>
        </w:rPr>
        <w:t xml:space="preserve">Place a container under the tub spout </w:t>
      </w:r>
      <w:r w:rsidR="000B7E46" w:rsidRPr="00111560">
        <w:rPr>
          <w:rFonts w:ascii="Arial" w:hAnsi="Arial" w:cs="Arial"/>
        </w:rPr>
        <w:t xml:space="preserve">for 60 seconds </w:t>
      </w:r>
      <w:r w:rsidRPr="00111560">
        <w:rPr>
          <w:rFonts w:ascii="Arial" w:hAnsi="Arial" w:cs="Arial"/>
        </w:rPr>
        <w:t>and collect any water that is leaking.</w:t>
      </w:r>
    </w:p>
    <w:p w14:paraId="2523BB8E" w14:textId="373A7CDE" w:rsidR="002C4710" w:rsidRPr="00111560" w:rsidRDefault="002C4710" w:rsidP="0076447E">
      <w:pPr>
        <w:pStyle w:val="ListBullet2"/>
        <w:rPr>
          <w:rFonts w:ascii="Arial" w:hAnsi="Arial" w:cs="Arial"/>
        </w:rPr>
      </w:pPr>
      <w:r w:rsidRPr="00111560">
        <w:rPr>
          <w:rFonts w:ascii="Arial" w:hAnsi="Arial" w:cs="Arial"/>
        </w:rPr>
        <w:t xml:space="preserve">Measure the volume of water collected in the container. Convert to gallons if necessary.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2885"/>
        <w:gridCol w:w="3590"/>
      </w:tblGrid>
      <w:tr w:rsidR="002C4710" w:rsidRPr="00111560" w14:paraId="77AEB0D2" w14:textId="77777777" w:rsidTr="0076447E">
        <w:trPr>
          <w:trHeight w:val="461"/>
          <w:tblHeader/>
        </w:trPr>
        <w:tc>
          <w:tcPr>
            <w:tcW w:w="5000" w:type="pct"/>
            <w:gridSpan w:val="3"/>
            <w:tcBorders>
              <w:top w:val="nil"/>
              <w:left w:val="nil"/>
              <w:bottom w:val="single" w:sz="4" w:space="0" w:color="auto"/>
              <w:right w:val="nil"/>
            </w:tcBorders>
            <w:shd w:val="clear" w:color="auto" w:fill="FFFFFF"/>
          </w:tcPr>
          <w:p w14:paraId="7E2F4D20" w14:textId="6479EB3D" w:rsidR="002C4710" w:rsidRPr="00111560" w:rsidRDefault="00F501F9" w:rsidP="002338E1">
            <w:pPr>
              <w:pStyle w:val="Default"/>
              <w:spacing w:after="120"/>
              <w:jc w:val="center"/>
              <w:rPr>
                <w:b/>
                <w:bCs/>
              </w:rPr>
            </w:pPr>
            <w:r>
              <w:rPr>
                <w:b/>
                <w:color w:val="auto"/>
              </w:rPr>
              <w:t>L</w:t>
            </w:r>
            <w:r w:rsidR="002C4710" w:rsidRPr="002338E1">
              <w:rPr>
                <w:b/>
                <w:color w:val="auto"/>
              </w:rPr>
              <w:t xml:space="preserve">eak </w:t>
            </w:r>
            <w:r>
              <w:rPr>
                <w:b/>
                <w:color w:val="auto"/>
              </w:rPr>
              <w:t>R</w:t>
            </w:r>
            <w:r w:rsidR="002C4710" w:rsidRPr="002338E1">
              <w:rPr>
                <w:b/>
                <w:color w:val="auto"/>
              </w:rPr>
              <w:t xml:space="preserve">ate for </w:t>
            </w:r>
            <w:r>
              <w:rPr>
                <w:b/>
                <w:color w:val="auto"/>
              </w:rPr>
              <w:t>B</w:t>
            </w:r>
            <w:r w:rsidR="002C4710" w:rsidRPr="002338E1">
              <w:rPr>
                <w:b/>
                <w:color w:val="auto"/>
              </w:rPr>
              <w:t xml:space="preserve">ath and </w:t>
            </w:r>
            <w:r>
              <w:rPr>
                <w:b/>
                <w:color w:val="auto"/>
              </w:rPr>
              <w:t>S</w:t>
            </w:r>
            <w:r w:rsidR="002C4710" w:rsidRPr="002338E1">
              <w:rPr>
                <w:b/>
                <w:color w:val="auto"/>
              </w:rPr>
              <w:t xml:space="preserve">hower </w:t>
            </w:r>
            <w:r>
              <w:rPr>
                <w:b/>
                <w:color w:val="auto"/>
              </w:rPr>
              <w:t>D</w:t>
            </w:r>
            <w:r w:rsidR="002C4710" w:rsidRPr="002338E1">
              <w:rPr>
                <w:b/>
                <w:color w:val="auto"/>
              </w:rPr>
              <w:t xml:space="preserve">iverters in </w:t>
            </w:r>
            <w:r>
              <w:rPr>
                <w:b/>
                <w:color w:val="auto"/>
              </w:rPr>
              <w:t>R</w:t>
            </w:r>
            <w:r w:rsidR="002C4710" w:rsidRPr="002338E1">
              <w:rPr>
                <w:b/>
                <w:color w:val="auto"/>
              </w:rPr>
              <w:t xml:space="preserve">esidential </w:t>
            </w:r>
            <w:r>
              <w:rPr>
                <w:b/>
                <w:color w:val="auto"/>
              </w:rPr>
              <w:t>B</w:t>
            </w:r>
            <w:r w:rsidR="002C4710" w:rsidRPr="002338E1">
              <w:rPr>
                <w:b/>
                <w:color w:val="auto"/>
              </w:rPr>
              <w:t>athrooms</w:t>
            </w:r>
          </w:p>
        </w:tc>
      </w:tr>
      <w:tr w:rsidR="002C4710" w:rsidRPr="00111560" w14:paraId="103A1626" w14:textId="77777777" w:rsidTr="007D5773">
        <w:trPr>
          <w:trHeight w:val="461"/>
          <w:tblHeader/>
        </w:trPr>
        <w:tc>
          <w:tcPr>
            <w:tcW w:w="1541" w:type="pct"/>
            <w:tcBorders>
              <w:bottom w:val="single" w:sz="4" w:space="0" w:color="auto"/>
            </w:tcBorders>
            <w:shd w:val="clear" w:color="auto" w:fill="244061"/>
            <w:vAlign w:val="center"/>
          </w:tcPr>
          <w:p w14:paraId="03C24D39" w14:textId="77777777" w:rsidR="002C4710" w:rsidRPr="00111560" w:rsidRDefault="002C4710" w:rsidP="0076447E">
            <w:pPr>
              <w:keepNext/>
              <w:jc w:val="center"/>
              <w:rPr>
                <w:rFonts w:ascii="Arial" w:hAnsi="Arial" w:cs="Arial"/>
                <w:b/>
                <w:bCs/>
                <w:color w:val="FFFFFF"/>
                <w:sz w:val="20"/>
                <w:szCs w:val="20"/>
              </w:rPr>
            </w:pPr>
            <w:r w:rsidRPr="00111560">
              <w:rPr>
                <w:rFonts w:ascii="Arial" w:hAnsi="Arial" w:cs="Arial"/>
                <w:b/>
                <w:bCs/>
                <w:color w:val="FFFFFF"/>
                <w:sz w:val="20"/>
                <w:szCs w:val="20"/>
              </w:rPr>
              <w:t>Location (e.g., floor, unit numbers)</w:t>
            </w:r>
          </w:p>
        </w:tc>
        <w:tc>
          <w:tcPr>
            <w:tcW w:w="1541" w:type="pct"/>
            <w:tcBorders>
              <w:bottom w:val="single" w:sz="4" w:space="0" w:color="auto"/>
            </w:tcBorders>
            <w:shd w:val="clear" w:color="auto" w:fill="244061"/>
            <w:noWrap/>
            <w:vAlign w:val="center"/>
            <w:hideMark/>
          </w:tcPr>
          <w:p w14:paraId="50192A98" w14:textId="77777777" w:rsidR="002C4710" w:rsidRPr="00111560" w:rsidRDefault="002C4710" w:rsidP="0076447E">
            <w:pPr>
              <w:keepNext/>
              <w:jc w:val="center"/>
              <w:rPr>
                <w:rFonts w:ascii="Arial" w:hAnsi="Arial" w:cs="Arial"/>
                <w:b/>
                <w:bCs/>
                <w:color w:val="FFFFFF"/>
                <w:sz w:val="20"/>
                <w:szCs w:val="20"/>
              </w:rPr>
            </w:pPr>
            <w:r w:rsidRPr="00111560">
              <w:rPr>
                <w:rFonts w:ascii="Arial" w:hAnsi="Arial" w:cs="Arial"/>
                <w:b/>
                <w:bCs/>
                <w:color w:val="FFFFFF"/>
                <w:sz w:val="20"/>
                <w:szCs w:val="20"/>
              </w:rPr>
              <w:t>Number Installed</w:t>
            </w:r>
          </w:p>
        </w:tc>
        <w:tc>
          <w:tcPr>
            <w:tcW w:w="1918" w:type="pct"/>
            <w:tcBorders>
              <w:bottom w:val="single" w:sz="4" w:space="0" w:color="auto"/>
            </w:tcBorders>
            <w:shd w:val="clear" w:color="auto" w:fill="244061"/>
            <w:noWrap/>
            <w:vAlign w:val="center"/>
            <w:hideMark/>
          </w:tcPr>
          <w:p w14:paraId="7083ED78" w14:textId="06EF356D" w:rsidR="002C4710" w:rsidRPr="00111560" w:rsidRDefault="002C4710" w:rsidP="0076447E">
            <w:pPr>
              <w:jc w:val="center"/>
              <w:rPr>
                <w:rFonts w:ascii="Arial" w:hAnsi="Arial" w:cs="Arial"/>
                <w:b/>
                <w:bCs/>
                <w:color w:val="FFFFFF"/>
                <w:sz w:val="20"/>
                <w:szCs w:val="20"/>
              </w:rPr>
            </w:pPr>
            <w:r w:rsidRPr="00111560">
              <w:rPr>
                <w:rFonts w:ascii="Arial" w:hAnsi="Arial" w:cs="Arial"/>
                <w:b/>
                <w:bCs/>
                <w:color w:val="FFFFFF"/>
                <w:sz w:val="20"/>
                <w:szCs w:val="20"/>
              </w:rPr>
              <w:t>Existing Leak Rate (gpm)</w:t>
            </w:r>
          </w:p>
        </w:tc>
      </w:tr>
      <w:tr w:rsidR="00116952" w:rsidRPr="00111560" w14:paraId="5838D217" w14:textId="77777777" w:rsidTr="007D5773">
        <w:trPr>
          <w:trHeight w:val="432"/>
        </w:trPr>
        <w:sdt>
          <w:sdtPr>
            <w:rPr>
              <w:color w:val="222222"/>
              <w:sz w:val="20"/>
              <w:szCs w:val="20"/>
              <w:shd w:val="clear" w:color="auto" w:fill="FFFFFF"/>
            </w:rPr>
            <w:id w:val="1773824367"/>
            <w:placeholder>
              <w:docPart w:val="ADF2BF70D69D43ECBD999220E993D8EC"/>
            </w:placeholder>
            <w:showingPlcHdr/>
            <w:text w:multiLine="1"/>
          </w:sdtPr>
          <w:sdtEndPr/>
          <w:sdtContent>
            <w:tc>
              <w:tcPr>
                <w:tcW w:w="1541" w:type="pct"/>
                <w:shd w:val="clear" w:color="auto" w:fill="auto"/>
                <w:vAlign w:val="center"/>
              </w:tcPr>
              <w:p w14:paraId="1F706588" w14:textId="1045F458"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33547107"/>
            <w:placeholder>
              <w:docPart w:val="738E74A12913490D8AE1A0359784DE08"/>
            </w:placeholder>
            <w:showingPlcHdr/>
            <w:text w:multiLine="1"/>
          </w:sdtPr>
          <w:sdtEndPr/>
          <w:sdtContent>
            <w:tc>
              <w:tcPr>
                <w:tcW w:w="1541" w:type="pct"/>
                <w:shd w:val="clear" w:color="auto" w:fill="auto"/>
                <w:noWrap/>
                <w:vAlign w:val="center"/>
                <w:hideMark/>
              </w:tcPr>
              <w:p w14:paraId="35F3CEF3" w14:textId="00AFBA88"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35034777"/>
            <w:placeholder>
              <w:docPart w:val="A778A2A8E2454FBE9E661F8956B38F59"/>
            </w:placeholder>
            <w:showingPlcHdr/>
            <w:text w:multiLine="1"/>
          </w:sdtPr>
          <w:sdtEndPr/>
          <w:sdtContent>
            <w:tc>
              <w:tcPr>
                <w:tcW w:w="1918" w:type="pct"/>
                <w:shd w:val="clear" w:color="auto" w:fill="auto"/>
                <w:noWrap/>
                <w:vAlign w:val="center"/>
                <w:hideMark/>
              </w:tcPr>
              <w:p w14:paraId="6557111F" w14:textId="56E01D9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14A1CE02" w14:textId="77777777" w:rsidTr="007D5773">
        <w:trPr>
          <w:trHeight w:val="432"/>
        </w:trPr>
        <w:sdt>
          <w:sdtPr>
            <w:rPr>
              <w:color w:val="222222"/>
              <w:sz w:val="20"/>
              <w:szCs w:val="20"/>
              <w:shd w:val="clear" w:color="auto" w:fill="FFFFFF"/>
            </w:rPr>
            <w:id w:val="1145400078"/>
            <w:placeholder>
              <w:docPart w:val="FB43F449493345E8A323FB673EDC15FB"/>
            </w:placeholder>
            <w:showingPlcHdr/>
            <w:text w:multiLine="1"/>
          </w:sdtPr>
          <w:sdtEndPr/>
          <w:sdtContent>
            <w:tc>
              <w:tcPr>
                <w:tcW w:w="1541" w:type="pct"/>
                <w:shd w:val="clear" w:color="auto" w:fill="auto"/>
                <w:vAlign w:val="center"/>
              </w:tcPr>
              <w:p w14:paraId="16E0918D" w14:textId="2A2894C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27902505"/>
            <w:placeholder>
              <w:docPart w:val="30FEE308990E42339DC23A7C39EAF86B"/>
            </w:placeholder>
            <w:showingPlcHdr/>
            <w:text w:multiLine="1"/>
          </w:sdtPr>
          <w:sdtEndPr/>
          <w:sdtContent>
            <w:tc>
              <w:tcPr>
                <w:tcW w:w="1541" w:type="pct"/>
                <w:shd w:val="clear" w:color="auto" w:fill="auto"/>
                <w:noWrap/>
                <w:vAlign w:val="center"/>
                <w:hideMark/>
              </w:tcPr>
              <w:p w14:paraId="403C95DB" w14:textId="6518417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91416025"/>
            <w:placeholder>
              <w:docPart w:val="3E22090AAE6846D69096F3A8BCA43D74"/>
            </w:placeholder>
            <w:showingPlcHdr/>
            <w:text w:multiLine="1"/>
          </w:sdtPr>
          <w:sdtEndPr/>
          <w:sdtContent>
            <w:tc>
              <w:tcPr>
                <w:tcW w:w="1918" w:type="pct"/>
                <w:shd w:val="clear" w:color="auto" w:fill="auto"/>
                <w:noWrap/>
                <w:vAlign w:val="center"/>
                <w:hideMark/>
              </w:tcPr>
              <w:p w14:paraId="6F4DBEE8" w14:textId="5FA4A2F3"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7C82ACAD" w14:textId="77777777" w:rsidTr="007D5773">
        <w:trPr>
          <w:trHeight w:val="432"/>
        </w:trPr>
        <w:sdt>
          <w:sdtPr>
            <w:rPr>
              <w:color w:val="222222"/>
              <w:sz w:val="20"/>
              <w:szCs w:val="20"/>
              <w:shd w:val="clear" w:color="auto" w:fill="FFFFFF"/>
            </w:rPr>
            <w:id w:val="-218673548"/>
            <w:placeholder>
              <w:docPart w:val="7946A3F18CB74F7B9479B30AD37F5E34"/>
            </w:placeholder>
            <w:showingPlcHdr/>
            <w:text w:multiLine="1"/>
          </w:sdtPr>
          <w:sdtEndPr/>
          <w:sdtContent>
            <w:tc>
              <w:tcPr>
                <w:tcW w:w="1541" w:type="pct"/>
                <w:shd w:val="clear" w:color="auto" w:fill="auto"/>
                <w:vAlign w:val="center"/>
              </w:tcPr>
              <w:p w14:paraId="1E68E2CB" w14:textId="05EFC77A"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12284187"/>
            <w:placeholder>
              <w:docPart w:val="0A2B7591EAC64AF4B956B8DB18D7A5F4"/>
            </w:placeholder>
            <w:showingPlcHdr/>
            <w:text w:multiLine="1"/>
          </w:sdtPr>
          <w:sdtEndPr/>
          <w:sdtContent>
            <w:tc>
              <w:tcPr>
                <w:tcW w:w="1541" w:type="pct"/>
                <w:shd w:val="clear" w:color="auto" w:fill="auto"/>
                <w:noWrap/>
                <w:vAlign w:val="center"/>
                <w:hideMark/>
              </w:tcPr>
              <w:p w14:paraId="38D144D6" w14:textId="6C863ECC"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04694748"/>
            <w:placeholder>
              <w:docPart w:val="3A15BD8803FA45EB9660A271FE8365C9"/>
            </w:placeholder>
            <w:showingPlcHdr/>
            <w:text w:multiLine="1"/>
          </w:sdtPr>
          <w:sdtEndPr/>
          <w:sdtContent>
            <w:tc>
              <w:tcPr>
                <w:tcW w:w="1918" w:type="pct"/>
                <w:shd w:val="clear" w:color="auto" w:fill="auto"/>
                <w:noWrap/>
                <w:vAlign w:val="center"/>
                <w:hideMark/>
              </w:tcPr>
              <w:p w14:paraId="4F4A9D55" w14:textId="1D137A8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5133B0A5" w14:textId="77777777" w:rsidTr="007D5773">
        <w:trPr>
          <w:trHeight w:val="432"/>
        </w:trPr>
        <w:sdt>
          <w:sdtPr>
            <w:rPr>
              <w:color w:val="222222"/>
              <w:sz w:val="20"/>
              <w:szCs w:val="20"/>
              <w:shd w:val="clear" w:color="auto" w:fill="FFFFFF"/>
            </w:rPr>
            <w:id w:val="1888450815"/>
            <w:placeholder>
              <w:docPart w:val="C622A83F94E44490A6A591ECA845A728"/>
            </w:placeholder>
            <w:showingPlcHdr/>
            <w:text w:multiLine="1"/>
          </w:sdtPr>
          <w:sdtEndPr/>
          <w:sdtContent>
            <w:tc>
              <w:tcPr>
                <w:tcW w:w="1541" w:type="pct"/>
                <w:shd w:val="clear" w:color="auto" w:fill="auto"/>
                <w:vAlign w:val="center"/>
              </w:tcPr>
              <w:p w14:paraId="3C277125" w14:textId="0D8C60CC"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24031280"/>
            <w:placeholder>
              <w:docPart w:val="6C1A0FC1BB304E11AA45733DBDB2934F"/>
            </w:placeholder>
            <w:showingPlcHdr/>
            <w:text w:multiLine="1"/>
          </w:sdtPr>
          <w:sdtEndPr/>
          <w:sdtContent>
            <w:tc>
              <w:tcPr>
                <w:tcW w:w="1541" w:type="pct"/>
                <w:shd w:val="clear" w:color="auto" w:fill="auto"/>
                <w:noWrap/>
                <w:vAlign w:val="center"/>
                <w:hideMark/>
              </w:tcPr>
              <w:p w14:paraId="502C5B80" w14:textId="5AE0420B"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4998374"/>
            <w:placeholder>
              <w:docPart w:val="5CF243F07F99460C8454EB25D12549CF"/>
            </w:placeholder>
            <w:showingPlcHdr/>
            <w:text w:multiLine="1"/>
          </w:sdtPr>
          <w:sdtEndPr/>
          <w:sdtContent>
            <w:tc>
              <w:tcPr>
                <w:tcW w:w="1918" w:type="pct"/>
                <w:shd w:val="clear" w:color="auto" w:fill="auto"/>
                <w:noWrap/>
                <w:vAlign w:val="center"/>
                <w:hideMark/>
              </w:tcPr>
              <w:p w14:paraId="50BF2D24" w14:textId="77437E0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33C88253" w14:textId="77777777" w:rsidTr="007D5773">
        <w:trPr>
          <w:trHeight w:val="432"/>
        </w:trPr>
        <w:sdt>
          <w:sdtPr>
            <w:rPr>
              <w:color w:val="222222"/>
              <w:sz w:val="20"/>
              <w:szCs w:val="20"/>
              <w:shd w:val="clear" w:color="auto" w:fill="FFFFFF"/>
            </w:rPr>
            <w:id w:val="-823195210"/>
            <w:placeholder>
              <w:docPart w:val="1A2C553871A040C58214DC3D6FC4DA77"/>
            </w:placeholder>
            <w:showingPlcHdr/>
            <w:text w:multiLine="1"/>
          </w:sdtPr>
          <w:sdtEndPr/>
          <w:sdtContent>
            <w:tc>
              <w:tcPr>
                <w:tcW w:w="1541" w:type="pct"/>
                <w:shd w:val="clear" w:color="auto" w:fill="auto"/>
                <w:vAlign w:val="center"/>
              </w:tcPr>
              <w:p w14:paraId="470C795E" w14:textId="6C49F1BC"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09920134"/>
            <w:placeholder>
              <w:docPart w:val="9C4B64E43B4F411896DA5790BDE445CC"/>
            </w:placeholder>
            <w:showingPlcHdr/>
            <w:text w:multiLine="1"/>
          </w:sdtPr>
          <w:sdtEndPr/>
          <w:sdtContent>
            <w:tc>
              <w:tcPr>
                <w:tcW w:w="1541" w:type="pct"/>
                <w:shd w:val="clear" w:color="auto" w:fill="auto"/>
                <w:noWrap/>
                <w:vAlign w:val="center"/>
              </w:tcPr>
              <w:p w14:paraId="4498D34E" w14:textId="4B19E25D"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66635573"/>
            <w:placeholder>
              <w:docPart w:val="BDCB69F1D6864BC4A159DBFB8EF0EDD4"/>
            </w:placeholder>
            <w:showingPlcHdr/>
            <w:text w:multiLine="1"/>
          </w:sdtPr>
          <w:sdtEndPr/>
          <w:sdtContent>
            <w:tc>
              <w:tcPr>
                <w:tcW w:w="1918" w:type="pct"/>
                <w:shd w:val="clear" w:color="auto" w:fill="auto"/>
                <w:noWrap/>
                <w:vAlign w:val="center"/>
              </w:tcPr>
              <w:p w14:paraId="35EF2E1B" w14:textId="648A46D7"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351ED080" w14:textId="77777777" w:rsidTr="007D5773">
        <w:trPr>
          <w:trHeight w:val="432"/>
        </w:trPr>
        <w:sdt>
          <w:sdtPr>
            <w:rPr>
              <w:color w:val="222222"/>
              <w:sz w:val="20"/>
              <w:szCs w:val="20"/>
              <w:shd w:val="clear" w:color="auto" w:fill="FFFFFF"/>
            </w:rPr>
            <w:id w:val="-1632232661"/>
            <w:placeholder>
              <w:docPart w:val="63A96C783196489080C30CF73DEBCB05"/>
            </w:placeholder>
            <w:showingPlcHdr/>
            <w:text w:multiLine="1"/>
          </w:sdtPr>
          <w:sdtEndPr/>
          <w:sdtContent>
            <w:tc>
              <w:tcPr>
                <w:tcW w:w="1541" w:type="pct"/>
                <w:shd w:val="clear" w:color="auto" w:fill="auto"/>
                <w:vAlign w:val="center"/>
              </w:tcPr>
              <w:p w14:paraId="2E3C6CB1" w14:textId="4BAB7C7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2960237"/>
            <w:placeholder>
              <w:docPart w:val="1D3AEA0972B348469399386C7AAD7057"/>
            </w:placeholder>
            <w:showingPlcHdr/>
            <w:text w:multiLine="1"/>
          </w:sdtPr>
          <w:sdtEndPr/>
          <w:sdtContent>
            <w:tc>
              <w:tcPr>
                <w:tcW w:w="1541" w:type="pct"/>
                <w:shd w:val="clear" w:color="auto" w:fill="auto"/>
                <w:noWrap/>
                <w:vAlign w:val="center"/>
              </w:tcPr>
              <w:p w14:paraId="5F22812A" w14:textId="2D481E9B"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20508834"/>
            <w:placeholder>
              <w:docPart w:val="E8190BBB0C864D2FB30AA5436B16A119"/>
            </w:placeholder>
            <w:showingPlcHdr/>
            <w:text w:multiLine="1"/>
          </w:sdtPr>
          <w:sdtEndPr/>
          <w:sdtContent>
            <w:tc>
              <w:tcPr>
                <w:tcW w:w="1918" w:type="pct"/>
                <w:shd w:val="clear" w:color="auto" w:fill="auto"/>
                <w:noWrap/>
                <w:vAlign w:val="center"/>
              </w:tcPr>
              <w:p w14:paraId="49C2114F" w14:textId="0A0818A3"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4E9A3007" w14:textId="77777777" w:rsidTr="007D5773">
        <w:trPr>
          <w:trHeight w:val="432"/>
        </w:trPr>
        <w:sdt>
          <w:sdtPr>
            <w:rPr>
              <w:color w:val="222222"/>
              <w:sz w:val="20"/>
              <w:szCs w:val="20"/>
              <w:shd w:val="clear" w:color="auto" w:fill="FFFFFF"/>
            </w:rPr>
            <w:id w:val="772595474"/>
            <w:placeholder>
              <w:docPart w:val="42DE94370C8E42F985A04673203A3973"/>
            </w:placeholder>
            <w:showingPlcHdr/>
            <w:text w:multiLine="1"/>
          </w:sdtPr>
          <w:sdtEndPr/>
          <w:sdtContent>
            <w:tc>
              <w:tcPr>
                <w:tcW w:w="1541" w:type="pct"/>
                <w:shd w:val="clear" w:color="auto" w:fill="auto"/>
                <w:vAlign w:val="center"/>
              </w:tcPr>
              <w:p w14:paraId="7A319F4E" w14:textId="11E65B1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82633150"/>
            <w:placeholder>
              <w:docPart w:val="BDFF7F496B2645EA95D33F04051C9925"/>
            </w:placeholder>
            <w:showingPlcHdr/>
            <w:text w:multiLine="1"/>
          </w:sdtPr>
          <w:sdtEndPr/>
          <w:sdtContent>
            <w:tc>
              <w:tcPr>
                <w:tcW w:w="1541" w:type="pct"/>
                <w:shd w:val="clear" w:color="auto" w:fill="auto"/>
                <w:noWrap/>
                <w:vAlign w:val="center"/>
              </w:tcPr>
              <w:p w14:paraId="5CB96740" w14:textId="33DC35EC"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33802364"/>
            <w:placeholder>
              <w:docPart w:val="2BB31BBB238A45C49BC5E1A5F3D9F138"/>
            </w:placeholder>
            <w:showingPlcHdr/>
            <w:text w:multiLine="1"/>
          </w:sdtPr>
          <w:sdtEndPr/>
          <w:sdtContent>
            <w:tc>
              <w:tcPr>
                <w:tcW w:w="1918" w:type="pct"/>
                <w:shd w:val="clear" w:color="auto" w:fill="auto"/>
                <w:noWrap/>
                <w:vAlign w:val="center"/>
              </w:tcPr>
              <w:p w14:paraId="4FBADC17" w14:textId="4A6CB8B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559C9A4C" w14:textId="77777777" w:rsidTr="007D5773">
        <w:trPr>
          <w:trHeight w:val="432"/>
        </w:trPr>
        <w:sdt>
          <w:sdtPr>
            <w:rPr>
              <w:color w:val="222222"/>
              <w:sz w:val="20"/>
              <w:szCs w:val="20"/>
              <w:shd w:val="clear" w:color="auto" w:fill="FFFFFF"/>
            </w:rPr>
            <w:id w:val="-1691524760"/>
            <w:placeholder>
              <w:docPart w:val="4BCC1BB630814A1789E0A41417C51106"/>
            </w:placeholder>
            <w:showingPlcHdr/>
            <w:text w:multiLine="1"/>
          </w:sdtPr>
          <w:sdtEndPr/>
          <w:sdtContent>
            <w:tc>
              <w:tcPr>
                <w:tcW w:w="1541" w:type="pct"/>
                <w:shd w:val="clear" w:color="auto" w:fill="auto"/>
                <w:vAlign w:val="center"/>
              </w:tcPr>
              <w:p w14:paraId="0C3155F0" w14:textId="1D91074A"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64636519"/>
            <w:placeholder>
              <w:docPart w:val="CEE02D568C6B470381CB7320DAE23BBA"/>
            </w:placeholder>
            <w:showingPlcHdr/>
            <w:text w:multiLine="1"/>
          </w:sdtPr>
          <w:sdtEndPr/>
          <w:sdtContent>
            <w:tc>
              <w:tcPr>
                <w:tcW w:w="1541" w:type="pct"/>
                <w:shd w:val="clear" w:color="auto" w:fill="auto"/>
                <w:noWrap/>
                <w:vAlign w:val="center"/>
              </w:tcPr>
              <w:p w14:paraId="5BBA800C" w14:textId="70E81C6E"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86067843"/>
            <w:placeholder>
              <w:docPart w:val="EA2CBAB97CDE41DF820851512E6AE297"/>
            </w:placeholder>
            <w:showingPlcHdr/>
            <w:text w:multiLine="1"/>
          </w:sdtPr>
          <w:sdtEndPr/>
          <w:sdtContent>
            <w:tc>
              <w:tcPr>
                <w:tcW w:w="1918" w:type="pct"/>
                <w:shd w:val="clear" w:color="auto" w:fill="auto"/>
                <w:noWrap/>
                <w:vAlign w:val="center"/>
              </w:tcPr>
              <w:p w14:paraId="1CCF3E7A" w14:textId="08508E2B"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344673E8" w14:textId="77777777" w:rsidTr="007D5773">
        <w:trPr>
          <w:trHeight w:val="432"/>
        </w:trPr>
        <w:sdt>
          <w:sdtPr>
            <w:rPr>
              <w:color w:val="222222"/>
              <w:sz w:val="20"/>
              <w:szCs w:val="20"/>
              <w:shd w:val="clear" w:color="auto" w:fill="FFFFFF"/>
            </w:rPr>
            <w:id w:val="686017457"/>
            <w:placeholder>
              <w:docPart w:val="6FA6B15E2D204FD082EAFAEB33E077EC"/>
            </w:placeholder>
            <w:showingPlcHdr/>
            <w:text w:multiLine="1"/>
          </w:sdtPr>
          <w:sdtEndPr/>
          <w:sdtContent>
            <w:tc>
              <w:tcPr>
                <w:tcW w:w="1541" w:type="pct"/>
                <w:shd w:val="clear" w:color="auto" w:fill="auto"/>
                <w:vAlign w:val="center"/>
              </w:tcPr>
              <w:p w14:paraId="73D8367D" w14:textId="5BE36AD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95240632"/>
            <w:placeholder>
              <w:docPart w:val="88B2B0D4F2FE403E9D6C898E8FEC2B9E"/>
            </w:placeholder>
            <w:showingPlcHdr/>
            <w:text w:multiLine="1"/>
          </w:sdtPr>
          <w:sdtEndPr/>
          <w:sdtContent>
            <w:tc>
              <w:tcPr>
                <w:tcW w:w="1541" w:type="pct"/>
                <w:shd w:val="clear" w:color="auto" w:fill="auto"/>
                <w:noWrap/>
                <w:vAlign w:val="center"/>
              </w:tcPr>
              <w:p w14:paraId="48AF544B" w14:textId="3552CF86"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82748044"/>
            <w:placeholder>
              <w:docPart w:val="2B5292D4EEFA42DFB3DF6386ACA4D26B"/>
            </w:placeholder>
            <w:showingPlcHdr/>
            <w:text w:multiLine="1"/>
          </w:sdtPr>
          <w:sdtEndPr/>
          <w:sdtContent>
            <w:tc>
              <w:tcPr>
                <w:tcW w:w="1918" w:type="pct"/>
                <w:shd w:val="clear" w:color="auto" w:fill="auto"/>
                <w:noWrap/>
                <w:vAlign w:val="center"/>
              </w:tcPr>
              <w:p w14:paraId="094196E5" w14:textId="6391626C"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45920D9C" w14:textId="77777777" w:rsidTr="007D5773">
        <w:trPr>
          <w:trHeight w:val="432"/>
        </w:trPr>
        <w:sdt>
          <w:sdtPr>
            <w:rPr>
              <w:color w:val="222222"/>
              <w:sz w:val="20"/>
              <w:szCs w:val="20"/>
              <w:shd w:val="clear" w:color="auto" w:fill="FFFFFF"/>
            </w:rPr>
            <w:id w:val="1484971034"/>
            <w:placeholder>
              <w:docPart w:val="6DC94BF051204EC99ED9209CA548E0B2"/>
            </w:placeholder>
            <w:showingPlcHdr/>
            <w:text w:multiLine="1"/>
          </w:sdtPr>
          <w:sdtEndPr/>
          <w:sdtContent>
            <w:tc>
              <w:tcPr>
                <w:tcW w:w="1541" w:type="pct"/>
                <w:shd w:val="clear" w:color="auto" w:fill="auto"/>
                <w:vAlign w:val="center"/>
              </w:tcPr>
              <w:p w14:paraId="0DD96546" w14:textId="1B910C8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40360752"/>
            <w:placeholder>
              <w:docPart w:val="3873ABA71BCD41DD962833B1D6A0BDC1"/>
            </w:placeholder>
            <w:showingPlcHdr/>
            <w:text w:multiLine="1"/>
          </w:sdtPr>
          <w:sdtEndPr/>
          <w:sdtContent>
            <w:tc>
              <w:tcPr>
                <w:tcW w:w="1541" w:type="pct"/>
                <w:shd w:val="clear" w:color="auto" w:fill="auto"/>
                <w:noWrap/>
                <w:vAlign w:val="center"/>
              </w:tcPr>
              <w:p w14:paraId="680EE7AC" w14:textId="521F59A7"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04406457"/>
            <w:placeholder>
              <w:docPart w:val="091DF0457EE84096AFD48F68F7E8AC60"/>
            </w:placeholder>
            <w:showingPlcHdr/>
            <w:text w:multiLine="1"/>
          </w:sdtPr>
          <w:sdtEndPr/>
          <w:sdtContent>
            <w:tc>
              <w:tcPr>
                <w:tcW w:w="1918" w:type="pct"/>
                <w:shd w:val="clear" w:color="auto" w:fill="auto"/>
                <w:noWrap/>
                <w:vAlign w:val="center"/>
              </w:tcPr>
              <w:p w14:paraId="1EDAA8FF" w14:textId="216CBB57"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bl>
    <w:p w14:paraId="64F94F60" w14:textId="77777777" w:rsidR="002C4710" w:rsidRPr="00111560" w:rsidRDefault="002C4710" w:rsidP="002C4710">
      <w:pPr>
        <w:rPr>
          <w:rFonts w:ascii="Arial" w:hAnsi="Arial" w:cs="Arial"/>
        </w:rPr>
      </w:pPr>
    </w:p>
    <w:p w14:paraId="77770399" w14:textId="77777777" w:rsidR="00DB5CA8" w:rsidRPr="00111560" w:rsidRDefault="00DB5CA8" w:rsidP="00EA0D64">
      <w:pPr>
        <w:pStyle w:val="Heading2"/>
      </w:pPr>
      <w:r w:rsidRPr="00111560">
        <w:t xml:space="preserve">Additional Notes </w:t>
      </w:r>
    </w:p>
    <w:tbl>
      <w:tblPr>
        <w:tblStyle w:val="TableGrid"/>
        <w:tblW w:w="9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AF4540" w14:paraId="32ACA92A" w14:textId="77777777" w:rsidTr="00AF4540">
        <w:trPr>
          <w:trHeight w:val="11952"/>
        </w:trPr>
        <w:tc>
          <w:tcPr>
            <w:tcW w:w="9330" w:type="dxa"/>
          </w:tcPr>
          <w:sdt>
            <w:sdtPr>
              <w:rPr>
                <w:rFonts w:ascii="Arial" w:hAnsi="Arial" w:cs="Arial"/>
                <w:sz w:val="20"/>
                <w:szCs w:val="20"/>
              </w:rPr>
              <w:id w:val="351462893"/>
              <w:placeholder>
                <w:docPart w:val="C2ED313A3D064580B850C5EA727CADA7"/>
              </w:placeholder>
              <w:showingPlcHdr/>
              <w:text w:multiLine="1"/>
            </w:sdtPr>
            <w:sdtEndPr/>
            <w:sdtContent>
              <w:p w14:paraId="46C0BEBE" w14:textId="77777777" w:rsidR="00AF4540" w:rsidRPr="001D385E" w:rsidRDefault="00AF4540" w:rsidP="00AF4540">
                <w:pPr>
                  <w:spacing w:before="120"/>
                  <w:rPr>
                    <w:rFonts w:ascii="Arial" w:hAnsi="Arial" w:cs="Arial"/>
                    <w:sz w:val="20"/>
                    <w:szCs w:val="20"/>
                  </w:rPr>
                </w:pPr>
                <w:r>
                  <w:rPr>
                    <w:rFonts w:ascii="Arial" w:hAnsi="Arial" w:cs="Arial"/>
                    <w:sz w:val="20"/>
                    <w:szCs w:val="20"/>
                  </w:rPr>
                  <w:t xml:space="preserve">     </w:t>
                </w:r>
              </w:p>
            </w:sdtContent>
          </w:sdt>
          <w:p w14:paraId="19194F60" w14:textId="77777777" w:rsidR="00AF4540" w:rsidRDefault="00AF4540" w:rsidP="00AF4540"/>
        </w:tc>
      </w:tr>
    </w:tbl>
    <w:p w14:paraId="2758AA6E" w14:textId="20D31E86" w:rsidR="00593EFB" w:rsidRPr="00111560" w:rsidRDefault="00593EFB" w:rsidP="007D7E2F">
      <w:pPr>
        <w:tabs>
          <w:tab w:val="right" w:pos="9360"/>
        </w:tabs>
        <w:spacing w:line="480" w:lineRule="auto"/>
        <w:rPr>
          <w:rFonts w:ascii="Arial" w:hAnsi="Arial" w:cs="Arial"/>
          <w:b/>
          <w:sz w:val="22"/>
          <w:szCs w:val="22"/>
          <w:u w:val="single"/>
        </w:rPr>
      </w:pPr>
    </w:p>
    <w:p w14:paraId="4939360D" w14:textId="4098AD3A" w:rsidR="00593EFB" w:rsidRPr="00111560" w:rsidRDefault="00593EFB" w:rsidP="007D7E2F">
      <w:pPr>
        <w:tabs>
          <w:tab w:val="right" w:pos="9360"/>
        </w:tabs>
        <w:spacing w:line="480" w:lineRule="auto"/>
        <w:rPr>
          <w:rFonts w:ascii="Arial" w:hAnsi="Arial" w:cs="Arial"/>
          <w:b/>
          <w:sz w:val="22"/>
          <w:szCs w:val="22"/>
          <w:u w:val="single"/>
        </w:rPr>
        <w:sectPr w:rsidR="00593EFB" w:rsidRPr="00111560" w:rsidSect="001440E3">
          <w:headerReference w:type="default" r:id="rId30"/>
          <w:footerReference w:type="default" r:id="rId31"/>
          <w:pgSz w:w="12240" w:h="15840" w:code="1"/>
          <w:pgMar w:top="1440" w:right="1440" w:bottom="1440" w:left="1440" w:header="720" w:footer="720" w:gutter="0"/>
          <w:pgNumType w:start="1"/>
          <w:cols w:space="720"/>
          <w:docGrid w:linePitch="360"/>
        </w:sectPr>
      </w:pPr>
    </w:p>
    <w:p w14:paraId="0978CAA4" w14:textId="53A63988" w:rsidR="00593EFB" w:rsidRPr="007A0E9E" w:rsidRDefault="00FF3E82" w:rsidP="00EA0D64">
      <w:pPr>
        <w:pStyle w:val="Heading1"/>
      </w:pPr>
      <w:bookmarkStart w:id="17" w:name="_Ref510384683"/>
      <w:r w:rsidRPr="007A0E9E">
        <w:t xml:space="preserve">Worksheet </w:t>
      </w:r>
      <w:r w:rsidR="005049D7" w:rsidRPr="007A0E9E">
        <w:t>4</w:t>
      </w:r>
      <w:r w:rsidRPr="007A0E9E">
        <w:t xml:space="preserve">: </w:t>
      </w:r>
      <w:r w:rsidR="005049D7" w:rsidRPr="007A0E9E">
        <w:t>Kitchen and</w:t>
      </w:r>
      <w:r w:rsidRPr="007A0E9E">
        <w:t xml:space="preserve"> Laundry</w:t>
      </w:r>
      <w:bookmarkEnd w:id="17"/>
    </w:p>
    <w:p w14:paraId="105D9526" w14:textId="77777777" w:rsidR="00111560" w:rsidRPr="00111560" w:rsidRDefault="00111560" w:rsidP="00111560">
      <w:pPr>
        <w:pStyle w:val="BodyText"/>
        <w:spacing w:after="0"/>
        <w:rPr>
          <w:rFonts w:ascii="Arial" w:hAnsi="Arial" w:cs="Arial"/>
        </w:rPr>
      </w:pPr>
    </w:p>
    <w:p w14:paraId="4F08994F" w14:textId="4E5F7C4F" w:rsidR="005049D7" w:rsidRPr="00111560" w:rsidRDefault="005049D7" w:rsidP="005049D7">
      <w:pPr>
        <w:pStyle w:val="BodyText"/>
        <w:rPr>
          <w:rFonts w:ascii="Arial" w:hAnsi="Arial" w:cs="Arial"/>
        </w:rPr>
      </w:pPr>
      <w:r w:rsidRPr="00111560">
        <w:rPr>
          <w:rFonts w:ascii="Arial" w:hAnsi="Arial" w:cs="Arial"/>
        </w:rPr>
        <w:t>Use the following worksheet to collect information on water</w:t>
      </w:r>
      <w:r w:rsidR="00F501F9">
        <w:rPr>
          <w:rFonts w:ascii="Arial" w:hAnsi="Arial" w:cs="Arial"/>
        </w:rPr>
        <w:t>-</w:t>
      </w:r>
      <w:r w:rsidRPr="00111560">
        <w:rPr>
          <w:rFonts w:ascii="Arial" w:hAnsi="Arial" w:cs="Arial"/>
        </w:rPr>
        <w:t xml:space="preserve">using kitchen and laundry fixtures and appliances (i.e., kitchen faucets, dishwashers, clothes washers) installed within residential units or in building laundry rooms. Collecting this information will help you identify opportunities for installing more efficient models. For more information on kitchen and laundry fixtures and appliances, </w:t>
      </w:r>
      <w:r w:rsidR="00B57ED6">
        <w:rPr>
          <w:rFonts w:ascii="Arial" w:hAnsi="Arial" w:cs="Arial"/>
        </w:rPr>
        <w:t>review</w:t>
      </w:r>
      <w:r w:rsidRPr="00111560">
        <w:rPr>
          <w:rFonts w:ascii="Arial" w:hAnsi="Arial" w:cs="Arial"/>
        </w:rPr>
        <w:t xml:space="preserve"> </w:t>
      </w:r>
      <w:r w:rsidR="009F5E7C" w:rsidRPr="007A0E9E">
        <w:rPr>
          <w:rFonts w:ascii="Arial" w:hAnsi="Arial" w:cs="Arial"/>
          <w:szCs w:val="22"/>
        </w:rPr>
        <w:t xml:space="preserve">WaterSense’s </w:t>
      </w:r>
      <w:hyperlink r:id="rId32" w:history="1">
        <w:r w:rsidR="009F5E7C" w:rsidRPr="00B803D2">
          <w:rPr>
            <w:rStyle w:val="Hyperlink"/>
            <w:rFonts w:ascii="Arial" w:hAnsi="Arial" w:cs="Arial"/>
            <w:i/>
            <w:szCs w:val="22"/>
          </w:rPr>
          <w:t>Kitchen and Laundry Water Efficiency Management Guide</w:t>
        </w:r>
      </w:hyperlink>
      <w:r w:rsidRPr="00111560">
        <w:rPr>
          <w:rFonts w:ascii="Arial" w:hAnsi="Arial" w:cs="Arial"/>
        </w:rPr>
        <w:t>.</w:t>
      </w:r>
    </w:p>
    <w:p w14:paraId="560D6DE0" w14:textId="77777777" w:rsidR="00593EFB" w:rsidRPr="00111560" w:rsidRDefault="00593EFB" w:rsidP="00EA0D64">
      <w:pPr>
        <w:pStyle w:val="Heading2"/>
      </w:pPr>
      <w:r w:rsidRPr="00111560">
        <w:t>Getting Started</w:t>
      </w:r>
    </w:p>
    <w:p w14:paraId="5C3CFE38" w14:textId="235A3C2F" w:rsidR="00593EFB" w:rsidRPr="00111560" w:rsidRDefault="00593EFB" w:rsidP="00174DFF">
      <w:pPr>
        <w:pStyle w:val="BodyText"/>
        <w:rPr>
          <w:rFonts w:ascii="Arial" w:hAnsi="Arial" w:cs="Arial"/>
        </w:rPr>
      </w:pPr>
      <w:r w:rsidRPr="00111560">
        <w:rPr>
          <w:rFonts w:ascii="Arial" w:hAnsi="Arial" w:cs="Arial"/>
        </w:rPr>
        <w:t xml:space="preserve">To complete the tables in this worksheet, conduct a full inventory of all </w:t>
      </w:r>
      <w:r w:rsidR="00C66338" w:rsidRPr="00111560">
        <w:rPr>
          <w:rFonts w:ascii="Arial" w:hAnsi="Arial" w:cs="Arial"/>
        </w:rPr>
        <w:t>kitchen faucets, dishwashers, and clothes washers</w:t>
      </w:r>
      <w:r w:rsidR="009E4B65">
        <w:rPr>
          <w:rFonts w:ascii="Arial" w:hAnsi="Arial" w:cs="Arial"/>
        </w:rPr>
        <w:t xml:space="preserve"> (b</w:t>
      </w:r>
      <w:r w:rsidR="009F5E7C">
        <w:rPr>
          <w:rFonts w:ascii="Arial" w:hAnsi="Arial" w:cs="Arial"/>
        </w:rPr>
        <w:t>oth in-unit and in common areas</w:t>
      </w:r>
      <w:r w:rsidR="009E4B65">
        <w:rPr>
          <w:rFonts w:ascii="Arial" w:hAnsi="Arial" w:cs="Arial"/>
        </w:rPr>
        <w:t>)</w:t>
      </w:r>
      <w:r w:rsidR="00C66338" w:rsidRPr="00111560">
        <w:rPr>
          <w:rFonts w:ascii="Arial" w:hAnsi="Arial" w:cs="Arial"/>
        </w:rPr>
        <w:t xml:space="preserve">. </w:t>
      </w:r>
    </w:p>
    <w:p w14:paraId="4E79636B" w14:textId="4C350665" w:rsidR="00C66338" w:rsidRPr="00111560" w:rsidRDefault="00C66338" w:rsidP="00C66338">
      <w:pPr>
        <w:pStyle w:val="BodyText"/>
        <w:rPr>
          <w:rFonts w:ascii="Arial" w:hAnsi="Arial" w:cs="Arial"/>
        </w:rPr>
      </w:pPr>
      <w:r w:rsidRPr="00111560">
        <w:rPr>
          <w:rFonts w:ascii="Arial" w:hAnsi="Arial" w:cs="Arial"/>
        </w:rPr>
        <w:t>An Additional Notes section is provided at the end of the worksheet to comment on any leaks, malfunctions, or scale build-up that should be immediately resolved. In addition to fixtures and appliances discussed in this section (i.e., kitchen faucets, dishwashers, and clothes washers), water leaks can also occur in the water line running to a refrigerator if the refrigerator has an integrated ice machine or water spout.</w:t>
      </w:r>
    </w:p>
    <w:p w14:paraId="74D3448D" w14:textId="5F8B6B64" w:rsidR="00111560" w:rsidRDefault="00111560" w:rsidP="00EA0D64">
      <w:pPr>
        <w:pStyle w:val="Heading2"/>
      </w:pPr>
      <w:r>
        <w:t>Kitchen</w:t>
      </w:r>
      <w:r w:rsidRPr="007A0E9E">
        <w:t xml:space="preserve"> Faucets</w:t>
      </w:r>
    </w:p>
    <w:p w14:paraId="67F9B847" w14:textId="75AF86F0" w:rsidR="00111560" w:rsidRPr="00111560" w:rsidRDefault="00F501F9" w:rsidP="00111560">
      <w:pPr>
        <w:pStyle w:val="BodyText"/>
        <w:rPr>
          <w:rFonts w:ascii="Arial" w:hAnsi="Arial" w:cs="Arial"/>
        </w:rPr>
      </w:pPr>
      <w:r>
        <w:rPr>
          <w:noProof/>
        </w:rPr>
        <mc:AlternateContent>
          <mc:Choice Requires="wps">
            <w:drawing>
              <wp:anchor distT="0" distB="0" distL="114300" distR="114300" simplePos="0" relativeHeight="251681792" behindDoc="0" locked="0" layoutInCell="1" allowOverlap="1" wp14:anchorId="488E3F21" wp14:editId="1296CC00">
                <wp:simplePos x="0" y="0"/>
                <wp:positionH relativeFrom="margin">
                  <wp:posOffset>3495675</wp:posOffset>
                </wp:positionH>
                <wp:positionV relativeFrom="paragraph">
                  <wp:posOffset>29845</wp:posOffset>
                </wp:positionV>
                <wp:extent cx="2286000" cy="1350645"/>
                <wp:effectExtent l="0" t="0" r="19050" b="16510"/>
                <wp:wrapSquare wrapText="bothSides"/>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50645"/>
                        </a:xfrm>
                        <a:prstGeom prst="rect">
                          <a:avLst/>
                        </a:prstGeom>
                        <a:solidFill>
                          <a:srgbClr val="FFFFFF"/>
                        </a:solidFill>
                        <a:ln w="19050">
                          <a:solidFill>
                            <a:srgbClr val="488949"/>
                          </a:solidFill>
                          <a:miter lim="800000"/>
                          <a:headEnd/>
                          <a:tailEnd/>
                        </a:ln>
                      </wps:spPr>
                      <wps:txbx>
                        <w:txbxContent>
                          <w:p w14:paraId="388502F5" w14:textId="796F7B08" w:rsidR="00D528C8" w:rsidRPr="00B03D00" w:rsidRDefault="00D528C8" w:rsidP="00B03D00">
                            <w:pPr>
                              <w:rPr>
                                <w:rFonts w:ascii="Arial" w:hAnsi="Arial" w:cs="Arial"/>
                                <w:sz w:val="20"/>
                                <w:szCs w:val="20"/>
                              </w:rPr>
                            </w:pPr>
                            <w:r w:rsidRPr="00B03D00">
                              <w:rPr>
                                <w:rFonts w:ascii="Arial" w:hAnsi="Arial" w:cs="Arial"/>
                                <w:b/>
                                <w:sz w:val="20"/>
                                <w:szCs w:val="20"/>
                              </w:rPr>
                              <w:t>Water-Saving Tip:</w:t>
                            </w:r>
                            <w:r w:rsidRPr="00B03D00">
                              <w:rPr>
                                <w:rFonts w:ascii="Arial" w:hAnsi="Arial" w:cs="Arial"/>
                                <w:sz w:val="20"/>
                                <w:szCs w:val="20"/>
                              </w:rPr>
                              <w:t xml:space="preserve"> </w:t>
                            </w:r>
                            <w:r>
                              <w:rPr>
                                <w:rFonts w:ascii="Arial" w:hAnsi="Arial" w:cs="Arial"/>
                                <w:sz w:val="20"/>
                                <w:szCs w:val="20"/>
                              </w:rPr>
                              <w:t xml:space="preserve">While WaterSense does not currently label kitchen faucets, most green building and plumbing codes require kitchen faucets to have a flow rate of 1.8 </w:t>
                            </w:r>
                            <w:r>
                              <w:rPr>
                                <w:rFonts w:ascii="Arial" w:hAnsi="Arial" w:cs="Arial"/>
                                <w:sz w:val="20"/>
                                <w:szCs w:val="20"/>
                              </w:rPr>
                              <w:t>gpm or less, reducing the maximum flow rate from a standard kitchen faucet by at least 18 percent.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8E3F21" id="Text Box 1" o:spid="_x0000_s1034" type="#_x0000_t202" style="position:absolute;margin-left:275.25pt;margin-top:2.35pt;width:180pt;height:106.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" strokecolor="#488949" strokeweight="1.5pt">
                <v:textbox style="mso-fit-shape-to-text:t">
                  <w:txbxContent>
                    <w:p w14:paraId="388502F5" w14:textId="796F7B08" w:rsidR="00D528C8" w:rsidRPr="00B03D00" w:rsidRDefault="00D528C8" w:rsidP="00B03D00">
                      <w:pPr>
                        <w:rPr>
                          <w:rFonts w:ascii="Arial" w:hAnsi="Arial" w:cs="Arial"/>
                          <w:sz w:val="20"/>
                          <w:szCs w:val="20"/>
                        </w:rPr>
                      </w:pPr>
                      <w:r w:rsidRPr="00B03D00">
                        <w:rPr>
                          <w:rFonts w:ascii="Arial" w:hAnsi="Arial" w:cs="Arial"/>
                          <w:b/>
                          <w:sz w:val="20"/>
                          <w:szCs w:val="20"/>
                        </w:rPr>
                        <w:t>Water-Saving Tip:</w:t>
                      </w:r>
                      <w:r w:rsidRPr="00B03D00">
                        <w:rPr>
                          <w:rFonts w:ascii="Arial" w:hAnsi="Arial" w:cs="Arial"/>
                          <w:sz w:val="20"/>
                          <w:szCs w:val="20"/>
                        </w:rPr>
                        <w:t xml:space="preserve"> </w:t>
                      </w:r>
                      <w:r>
                        <w:rPr>
                          <w:rFonts w:ascii="Arial" w:hAnsi="Arial" w:cs="Arial"/>
                          <w:sz w:val="20"/>
                          <w:szCs w:val="20"/>
                        </w:rPr>
                        <w:t xml:space="preserve">While WaterSense does not currently label kitchen faucets, most green building and plumbing codes require kitchen faucets to have a flow rate of 1.8 </w:t>
                      </w:r>
                      <w:proofErr w:type="spellStart"/>
                      <w:r>
                        <w:rPr>
                          <w:rFonts w:ascii="Arial" w:hAnsi="Arial" w:cs="Arial"/>
                          <w:sz w:val="20"/>
                          <w:szCs w:val="20"/>
                        </w:rPr>
                        <w:t>gpm</w:t>
                      </w:r>
                      <w:proofErr w:type="spellEnd"/>
                      <w:r>
                        <w:rPr>
                          <w:rFonts w:ascii="Arial" w:hAnsi="Arial" w:cs="Arial"/>
                          <w:sz w:val="20"/>
                          <w:szCs w:val="20"/>
                        </w:rPr>
                        <w:t xml:space="preserve"> or less, reducing the maximum flow rate from a standard kitchen faucet by at least 18 percent.</w:t>
                      </w:r>
                    </w:p>
                  </w:txbxContent>
                </v:textbox>
                <w10:wrap type="square" anchorx="margin"/>
              </v:shape>
            </w:pict>
          </mc:Fallback>
        </mc:AlternateContent>
      </w:r>
      <w:r w:rsidR="00111560" w:rsidRPr="00111560">
        <w:rPr>
          <w:rFonts w:ascii="Arial" w:hAnsi="Arial" w:cs="Arial"/>
        </w:rPr>
        <w:t xml:space="preserve">Complete the table below to capture information about faucets in residential unit </w:t>
      </w:r>
      <w:r w:rsidR="00111560">
        <w:rPr>
          <w:rFonts w:ascii="Arial" w:hAnsi="Arial" w:cs="Arial"/>
        </w:rPr>
        <w:t>kitchens</w:t>
      </w:r>
      <w:r w:rsidR="00111560" w:rsidRPr="00111560">
        <w:rPr>
          <w:rFonts w:ascii="Arial" w:hAnsi="Arial" w:cs="Arial"/>
        </w:rPr>
        <w:t>. Consider the following when assessing your faucets:</w:t>
      </w:r>
      <w:r w:rsidR="00B03D00" w:rsidRPr="00B03D00">
        <w:rPr>
          <w:noProof/>
        </w:rPr>
        <w:t xml:space="preserve"> </w:t>
      </w:r>
    </w:p>
    <w:p w14:paraId="37E870BB" w14:textId="642D8823" w:rsidR="00111560" w:rsidRPr="00111560" w:rsidRDefault="00111560" w:rsidP="00111560">
      <w:pPr>
        <w:pStyle w:val="ListBullet"/>
        <w:tabs>
          <w:tab w:val="clear" w:pos="360"/>
          <w:tab w:val="num" w:pos="0"/>
        </w:tabs>
        <w:ind w:left="360"/>
        <w:rPr>
          <w:rFonts w:ascii="Arial" w:hAnsi="Arial" w:cs="Arial"/>
        </w:rPr>
      </w:pPr>
      <w:r w:rsidRPr="00111560">
        <w:rPr>
          <w:rFonts w:ascii="Arial" w:hAnsi="Arial" w:cs="Arial"/>
        </w:rPr>
        <w:t xml:space="preserve">The faucet flow rate in gallons per minute (gpm) </w:t>
      </w:r>
      <w:r w:rsidR="00F501F9">
        <w:rPr>
          <w:rFonts w:ascii="Arial" w:hAnsi="Arial" w:cs="Arial"/>
        </w:rPr>
        <w:t xml:space="preserve">can </w:t>
      </w:r>
      <w:r>
        <w:rPr>
          <w:rFonts w:ascii="Arial" w:hAnsi="Arial" w:cs="Arial"/>
        </w:rPr>
        <w:t xml:space="preserve">be </w:t>
      </w:r>
      <w:r w:rsidRPr="00111560">
        <w:rPr>
          <w:rFonts w:ascii="Arial" w:hAnsi="Arial" w:cs="Arial"/>
        </w:rPr>
        <w:t xml:space="preserve">found etched into the faucet aerator </w:t>
      </w:r>
      <w:r w:rsidR="00F501F9">
        <w:rPr>
          <w:rFonts w:ascii="Arial" w:hAnsi="Arial" w:cs="Arial"/>
        </w:rPr>
        <w:t>or is</w:t>
      </w:r>
      <w:r w:rsidRPr="00111560">
        <w:rPr>
          <w:rFonts w:ascii="Arial" w:hAnsi="Arial" w:cs="Arial"/>
        </w:rPr>
        <w:t xml:space="preserve"> visible on the faucet body of some models. </w:t>
      </w:r>
    </w:p>
    <w:p w14:paraId="6B3983C8" w14:textId="77777777" w:rsidR="00111560" w:rsidRPr="00111560" w:rsidRDefault="00111560" w:rsidP="00111560">
      <w:pPr>
        <w:pStyle w:val="ListBullet"/>
        <w:tabs>
          <w:tab w:val="clear" w:pos="360"/>
          <w:tab w:val="num" w:pos="0"/>
        </w:tabs>
        <w:ind w:left="360"/>
        <w:rPr>
          <w:rFonts w:ascii="Arial" w:hAnsi="Arial" w:cs="Arial"/>
        </w:rPr>
      </w:pPr>
      <w:r w:rsidRPr="00111560">
        <w:rPr>
          <w:rFonts w:ascii="Arial" w:hAnsi="Arial" w:cs="Arial"/>
        </w:rPr>
        <w:t>If the flow rate is not visible on the faucet or faucet aerator, the flow rate can be determined using this simple procedure:</w:t>
      </w:r>
    </w:p>
    <w:p w14:paraId="1881854C" w14:textId="7A93F81A" w:rsidR="00111560" w:rsidRPr="00111560" w:rsidRDefault="00111560" w:rsidP="00111560">
      <w:pPr>
        <w:pStyle w:val="ListBullet2"/>
        <w:rPr>
          <w:rFonts w:ascii="Arial" w:hAnsi="Arial" w:cs="Arial"/>
        </w:rPr>
      </w:pPr>
      <w:r w:rsidRPr="00111560">
        <w:rPr>
          <w:rFonts w:ascii="Arial" w:hAnsi="Arial" w:cs="Arial"/>
        </w:rPr>
        <w:t xml:space="preserve">Turn </w:t>
      </w:r>
      <w:r w:rsidR="00F501F9" w:rsidRPr="00111560">
        <w:rPr>
          <w:rFonts w:ascii="Arial" w:hAnsi="Arial" w:cs="Arial"/>
        </w:rPr>
        <w:t xml:space="preserve">on </w:t>
      </w:r>
      <w:r w:rsidRPr="00111560">
        <w:rPr>
          <w:rFonts w:ascii="Arial" w:hAnsi="Arial" w:cs="Arial"/>
        </w:rPr>
        <w:t>the faucet to its full operating position.</w:t>
      </w:r>
    </w:p>
    <w:p w14:paraId="3BE36EFB" w14:textId="77777777" w:rsidR="00111560" w:rsidRPr="00111560" w:rsidRDefault="00111560" w:rsidP="00111560">
      <w:pPr>
        <w:pStyle w:val="ListBullet2"/>
        <w:rPr>
          <w:rFonts w:ascii="Arial" w:hAnsi="Arial" w:cs="Arial"/>
        </w:rPr>
      </w:pPr>
      <w:r w:rsidRPr="00111560">
        <w:rPr>
          <w:rFonts w:ascii="Arial" w:hAnsi="Arial" w:cs="Arial"/>
        </w:rPr>
        <w:t>Place a container under the faucet and collect water for 10 seconds.</w:t>
      </w:r>
    </w:p>
    <w:p w14:paraId="1F2559C5" w14:textId="77777777" w:rsidR="00111560" w:rsidRPr="00111560" w:rsidRDefault="00111560" w:rsidP="00111560">
      <w:pPr>
        <w:pStyle w:val="ListBullet2"/>
        <w:rPr>
          <w:rFonts w:ascii="Arial" w:hAnsi="Arial" w:cs="Arial"/>
        </w:rPr>
      </w:pPr>
      <w:r w:rsidRPr="00111560">
        <w:rPr>
          <w:rFonts w:ascii="Arial" w:hAnsi="Arial" w:cs="Arial"/>
        </w:rPr>
        <w:t xml:space="preserve">Measure the volume of water collected in the container. Convert to gallons if necessary. </w:t>
      </w:r>
    </w:p>
    <w:p w14:paraId="76F19216" w14:textId="41D28D87" w:rsidR="00111560" w:rsidRPr="00111560" w:rsidRDefault="00111560" w:rsidP="00111560">
      <w:pPr>
        <w:pStyle w:val="ListBullet2"/>
        <w:rPr>
          <w:rFonts w:ascii="Arial" w:hAnsi="Arial" w:cs="Arial"/>
        </w:rPr>
      </w:pPr>
      <w:r w:rsidRPr="00111560">
        <w:rPr>
          <w:rFonts w:ascii="Arial" w:hAnsi="Arial" w:cs="Arial"/>
        </w:rPr>
        <w:t xml:space="preserve">Multiply the measured volume of water by 6 to calculate the flow rate in gpm [e.g., (0.35 gallons collected </w:t>
      </w:r>
      <w:r w:rsidR="000F4177">
        <w:rPr>
          <w:rFonts w:ascii="Arial" w:hAnsi="Arial" w:cs="Arial"/>
        </w:rPr>
        <w:t xml:space="preserve">in 10 seconds </w:t>
      </w:r>
      <w:r w:rsidRPr="00111560">
        <w:rPr>
          <w:rFonts w:ascii="Arial" w:hAnsi="Arial" w:cs="Arial"/>
        </w:rPr>
        <w:t>x 6) = 2.1 gpm].</w:t>
      </w:r>
    </w:p>
    <w:p w14:paraId="2C7E46B0" w14:textId="5A4C8FDE" w:rsidR="00111560" w:rsidRPr="00111560" w:rsidRDefault="00111560" w:rsidP="00111560">
      <w:pPr>
        <w:pStyle w:val="ListBullet"/>
        <w:tabs>
          <w:tab w:val="clear" w:pos="360"/>
          <w:tab w:val="num" w:pos="0"/>
        </w:tabs>
        <w:ind w:left="360"/>
        <w:rPr>
          <w:rFonts w:ascii="Arial" w:hAnsi="Arial" w:cs="Arial"/>
        </w:rPr>
      </w:pPr>
      <w:r>
        <w:rPr>
          <w:rFonts w:ascii="Arial" w:hAnsi="Arial" w:cs="Arial"/>
        </w:rPr>
        <w:t xml:space="preserve">If a kitchen </w:t>
      </w:r>
      <w:r w:rsidRPr="00111560">
        <w:rPr>
          <w:rFonts w:ascii="Arial" w:hAnsi="Arial" w:cs="Arial"/>
        </w:rPr>
        <w:t>faucet’s aerator is not labeled with its rated flow rate</w:t>
      </w:r>
      <w:r w:rsidR="00F501F9">
        <w:rPr>
          <w:rFonts w:ascii="Arial" w:hAnsi="Arial" w:cs="Arial"/>
        </w:rPr>
        <w:t>,</w:t>
      </w:r>
      <w:r w:rsidRPr="00111560">
        <w:rPr>
          <w:rFonts w:ascii="Arial" w:hAnsi="Arial" w:cs="Arial"/>
        </w:rPr>
        <w:t xml:space="preserve"> and if testing the flow rate of each faucet during the assessment is not feasible, a default flow rate of 2.2 gpm </w:t>
      </w:r>
      <w:r w:rsidR="007A13BD">
        <w:rPr>
          <w:rFonts w:ascii="Arial" w:hAnsi="Arial" w:cs="Arial"/>
        </w:rPr>
        <w:t>can</w:t>
      </w:r>
      <w:r w:rsidR="007A13BD" w:rsidRPr="00111560">
        <w:rPr>
          <w:rFonts w:ascii="Arial" w:hAnsi="Arial" w:cs="Arial"/>
        </w:rPr>
        <w:t xml:space="preserve"> </w:t>
      </w:r>
      <w:r w:rsidRPr="00111560">
        <w:rPr>
          <w:rFonts w:ascii="Arial" w:hAnsi="Arial" w:cs="Arial"/>
        </w:rPr>
        <w:t xml:space="preserve">be used for </w:t>
      </w:r>
      <w:r>
        <w:rPr>
          <w:rFonts w:ascii="Arial" w:hAnsi="Arial" w:cs="Arial"/>
        </w:rPr>
        <w:t xml:space="preserve">kitchen </w:t>
      </w:r>
      <w:r w:rsidRPr="00111560">
        <w:rPr>
          <w:rFonts w:ascii="Arial" w:hAnsi="Arial" w:cs="Arial"/>
        </w:rPr>
        <w:t xml:space="preserve">faucets. However, providing data specific to the </w:t>
      </w:r>
      <w:r>
        <w:rPr>
          <w:rFonts w:ascii="Arial" w:hAnsi="Arial" w:cs="Arial"/>
        </w:rPr>
        <w:t>kitchen faucets</w:t>
      </w:r>
      <w:r w:rsidRPr="00111560">
        <w:rPr>
          <w:rFonts w:ascii="Arial" w:hAnsi="Arial" w:cs="Arial"/>
        </w:rPr>
        <w:t xml:space="preserve"> within your </w:t>
      </w:r>
      <w:r w:rsidR="007A13BD">
        <w:rPr>
          <w:rFonts w:ascii="Arial" w:hAnsi="Arial" w:cs="Arial"/>
        </w:rPr>
        <w:t xml:space="preserve">property </w:t>
      </w:r>
      <w:r w:rsidRPr="00111560">
        <w:rPr>
          <w:rFonts w:ascii="Arial" w:hAnsi="Arial" w:cs="Arial"/>
        </w:rPr>
        <w:t xml:space="preserve">will yield more accurate savings estimates and project payback periods.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817"/>
        <w:gridCol w:w="3590"/>
      </w:tblGrid>
      <w:tr w:rsidR="00111560" w:rsidRPr="00111560" w14:paraId="290784C4" w14:textId="77777777" w:rsidTr="00111560">
        <w:trPr>
          <w:cantSplit/>
          <w:trHeight w:val="461"/>
          <w:tblHeader/>
        </w:trPr>
        <w:tc>
          <w:tcPr>
            <w:tcW w:w="5000" w:type="pct"/>
            <w:gridSpan w:val="3"/>
            <w:tcBorders>
              <w:top w:val="nil"/>
              <w:left w:val="nil"/>
              <w:bottom w:val="single" w:sz="4" w:space="0" w:color="auto"/>
              <w:right w:val="nil"/>
            </w:tcBorders>
            <w:shd w:val="clear" w:color="auto" w:fill="FFFFFF"/>
          </w:tcPr>
          <w:p w14:paraId="036A889C" w14:textId="36E24B7F" w:rsidR="00111560" w:rsidRPr="00111560" w:rsidRDefault="00F501F9" w:rsidP="002338E1">
            <w:pPr>
              <w:keepNext/>
              <w:spacing w:before="120" w:after="120"/>
              <w:jc w:val="center"/>
              <w:rPr>
                <w:rFonts w:ascii="Arial" w:hAnsi="Arial" w:cs="Arial"/>
                <w:b/>
                <w:bCs/>
              </w:rPr>
            </w:pPr>
            <w:r>
              <w:rPr>
                <w:rFonts w:ascii="Arial" w:hAnsi="Arial" w:cs="Arial"/>
                <w:b/>
                <w:bCs/>
              </w:rPr>
              <w:t>F</w:t>
            </w:r>
            <w:r w:rsidR="00111560">
              <w:rPr>
                <w:rFonts w:ascii="Arial" w:hAnsi="Arial" w:cs="Arial"/>
                <w:b/>
                <w:bCs/>
              </w:rPr>
              <w:t xml:space="preserve">low </w:t>
            </w:r>
            <w:r>
              <w:rPr>
                <w:rFonts w:ascii="Arial" w:hAnsi="Arial" w:cs="Arial"/>
                <w:b/>
                <w:bCs/>
              </w:rPr>
              <w:t>R</w:t>
            </w:r>
            <w:r w:rsidR="00111560">
              <w:rPr>
                <w:rFonts w:ascii="Arial" w:hAnsi="Arial" w:cs="Arial"/>
                <w:b/>
                <w:bCs/>
              </w:rPr>
              <w:t xml:space="preserve">ate of </w:t>
            </w:r>
            <w:r>
              <w:rPr>
                <w:rFonts w:ascii="Arial" w:hAnsi="Arial" w:cs="Arial"/>
                <w:b/>
                <w:bCs/>
              </w:rPr>
              <w:t>F</w:t>
            </w:r>
            <w:r w:rsidR="00111560" w:rsidRPr="00111560">
              <w:rPr>
                <w:rFonts w:ascii="Arial" w:hAnsi="Arial" w:cs="Arial"/>
                <w:b/>
                <w:bCs/>
              </w:rPr>
              <w:t xml:space="preserve">aucets in </w:t>
            </w:r>
            <w:r>
              <w:rPr>
                <w:rFonts w:ascii="Arial" w:hAnsi="Arial" w:cs="Arial"/>
                <w:b/>
                <w:bCs/>
              </w:rPr>
              <w:t>R</w:t>
            </w:r>
            <w:r w:rsidR="00111560" w:rsidRPr="00111560">
              <w:rPr>
                <w:rFonts w:ascii="Arial" w:hAnsi="Arial" w:cs="Arial"/>
                <w:b/>
                <w:bCs/>
              </w:rPr>
              <w:t xml:space="preserve">esidential </w:t>
            </w:r>
            <w:r>
              <w:rPr>
                <w:rFonts w:ascii="Arial" w:hAnsi="Arial" w:cs="Arial"/>
                <w:b/>
                <w:bCs/>
              </w:rPr>
              <w:t>K</w:t>
            </w:r>
            <w:r w:rsidR="00111560">
              <w:rPr>
                <w:rFonts w:ascii="Arial" w:hAnsi="Arial" w:cs="Arial"/>
                <w:b/>
                <w:bCs/>
              </w:rPr>
              <w:t>itchens</w:t>
            </w:r>
          </w:p>
        </w:tc>
      </w:tr>
      <w:tr w:rsidR="00111560" w:rsidRPr="00111560" w14:paraId="4464B33B" w14:textId="77777777" w:rsidTr="00D04E3C">
        <w:trPr>
          <w:cantSplit/>
          <w:trHeight w:val="461"/>
          <w:tblHeader/>
        </w:trPr>
        <w:tc>
          <w:tcPr>
            <w:tcW w:w="1577" w:type="pct"/>
            <w:tcBorders>
              <w:bottom w:val="single" w:sz="4" w:space="0" w:color="auto"/>
            </w:tcBorders>
            <w:shd w:val="clear" w:color="auto" w:fill="244061"/>
            <w:vAlign w:val="center"/>
          </w:tcPr>
          <w:p w14:paraId="207D209B" w14:textId="77777777" w:rsidR="00111560" w:rsidRPr="00111560" w:rsidRDefault="00111560" w:rsidP="00111560">
            <w:pPr>
              <w:keepNext/>
              <w:jc w:val="center"/>
              <w:rPr>
                <w:rFonts w:ascii="Arial" w:hAnsi="Arial" w:cs="Arial"/>
                <w:b/>
                <w:bCs/>
                <w:color w:val="FFFFFF"/>
                <w:sz w:val="20"/>
                <w:szCs w:val="20"/>
              </w:rPr>
            </w:pPr>
            <w:r w:rsidRPr="00111560">
              <w:rPr>
                <w:rFonts w:ascii="Arial" w:hAnsi="Arial" w:cs="Arial"/>
                <w:b/>
                <w:bCs/>
                <w:color w:val="FFFFFF"/>
                <w:sz w:val="20"/>
                <w:szCs w:val="20"/>
              </w:rPr>
              <w:t>Location (e.g., floor, unit numbers)</w:t>
            </w:r>
          </w:p>
        </w:tc>
        <w:tc>
          <w:tcPr>
            <w:tcW w:w="1505" w:type="pct"/>
            <w:tcBorders>
              <w:bottom w:val="single" w:sz="4" w:space="0" w:color="auto"/>
            </w:tcBorders>
            <w:shd w:val="clear" w:color="auto" w:fill="244061"/>
            <w:noWrap/>
            <w:vAlign w:val="center"/>
            <w:hideMark/>
          </w:tcPr>
          <w:p w14:paraId="7B58A622" w14:textId="77777777" w:rsidR="00111560" w:rsidRPr="00111560" w:rsidRDefault="00111560" w:rsidP="00111560">
            <w:pPr>
              <w:keepNext/>
              <w:jc w:val="center"/>
              <w:rPr>
                <w:rFonts w:ascii="Arial" w:hAnsi="Arial" w:cs="Arial"/>
                <w:b/>
                <w:bCs/>
                <w:color w:val="FFFFFF"/>
                <w:sz w:val="20"/>
                <w:szCs w:val="20"/>
              </w:rPr>
            </w:pPr>
            <w:r w:rsidRPr="00111560">
              <w:rPr>
                <w:rFonts w:ascii="Arial" w:hAnsi="Arial" w:cs="Arial"/>
                <w:b/>
                <w:bCs/>
                <w:color w:val="FFFFFF"/>
                <w:sz w:val="20"/>
                <w:szCs w:val="20"/>
              </w:rPr>
              <w:t>Number Installed</w:t>
            </w:r>
          </w:p>
        </w:tc>
        <w:tc>
          <w:tcPr>
            <w:tcW w:w="1918" w:type="pct"/>
            <w:tcBorders>
              <w:bottom w:val="single" w:sz="4" w:space="0" w:color="auto"/>
            </w:tcBorders>
            <w:shd w:val="clear" w:color="auto" w:fill="244061"/>
            <w:noWrap/>
            <w:vAlign w:val="center"/>
            <w:hideMark/>
          </w:tcPr>
          <w:p w14:paraId="12EA5FAA" w14:textId="77777777" w:rsidR="00111560" w:rsidRPr="00111560" w:rsidRDefault="00111560" w:rsidP="00111560">
            <w:pPr>
              <w:keepNext/>
              <w:jc w:val="center"/>
              <w:rPr>
                <w:rFonts w:ascii="Arial" w:hAnsi="Arial" w:cs="Arial"/>
                <w:b/>
                <w:bCs/>
                <w:color w:val="FFFFFF"/>
                <w:sz w:val="20"/>
                <w:szCs w:val="20"/>
              </w:rPr>
            </w:pPr>
            <w:r w:rsidRPr="00111560">
              <w:rPr>
                <w:rFonts w:ascii="Arial" w:hAnsi="Arial" w:cs="Arial"/>
                <w:b/>
                <w:bCs/>
                <w:color w:val="FFFFFF"/>
                <w:sz w:val="20"/>
                <w:szCs w:val="20"/>
              </w:rPr>
              <w:t>Existing Flow Rate (gpm)</w:t>
            </w:r>
          </w:p>
        </w:tc>
      </w:tr>
      <w:tr w:rsidR="00116952" w:rsidRPr="00111560" w14:paraId="4811FA71" w14:textId="77777777" w:rsidTr="00D04E3C">
        <w:trPr>
          <w:trHeight w:val="432"/>
        </w:trPr>
        <w:sdt>
          <w:sdtPr>
            <w:rPr>
              <w:color w:val="222222"/>
              <w:sz w:val="20"/>
              <w:szCs w:val="20"/>
              <w:shd w:val="clear" w:color="auto" w:fill="FFFFFF"/>
            </w:rPr>
            <w:id w:val="-322666021"/>
            <w:placeholder>
              <w:docPart w:val="F6D77C031CFD4BC58D6AD9BB82C2A5B6"/>
            </w:placeholder>
            <w:showingPlcHdr/>
            <w:text w:multiLine="1"/>
          </w:sdtPr>
          <w:sdtEndPr/>
          <w:sdtContent>
            <w:tc>
              <w:tcPr>
                <w:tcW w:w="1577" w:type="pct"/>
                <w:shd w:val="clear" w:color="auto" w:fill="auto"/>
                <w:vAlign w:val="center"/>
              </w:tcPr>
              <w:p w14:paraId="663CBA4B" w14:textId="25E9A34D"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52450105"/>
            <w:placeholder>
              <w:docPart w:val="B4D465D6AA86492CA58014192FA5A370"/>
            </w:placeholder>
            <w:showingPlcHdr/>
            <w:text w:multiLine="1"/>
          </w:sdtPr>
          <w:sdtEndPr/>
          <w:sdtContent>
            <w:tc>
              <w:tcPr>
                <w:tcW w:w="1505" w:type="pct"/>
                <w:shd w:val="clear" w:color="auto" w:fill="auto"/>
                <w:noWrap/>
                <w:vAlign w:val="center"/>
                <w:hideMark/>
              </w:tcPr>
              <w:p w14:paraId="42C3C39C" w14:textId="5505BD7C"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35703613"/>
            <w:placeholder>
              <w:docPart w:val="655973F3E265425D981A0AF9F9378842"/>
            </w:placeholder>
            <w:showingPlcHdr/>
            <w:text w:multiLine="1"/>
          </w:sdtPr>
          <w:sdtEndPr/>
          <w:sdtContent>
            <w:tc>
              <w:tcPr>
                <w:tcW w:w="1918" w:type="pct"/>
                <w:shd w:val="clear" w:color="auto" w:fill="auto"/>
                <w:noWrap/>
                <w:vAlign w:val="center"/>
                <w:hideMark/>
              </w:tcPr>
              <w:p w14:paraId="6B3414E1" w14:textId="541B7E13"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40C23204" w14:textId="77777777" w:rsidTr="00D04E3C">
        <w:trPr>
          <w:trHeight w:val="432"/>
        </w:trPr>
        <w:sdt>
          <w:sdtPr>
            <w:rPr>
              <w:color w:val="222222"/>
              <w:sz w:val="20"/>
              <w:szCs w:val="20"/>
              <w:shd w:val="clear" w:color="auto" w:fill="FFFFFF"/>
            </w:rPr>
            <w:id w:val="-40823188"/>
            <w:placeholder>
              <w:docPart w:val="CE1B99F822264C23ADFA4EE55FEC6591"/>
            </w:placeholder>
            <w:showingPlcHdr/>
            <w:text w:multiLine="1"/>
          </w:sdtPr>
          <w:sdtEndPr/>
          <w:sdtContent>
            <w:tc>
              <w:tcPr>
                <w:tcW w:w="1577" w:type="pct"/>
                <w:shd w:val="clear" w:color="auto" w:fill="auto"/>
                <w:vAlign w:val="center"/>
              </w:tcPr>
              <w:p w14:paraId="74C1A0E2" w14:textId="3AEFC869"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74639287"/>
            <w:placeholder>
              <w:docPart w:val="F53E2A61AB4E43F5B6A7637A9DCBCFB8"/>
            </w:placeholder>
            <w:showingPlcHdr/>
            <w:text w:multiLine="1"/>
          </w:sdtPr>
          <w:sdtEndPr/>
          <w:sdtContent>
            <w:tc>
              <w:tcPr>
                <w:tcW w:w="1505" w:type="pct"/>
                <w:shd w:val="clear" w:color="auto" w:fill="auto"/>
                <w:noWrap/>
                <w:vAlign w:val="center"/>
                <w:hideMark/>
              </w:tcPr>
              <w:p w14:paraId="4345E427" w14:textId="470FC2A9"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145645505"/>
            <w:placeholder>
              <w:docPart w:val="9B2B32E3A6794485B699D61B1B5FCA52"/>
            </w:placeholder>
            <w:showingPlcHdr/>
            <w:text w:multiLine="1"/>
          </w:sdtPr>
          <w:sdtEndPr/>
          <w:sdtContent>
            <w:tc>
              <w:tcPr>
                <w:tcW w:w="1918" w:type="pct"/>
                <w:shd w:val="clear" w:color="auto" w:fill="auto"/>
                <w:noWrap/>
                <w:vAlign w:val="center"/>
                <w:hideMark/>
              </w:tcPr>
              <w:p w14:paraId="6B4E954A" w14:textId="04E0BD81" w:rsidR="00116952" w:rsidRPr="00111560" w:rsidRDefault="00116952" w:rsidP="00116952">
                <w:pPr>
                  <w:keepNext/>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2EEF2DFE" w14:textId="77777777" w:rsidTr="00D04E3C">
        <w:trPr>
          <w:trHeight w:val="432"/>
        </w:trPr>
        <w:sdt>
          <w:sdtPr>
            <w:rPr>
              <w:color w:val="222222"/>
              <w:sz w:val="20"/>
              <w:szCs w:val="20"/>
              <w:shd w:val="clear" w:color="auto" w:fill="FFFFFF"/>
            </w:rPr>
            <w:id w:val="-406692751"/>
            <w:placeholder>
              <w:docPart w:val="BF2C07FF319E417CACB17A4F9F993F5B"/>
            </w:placeholder>
            <w:showingPlcHdr/>
            <w:text w:multiLine="1"/>
          </w:sdtPr>
          <w:sdtEndPr/>
          <w:sdtContent>
            <w:tc>
              <w:tcPr>
                <w:tcW w:w="1577" w:type="pct"/>
                <w:shd w:val="clear" w:color="auto" w:fill="auto"/>
                <w:vAlign w:val="center"/>
              </w:tcPr>
              <w:p w14:paraId="7505A049" w14:textId="5F23E7A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75060499"/>
            <w:placeholder>
              <w:docPart w:val="30BE3E2B43A848809AE9C44A8B95CCB4"/>
            </w:placeholder>
            <w:showingPlcHdr/>
            <w:text w:multiLine="1"/>
          </w:sdtPr>
          <w:sdtEndPr/>
          <w:sdtContent>
            <w:tc>
              <w:tcPr>
                <w:tcW w:w="1505" w:type="pct"/>
                <w:shd w:val="clear" w:color="auto" w:fill="auto"/>
                <w:noWrap/>
                <w:vAlign w:val="center"/>
                <w:hideMark/>
              </w:tcPr>
              <w:p w14:paraId="73E312BE" w14:textId="1DA07B31"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59003481"/>
            <w:placeholder>
              <w:docPart w:val="51A46C1D593F40999A23D6CEBCDD912C"/>
            </w:placeholder>
            <w:showingPlcHdr/>
            <w:text w:multiLine="1"/>
          </w:sdtPr>
          <w:sdtEndPr/>
          <w:sdtContent>
            <w:tc>
              <w:tcPr>
                <w:tcW w:w="1918" w:type="pct"/>
                <w:shd w:val="clear" w:color="auto" w:fill="auto"/>
                <w:noWrap/>
                <w:vAlign w:val="center"/>
                <w:hideMark/>
              </w:tcPr>
              <w:p w14:paraId="6952F789" w14:textId="634AF9E7"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29509BAA" w14:textId="77777777" w:rsidTr="00D04E3C">
        <w:trPr>
          <w:trHeight w:val="432"/>
        </w:trPr>
        <w:sdt>
          <w:sdtPr>
            <w:rPr>
              <w:color w:val="222222"/>
              <w:sz w:val="20"/>
              <w:szCs w:val="20"/>
              <w:shd w:val="clear" w:color="auto" w:fill="FFFFFF"/>
            </w:rPr>
            <w:id w:val="1216940971"/>
            <w:placeholder>
              <w:docPart w:val="AE82E7A4B6134230AB06255A6AC89BDD"/>
            </w:placeholder>
            <w:showingPlcHdr/>
            <w:text w:multiLine="1"/>
          </w:sdtPr>
          <w:sdtEndPr/>
          <w:sdtContent>
            <w:tc>
              <w:tcPr>
                <w:tcW w:w="1577" w:type="pct"/>
                <w:shd w:val="clear" w:color="auto" w:fill="auto"/>
                <w:vAlign w:val="center"/>
              </w:tcPr>
              <w:p w14:paraId="28C44058" w14:textId="71E3AB8D"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90117052"/>
            <w:placeholder>
              <w:docPart w:val="32F38D535CCC413A85EC8E9175A3F445"/>
            </w:placeholder>
            <w:showingPlcHdr/>
            <w:text w:multiLine="1"/>
          </w:sdtPr>
          <w:sdtEndPr/>
          <w:sdtContent>
            <w:tc>
              <w:tcPr>
                <w:tcW w:w="1505" w:type="pct"/>
                <w:shd w:val="clear" w:color="auto" w:fill="auto"/>
                <w:noWrap/>
                <w:vAlign w:val="center"/>
                <w:hideMark/>
              </w:tcPr>
              <w:p w14:paraId="0BE525FF" w14:textId="3A1F0B76"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116710318"/>
            <w:placeholder>
              <w:docPart w:val="CC923DD66A6F47C68238FA501062E7B9"/>
            </w:placeholder>
            <w:showingPlcHdr/>
            <w:text w:multiLine="1"/>
          </w:sdtPr>
          <w:sdtEndPr/>
          <w:sdtContent>
            <w:tc>
              <w:tcPr>
                <w:tcW w:w="1918" w:type="pct"/>
                <w:shd w:val="clear" w:color="auto" w:fill="auto"/>
                <w:noWrap/>
                <w:vAlign w:val="center"/>
                <w:hideMark/>
              </w:tcPr>
              <w:p w14:paraId="70EF59B0" w14:textId="67E7F7B2"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2047F3D6" w14:textId="77777777" w:rsidTr="00D04E3C">
        <w:trPr>
          <w:trHeight w:val="432"/>
        </w:trPr>
        <w:sdt>
          <w:sdtPr>
            <w:rPr>
              <w:color w:val="222222"/>
              <w:sz w:val="20"/>
              <w:szCs w:val="20"/>
              <w:shd w:val="clear" w:color="auto" w:fill="FFFFFF"/>
            </w:rPr>
            <w:id w:val="-1910223222"/>
            <w:placeholder>
              <w:docPart w:val="266E99CF5F934FE8AACC1C0F71DACF24"/>
            </w:placeholder>
            <w:showingPlcHdr/>
            <w:text w:multiLine="1"/>
          </w:sdtPr>
          <w:sdtEndPr/>
          <w:sdtContent>
            <w:tc>
              <w:tcPr>
                <w:tcW w:w="1577" w:type="pct"/>
                <w:shd w:val="clear" w:color="auto" w:fill="auto"/>
                <w:vAlign w:val="center"/>
              </w:tcPr>
              <w:p w14:paraId="1470A3CC" w14:textId="2594111D"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602104"/>
            <w:placeholder>
              <w:docPart w:val="2336B404218345C38EB560E53A1A66FA"/>
            </w:placeholder>
            <w:showingPlcHdr/>
            <w:text w:multiLine="1"/>
          </w:sdtPr>
          <w:sdtEndPr/>
          <w:sdtContent>
            <w:tc>
              <w:tcPr>
                <w:tcW w:w="1505" w:type="pct"/>
                <w:shd w:val="clear" w:color="auto" w:fill="auto"/>
                <w:noWrap/>
                <w:vAlign w:val="center"/>
              </w:tcPr>
              <w:p w14:paraId="4048972F" w14:textId="6F2365A4"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124257923"/>
            <w:placeholder>
              <w:docPart w:val="80996945E984446FB3165C5F7D5C6E70"/>
            </w:placeholder>
            <w:showingPlcHdr/>
            <w:text w:multiLine="1"/>
          </w:sdtPr>
          <w:sdtEndPr/>
          <w:sdtContent>
            <w:tc>
              <w:tcPr>
                <w:tcW w:w="1918" w:type="pct"/>
                <w:shd w:val="clear" w:color="auto" w:fill="auto"/>
                <w:noWrap/>
                <w:vAlign w:val="center"/>
              </w:tcPr>
              <w:p w14:paraId="3BDCCA41" w14:textId="757DAFA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47D589BA" w14:textId="77777777" w:rsidTr="00D04E3C">
        <w:trPr>
          <w:trHeight w:val="432"/>
        </w:trPr>
        <w:sdt>
          <w:sdtPr>
            <w:rPr>
              <w:color w:val="222222"/>
              <w:sz w:val="20"/>
              <w:szCs w:val="20"/>
              <w:shd w:val="clear" w:color="auto" w:fill="FFFFFF"/>
            </w:rPr>
            <w:id w:val="-1305770091"/>
            <w:placeholder>
              <w:docPart w:val="9F1AADF7598B4BBAB2015B011DE8F3CF"/>
            </w:placeholder>
            <w:showingPlcHdr/>
            <w:text w:multiLine="1"/>
          </w:sdtPr>
          <w:sdtEndPr/>
          <w:sdtContent>
            <w:tc>
              <w:tcPr>
                <w:tcW w:w="1577" w:type="pct"/>
                <w:shd w:val="clear" w:color="auto" w:fill="auto"/>
                <w:vAlign w:val="center"/>
              </w:tcPr>
              <w:p w14:paraId="03621284" w14:textId="65566621"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65178225"/>
            <w:placeholder>
              <w:docPart w:val="5CB2045215534A408EFBC114707BCBE0"/>
            </w:placeholder>
            <w:showingPlcHdr/>
            <w:text w:multiLine="1"/>
          </w:sdtPr>
          <w:sdtEndPr/>
          <w:sdtContent>
            <w:tc>
              <w:tcPr>
                <w:tcW w:w="1505" w:type="pct"/>
                <w:shd w:val="clear" w:color="auto" w:fill="auto"/>
                <w:noWrap/>
                <w:vAlign w:val="center"/>
              </w:tcPr>
              <w:p w14:paraId="646D0726" w14:textId="7E4ADCD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38850681"/>
            <w:placeholder>
              <w:docPart w:val="417FBFC6F75B4B4990938DABDAC92E49"/>
            </w:placeholder>
            <w:showingPlcHdr/>
            <w:text w:multiLine="1"/>
          </w:sdtPr>
          <w:sdtEndPr/>
          <w:sdtContent>
            <w:tc>
              <w:tcPr>
                <w:tcW w:w="1918" w:type="pct"/>
                <w:shd w:val="clear" w:color="auto" w:fill="auto"/>
                <w:noWrap/>
                <w:vAlign w:val="center"/>
              </w:tcPr>
              <w:p w14:paraId="45B83BA9" w14:textId="5F203110"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17E5338B" w14:textId="77777777" w:rsidTr="00D04E3C">
        <w:trPr>
          <w:trHeight w:val="432"/>
        </w:trPr>
        <w:sdt>
          <w:sdtPr>
            <w:rPr>
              <w:color w:val="222222"/>
              <w:sz w:val="20"/>
              <w:szCs w:val="20"/>
              <w:shd w:val="clear" w:color="auto" w:fill="FFFFFF"/>
            </w:rPr>
            <w:id w:val="1175926808"/>
            <w:placeholder>
              <w:docPart w:val="2D8D3DF1F69949ADA100AAD6C9313B6E"/>
            </w:placeholder>
            <w:showingPlcHdr/>
            <w:text w:multiLine="1"/>
          </w:sdtPr>
          <w:sdtEndPr/>
          <w:sdtContent>
            <w:tc>
              <w:tcPr>
                <w:tcW w:w="1577" w:type="pct"/>
                <w:shd w:val="clear" w:color="auto" w:fill="auto"/>
                <w:vAlign w:val="center"/>
              </w:tcPr>
              <w:p w14:paraId="66117B69" w14:textId="2A08B27D"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80378021"/>
            <w:placeholder>
              <w:docPart w:val="2FC881D39E614B85B40545E0669F46B2"/>
            </w:placeholder>
            <w:showingPlcHdr/>
            <w:text w:multiLine="1"/>
          </w:sdtPr>
          <w:sdtEndPr/>
          <w:sdtContent>
            <w:tc>
              <w:tcPr>
                <w:tcW w:w="1505" w:type="pct"/>
                <w:shd w:val="clear" w:color="auto" w:fill="auto"/>
                <w:noWrap/>
                <w:vAlign w:val="center"/>
              </w:tcPr>
              <w:p w14:paraId="47B858FD" w14:textId="0A7AD81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05974192"/>
            <w:placeholder>
              <w:docPart w:val="F133BACF2EA245979791F87E10180D05"/>
            </w:placeholder>
            <w:showingPlcHdr/>
            <w:text w:multiLine="1"/>
          </w:sdtPr>
          <w:sdtEndPr/>
          <w:sdtContent>
            <w:tc>
              <w:tcPr>
                <w:tcW w:w="1918" w:type="pct"/>
                <w:shd w:val="clear" w:color="auto" w:fill="auto"/>
                <w:noWrap/>
                <w:vAlign w:val="center"/>
              </w:tcPr>
              <w:p w14:paraId="063AC6B1" w14:textId="5D212FE1"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6A6EEE2B" w14:textId="77777777" w:rsidTr="00D04E3C">
        <w:trPr>
          <w:trHeight w:val="432"/>
        </w:trPr>
        <w:sdt>
          <w:sdtPr>
            <w:rPr>
              <w:color w:val="222222"/>
              <w:sz w:val="20"/>
              <w:szCs w:val="20"/>
              <w:shd w:val="clear" w:color="auto" w:fill="FFFFFF"/>
            </w:rPr>
            <w:id w:val="845131037"/>
            <w:placeholder>
              <w:docPart w:val="891988867D0F47DC93BC71AED133F5FA"/>
            </w:placeholder>
            <w:showingPlcHdr/>
            <w:text w:multiLine="1"/>
          </w:sdtPr>
          <w:sdtEndPr/>
          <w:sdtContent>
            <w:tc>
              <w:tcPr>
                <w:tcW w:w="1577" w:type="pct"/>
                <w:shd w:val="clear" w:color="auto" w:fill="auto"/>
                <w:vAlign w:val="center"/>
              </w:tcPr>
              <w:p w14:paraId="4EF71AA9" w14:textId="4BEF19CF"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06456532"/>
            <w:placeholder>
              <w:docPart w:val="8247AFD0F448438D99C712168803414B"/>
            </w:placeholder>
            <w:showingPlcHdr/>
            <w:text w:multiLine="1"/>
          </w:sdtPr>
          <w:sdtEndPr/>
          <w:sdtContent>
            <w:tc>
              <w:tcPr>
                <w:tcW w:w="1505" w:type="pct"/>
                <w:shd w:val="clear" w:color="auto" w:fill="auto"/>
                <w:noWrap/>
                <w:vAlign w:val="center"/>
              </w:tcPr>
              <w:p w14:paraId="78C6A3F3" w14:textId="22708D8B"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96860152"/>
            <w:placeholder>
              <w:docPart w:val="67C8A3B19586424990020F03DB6DFE3E"/>
            </w:placeholder>
            <w:showingPlcHdr/>
            <w:text w:multiLine="1"/>
          </w:sdtPr>
          <w:sdtEndPr/>
          <w:sdtContent>
            <w:tc>
              <w:tcPr>
                <w:tcW w:w="1918" w:type="pct"/>
                <w:shd w:val="clear" w:color="auto" w:fill="auto"/>
                <w:noWrap/>
                <w:vAlign w:val="center"/>
              </w:tcPr>
              <w:p w14:paraId="778CAA51" w14:textId="0CCAC2C6"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36CDC669" w14:textId="77777777" w:rsidTr="00D04E3C">
        <w:trPr>
          <w:trHeight w:val="432"/>
        </w:trPr>
        <w:sdt>
          <w:sdtPr>
            <w:rPr>
              <w:color w:val="222222"/>
              <w:sz w:val="20"/>
              <w:szCs w:val="20"/>
              <w:shd w:val="clear" w:color="auto" w:fill="FFFFFF"/>
            </w:rPr>
            <w:id w:val="-1621218799"/>
            <w:placeholder>
              <w:docPart w:val="2E61FAE70EBF48DB894D7176180ED2BA"/>
            </w:placeholder>
            <w:showingPlcHdr/>
            <w:text w:multiLine="1"/>
          </w:sdtPr>
          <w:sdtEndPr/>
          <w:sdtContent>
            <w:tc>
              <w:tcPr>
                <w:tcW w:w="1577" w:type="pct"/>
                <w:shd w:val="clear" w:color="auto" w:fill="auto"/>
                <w:vAlign w:val="center"/>
              </w:tcPr>
              <w:p w14:paraId="3CB3D47E" w14:textId="114BF3B8"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59076964"/>
            <w:placeholder>
              <w:docPart w:val="0DA5FBBFBFEB4B9EBA8A621FDAA6D03C"/>
            </w:placeholder>
            <w:showingPlcHdr/>
            <w:text w:multiLine="1"/>
          </w:sdtPr>
          <w:sdtEndPr/>
          <w:sdtContent>
            <w:tc>
              <w:tcPr>
                <w:tcW w:w="1505" w:type="pct"/>
                <w:shd w:val="clear" w:color="auto" w:fill="auto"/>
                <w:noWrap/>
                <w:vAlign w:val="center"/>
              </w:tcPr>
              <w:p w14:paraId="59EBBCB0" w14:textId="3960DC95"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29300217"/>
            <w:placeholder>
              <w:docPart w:val="E13DF3B6AC1C4323B93AEECE4FE9274F"/>
            </w:placeholder>
            <w:showingPlcHdr/>
            <w:text w:multiLine="1"/>
          </w:sdtPr>
          <w:sdtEndPr/>
          <w:sdtContent>
            <w:tc>
              <w:tcPr>
                <w:tcW w:w="1918" w:type="pct"/>
                <w:shd w:val="clear" w:color="auto" w:fill="auto"/>
                <w:noWrap/>
                <w:vAlign w:val="center"/>
              </w:tcPr>
              <w:p w14:paraId="43B2A0C0" w14:textId="2A13876B"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r w:rsidR="00116952" w:rsidRPr="00111560" w14:paraId="67F0088D" w14:textId="77777777" w:rsidTr="00D04E3C">
        <w:trPr>
          <w:trHeight w:val="432"/>
        </w:trPr>
        <w:sdt>
          <w:sdtPr>
            <w:rPr>
              <w:color w:val="222222"/>
              <w:sz w:val="20"/>
              <w:szCs w:val="20"/>
              <w:shd w:val="clear" w:color="auto" w:fill="FFFFFF"/>
            </w:rPr>
            <w:id w:val="-876777000"/>
            <w:placeholder>
              <w:docPart w:val="077D58949BFA489F96B09F6AF58C4DB1"/>
            </w:placeholder>
            <w:showingPlcHdr/>
            <w:text w:multiLine="1"/>
          </w:sdtPr>
          <w:sdtEndPr/>
          <w:sdtContent>
            <w:tc>
              <w:tcPr>
                <w:tcW w:w="1577" w:type="pct"/>
                <w:shd w:val="clear" w:color="auto" w:fill="auto"/>
                <w:vAlign w:val="center"/>
              </w:tcPr>
              <w:p w14:paraId="0F4169C3" w14:textId="60027AAB"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25485694"/>
            <w:placeholder>
              <w:docPart w:val="47E1D611588F4E49ADD34D0F2C4A4C37"/>
            </w:placeholder>
            <w:showingPlcHdr/>
            <w:text w:multiLine="1"/>
          </w:sdtPr>
          <w:sdtEndPr/>
          <w:sdtContent>
            <w:tc>
              <w:tcPr>
                <w:tcW w:w="1505" w:type="pct"/>
                <w:shd w:val="clear" w:color="auto" w:fill="auto"/>
                <w:noWrap/>
                <w:vAlign w:val="center"/>
              </w:tcPr>
              <w:p w14:paraId="5B83197B" w14:textId="5462EA49"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77829959"/>
            <w:placeholder>
              <w:docPart w:val="D3A232583F684094A1E25CFD3860FBF5"/>
            </w:placeholder>
            <w:showingPlcHdr/>
            <w:text w:multiLine="1"/>
          </w:sdtPr>
          <w:sdtEndPr/>
          <w:sdtContent>
            <w:tc>
              <w:tcPr>
                <w:tcW w:w="1918" w:type="pct"/>
                <w:shd w:val="clear" w:color="auto" w:fill="auto"/>
                <w:noWrap/>
                <w:vAlign w:val="center"/>
              </w:tcPr>
              <w:p w14:paraId="4F757400" w14:textId="09753CC8" w:rsidR="00116952" w:rsidRPr="00111560" w:rsidRDefault="00116952" w:rsidP="00116952">
                <w:pPr>
                  <w:jc w:val="center"/>
                  <w:rPr>
                    <w:rFonts w:ascii="Arial" w:hAnsi="Arial" w:cs="Arial"/>
                    <w:sz w:val="20"/>
                    <w:szCs w:val="20"/>
                  </w:rPr>
                </w:pPr>
                <w:r>
                  <w:rPr>
                    <w:color w:val="222222"/>
                    <w:sz w:val="20"/>
                    <w:szCs w:val="20"/>
                    <w:shd w:val="clear" w:color="auto" w:fill="FFFFFF"/>
                  </w:rPr>
                  <w:t xml:space="preserve">   </w:t>
                </w:r>
              </w:p>
            </w:tc>
          </w:sdtContent>
        </w:sdt>
      </w:tr>
    </w:tbl>
    <w:p w14:paraId="7E850048" w14:textId="4CBB1D4D" w:rsidR="00111560" w:rsidRPr="00111560" w:rsidRDefault="00111560" w:rsidP="00111560">
      <w:pPr>
        <w:rPr>
          <w:rFonts w:ascii="Arial" w:hAnsi="Arial" w:cs="Arial"/>
        </w:rPr>
      </w:pPr>
    </w:p>
    <w:p w14:paraId="220F2323" w14:textId="11C09F17" w:rsidR="00111560" w:rsidRPr="00111560" w:rsidRDefault="00111560" w:rsidP="00EA0D64">
      <w:pPr>
        <w:pStyle w:val="Heading2"/>
      </w:pPr>
      <w:r>
        <w:t>Dishwashers</w:t>
      </w:r>
    </w:p>
    <w:p w14:paraId="2094C145" w14:textId="617BAE7D" w:rsidR="00ED734C" w:rsidRPr="00111560" w:rsidRDefault="00ED734C" w:rsidP="00ED734C">
      <w:pPr>
        <w:pStyle w:val="BodyText"/>
        <w:rPr>
          <w:rFonts w:ascii="Arial" w:hAnsi="Arial" w:cs="Arial"/>
        </w:rPr>
      </w:pPr>
      <w:r w:rsidRPr="00111560">
        <w:rPr>
          <w:rFonts w:ascii="Arial" w:hAnsi="Arial" w:cs="Arial"/>
        </w:rPr>
        <w:t xml:space="preserve">Complete the table below to capture information about </w:t>
      </w:r>
      <w:r>
        <w:rPr>
          <w:rFonts w:ascii="Arial" w:hAnsi="Arial" w:cs="Arial"/>
        </w:rPr>
        <w:t>dishwashers</w:t>
      </w:r>
      <w:r w:rsidRPr="00111560">
        <w:rPr>
          <w:rFonts w:ascii="Arial" w:hAnsi="Arial" w:cs="Arial"/>
        </w:rPr>
        <w:t xml:space="preserve"> in</w:t>
      </w:r>
      <w:r>
        <w:rPr>
          <w:rFonts w:ascii="Arial" w:hAnsi="Arial" w:cs="Arial"/>
        </w:rPr>
        <w:t>stalled in</w:t>
      </w:r>
      <w:r w:rsidRPr="00111560">
        <w:rPr>
          <w:rFonts w:ascii="Arial" w:hAnsi="Arial" w:cs="Arial"/>
        </w:rPr>
        <w:t xml:space="preserve"> all of residential unit </w:t>
      </w:r>
      <w:r>
        <w:rPr>
          <w:rFonts w:ascii="Arial" w:hAnsi="Arial" w:cs="Arial"/>
        </w:rPr>
        <w:t>kitchens</w:t>
      </w:r>
      <w:r w:rsidRPr="00111560">
        <w:rPr>
          <w:rFonts w:ascii="Arial" w:hAnsi="Arial" w:cs="Arial"/>
        </w:rPr>
        <w:t xml:space="preserve">. Consider the </w:t>
      </w:r>
      <w:r w:rsidR="002338E1">
        <w:rPr>
          <w:rFonts w:ascii="Arial" w:hAnsi="Arial" w:cs="Arial"/>
        </w:rPr>
        <w:t>following when assessing dishwashers</w:t>
      </w:r>
      <w:r w:rsidRPr="00111560">
        <w:rPr>
          <w:rFonts w:ascii="Arial" w:hAnsi="Arial" w:cs="Arial"/>
        </w:rPr>
        <w:t>:</w:t>
      </w:r>
      <w:r w:rsidR="002338E1" w:rsidRPr="002338E1">
        <w:rPr>
          <w:noProof/>
        </w:rPr>
        <w:t xml:space="preserve"> </w:t>
      </w:r>
    </w:p>
    <w:p w14:paraId="0AC82AEE" w14:textId="659E52D7" w:rsidR="00DC06CE" w:rsidRDefault="00DC06CE" w:rsidP="00DC06CE">
      <w:pPr>
        <w:pStyle w:val="ListBullet"/>
        <w:tabs>
          <w:tab w:val="clear" w:pos="360"/>
          <w:tab w:val="num" w:pos="0"/>
        </w:tabs>
        <w:ind w:left="360"/>
        <w:rPr>
          <w:rFonts w:ascii="Arial" w:hAnsi="Arial" w:cs="Arial"/>
        </w:rPr>
      </w:pPr>
      <w:r>
        <w:rPr>
          <w:rFonts w:ascii="Arial" w:hAnsi="Arial" w:cs="Arial"/>
        </w:rPr>
        <w:t xml:space="preserve">While the gallons per cycle water consumption is not likely to be labeled on a dishwasher, this information </w:t>
      </w:r>
      <w:r w:rsidR="00B803D2">
        <w:rPr>
          <w:rFonts w:ascii="Arial" w:hAnsi="Arial" w:cs="Arial"/>
        </w:rPr>
        <w:t xml:space="preserve">can be </w:t>
      </w:r>
      <w:r w:rsidR="00F501F9">
        <w:rPr>
          <w:rFonts w:ascii="Arial" w:hAnsi="Arial" w:cs="Arial"/>
        </w:rPr>
        <w:t>found in online</w:t>
      </w:r>
      <w:r>
        <w:rPr>
          <w:rFonts w:ascii="Arial" w:hAnsi="Arial" w:cs="Arial"/>
        </w:rPr>
        <w:t xml:space="preserve"> product information </w:t>
      </w:r>
      <w:r w:rsidR="000F4177">
        <w:rPr>
          <w:rFonts w:ascii="Arial" w:hAnsi="Arial" w:cs="Arial"/>
        </w:rPr>
        <w:t xml:space="preserve">or in manufacturer specification sheets </w:t>
      </w:r>
      <w:r w:rsidR="00F501F9">
        <w:rPr>
          <w:rFonts w:ascii="Arial" w:hAnsi="Arial" w:cs="Arial"/>
        </w:rPr>
        <w:t>(simply note</w:t>
      </w:r>
      <w:r>
        <w:rPr>
          <w:rFonts w:ascii="Arial" w:hAnsi="Arial" w:cs="Arial"/>
        </w:rPr>
        <w:t xml:space="preserve"> the manufacturer and model number of the dishwasher</w:t>
      </w:r>
      <w:r w:rsidR="00F501F9">
        <w:rPr>
          <w:rFonts w:ascii="Arial" w:hAnsi="Arial" w:cs="Arial"/>
        </w:rPr>
        <w:t>)</w:t>
      </w:r>
      <w:r>
        <w:rPr>
          <w:rFonts w:ascii="Arial" w:hAnsi="Arial" w:cs="Arial"/>
        </w:rPr>
        <w:t>.</w:t>
      </w:r>
    </w:p>
    <w:p w14:paraId="7A09A713" w14:textId="6B9D68F4" w:rsidR="00DC06CE" w:rsidRPr="002338E1" w:rsidRDefault="003F2055" w:rsidP="002338E1">
      <w:pPr>
        <w:pStyle w:val="ListBullet"/>
        <w:ind w:left="360"/>
        <w:rPr>
          <w:rFonts w:ascii="Arial" w:hAnsi="Arial" w:cs="Arial"/>
        </w:rPr>
      </w:pPr>
      <w:r w:rsidRPr="002338E1">
        <w:rPr>
          <w:rFonts w:ascii="Arial" w:hAnsi="Arial" w:cs="Arial"/>
          <w:noProof/>
        </w:rPr>
        <w:drawing>
          <wp:anchor distT="0" distB="0" distL="114300" distR="114300" simplePos="0" relativeHeight="251671552" behindDoc="0" locked="0" layoutInCell="1" allowOverlap="1" wp14:anchorId="04424875" wp14:editId="34571BA3">
            <wp:simplePos x="0" y="0"/>
            <wp:positionH relativeFrom="margin">
              <wp:align>right</wp:align>
            </wp:positionH>
            <wp:positionV relativeFrom="bottomMargin">
              <wp:posOffset>-2486025</wp:posOffset>
            </wp:positionV>
            <wp:extent cx="1445260" cy="1478915"/>
            <wp:effectExtent l="0" t="0" r="254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5260" cy="1478915"/>
                    </a:xfrm>
                    <a:prstGeom prst="rect">
                      <a:avLst/>
                    </a:prstGeom>
                  </pic:spPr>
                </pic:pic>
              </a:graphicData>
            </a:graphic>
            <wp14:sizeRelH relativeFrom="margin">
              <wp14:pctWidth>0</wp14:pctWidth>
            </wp14:sizeRelH>
            <wp14:sizeRelV relativeFrom="margin">
              <wp14:pctHeight>0</wp14:pctHeight>
            </wp14:sizeRelV>
          </wp:anchor>
        </w:drawing>
      </w:r>
      <w:r w:rsidR="002338E1" w:rsidRPr="002338E1">
        <w:rPr>
          <w:rFonts w:ascii="Arial" w:hAnsi="Arial" w:cs="Arial"/>
        </w:rPr>
        <w:t xml:space="preserve">Similarly, if the ENERGY STAR label is not shown on the product itself, use the manufacturer and model number to find product information (e.g., specification sheet, marketing brochure) to identify whether the product </w:t>
      </w:r>
      <w:r w:rsidR="00F501F9">
        <w:rPr>
          <w:rFonts w:ascii="Arial" w:hAnsi="Arial" w:cs="Arial"/>
        </w:rPr>
        <w:t xml:space="preserve">has earned the </w:t>
      </w:r>
      <w:r w:rsidR="002338E1" w:rsidRPr="002338E1">
        <w:rPr>
          <w:rFonts w:ascii="Arial" w:hAnsi="Arial" w:cs="Arial"/>
        </w:rPr>
        <w:t>ENERGY STAR. Also consider using the ENERGY STAR Product Finder (</w:t>
      </w:r>
      <w:hyperlink r:id="rId34" w:history="1">
        <w:r w:rsidR="002338E1" w:rsidRPr="002338E1">
          <w:rPr>
            <w:rStyle w:val="Hyperlink"/>
            <w:rFonts w:ascii="Arial" w:hAnsi="Arial" w:cs="Arial"/>
          </w:rPr>
          <w:t>www.energystar.gov/productfinder/</w:t>
        </w:r>
      </w:hyperlink>
      <w:r w:rsidR="002338E1" w:rsidRPr="002338E1">
        <w:rPr>
          <w:rFonts w:ascii="Arial" w:hAnsi="Arial" w:cs="Arial"/>
        </w:rPr>
        <w:t>), although this list may not include older models that are either no longer on the market or met a previous version of the ENERGY STAR Program Requirements for Residential Dishwashers.</w:t>
      </w:r>
    </w:p>
    <w:p w14:paraId="09EFC79D" w14:textId="16043C61" w:rsidR="00DC06CE" w:rsidRDefault="00DC06CE" w:rsidP="00DC06CE">
      <w:pPr>
        <w:pStyle w:val="ListBullet2"/>
        <w:rPr>
          <w:rFonts w:ascii="Arial" w:hAnsi="Arial" w:cs="Arial"/>
        </w:rPr>
      </w:pPr>
      <w:r>
        <w:rPr>
          <w:rFonts w:ascii="Arial" w:hAnsi="Arial" w:cs="Arial"/>
        </w:rPr>
        <w:t>To help compare the performance of existing dishwashers installed in your building, ENERGY STAR’s current water performance requirements for dishwashers allow a maximum water consumption of 3.5 gallons per cycle for standard dishwashers and 3.1 gallons per cycle for compact dishwashers.</w:t>
      </w:r>
      <w:r w:rsidR="003F7E16">
        <w:rPr>
          <w:rStyle w:val="FootnoteReference"/>
          <w:rFonts w:ascii="Arial" w:hAnsi="Arial"/>
        </w:rPr>
        <w:footnoteReference w:id="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576"/>
        <w:gridCol w:w="1561"/>
        <w:gridCol w:w="1215"/>
        <w:gridCol w:w="1110"/>
        <w:gridCol w:w="1110"/>
        <w:gridCol w:w="1788"/>
        <w:gridCol w:w="988"/>
      </w:tblGrid>
      <w:tr w:rsidR="00E1531A" w:rsidRPr="00111560" w14:paraId="4766D2B0" w14:textId="62135885" w:rsidTr="00E1531A">
        <w:trPr>
          <w:trHeight w:val="458"/>
          <w:tblHeader/>
        </w:trPr>
        <w:tc>
          <w:tcPr>
            <w:tcW w:w="5000" w:type="pct"/>
            <w:gridSpan w:val="8"/>
            <w:tcBorders>
              <w:top w:val="nil"/>
              <w:left w:val="nil"/>
              <w:bottom w:val="single" w:sz="4" w:space="0" w:color="auto"/>
              <w:right w:val="nil"/>
            </w:tcBorders>
            <w:shd w:val="clear" w:color="auto" w:fill="FFFFFF"/>
          </w:tcPr>
          <w:p w14:paraId="2B7F22CD" w14:textId="0F649332" w:rsidR="00E1531A" w:rsidRPr="002338E1" w:rsidRDefault="00E1531A" w:rsidP="002338E1">
            <w:pPr>
              <w:keepNext/>
              <w:spacing w:before="120" w:after="120"/>
              <w:jc w:val="center"/>
              <w:rPr>
                <w:rFonts w:ascii="Arial" w:hAnsi="Arial" w:cs="Arial"/>
                <w:b/>
                <w:bCs/>
              </w:rPr>
            </w:pPr>
            <w:r w:rsidRPr="002338E1">
              <w:rPr>
                <w:rFonts w:ascii="Arial" w:hAnsi="Arial" w:cs="Arial"/>
                <w:b/>
                <w:bCs/>
              </w:rPr>
              <w:t xml:space="preserve">Inventory of </w:t>
            </w:r>
            <w:r>
              <w:rPr>
                <w:rFonts w:ascii="Arial" w:hAnsi="Arial" w:cs="Arial"/>
                <w:b/>
                <w:bCs/>
              </w:rPr>
              <w:t>Dishwashers I</w:t>
            </w:r>
            <w:r w:rsidRPr="002338E1">
              <w:rPr>
                <w:rFonts w:ascii="Arial" w:hAnsi="Arial" w:cs="Arial"/>
                <w:b/>
                <w:bCs/>
              </w:rPr>
              <w:t xml:space="preserve">nstalled in </w:t>
            </w:r>
            <w:r>
              <w:rPr>
                <w:rFonts w:ascii="Arial" w:hAnsi="Arial" w:cs="Arial"/>
                <w:b/>
                <w:bCs/>
              </w:rPr>
              <w:t>R</w:t>
            </w:r>
            <w:r w:rsidRPr="002338E1">
              <w:rPr>
                <w:rFonts w:ascii="Arial" w:hAnsi="Arial" w:cs="Arial"/>
                <w:b/>
                <w:bCs/>
              </w:rPr>
              <w:t xml:space="preserve">esidential </w:t>
            </w:r>
            <w:r>
              <w:rPr>
                <w:rFonts w:ascii="Arial" w:hAnsi="Arial" w:cs="Arial"/>
                <w:b/>
                <w:bCs/>
              </w:rPr>
              <w:t>K</w:t>
            </w:r>
            <w:r w:rsidRPr="002338E1">
              <w:rPr>
                <w:rFonts w:ascii="Arial" w:hAnsi="Arial" w:cs="Arial"/>
                <w:b/>
                <w:bCs/>
              </w:rPr>
              <w:t>itchens</w:t>
            </w:r>
          </w:p>
        </w:tc>
      </w:tr>
      <w:tr w:rsidR="00E1531A" w:rsidRPr="00111560" w14:paraId="2B8FB3F7" w14:textId="4A039474" w:rsidTr="0093301B">
        <w:trPr>
          <w:gridBefore w:val="1"/>
          <w:wBefore w:w="6" w:type="pct"/>
          <w:trHeight w:val="461"/>
          <w:tblHeader/>
        </w:trPr>
        <w:tc>
          <w:tcPr>
            <w:tcW w:w="842" w:type="pct"/>
            <w:tcBorders>
              <w:bottom w:val="single" w:sz="4" w:space="0" w:color="auto"/>
            </w:tcBorders>
            <w:shd w:val="clear" w:color="auto" w:fill="244061"/>
            <w:vAlign w:val="center"/>
          </w:tcPr>
          <w:p w14:paraId="4EAD76F7" w14:textId="77777777" w:rsidR="00E1531A" w:rsidRPr="00ED734C" w:rsidRDefault="00E1531A" w:rsidP="00ED734C">
            <w:pPr>
              <w:keepNext/>
              <w:jc w:val="center"/>
              <w:rPr>
                <w:rFonts w:ascii="Arial" w:hAnsi="Arial" w:cs="Arial"/>
                <w:b/>
                <w:bCs/>
                <w:color w:val="FFFFFF"/>
                <w:sz w:val="20"/>
                <w:szCs w:val="20"/>
              </w:rPr>
            </w:pPr>
            <w:r w:rsidRPr="00ED734C">
              <w:rPr>
                <w:rFonts w:ascii="Arial" w:hAnsi="Arial" w:cs="Arial"/>
                <w:b/>
                <w:bCs/>
                <w:color w:val="FFFFFF"/>
                <w:sz w:val="20"/>
                <w:szCs w:val="20"/>
              </w:rPr>
              <w:t>Location (e.g., floor, unit numbers)</w:t>
            </w:r>
          </w:p>
        </w:tc>
        <w:tc>
          <w:tcPr>
            <w:tcW w:w="834" w:type="pct"/>
            <w:tcBorders>
              <w:bottom w:val="single" w:sz="4" w:space="0" w:color="auto"/>
            </w:tcBorders>
            <w:shd w:val="clear" w:color="auto" w:fill="244061"/>
            <w:vAlign w:val="center"/>
          </w:tcPr>
          <w:p w14:paraId="3A180713" w14:textId="6FDD7A56" w:rsidR="00E1531A" w:rsidRPr="00ED734C" w:rsidRDefault="00E1531A" w:rsidP="00ED734C">
            <w:pPr>
              <w:keepNext/>
              <w:jc w:val="center"/>
              <w:rPr>
                <w:rFonts w:ascii="Arial" w:hAnsi="Arial" w:cs="Arial"/>
                <w:b/>
                <w:bCs/>
                <w:color w:val="FFFFFF"/>
                <w:sz w:val="20"/>
                <w:szCs w:val="20"/>
              </w:rPr>
            </w:pPr>
            <w:r w:rsidRPr="00ED734C">
              <w:rPr>
                <w:rFonts w:ascii="Arial" w:hAnsi="Arial" w:cs="Arial"/>
                <w:b/>
                <w:bCs/>
                <w:color w:val="FFFFFF"/>
                <w:sz w:val="20"/>
                <w:szCs w:val="20"/>
              </w:rPr>
              <w:t>Manufacturer</w:t>
            </w:r>
          </w:p>
        </w:tc>
        <w:tc>
          <w:tcPr>
            <w:tcW w:w="649" w:type="pct"/>
            <w:tcBorders>
              <w:bottom w:val="single" w:sz="4" w:space="0" w:color="auto"/>
            </w:tcBorders>
            <w:shd w:val="clear" w:color="auto" w:fill="244061"/>
            <w:vAlign w:val="center"/>
          </w:tcPr>
          <w:p w14:paraId="3625AB6F" w14:textId="77AA08A0" w:rsidR="00E1531A" w:rsidRPr="00ED734C" w:rsidRDefault="00E1531A" w:rsidP="00ED734C">
            <w:pPr>
              <w:keepNext/>
              <w:jc w:val="center"/>
              <w:rPr>
                <w:rFonts w:ascii="Arial" w:hAnsi="Arial" w:cs="Arial"/>
                <w:b/>
                <w:bCs/>
                <w:color w:val="FFFFFF"/>
                <w:sz w:val="20"/>
                <w:szCs w:val="20"/>
              </w:rPr>
            </w:pPr>
            <w:r w:rsidRPr="00ED734C">
              <w:rPr>
                <w:rFonts w:ascii="Arial" w:hAnsi="Arial" w:cs="Arial"/>
                <w:b/>
                <w:bCs/>
                <w:color w:val="FFFFFF"/>
                <w:sz w:val="20"/>
                <w:szCs w:val="20"/>
              </w:rPr>
              <w:t>Model</w:t>
            </w:r>
            <w:r>
              <w:rPr>
                <w:rFonts w:ascii="Arial" w:hAnsi="Arial" w:cs="Arial"/>
                <w:b/>
                <w:bCs/>
                <w:color w:val="FFFFFF"/>
                <w:sz w:val="20"/>
                <w:szCs w:val="20"/>
              </w:rPr>
              <w:t xml:space="preserve"> Number</w:t>
            </w:r>
          </w:p>
        </w:tc>
        <w:tc>
          <w:tcPr>
            <w:tcW w:w="593" w:type="pct"/>
            <w:tcBorders>
              <w:bottom w:val="single" w:sz="4" w:space="0" w:color="auto"/>
            </w:tcBorders>
            <w:shd w:val="clear" w:color="auto" w:fill="244061"/>
          </w:tcPr>
          <w:p w14:paraId="31A9A24F" w14:textId="70E2D404" w:rsidR="00E1531A" w:rsidRPr="00ED734C" w:rsidRDefault="00E1531A" w:rsidP="00ED734C">
            <w:pPr>
              <w:keepNext/>
              <w:jc w:val="center"/>
              <w:rPr>
                <w:rFonts w:ascii="Arial" w:hAnsi="Arial" w:cs="Arial"/>
                <w:b/>
                <w:bCs/>
                <w:color w:val="FFFFFF"/>
                <w:sz w:val="20"/>
                <w:szCs w:val="20"/>
              </w:rPr>
            </w:pPr>
            <w:r>
              <w:rPr>
                <w:rFonts w:ascii="Arial" w:hAnsi="Arial" w:cs="Arial"/>
                <w:b/>
                <w:bCs/>
                <w:color w:val="FFFFFF"/>
                <w:sz w:val="20"/>
                <w:szCs w:val="20"/>
              </w:rPr>
              <w:t>Gallons per Cycle (gpc)</w:t>
            </w:r>
          </w:p>
        </w:tc>
        <w:tc>
          <w:tcPr>
            <w:tcW w:w="593" w:type="pct"/>
            <w:tcBorders>
              <w:bottom w:val="single" w:sz="4" w:space="0" w:color="auto"/>
            </w:tcBorders>
            <w:shd w:val="clear" w:color="auto" w:fill="244061"/>
            <w:noWrap/>
            <w:vAlign w:val="center"/>
            <w:hideMark/>
          </w:tcPr>
          <w:p w14:paraId="6FB9B114" w14:textId="59EB4457" w:rsidR="00E1531A" w:rsidRPr="00ED734C" w:rsidRDefault="00E1531A" w:rsidP="00ED734C">
            <w:pPr>
              <w:keepNext/>
              <w:jc w:val="center"/>
              <w:rPr>
                <w:rFonts w:ascii="Arial" w:hAnsi="Arial" w:cs="Arial"/>
                <w:b/>
                <w:bCs/>
                <w:color w:val="FFFFFF"/>
                <w:sz w:val="20"/>
                <w:szCs w:val="20"/>
              </w:rPr>
            </w:pPr>
            <w:r w:rsidRPr="00ED734C">
              <w:rPr>
                <w:rFonts w:ascii="Arial" w:hAnsi="Arial" w:cs="Arial"/>
                <w:b/>
                <w:bCs/>
                <w:color w:val="FFFFFF"/>
                <w:sz w:val="20"/>
                <w:szCs w:val="20"/>
              </w:rPr>
              <w:t>Number Installed</w:t>
            </w:r>
          </w:p>
        </w:tc>
        <w:tc>
          <w:tcPr>
            <w:tcW w:w="955" w:type="pct"/>
            <w:tcBorders>
              <w:bottom w:val="single" w:sz="4" w:space="0" w:color="auto"/>
            </w:tcBorders>
            <w:shd w:val="clear" w:color="auto" w:fill="244061"/>
            <w:noWrap/>
            <w:vAlign w:val="center"/>
            <w:hideMark/>
          </w:tcPr>
          <w:p w14:paraId="551F166A" w14:textId="4E508630" w:rsidR="00E1531A" w:rsidRPr="00ED734C" w:rsidRDefault="00E1531A" w:rsidP="00ED734C">
            <w:pPr>
              <w:jc w:val="center"/>
              <w:rPr>
                <w:rFonts w:ascii="Arial" w:hAnsi="Arial" w:cs="Arial"/>
                <w:b/>
                <w:color w:val="FFFFFF"/>
                <w:sz w:val="20"/>
                <w:szCs w:val="20"/>
              </w:rPr>
            </w:pPr>
            <w:r w:rsidRPr="00ED734C">
              <w:rPr>
                <w:rFonts w:ascii="Arial" w:hAnsi="Arial" w:cs="Arial"/>
                <w:b/>
                <w:color w:val="FFFFFF"/>
                <w:sz w:val="20"/>
                <w:szCs w:val="20"/>
              </w:rPr>
              <w:t>ENERGY STAR Certified?</w:t>
            </w:r>
          </w:p>
          <w:p w14:paraId="41CB33D1" w14:textId="24ABB5EE" w:rsidR="00E1531A" w:rsidRPr="00ED734C" w:rsidRDefault="00E1531A" w:rsidP="00ED734C">
            <w:pPr>
              <w:keepNext/>
              <w:jc w:val="center"/>
              <w:rPr>
                <w:rFonts w:ascii="Arial" w:hAnsi="Arial" w:cs="Arial"/>
                <w:b/>
                <w:bCs/>
                <w:color w:val="FFFFFF"/>
                <w:sz w:val="20"/>
                <w:szCs w:val="20"/>
              </w:rPr>
            </w:pPr>
            <w:r w:rsidRPr="00ED734C">
              <w:rPr>
                <w:rFonts w:ascii="Arial" w:hAnsi="Arial" w:cs="Arial"/>
                <w:b/>
                <w:color w:val="FFFFFF"/>
                <w:sz w:val="20"/>
                <w:szCs w:val="20"/>
              </w:rPr>
              <w:t>(yes or no)</w:t>
            </w:r>
          </w:p>
        </w:tc>
        <w:tc>
          <w:tcPr>
            <w:tcW w:w="528" w:type="pct"/>
            <w:tcBorders>
              <w:bottom w:val="single" w:sz="4" w:space="0" w:color="auto"/>
            </w:tcBorders>
            <w:shd w:val="clear" w:color="auto" w:fill="244061"/>
            <w:vAlign w:val="center"/>
          </w:tcPr>
          <w:p w14:paraId="06630DC5" w14:textId="1C3F287F" w:rsidR="00E1531A" w:rsidRPr="00ED734C" w:rsidRDefault="00E1531A" w:rsidP="00ED734C">
            <w:pPr>
              <w:jc w:val="center"/>
              <w:rPr>
                <w:rFonts w:ascii="Arial" w:hAnsi="Arial" w:cs="Arial"/>
                <w:b/>
                <w:color w:val="FFFFFF"/>
                <w:sz w:val="20"/>
                <w:szCs w:val="20"/>
              </w:rPr>
            </w:pPr>
            <w:r w:rsidRPr="00ED734C">
              <w:rPr>
                <w:rFonts w:ascii="Arial" w:hAnsi="Arial" w:cs="Arial"/>
                <w:b/>
                <w:color w:val="FFFFFF"/>
                <w:sz w:val="20"/>
                <w:szCs w:val="20"/>
              </w:rPr>
              <w:t>Approx</w:t>
            </w:r>
            <w:r>
              <w:rPr>
                <w:rFonts w:ascii="Arial" w:hAnsi="Arial" w:cs="Arial"/>
                <w:b/>
                <w:color w:val="FFFFFF"/>
                <w:sz w:val="20"/>
                <w:szCs w:val="20"/>
              </w:rPr>
              <w:t xml:space="preserve">. </w:t>
            </w:r>
            <w:r w:rsidRPr="00ED734C">
              <w:rPr>
                <w:rFonts w:ascii="Arial" w:hAnsi="Arial" w:cs="Arial"/>
                <w:b/>
                <w:color w:val="FFFFFF"/>
                <w:sz w:val="20"/>
                <w:szCs w:val="20"/>
              </w:rPr>
              <w:t>Age</w:t>
            </w:r>
            <w:r>
              <w:rPr>
                <w:rFonts w:ascii="Arial" w:hAnsi="Arial" w:cs="Arial"/>
                <w:b/>
                <w:color w:val="FFFFFF"/>
                <w:sz w:val="20"/>
                <w:szCs w:val="20"/>
              </w:rPr>
              <w:t xml:space="preserve"> (years)</w:t>
            </w:r>
          </w:p>
        </w:tc>
      </w:tr>
      <w:tr w:rsidR="00B12894" w:rsidRPr="00111560" w14:paraId="061F929F" w14:textId="2113FA10" w:rsidTr="00E41DE9">
        <w:trPr>
          <w:gridBefore w:val="1"/>
          <w:wBefore w:w="6" w:type="pct"/>
          <w:trHeight w:val="432"/>
        </w:trPr>
        <w:sdt>
          <w:sdtPr>
            <w:rPr>
              <w:color w:val="222222"/>
              <w:sz w:val="20"/>
              <w:szCs w:val="20"/>
              <w:shd w:val="clear" w:color="auto" w:fill="FFFFFF"/>
            </w:rPr>
            <w:id w:val="1049799900"/>
            <w:placeholder>
              <w:docPart w:val="69B06047EFDD48549C26957719B7167F"/>
            </w:placeholder>
            <w:showingPlcHdr/>
            <w:text w:multiLine="1"/>
          </w:sdtPr>
          <w:sdtEndPr/>
          <w:sdtContent>
            <w:tc>
              <w:tcPr>
                <w:tcW w:w="842" w:type="pct"/>
                <w:shd w:val="clear" w:color="auto" w:fill="auto"/>
                <w:vAlign w:val="center"/>
              </w:tcPr>
              <w:p w14:paraId="42F7D8CE" w14:textId="27A4857F" w:rsidR="00B12894" w:rsidRPr="00111560" w:rsidRDefault="00B12894" w:rsidP="00B12894">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87456381"/>
            <w:placeholder>
              <w:docPart w:val="24A84F845A78465ABD61011815BC5F85"/>
            </w:placeholder>
            <w:showingPlcHdr/>
            <w:text w:multiLine="1"/>
          </w:sdtPr>
          <w:sdtEndPr/>
          <w:sdtContent>
            <w:tc>
              <w:tcPr>
                <w:tcW w:w="834" w:type="pct"/>
                <w:shd w:val="clear" w:color="auto" w:fill="auto"/>
                <w:vAlign w:val="center"/>
              </w:tcPr>
              <w:p w14:paraId="557A08E7" w14:textId="4EF01E02" w:rsidR="00B12894" w:rsidRPr="00111560" w:rsidRDefault="00B12894" w:rsidP="00B12894">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95565153"/>
            <w:placeholder>
              <w:docPart w:val="9B312A31CEA048DEA2FD9292D7A746A8"/>
            </w:placeholder>
            <w:showingPlcHdr/>
            <w:text w:multiLine="1"/>
          </w:sdtPr>
          <w:sdtEndPr/>
          <w:sdtContent>
            <w:tc>
              <w:tcPr>
                <w:tcW w:w="649" w:type="pct"/>
                <w:shd w:val="clear" w:color="auto" w:fill="auto"/>
                <w:vAlign w:val="center"/>
              </w:tcPr>
              <w:p w14:paraId="39885405" w14:textId="4869B5FE" w:rsidR="00B12894" w:rsidRPr="00111560" w:rsidRDefault="00B12894" w:rsidP="00B12894">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50399837"/>
            <w:placeholder>
              <w:docPart w:val="7D84008460124EBF90E00D2C53108536"/>
            </w:placeholder>
            <w:showingPlcHdr/>
            <w:text w:multiLine="1"/>
          </w:sdtPr>
          <w:sdtEndPr/>
          <w:sdtContent>
            <w:tc>
              <w:tcPr>
                <w:tcW w:w="593" w:type="pct"/>
                <w:vAlign w:val="center"/>
              </w:tcPr>
              <w:p w14:paraId="36BB9987" w14:textId="3A0852A5" w:rsidR="00B12894" w:rsidRPr="00111560" w:rsidRDefault="00B12894" w:rsidP="00B12894">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35676465"/>
            <w:placeholder>
              <w:docPart w:val="CA917E0EF4E648FDA836FB2B8E73EEFF"/>
            </w:placeholder>
            <w:showingPlcHdr/>
            <w:text w:multiLine="1"/>
          </w:sdtPr>
          <w:sdtEndPr/>
          <w:sdtContent>
            <w:tc>
              <w:tcPr>
                <w:tcW w:w="593" w:type="pct"/>
                <w:shd w:val="clear" w:color="auto" w:fill="auto"/>
                <w:noWrap/>
                <w:vAlign w:val="center"/>
                <w:hideMark/>
              </w:tcPr>
              <w:p w14:paraId="39453B04" w14:textId="1573B675" w:rsidR="00B12894" w:rsidRPr="00111560" w:rsidRDefault="00B12894" w:rsidP="00B12894">
                <w:pPr>
                  <w:keepNext/>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614935762"/>
            <w:placeholder>
              <w:docPart w:val="3AC4261E769A40ABB7632DB31D1C7B2F"/>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2FF5DCAD" w14:textId="1C213D69" w:rsidR="00B12894" w:rsidRPr="00111560" w:rsidRDefault="004A1E73" w:rsidP="00B12894">
                <w:pPr>
                  <w:keepNext/>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374475739"/>
            <w:placeholder>
              <w:docPart w:val="1377EDB8DA8B4226BEF5F10EDE346A96"/>
            </w:placeholder>
            <w:showingPlcHdr/>
            <w:text w:multiLine="1"/>
          </w:sdtPr>
          <w:sdtEndPr/>
          <w:sdtContent>
            <w:tc>
              <w:tcPr>
                <w:tcW w:w="528" w:type="pct"/>
                <w:shd w:val="clear" w:color="auto" w:fill="auto"/>
                <w:vAlign w:val="center"/>
              </w:tcPr>
              <w:p w14:paraId="166CF3D5" w14:textId="0CDB0564" w:rsidR="00B12894" w:rsidRPr="00111560" w:rsidRDefault="00B12894" w:rsidP="00B12894">
                <w:pPr>
                  <w:keepNext/>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7A31EE74" w14:textId="6CD2F8CF" w:rsidTr="00E41DE9">
        <w:trPr>
          <w:gridBefore w:val="1"/>
          <w:wBefore w:w="6" w:type="pct"/>
          <w:trHeight w:val="432"/>
        </w:trPr>
        <w:sdt>
          <w:sdtPr>
            <w:rPr>
              <w:color w:val="222222"/>
              <w:sz w:val="20"/>
              <w:szCs w:val="20"/>
              <w:shd w:val="clear" w:color="auto" w:fill="FFFFFF"/>
            </w:rPr>
            <w:id w:val="-1582363762"/>
            <w:placeholder>
              <w:docPart w:val="CBAB665C7442483BA7E5F280951B5A74"/>
            </w:placeholder>
            <w:showingPlcHdr/>
            <w:text w:multiLine="1"/>
          </w:sdtPr>
          <w:sdtEndPr/>
          <w:sdtContent>
            <w:tc>
              <w:tcPr>
                <w:tcW w:w="842" w:type="pct"/>
                <w:shd w:val="clear" w:color="auto" w:fill="auto"/>
                <w:vAlign w:val="center"/>
              </w:tcPr>
              <w:p w14:paraId="044892F7" w14:textId="41C6F642"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885325020"/>
            <w:placeholder>
              <w:docPart w:val="DB1E2AE586CC46D0AE4968FCDF618DBB"/>
            </w:placeholder>
            <w:showingPlcHdr/>
            <w:text w:multiLine="1"/>
          </w:sdtPr>
          <w:sdtEndPr/>
          <w:sdtContent>
            <w:tc>
              <w:tcPr>
                <w:tcW w:w="834" w:type="pct"/>
                <w:shd w:val="clear" w:color="auto" w:fill="auto"/>
                <w:vAlign w:val="center"/>
              </w:tcPr>
              <w:p w14:paraId="37457F0F" w14:textId="3510FCBB"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21462587"/>
            <w:placeholder>
              <w:docPart w:val="AF5F2B2880764AAD8E89CA19669B3EB5"/>
            </w:placeholder>
            <w:showingPlcHdr/>
            <w:text w:multiLine="1"/>
          </w:sdtPr>
          <w:sdtEndPr/>
          <w:sdtContent>
            <w:tc>
              <w:tcPr>
                <w:tcW w:w="649" w:type="pct"/>
                <w:shd w:val="clear" w:color="auto" w:fill="auto"/>
                <w:vAlign w:val="center"/>
              </w:tcPr>
              <w:p w14:paraId="7383F48F" w14:textId="5354F213"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31261377"/>
            <w:placeholder>
              <w:docPart w:val="5E4E9F0C46B34087BD4B8B58F54E62FB"/>
            </w:placeholder>
            <w:showingPlcHdr/>
            <w:text w:multiLine="1"/>
          </w:sdtPr>
          <w:sdtEndPr/>
          <w:sdtContent>
            <w:tc>
              <w:tcPr>
                <w:tcW w:w="593" w:type="pct"/>
                <w:vAlign w:val="center"/>
              </w:tcPr>
              <w:p w14:paraId="0011CD47" w14:textId="5985C659"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26792570"/>
            <w:placeholder>
              <w:docPart w:val="D6A795168A4A4C208B85DF0D697CB2C9"/>
            </w:placeholder>
            <w:showingPlcHdr/>
            <w:text w:multiLine="1"/>
          </w:sdtPr>
          <w:sdtEndPr/>
          <w:sdtContent>
            <w:tc>
              <w:tcPr>
                <w:tcW w:w="593" w:type="pct"/>
                <w:shd w:val="clear" w:color="auto" w:fill="auto"/>
                <w:noWrap/>
                <w:vAlign w:val="center"/>
                <w:hideMark/>
              </w:tcPr>
              <w:p w14:paraId="6F3ABFDB" w14:textId="382FEBB6"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619375130"/>
            <w:placeholder>
              <w:docPart w:val="A75096C85D8F444DBCB64F8B2ECBC982"/>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3BDF2241" w14:textId="5159511E" w:rsidR="00DD6A37" w:rsidRPr="00111560" w:rsidRDefault="00DD6A37" w:rsidP="00DD6A37">
                <w:pPr>
                  <w:keepNext/>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579365561"/>
            <w:placeholder>
              <w:docPart w:val="2142D8D59A794AD0975BBB39086E8E33"/>
            </w:placeholder>
            <w:showingPlcHdr/>
            <w:text w:multiLine="1"/>
          </w:sdtPr>
          <w:sdtEndPr/>
          <w:sdtContent>
            <w:tc>
              <w:tcPr>
                <w:tcW w:w="528" w:type="pct"/>
                <w:shd w:val="clear" w:color="auto" w:fill="auto"/>
                <w:vAlign w:val="center"/>
              </w:tcPr>
              <w:p w14:paraId="74A01382" w14:textId="090044E0"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172B476D" w14:textId="3C195B3C" w:rsidTr="00E41DE9">
        <w:trPr>
          <w:gridBefore w:val="1"/>
          <w:wBefore w:w="6" w:type="pct"/>
          <w:trHeight w:val="432"/>
        </w:trPr>
        <w:sdt>
          <w:sdtPr>
            <w:rPr>
              <w:color w:val="222222"/>
              <w:sz w:val="20"/>
              <w:szCs w:val="20"/>
              <w:shd w:val="clear" w:color="auto" w:fill="FFFFFF"/>
            </w:rPr>
            <w:id w:val="-1792817153"/>
            <w:placeholder>
              <w:docPart w:val="B3F38F442DEE45CFACC8D7457DDD9B2E"/>
            </w:placeholder>
            <w:showingPlcHdr/>
            <w:text w:multiLine="1"/>
          </w:sdtPr>
          <w:sdtEndPr/>
          <w:sdtContent>
            <w:tc>
              <w:tcPr>
                <w:tcW w:w="842" w:type="pct"/>
                <w:shd w:val="clear" w:color="auto" w:fill="auto"/>
                <w:vAlign w:val="center"/>
              </w:tcPr>
              <w:p w14:paraId="6895C5FC" w14:textId="6E41D7BB"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05918324"/>
            <w:placeholder>
              <w:docPart w:val="A96C0E478D0D4CD08D5DBC472CFA3A37"/>
            </w:placeholder>
            <w:showingPlcHdr/>
            <w:text w:multiLine="1"/>
          </w:sdtPr>
          <w:sdtEndPr/>
          <w:sdtContent>
            <w:tc>
              <w:tcPr>
                <w:tcW w:w="834" w:type="pct"/>
                <w:shd w:val="clear" w:color="auto" w:fill="auto"/>
                <w:vAlign w:val="center"/>
              </w:tcPr>
              <w:p w14:paraId="20D1C940" w14:textId="4BB17356"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35343570"/>
            <w:placeholder>
              <w:docPart w:val="14B4803208684C3B86CB5875375DE01F"/>
            </w:placeholder>
            <w:showingPlcHdr/>
            <w:text w:multiLine="1"/>
          </w:sdtPr>
          <w:sdtEndPr/>
          <w:sdtContent>
            <w:tc>
              <w:tcPr>
                <w:tcW w:w="649" w:type="pct"/>
                <w:shd w:val="clear" w:color="auto" w:fill="auto"/>
                <w:vAlign w:val="center"/>
              </w:tcPr>
              <w:p w14:paraId="3D2B6DF7" w14:textId="1B7E7DC9"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53515971"/>
            <w:placeholder>
              <w:docPart w:val="6699C633D0BE47249C5655EE416E4006"/>
            </w:placeholder>
            <w:showingPlcHdr/>
            <w:text w:multiLine="1"/>
          </w:sdtPr>
          <w:sdtEndPr/>
          <w:sdtContent>
            <w:tc>
              <w:tcPr>
                <w:tcW w:w="593" w:type="pct"/>
                <w:vAlign w:val="center"/>
              </w:tcPr>
              <w:p w14:paraId="0D6A48C8" w14:textId="45C570D7"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65384335"/>
            <w:placeholder>
              <w:docPart w:val="7AAC5996E993456AAD336B8882D77B48"/>
            </w:placeholder>
            <w:showingPlcHdr/>
            <w:text w:multiLine="1"/>
          </w:sdtPr>
          <w:sdtEndPr/>
          <w:sdtContent>
            <w:tc>
              <w:tcPr>
                <w:tcW w:w="593" w:type="pct"/>
                <w:shd w:val="clear" w:color="auto" w:fill="auto"/>
                <w:noWrap/>
                <w:vAlign w:val="center"/>
                <w:hideMark/>
              </w:tcPr>
              <w:p w14:paraId="54D93979" w14:textId="489FB33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124121697"/>
            <w:placeholder>
              <w:docPart w:val="1180AFBE887E4F2B8248B6CD3782A93E"/>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2C7ECA7F" w14:textId="1E3EC588"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2143022816"/>
            <w:placeholder>
              <w:docPart w:val="1B96F644E7B5479E9877EAB9222C8E78"/>
            </w:placeholder>
            <w:showingPlcHdr/>
            <w:text w:multiLine="1"/>
          </w:sdtPr>
          <w:sdtEndPr/>
          <w:sdtContent>
            <w:tc>
              <w:tcPr>
                <w:tcW w:w="528" w:type="pct"/>
                <w:shd w:val="clear" w:color="auto" w:fill="auto"/>
                <w:vAlign w:val="center"/>
              </w:tcPr>
              <w:p w14:paraId="33CDF420" w14:textId="265EF899"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1029F6A6" w14:textId="7F1B359B" w:rsidTr="00E41DE9">
        <w:trPr>
          <w:gridBefore w:val="1"/>
          <w:wBefore w:w="6" w:type="pct"/>
          <w:trHeight w:val="432"/>
        </w:trPr>
        <w:sdt>
          <w:sdtPr>
            <w:rPr>
              <w:color w:val="222222"/>
              <w:sz w:val="20"/>
              <w:szCs w:val="20"/>
              <w:shd w:val="clear" w:color="auto" w:fill="FFFFFF"/>
            </w:rPr>
            <w:id w:val="-1150592905"/>
            <w:placeholder>
              <w:docPart w:val="D9294492C5994AD38046F656DC34A072"/>
            </w:placeholder>
            <w:showingPlcHdr/>
            <w:text w:multiLine="1"/>
          </w:sdtPr>
          <w:sdtEndPr/>
          <w:sdtContent>
            <w:tc>
              <w:tcPr>
                <w:tcW w:w="842" w:type="pct"/>
                <w:shd w:val="clear" w:color="auto" w:fill="auto"/>
                <w:vAlign w:val="center"/>
              </w:tcPr>
              <w:p w14:paraId="725FD98A" w14:textId="0AD52312"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77865399"/>
            <w:placeholder>
              <w:docPart w:val="39744E17AA264939848662ABE5759A77"/>
            </w:placeholder>
            <w:showingPlcHdr/>
            <w:text w:multiLine="1"/>
          </w:sdtPr>
          <w:sdtEndPr/>
          <w:sdtContent>
            <w:tc>
              <w:tcPr>
                <w:tcW w:w="834" w:type="pct"/>
                <w:shd w:val="clear" w:color="auto" w:fill="auto"/>
                <w:vAlign w:val="center"/>
              </w:tcPr>
              <w:p w14:paraId="5F5C26FD" w14:textId="395320B6"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79666229"/>
            <w:placeholder>
              <w:docPart w:val="D0737F27594C40E4B4DD3CB8745BECEB"/>
            </w:placeholder>
            <w:showingPlcHdr/>
            <w:text w:multiLine="1"/>
          </w:sdtPr>
          <w:sdtEndPr/>
          <w:sdtContent>
            <w:tc>
              <w:tcPr>
                <w:tcW w:w="649" w:type="pct"/>
                <w:shd w:val="clear" w:color="auto" w:fill="auto"/>
                <w:vAlign w:val="center"/>
              </w:tcPr>
              <w:p w14:paraId="4DEFE194" w14:textId="6E4533AE"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21812133"/>
            <w:placeholder>
              <w:docPart w:val="B7FCACA3A47D454896ADB4D839FFF0FD"/>
            </w:placeholder>
            <w:showingPlcHdr/>
            <w:text w:multiLine="1"/>
          </w:sdtPr>
          <w:sdtEndPr/>
          <w:sdtContent>
            <w:tc>
              <w:tcPr>
                <w:tcW w:w="593" w:type="pct"/>
                <w:vAlign w:val="center"/>
              </w:tcPr>
              <w:p w14:paraId="04C68445" w14:textId="1061BADF"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97698706"/>
            <w:placeholder>
              <w:docPart w:val="68642A7DA3C840F49C2880614B96FE14"/>
            </w:placeholder>
            <w:showingPlcHdr/>
            <w:text w:multiLine="1"/>
          </w:sdtPr>
          <w:sdtEndPr/>
          <w:sdtContent>
            <w:tc>
              <w:tcPr>
                <w:tcW w:w="593" w:type="pct"/>
                <w:shd w:val="clear" w:color="auto" w:fill="auto"/>
                <w:noWrap/>
                <w:vAlign w:val="center"/>
                <w:hideMark/>
              </w:tcPr>
              <w:p w14:paraId="62298522" w14:textId="43066756"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984924638"/>
            <w:placeholder>
              <w:docPart w:val="9E353E1DC63349B087075CF4F489E5A2"/>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6DE548E2" w14:textId="7D6DECB2"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397157317"/>
            <w:placeholder>
              <w:docPart w:val="54C822F7BF674DE9AE26E8BC77CCB4C1"/>
            </w:placeholder>
            <w:showingPlcHdr/>
            <w:text w:multiLine="1"/>
          </w:sdtPr>
          <w:sdtEndPr/>
          <w:sdtContent>
            <w:tc>
              <w:tcPr>
                <w:tcW w:w="528" w:type="pct"/>
                <w:shd w:val="clear" w:color="auto" w:fill="auto"/>
                <w:vAlign w:val="center"/>
              </w:tcPr>
              <w:p w14:paraId="51E46E2C" w14:textId="7C47CAC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1935A2AA" w14:textId="4363795B" w:rsidTr="0093301B">
        <w:trPr>
          <w:gridBefore w:val="1"/>
          <w:wBefore w:w="6" w:type="pct"/>
          <w:trHeight w:val="432"/>
        </w:trPr>
        <w:sdt>
          <w:sdtPr>
            <w:rPr>
              <w:color w:val="222222"/>
              <w:sz w:val="20"/>
              <w:szCs w:val="20"/>
              <w:shd w:val="clear" w:color="auto" w:fill="FFFFFF"/>
            </w:rPr>
            <w:id w:val="-932589432"/>
            <w:placeholder>
              <w:docPart w:val="145781221828435F9ABB421EA7A22678"/>
            </w:placeholder>
            <w:showingPlcHdr/>
            <w:text w:multiLine="1"/>
          </w:sdtPr>
          <w:sdtEndPr/>
          <w:sdtContent>
            <w:tc>
              <w:tcPr>
                <w:tcW w:w="842" w:type="pct"/>
                <w:shd w:val="clear" w:color="auto" w:fill="auto"/>
                <w:vAlign w:val="center"/>
              </w:tcPr>
              <w:p w14:paraId="34E7EB30" w14:textId="2F7D695E"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53906264"/>
            <w:placeholder>
              <w:docPart w:val="FDA7138ECC684E58BADDEFD2BF930B7B"/>
            </w:placeholder>
            <w:showingPlcHdr/>
            <w:text w:multiLine="1"/>
          </w:sdtPr>
          <w:sdtEndPr/>
          <w:sdtContent>
            <w:tc>
              <w:tcPr>
                <w:tcW w:w="834" w:type="pct"/>
                <w:shd w:val="clear" w:color="auto" w:fill="auto"/>
                <w:vAlign w:val="center"/>
              </w:tcPr>
              <w:p w14:paraId="4813B77D" w14:textId="05E9C608"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692524108"/>
            <w:placeholder>
              <w:docPart w:val="2112DDD5293643C28CF60B5817311C4B"/>
            </w:placeholder>
            <w:showingPlcHdr/>
            <w:text w:multiLine="1"/>
          </w:sdtPr>
          <w:sdtEndPr/>
          <w:sdtContent>
            <w:tc>
              <w:tcPr>
                <w:tcW w:w="649" w:type="pct"/>
                <w:shd w:val="clear" w:color="auto" w:fill="auto"/>
                <w:vAlign w:val="center"/>
              </w:tcPr>
              <w:p w14:paraId="55C6442D" w14:textId="1DCB0A08"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71757566"/>
            <w:placeholder>
              <w:docPart w:val="06C5FBB0AABF4975B2314FBBF28F63FB"/>
            </w:placeholder>
            <w:showingPlcHdr/>
            <w:text w:multiLine="1"/>
          </w:sdtPr>
          <w:sdtEndPr/>
          <w:sdtContent>
            <w:tc>
              <w:tcPr>
                <w:tcW w:w="593" w:type="pct"/>
                <w:vAlign w:val="center"/>
              </w:tcPr>
              <w:p w14:paraId="2BFA0D64" w14:textId="0AC5FAB9"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71735430"/>
            <w:placeholder>
              <w:docPart w:val="EA65F5AE20A6486684509510177414B4"/>
            </w:placeholder>
            <w:showingPlcHdr/>
            <w:text w:multiLine="1"/>
          </w:sdtPr>
          <w:sdtEndPr/>
          <w:sdtContent>
            <w:tc>
              <w:tcPr>
                <w:tcW w:w="593" w:type="pct"/>
                <w:shd w:val="clear" w:color="auto" w:fill="auto"/>
                <w:noWrap/>
                <w:vAlign w:val="center"/>
              </w:tcPr>
              <w:p w14:paraId="403662B6" w14:textId="54428B6C"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530075160"/>
            <w:placeholder>
              <w:docPart w:val="9970F968BFEB4AAFBAA440B6574A890C"/>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0175A488" w14:textId="292688FA"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848630058"/>
            <w:placeholder>
              <w:docPart w:val="8B8D6929C8E540409E72B62E70DB576A"/>
            </w:placeholder>
            <w:showingPlcHdr/>
            <w:text w:multiLine="1"/>
          </w:sdtPr>
          <w:sdtEndPr/>
          <w:sdtContent>
            <w:tc>
              <w:tcPr>
                <w:tcW w:w="528" w:type="pct"/>
                <w:shd w:val="clear" w:color="auto" w:fill="auto"/>
                <w:vAlign w:val="center"/>
              </w:tcPr>
              <w:p w14:paraId="5A337D10" w14:textId="3BA71ED5"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026757DD" w14:textId="0451A2F6" w:rsidTr="0093301B">
        <w:trPr>
          <w:gridBefore w:val="1"/>
          <w:wBefore w:w="6" w:type="pct"/>
          <w:trHeight w:val="432"/>
        </w:trPr>
        <w:sdt>
          <w:sdtPr>
            <w:rPr>
              <w:color w:val="222222"/>
              <w:sz w:val="20"/>
              <w:szCs w:val="20"/>
              <w:shd w:val="clear" w:color="auto" w:fill="FFFFFF"/>
            </w:rPr>
            <w:id w:val="-1132241733"/>
            <w:placeholder>
              <w:docPart w:val="63FC49BBC2834C28B4AC393D4B5B53DD"/>
            </w:placeholder>
            <w:showingPlcHdr/>
            <w:text w:multiLine="1"/>
          </w:sdtPr>
          <w:sdtEndPr/>
          <w:sdtContent>
            <w:tc>
              <w:tcPr>
                <w:tcW w:w="842" w:type="pct"/>
                <w:shd w:val="clear" w:color="auto" w:fill="auto"/>
                <w:vAlign w:val="center"/>
              </w:tcPr>
              <w:p w14:paraId="39AE2282" w14:textId="6986A746"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29583632"/>
            <w:placeholder>
              <w:docPart w:val="8E0802BCD39343A4B44E34F2709CBF54"/>
            </w:placeholder>
            <w:showingPlcHdr/>
            <w:text w:multiLine="1"/>
          </w:sdtPr>
          <w:sdtEndPr/>
          <w:sdtContent>
            <w:tc>
              <w:tcPr>
                <w:tcW w:w="834" w:type="pct"/>
                <w:shd w:val="clear" w:color="auto" w:fill="auto"/>
                <w:vAlign w:val="center"/>
              </w:tcPr>
              <w:p w14:paraId="55B3285E" w14:textId="12B252CA"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70982841"/>
            <w:placeholder>
              <w:docPart w:val="3ED4F98BB579479DBA71DCF2075B4A73"/>
            </w:placeholder>
            <w:showingPlcHdr/>
            <w:text w:multiLine="1"/>
          </w:sdtPr>
          <w:sdtEndPr/>
          <w:sdtContent>
            <w:tc>
              <w:tcPr>
                <w:tcW w:w="649" w:type="pct"/>
                <w:shd w:val="clear" w:color="auto" w:fill="auto"/>
                <w:vAlign w:val="center"/>
              </w:tcPr>
              <w:p w14:paraId="4E038639" w14:textId="6C761BF2"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63527469"/>
            <w:placeholder>
              <w:docPart w:val="6B51F5FDD97C42F587AD10369FAEA496"/>
            </w:placeholder>
            <w:showingPlcHdr/>
            <w:text w:multiLine="1"/>
          </w:sdtPr>
          <w:sdtEndPr/>
          <w:sdtContent>
            <w:tc>
              <w:tcPr>
                <w:tcW w:w="593" w:type="pct"/>
                <w:vAlign w:val="center"/>
              </w:tcPr>
              <w:p w14:paraId="688E5C92" w14:textId="5AE2B45A"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6077072"/>
            <w:placeholder>
              <w:docPart w:val="D6A3FC6CF77948EE9986062BAACAD77D"/>
            </w:placeholder>
            <w:showingPlcHdr/>
            <w:text w:multiLine="1"/>
          </w:sdtPr>
          <w:sdtEndPr/>
          <w:sdtContent>
            <w:tc>
              <w:tcPr>
                <w:tcW w:w="593" w:type="pct"/>
                <w:shd w:val="clear" w:color="auto" w:fill="auto"/>
                <w:noWrap/>
                <w:vAlign w:val="center"/>
              </w:tcPr>
              <w:p w14:paraId="686EB6E5" w14:textId="0190BDCB"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066950454"/>
            <w:placeholder>
              <w:docPart w:val="DCFB647E5D844DE98B88F1987B89F8E9"/>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7A6B534B" w14:textId="5EE0D417"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506411168"/>
            <w:placeholder>
              <w:docPart w:val="8B3EB7D647D7491F8311E84D3B3BDD35"/>
            </w:placeholder>
            <w:showingPlcHdr/>
            <w:text w:multiLine="1"/>
          </w:sdtPr>
          <w:sdtEndPr/>
          <w:sdtContent>
            <w:tc>
              <w:tcPr>
                <w:tcW w:w="528" w:type="pct"/>
                <w:shd w:val="clear" w:color="auto" w:fill="auto"/>
                <w:vAlign w:val="center"/>
              </w:tcPr>
              <w:p w14:paraId="4AE56A2B" w14:textId="4940DF0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6D390817" w14:textId="5E26D34E" w:rsidTr="0093301B">
        <w:trPr>
          <w:gridBefore w:val="1"/>
          <w:wBefore w:w="6" w:type="pct"/>
          <w:trHeight w:val="432"/>
        </w:trPr>
        <w:sdt>
          <w:sdtPr>
            <w:rPr>
              <w:color w:val="222222"/>
              <w:sz w:val="20"/>
              <w:szCs w:val="20"/>
              <w:shd w:val="clear" w:color="auto" w:fill="FFFFFF"/>
            </w:rPr>
            <w:id w:val="-1069965050"/>
            <w:placeholder>
              <w:docPart w:val="C4050A5E047E47B08AE10C2073D8184B"/>
            </w:placeholder>
            <w:showingPlcHdr/>
            <w:text w:multiLine="1"/>
          </w:sdtPr>
          <w:sdtEndPr/>
          <w:sdtContent>
            <w:tc>
              <w:tcPr>
                <w:tcW w:w="842" w:type="pct"/>
                <w:shd w:val="clear" w:color="auto" w:fill="auto"/>
                <w:vAlign w:val="center"/>
              </w:tcPr>
              <w:p w14:paraId="51A27740" w14:textId="65B717D5"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96111114"/>
            <w:placeholder>
              <w:docPart w:val="E25A2BC896FC4369A21BA947A7AD907D"/>
            </w:placeholder>
            <w:showingPlcHdr/>
            <w:text w:multiLine="1"/>
          </w:sdtPr>
          <w:sdtEndPr/>
          <w:sdtContent>
            <w:tc>
              <w:tcPr>
                <w:tcW w:w="834" w:type="pct"/>
                <w:shd w:val="clear" w:color="auto" w:fill="auto"/>
                <w:vAlign w:val="center"/>
              </w:tcPr>
              <w:p w14:paraId="5B06A6CE" w14:textId="0A1072DC"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6752960"/>
            <w:placeholder>
              <w:docPart w:val="11B4753A5D894352A1289AD8BB76453E"/>
            </w:placeholder>
            <w:showingPlcHdr/>
            <w:text w:multiLine="1"/>
          </w:sdtPr>
          <w:sdtEndPr/>
          <w:sdtContent>
            <w:tc>
              <w:tcPr>
                <w:tcW w:w="649" w:type="pct"/>
                <w:shd w:val="clear" w:color="auto" w:fill="auto"/>
                <w:vAlign w:val="center"/>
              </w:tcPr>
              <w:p w14:paraId="72D8FD62" w14:textId="2307FD6A"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41728009"/>
            <w:placeholder>
              <w:docPart w:val="E4200DD34DC04B1E8EE8D44578B947FA"/>
            </w:placeholder>
            <w:showingPlcHdr/>
            <w:text w:multiLine="1"/>
          </w:sdtPr>
          <w:sdtEndPr/>
          <w:sdtContent>
            <w:tc>
              <w:tcPr>
                <w:tcW w:w="593" w:type="pct"/>
                <w:vAlign w:val="center"/>
              </w:tcPr>
              <w:p w14:paraId="789DE36B" w14:textId="6FCEDB4A"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37931572"/>
            <w:placeholder>
              <w:docPart w:val="E951302A4D0549E48BB39F03A94047C9"/>
            </w:placeholder>
            <w:showingPlcHdr/>
            <w:text w:multiLine="1"/>
          </w:sdtPr>
          <w:sdtEndPr/>
          <w:sdtContent>
            <w:tc>
              <w:tcPr>
                <w:tcW w:w="593" w:type="pct"/>
                <w:shd w:val="clear" w:color="auto" w:fill="auto"/>
                <w:noWrap/>
                <w:vAlign w:val="center"/>
              </w:tcPr>
              <w:p w14:paraId="60C5B468" w14:textId="6DA097C0"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894567805"/>
            <w:placeholder>
              <w:docPart w:val="E22F4DF2A7104436B29B1202BF33674D"/>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1BA6E8AD" w14:textId="2A5DF82A"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437916683"/>
            <w:placeholder>
              <w:docPart w:val="43C424F7F536405FA22C1855776B2974"/>
            </w:placeholder>
            <w:showingPlcHdr/>
            <w:text w:multiLine="1"/>
          </w:sdtPr>
          <w:sdtEndPr/>
          <w:sdtContent>
            <w:tc>
              <w:tcPr>
                <w:tcW w:w="528" w:type="pct"/>
                <w:shd w:val="clear" w:color="auto" w:fill="auto"/>
                <w:vAlign w:val="center"/>
              </w:tcPr>
              <w:p w14:paraId="12852F74" w14:textId="44B959FF"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0414E7B3" w14:textId="1A7A3FFF" w:rsidTr="0093301B">
        <w:trPr>
          <w:gridBefore w:val="1"/>
          <w:wBefore w:w="6" w:type="pct"/>
          <w:trHeight w:val="432"/>
        </w:trPr>
        <w:sdt>
          <w:sdtPr>
            <w:rPr>
              <w:color w:val="222222"/>
              <w:sz w:val="20"/>
              <w:szCs w:val="20"/>
              <w:shd w:val="clear" w:color="auto" w:fill="FFFFFF"/>
            </w:rPr>
            <w:id w:val="1477175224"/>
            <w:placeholder>
              <w:docPart w:val="038F8475BB43451589A8EF1D469D4A54"/>
            </w:placeholder>
            <w:showingPlcHdr/>
            <w:text w:multiLine="1"/>
          </w:sdtPr>
          <w:sdtEndPr/>
          <w:sdtContent>
            <w:tc>
              <w:tcPr>
                <w:tcW w:w="842" w:type="pct"/>
                <w:shd w:val="clear" w:color="auto" w:fill="auto"/>
                <w:vAlign w:val="center"/>
              </w:tcPr>
              <w:p w14:paraId="3FF852FE" w14:textId="6F9344C4"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1147232"/>
            <w:placeholder>
              <w:docPart w:val="043BCE2AED2944189288CF5831560F74"/>
            </w:placeholder>
            <w:showingPlcHdr/>
            <w:text w:multiLine="1"/>
          </w:sdtPr>
          <w:sdtEndPr/>
          <w:sdtContent>
            <w:tc>
              <w:tcPr>
                <w:tcW w:w="834" w:type="pct"/>
                <w:shd w:val="clear" w:color="auto" w:fill="auto"/>
                <w:vAlign w:val="center"/>
              </w:tcPr>
              <w:p w14:paraId="31727448" w14:textId="4EE5CEB3"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50651428"/>
            <w:placeholder>
              <w:docPart w:val="EAB5A6581ACC4E4C975961FA31D19D6B"/>
            </w:placeholder>
            <w:showingPlcHdr/>
            <w:text w:multiLine="1"/>
          </w:sdtPr>
          <w:sdtEndPr/>
          <w:sdtContent>
            <w:tc>
              <w:tcPr>
                <w:tcW w:w="649" w:type="pct"/>
                <w:shd w:val="clear" w:color="auto" w:fill="auto"/>
                <w:vAlign w:val="center"/>
              </w:tcPr>
              <w:p w14:paraId="308A3D89" w14:textId="7214FB16"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41661970"/>
            <w:placeholder>
              <w:docPart w:val="A7D44297B1334A3786AF1BE7AF2D5A87"/>
            </w:placeholder>
            <w:showingPlcHdr/>
            <w:text w:multiLine="1"/>
          </w:sdtPr>
          <w:sdtEndPr/>
          <w:sdtContent>
            <w:tc>
              <w:tcPr>
                <w:tcW w:w="593" w:type="pct"/>
                <w:vAlign w:val="center"/>
              </w:tcPr>
              <w:p w14:paraId="6460B794" w14:textId="38F19A46"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0566193"/>
            <w:placeholder>
              <w:docPart w:val="FFED6DC3565448F1928266443818BF4F"/>
            </w:placeholder>
            <w:showingPlcHdr/>
            <w:text w:multiLine="1"/>
          </w:sdtPr>
          <w:sdtEndPr/>
          <w:sdtContent>
            <w:tc>
              <w:tcPr>
                <w:tcW w:w="593" w:type="pct"/>
                <w:shd w:val="clear" w:color="auto" w:fill="auto"/>
                <w:noWrap/>
                <w:vAlign w:val="center"/>
              </w:tcPr>
              <w:p w14:paraId="34949ED5" w14:textId="223B09BF"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202239466"/>
            <w:placeholder>
              <w:docPart w:val="F7315690C85F4081B68941F8AC4794B0"/>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449E32F0" w14:textId="683C8608"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697114879"/>
            <w:placeholder>
              <w:docPart w:val="3C03B1E824CF4052863C164C7DC55510"/>
            </w:placeholder>
            <w:showingPlcHdr/>
            <w:text w:multiLine="1"/>
          </w:sdtPr>
          <w:sdtEndPr/>
          <w:sdtContent>
            <w:tc>
              <w:tcPr>
                <w:tcW w:w="528" w:type="pct"/>
                <w:shd w:val="clear" w:color="auto" w:fill="auto"/>
                <w:vAlign w:val="center"/>
              </w:tcPr>
              <w:p w14:paraId="5EF5DEB8" w14:textId="58013FB2"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44BC0336" w14:textId="196E24D1" w:rsidTr="0093301B">
        <w:trPr>
          <w:gridBefore w:val="1"/>
          <w:wBefore w:w="6" w:type="pct"/>
          <w:trHeight w:val="432"/>
        </w:trPr>
        <w:sdt>
          <w:sdtPr>
            <w:rPr>
              <w:color w:val="222222"/>
              <w:sz w:val="20"/>
              <w:szCs w:val="20"/>
              <w:shd w:val="clear" w:color="auto" w:fill="FFFFFF"/>
            </w:rPr>
            <w:id w:val="634683102"/>
            <w:placeholder>
              <w:docPart w:val="4702EB1117CF4CBD929CC33EB08C82D5"/>
            </w:placeholder>
            <w:showingPlcHdr/>
            <w:text w:multiLine="1"/>
          </w:sdtPr>
          <w:sdtEndPr/>
          <w:sdtContent>
            <w:tc>
              <w:tcPr>
                <w:tcW w:w="842" w:type="pct"/>
                <w:shd w:val="clear" w:color="auto" w:fill="auto"/>
                <w:vAlign w:val="center"/>
              </w:tcPr>
              <w:p w14:paraId="31096E95" w14:textId="2A5AE670"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18819572"/>
            <w:placeholder>
              <w:docPart w:val="C2B8BD836742461EA514245352D5CBF8"/>
            </w:placeholder>
            <w:showingPlcHdr/>
            <w:text w:multiLine="1"/>
          </w:sdtPr>
          <w:sdtEndPr/>
          <w:sdtContent>
            <w:tc>
              <w:tcPr>
                <w:tcW w:w="834" w:type="pct"/>
                <w:shd w:val="clear" w:color="auto" w:fill="auto"/>
                <w:vAlign w:val="center"/>
              </w:tcPr>
              <w:p w14:paraId="503AB8D0" w14:textId="36B5B2E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35662239"/>
            <w:placeholder>
              <w:docPart w:val="F7AAC7938F6841AA82FD32349473861A"/>
            </w:placeholder>
            <w:showingPlcHdr/>
            <w:text w:multiLine="1"/>
          </w:sdtPr>
          <w:sdtEndPr/>
          <w:sdtContent>
            <w:tc>
              <w:tcPr>
                <w:tcW w:w="649" w:type="pct"/>
                <w:shd w:val="clear" w:color="auto" w:fill="auto"/>
                <w:vAlign w:val="center"/>
              </w:tcPr>
              <w:p w14:paraId="16C7D0AB" w14:textId="2117CEE5"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57807353"/>
            <w:placeholder>
              <w:docPart w:val="954E1B03EE9E4B2FB74262628B89C59C"/>
            </w:placeholder>
            <w:showingPlcHdr/>
            <w:text w:multiLine="1"/>
          </w:sdtPr>
          <w:sdtEndPr/>
          <w:sdtContent>
            <w:tc>
              <w:tcPr>
                <w:tcW w:w="593" w:type="pct"/>
                <w:vAlign w:val="center"/>
              </w:tcPr>
              <w:p w14:paraId="6F30A995" w14:textId="0A4A4C64"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17473183"/>
            <w:placeholder>
              <w:docPart w:val="F70CF0A476FF4B5BA8CEC02804919698"/>
            </w:placeholder>
            <w:showingPlcHdr/>
            <w:text w:multiLine="1"/>
          </w:sdtPr>
          <w:sdtEndPr/>
          <w:sdtContent>
            <w:tc>
              <w:tcPr>
                <w:tcW w:w="593" w:type="pct"/>
                <w:shd w:val="clear" w:color="auto" w:fill="auto"/>
                <w:noWrap/>
                <w:vAlign w:val="center"/>
              </w:tcPr>
              <w:p w14:paraId="51E41894" w14:textId="43BEB615"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2096353769"/>
            <w:placeholder>
              <w:docPart w:val="4BC83FA8B6C44DB1A16573479B8B60DA"/>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368FC66D" w14:textId="16BED7A2"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565998004"/>
            <w:placeholder>
              <w:docPart w:val="79E0F27D4A22400D8E39D4F63C815056"/>
            </w:placeholder>
            <w:showingPlcHdr/>
            <w:text w:multiLine="1"/>
          </w:sdtPr>
          <w:sdtEndPr/>
          <w:sdtContent>
            <w:tc>
              <w:tcPr>
                <w:tcW w:w="528" w:type="pct"/>
                <w:shd w:val="clear" w:color="auto" w:fill="auto"/>
                <w:vAlign w:val="center"/>
              </w:tcPr>
              <w:p w14:paraId="318735F3" w14:textId="61301F0B"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43DCD3DC" w14:textId="2B2D84D1" w:rsidTr="0093301B">
        <w:trPr>
          <w:gridBefore w:val="1"/>
          <w:wBefore w:w="6" w:type="pct"/>
          <w:trHeight w:val="432"/>
        </w:trPr>
        <w:sdt>
          <w:sdtPr>
            <w:rPr>
              <w:color w:val="222222"/>
              <w:sz w:val="20"/>
              <w:szCs w:val="20"/>
              <w:shd w:val="clear" w:color="auto" w:fill="FFFFFF"/>
            </w:rPr>
            <w:id w:val="1810203917"/>
            <w:placeholder>
              <w:docPart w:val="409A2452FC2541688A1CDF937402F06E"/>
            </w:placeholder>
            <w:showingPlcHdr/>
            <w:text w:multiLine="1"/>
          </w:sdtPr>
          <w:sdtEndPr/>
          <w:sdtContent>
            <w:tc>
              <w:tcPr>
                <w:tcW w:w="842" w:type="pct"/>
                <w:shd w:val="clear" w:color="auto" w:fill="auto"/>
                <w:vAlign w:val="center"/>
              </w:tcPr>
              <w:p w14:paraId="7BD4109F" w14:textId="5924396B"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42653798"/>
            <w:placeholder>
              <w:docPart w:val="C05265255BEC472F9199D8D84C3330E4"/>
            </w:placeholder>
            <w:showingPlcHdr/>
            <w:text w:multiLine="1"/>
          </w:sdtPr>
          <w:sdtEndPr/>
          <w:sdtContent>
            <w:tc>
              <w:tcPr>
                <w:tcW w:w="834" w:type="pct"/>
                <w:shd w:val="clear" w:color="auto" w:fill="auto"/>
                <w:vAlign w:val="center"/>
              </w:tcPr>
              <w:p w14:paraId="239980C8" w14:textId="3D222E9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63446701"/>
            <w:placeholder>
              <w:docPart w:val="3C84CC363349420FA4631B73D297F162"/>
            </w:placeholder>
            <w:showingPlcHdr/>
            <w:text w:multiLine="1"/>
          </w:sdtPr>
          <w:sdtEndPr/>
          <w:sdtContent>
            <w:tc>
              <w:tcPr>
                <w:tcW w:w="649" w:type="pct"/>
                <w:shd w:val="clear" w:color="auto" w:fill="auto"/>
                <w:vAlign w:val="center"/>
              </w:tcPr>
              <w:p w14:paraId="42C8343E" w14:textId="518DC93B"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44076313"/>
            <w:placeholder>
              <w:docPart w:val="FB2C2E66FE2A4514A1CDCEF8B830CDE3"/>
            </w:placeholder>
            <w:showingPlcHdr/>
            <w:text w:multiLine="1"/>
          </w:sdtPr>
          <w:sdtEndPr/>
          <w:sdtContent>
            <w:tc>
              <w:tcPr>
                <w:tcW w:w="593" w:type="pct"/>
                <w:vAlign w:val="center"/>
              </w:tcPr>
              <w:p w14:paraId="055E0F45" w14:textId="10A32ABE"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38166819"/>
            <w:placeholder>
              <w:docPart w:val="FF9A429FCCB34987B72FC54608C9B0E5"/>
            </w:placeholder>
            <w:showingPlcHdr/>
            <w:text w:multiLine="1"/>
          </w:sdtPr>
          <w:sdtEndPr/>
          <w:sdtContent>
            <w:tc>
              <w:tcPr>
                <w:tcW w:w="593" w:type="pct"/>
                <w:shd w:val="clear" w:color="auto" w:fill="auto"/>
                <w:noWrap/>
                <w:vAlign w:val="center"/>
              </w:tcPr>
              <w:p w14:paraId="118E9415" w14:textId="5E6A5C12"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809366701"/>
            <w:placeholder>
              <w:docPart w:val="86CCDBBC7F4A4620BF5D8A2B270ECF42"/>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25D3A7E5" w14:textId="013358D2"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80047154"/>
            <w:placeholder>
              <w:docPart w:val="099813573DF947D19EDA17965A44556A"/>
            </w:placeholder>
            <w:showingPlcHdr/>
            <w:text w:multiLine="1"/>
          </w:sdtPr>
          <w:sdtEndPr/>
          <w:sdtContent>
            <w:tc>
              <w:tcPr>
                <w:tcW w:w="528" w:type="pct"/>
                <w:shd w:val="clear" w:color="auto" w:fill="auto"/>
                <w:vAlign w:val="center"/>
              </w:tcPr>
              <w:p w14:paraId="0C4D2217" w14:textId="7F737E73"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41710899" w14:textId="77777777" w:rsidTr="0093301B">
        <w:trPr>
          <w:gridBefore w:val="1"/>
          <w:wBefore w:w="6" w:type="pct"/>
          <w:trHeight w:val="432"/>
        </w:trPr>
        <w:sdt>
          <w:sdtPr>
            <w:rPr>
              <w:color w:val="222222"/>
              <w:sz w:val="20"/>
              <w:szCs w:val="20"/>
              <w:shd w:val="clear" w:color="auto" w:fill="FFFFFF"/>
            </w:rPr>
            <w:id w:val="519437724"/>
            <w:placeholder>
              <w:docPart w:val="DCCAFB0DEB4C412AAF6F78A3E9AFF8E9"/>
            </w:placeholder>
            <w:showingPlcHdr/>
            <w:text w:multiLine="1"/>
          </w:sdtPr>
          <w:sdtEndPr/>
          <w:sdtContent>
            <w:tc>
              <w:tcPr>
                <w:tcW w:w="842" w:type="pct"/>
                <w:shd w:val="clear" w:color="auto" w:fill="auto"/>
                <w:vAlign w:val="center"/>
              </w:tcPr>
              <w:p w14:paraId="30CB2DA5" w14:textId="5EE1F0DC"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18031341"/>
            <w:placeholder>
              <w:docPart w:val="8455164950204026A15FFDA7D9BA51A4"/>
            </w:placeholder>
            <w:showingPlcHdr/>
            <w:text w:multiLine="1"/>
          </w:sdtPr>
          <w:sdtEndPr/>
          <w:sdtContent>
            <w:tc>
              <w:tcPr>
                <w:tcW w:w="834" w:type="pct"/>
                <w:shd w:val="clear" w:color="auto" w:fill="auto"/>
                <w:vAlign w:val="center"/>
              </w:tcPr>
              <w:p w14:paraId="7DA2F312" w14:textId="170FC165"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20491786"/>
            <w:placeholder>
              <w:docPart w:val="8B9623AF75AF429893EA0802764839CE"/>
            </w:placeholder>
            <w:showingPlcHdr/>
            <w:text w:multiLine="1"/>
          </w:sdtPr>
          <w:sdtEndPr/>
          <w:sdtContent>
            <w:tc>
              <w:tcPr>
                <w:tcW w:w="649" w:type="pct"/>
                <w:shd w:val="clear" w:color="auto" w:fill="auto"/>
                <w:vAlign w:val="center"/>
              </w:tcPr>
              <w:p w14:paraId="6F53FB76" w14:textId="4B814C1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893414"/>
            <w:placeholder>
              <w:docPart w:val="D97270A7CAEC43C3A5FD80C71953968A"/>
            </w:placeholder>
            <w:showingPlcHdr/>
            <w:text w:multiLine="1"/>
          </w:sdtPr>
          <w:sdtEndPr/>
          <w:sdtContent>
            <w:tc>
              <w:tcPr>
                <w:tcW w:w="593" w:type="pct"/>
                <w:vAlign w:val="center"/>
              </w:tcPr>
              <w:p w14:paraId="35FA79E7" w14:textId="63C15F9B"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21364085"/>
            <w:placeholder>
              <w:docPart w:val="40651C5EED5B483588FE64DA48320EB2"/>
            </w:placeholder>
            <w:showingPlcHdr/>
            <w:text w:multiLine="1"/>
          </w:sdtPr>
          <w:sdtEndPr/>
          <w:sdtContent>
            <w:tc>
              <w:tcPr>
                <w:tcW w:w="593" w:type="pct"/>
                <w:shd w:val="clear" w:color="auto" w:fill="auto"/>
                <w:noWrap/>
                <w:vAlign w:val="center"/>
              </w:tcPr>
              <w:p w14:paraId="03E2DCE0" w14:textId="6395C17A"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681258819"/>
            <w:placeholder>
              <w:docPart w:val="1157311BF010432896B4F7EFF06DA6D5"/>
            </w:placeholder>
            <w:comboBox>
              <w:listItem w:displayText="Y or N?" w:value="Y or N?"/>
              <w:listItem w:displayText="Yes" w:value="Yes"/>
              <w:listItem w:displayText="No" w:value="No"/>
            </w:comboBox>
          </w:sdtPr>
          <w:sdtEndPr/>
          <w:sdtContent>
            <w:tc>
              <w:tcPr>
                <w:tcW w:w="955" w:type="pct"/>
                <w:shd w:val="clear" w:color="auto" w:fill="auto"/>
                <w:noWrap/>
                <w:vAlign w:val="center"/>
              </w:tcPr>
              <w:p w14:paraId="31402C5B" w14:textId="5F0355EB"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540359369"/>
            <w:placeholder>
              <w:docPart w:val="7A290289ABA04732AA15E6AA3C3C2D87"/>
            </w:placeholder>
            <w:showingPlcHdr/>
            <w:text w:multiLine="1"/>
          </w:sdtPr>
          <w:sdtEndPr/>
          <w:sdtContent>
            <w:tc>
              <w:tcPr>
                <w:tcW w:w="528" w:type="pct"/>
                <w:shd w:val="clear" w:color="auto" w:fill="auto"/>
                <w:vAlign w:val="center"/>
              </w:tcPr>
              <w:p w14:paraId="05F274A1" w14:textId="66774CDF"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bl>
    <w:p w14:paraId="0C2251F2" w14:textId="3E8B759A" w:rsidR="00111560" w:rsidRPr="00E74ED6" w:rsidRDefault="00111560" w:rsidP="00111560"/>
    <w:p w14:paraId="537BA4B4" w14:textId="605954CF" w:rsidR="00593EFB" w:rsidRPr="00111560" w:rsidRDefault="003F7E16" w:rsidP="00EA0D64">
      <w:pPr>
        <w:pStyle w:val="Heading2"/>
      </w:pPr>
      <w:r>
        <w:t>Clothes Washers</w:t>
      </w:r>
    </w:p>
    <w:p w14:paraId="299ED2C6" w14:textId="090CFB64" w:rsidR="001259D5" w:rsidRPr="00111560" w:rsidRDefault="00F501F9" w:rsidP="001259D5">
      <w:pPr>
        <w:pStyle w:val="BodyText"/>
        <w:rPr>
          <w:rFonts w:ascii="Arial" w:hAnsi="Arial" w:cs="Arial"/>
        </w:rPr>
      </w:pPr>
      <w:r>
        <w:rPr>
          <w:noProof/>
        </w:rPr>
        <mc:AlternateContent>
          <mc:Choice Requires="wps">
            <w:drawing>
              <wp:anchor distT="0" distB="0" distL="114300" distR="114300" simplePos="0" relativeHeight="251677696" behindDoc="0" locked="0" layoutInCell="1" allowOverlap="1" wp14:anchorId="091D54EA" wp14:editId="2FBE0AB7">
                <wp:simplePos x="0" y="0"/>
                <wp:positionH relativeFrom="margin">
                  <wp:posOffset>3589020</wp:posOffset>
                </wp:positionH>
                <wp:positionV relativeFrom="paragraph">
                  <wp:posOffset>38100</wp:posOffset>
                </wp:positionV>
                <wp:extent cx="2286000" cy="1028700"/>
                <wp:effectExtent l="0" t="0" r="19050" b="19050"/>
                <wp:wrapSquare wrapText="bothSides"/>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8700"/>
                        </a:xfrm>
                        <a:prstGeom prst="rect">
                          <a:avLst/>
                        </a:prstGeom>
                        <a:solidFill>
                          <a:srgbClr val="FFFFFF"/>
                        </a:solidFill>
                        <a:ln w="19050">
                          <a:solidFill>
                            <a:srgbClr val="488949"/>
                          </a:solidFill>
                          <a:miter lim="800000"/>
                          <a:headEnd/>
                          <a:tailEnd/>
                        </a:ln>
                      </wps:spPr>
                      <wps:txbx>
                        <w:txbxContent>
                          <w:p w14:paraId="43AAD24F" w14:textId="398373C9" w:rsidR="00D528C8" w:rsidRPr="00B03D00" w:rsidRDefault="00D528C8" w:rsidP="000D0092">
                            <w:pPr>
                              <w:rPr>
                                <w:rFonts w:ascii="Arial" w:hAnsi="Arial" w:cs="Arial"/>
                                <w:sz w:val="20"/>
                                <w:szCs w:val="20"/>
                              </w:rPr>
                            </w:pPr>
                            <w:r w:rsidRPr="00B03D00">
                              <w:rPr>
                                <w:rFonts w:ascii="Arial" w:hAnsi="Arial" w:cs="Arial"/>
                                <w:b/>
                                <w:sz w:val="20"/>
                                <w:szCs w:val="20"/>
                              </w:rPr>
                              <w:t>Water-Saving Tip:</w:t>
                            </w:r>
                            <w:r w:rsidRPr="00B03D00">
                              <w:rPr>
                                <w:rFonts w:ascii="Arial" w:hAnsi="Arial" w:cs="Arial"/>
                                <w:sz w:val="20"/>
                                <w:szCs w:val="20"/>
                              </w:rPr>
                              <w:t xml:space="preserve"> For multi-load/commercial clothes washers located in common areas, preset washers to meet a water factor of 8 gallons</w:t>
                            </w:r>
                            <w:r>
                              <w:rPr>
                                <w:rFonts w:ascii="Arial" w:hAnsi="Arial" w:cs="Arial"/>
                                <w:sz w:val="20"/>
                                <w:szCs w:val="20"/>
                              </w:rPr>
                              <w:t xml:space="preserve"> per </w:t>
                            </w:r>
                            <w:r w:rsidRPr="00B03D00">
                              <w:rPr>
                                <w:rFonts w:ascii="Arial" w:hAnsi="Arial" w:cs="Arial"/>
                                <w:sz w:val="20"/>
                                <w:szCs w:val="20"/>
                              </w:rPr>
                              <w:t>cubic foot of capacity or less.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D54EA" id="_x0000_s1035" type="#_x0000_t202" style="position:absolute;margin-left:282.6pt;margin-top:3pt;width:180pt;height:8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" strokecolor="#488949" strokeweight="1.5pt">
                <v:textbox>
                  <w:txbxContent>
                    <w:p w14:paraId="43AAD24F" w14:textId="398373C9" w:rsidR="00D528C8" w:rsidRPr="00B03D00" w:rsidRDefault="00D528C8" w:rsidP="000D0092">
                      <w:pPr>
                        <w:rPr>
                          <w:rFonts w:ascii="Arial" w:hAnsi="Arial" w:cs="Arial"/>
                          <w:sz w:val="20"/>
                          <w:szCs w:val="20"/>
                        </w:rPr>
                      </w:pPr>
                      <w:r w:rsidRPr="00B03D00">
                        <w:rPr>
                          <w:rFonts w:ascii="Arial" w:hAnsi="Arial" w:cs="Arial"/>
                          <w:b/>
                          <w:sz w:val="20"/>
                          <w:szCs w:val="20"/>
                        </w:rPr>
                        <w:t>Water-Saving Tip:</w:t>
                      </w:r>
                      <w:r w:rsidRPr="00B03D00">
                        <w:rPr>
                          <w:rFonts w:ascii="Arial" w:hAnsi="Arial" w:cs="Arial"/>
                          <w:sz w:val="20"/>
                          <w:szCs w:val="20"/>
                        </w:rPr>
                        <w:t xml:space="preserve"> For multi-load/commercial clothes washers located in common areas, preset washers to meet a water factor of 8 gallons</w:t>
                      </w:r>
                      <w:r>
                        <w:rPr>
                          <w:rFonts w:ascii="Arial" w:hAnsi="Arial" w:cs="Arial"/>
                          <w:sz w:val="20"/>
                          <w:szCs w:val="20"/>
                        </w:rPr>
                        <w:t xml:space="preserve"> per </w:t>
                      </w:r>
                      <w:r w:rsidRPr="00B03D00">
                        <w:rPr>
                          <w:rFonts w:ascii="Arial" w:hAnsi="Arial" w:cs="Arial"/>
                          <w:sz w:val="20"/>
                          <w:szCs w:val="20"/>
                        </w:rPr>
                        <w:t>cubic foot of capacity or less.</w:t>
                      </w:r>
                    </w:p>
                  </w:txbxContent>
                </v:textbox>
                <w10:wrap type="square" anchorx="margin"/>
              </v:shape>
            </w:pict>
          </mc:Fallback>
        </mc:AlternateContent>
      </w:r>
      <w:r w:rsidR="001259D5" w:rsidRPr="00111560">
        <w:rPr>
          <w:rFonts w:ascii="Arial" w:hAnsi="Arial" w:cs="Arial"/>
        </w:rPr>
        <w:t xml:space="preserve">Complete the table below to capture information about </w:t>
      </w:r>
      <w:r w:rsidR="001259D5">
        <w:rPr>
          <w:rFonts w:ascii="Arial" w:hAnsi="Arial" w:cs="Arial"/>
        </w:rPr>
        <w:t>clothes washers</w:t>
      </w:r>
      <w:r w:rsidR="001259D5" w:rsidRPr="00111560">
        <w:rPr>
          <w:rFonts w:ascii="Arial" w:hAnsi="Arial" w:cs="Arial"/>
        </w:rPr>
        <w:t xml:space="preserve"> in</w:t>
      </w:r>
      <w:r w:rsidR="001259D5">
        <w:rPr>
          <w:rFonts w:ascii="Arial" w:hAnsi="Arial" w:cs="Arial"/>
        </w:rPr>
        <w:t xml:space="preserve">stalled </w:t>
      </w:r>
      <w:r w:rsidR="006D3A7D">
        <w:rPr>
          <w:rFonts w:ascii="Arial" w:hAnsi="Arial" w:cs="Arial"/>
        </w:rPr>
        <w:t xml:space="preserve">(both </w:t>
      </w:r>
      <w:r w:rsidR="001F53F1">
        <w:rPr>
          <w:rFonts w:ascii="Arial" w:hAnsi="Arial" w:cs="Arial"/>
        </w:rPr>
        <w:t xml:space="preserve">in </w:t>
      </w:r>
      <w:r w:rsidR="001259D5" w:rsidRPr="00111560">
        <w:rPr>
          <w:rFonts w:ascii="Arial" w:hAnsi="Arial" w:cs="Arial"/>
        </w:rPr>
        <w:t>residential unit</w:t>
      </w:r>
      <w:r w:rsidR="001259D5">
        <w:rPr>
          <w:rFonts w:ascii="Arial" w:hAnsi="Arial" w:cs="Arial"/>
        </w:rPr>
        <w:t>s and common areas</w:t>
      </w:r>
      <w:r w:rsidR="006D3A7D">
        <w:rPr>
          <w:rFonts w:ascii="Arial" w:hAnsi="Arial" w:cs="Arial"/>
        </w:rPr>
        <w:t>)</w:t>
      </w:r>
      <w:r w:rsidR="001259D5" w:rsidRPr="00111560">
        <w:rPr>
          <w:rFonts w:ascii="Arial" w:hAnsi="Arial" w:cs="Arial"/>
        </w:rPr>
        <w:t xml:space="preserve">. Consider the </w:t>
      </w:r>
      <w:r w:rsidR="001259D5">
        <w:rPr>
          <w:rFonts w:ascii="Arial" w:hAnsi="Arial" w:cs="Arial"/>
        </w:rPr>
        <w:t>following when assessing clothes washers</w:t>
      </w:r>
      <w:r w:rsidR="001259D5" w:rsidRPr="00111560">
        <w:rPr>
          <w:rFonts w:ascii="Arial" w:hAnsi="Arial" w:cs="Arial"/>
        </w:rPr>
        <w:t>:</w:t>
      </w:r>
      <w:r w:rsidR="001259D5" w:rsidRPr="002338E1">
        <w:rPr>
          <w:noProof/>
        </w:rPr>
        <w:t xml:space="preserve"> </w:t>
      </w:r>
    </w:p>
    <w:p w14:paraId="542CA967" w14:textId="7A0B96F6" w:rsidR="00E1531A" w:rsidRDefault="00F501F9" w:rsidP="00E1531A">
      <w:pPr>
        <w:pStyle w:val="ListBullet"/>
        <w:tabs>
          <w:tab w:val="clear" w:pos="360"/>
          <w:tab w:val="num" w:pos="0"/>
        </w:tabs>
        <w:ind w:left="360"/>
        <w:rPr>
          <w:rFonts w:ascii="Arial" w:hAnsi="Arial" w:cs="Arial"/>
        </w:rPr>
      </w:pPr>
      <w:r w:rsidRPr="002338E1">
        <w:rPr>
          <w:rFonts w:ascii="Arial" w:hAnsi="Arial" w:cs="Arial"/>
          <w:noProof/>
        </w:rPr>
        <w:drawing>
          <wp:anchor distT="0" distB="0" distL="114300" distR="114300" simplePos="0" relativeHeight="251673600" behindDoc="0" locked="0" layoutInCell="1" allowOverlap="1" wp14:anchorId="605C04D8" wp14:editId="72ECAC42">
            <wp:simplePos x="0" y="0"/>
            <wp:positionH relativeFrom="margin">
              <wp:posOffset>4495800</wp:posOffset>
            </wp:positionH>
            <wp:positionV relativeFrom="bottomMargin">
              <wp:posOffset>-1628775</wp:posOffset>
            </wp:positionV>
            <wp:extent cx="1445260" cy="1478915"/>
            <wp:effectExtent l="0" t="0" r="254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5260" cy="1478915"/>
                    </a:xfrm>
                    <a:prstGeom prst="rect">
                      <a:avLst/>
                    </a:prstGeom>
                  </pic:spPr>
                </pic:pic>
              </a:graphicData>
            </a:graphic>
            <wp14:sizeRelH relativeFrom="margin">
              <wp14:pctWidth>0</wp14:pctWidth>
            </wp14:sizeRelH>
            <wp14:sizeRelV relativeFrom="margin">
              <wp14:pctHeight>0</wp14:pctHeight>
            </wp14:sizeRelV>
          </wp:anchor>
        </w:drawing>
      </w:r>
      <w:r w:rsidR="00E1531A">
        <w:rPr>
          <w:rFonts w:ascii="Arial" w:hAnsi="Arial" w:cs="Arial"/>
        </w:rPr>
        <w:t>While the integrated water factor (IWF)</w:t>
      </w:r>
      <w:r w:rsidR="003F7E16">
        <w:rPr>
          <w:rStyle w:val="FootnoteReference"/>
          <w:rFonts w:ascii="Arial" w:hAnsi="Arial"/>
        </w:rPr>
        <w:footnoteReference w:id="6"/>
      </w:r>
      <w:r w:rsidR="00E1531A">
        <w:rPr>
          <w:rFonts w:ascii="Arial" w:hAnsi="Arial" w:cs="Arial"/>
        </w:rPr>
        <w:t xml:space="preserve"> </w:t>
      </w:r>
      <w:r w:rsidR="0089693E">
        <w:rPr>
          <w:rFonts w:ascii="Arial" w:hAnsi="Arial" w:cs="Arial"/>
        </w:rPr>
        <w:t xml:space="preserve">or gallons of water used per load </w:t>
      </w:r>
      <w:r w:rsidR="00E1531A">
        <w:rPr>
          <w:rFonts w:ascii="Arial" w:hAnsi="Arial" w:cs="Arial"/>
        </w:rPr>
        <w:t xml:space="preserve">is not likely to be labeled on a clothes washer, this information </w:t>
      </w:r>
      <w:r>
        <w:rPr>
          <w:rFonts w:ascii="Arial" w:hAnsi="Arial" w:cs="Arial"/>
        </w:rPr>
        <w:t>can be found online in</w:t>
      </w:r>
      <w:r w:rsidR="00E1531A">
        <w:rPr>
          <w:rFonts w:ascii="Arial" w:hAnsi="Arial" w:cs="Arial"/>
        </w:rPr>
        <w:t xml:space="preserve"> product information </w:t>
      </w:r>
      <w:r w:rsidR="000F4177">
        <w:rPr>
          <w:rFonts w:ascii="Arial" w:hAnsi="Arial" w:cs="Arial"/>
        </w:rPr>
        <w:t xml:space="preserve">or in manufacturer specification sheets </w:t>
      </w:r>
      <w:r>
        <w:rPr>
          <w:rFonts w:ascii="Arial" w:hAnsi="Arial" w:cs="Arial"/>
        </w:rPr>
        <w:t xml:space="preserve">(simply note </w:t>
      </w:r>
      <w:r w:rsidR="00E1531A">
        <w:rPr>
          <w:rFonts w:ascii="Arial" w:hAnsi="Arial" w:cs="Arial"/>
        </w:rPr>
        <w:t>the manufacturer and model number</w:t>
      </w:r>
      <w:r>
        <w:rPr>
          <w:rFonts w:ascii="Arial" w:hAnsi="Arial" w:cs="Arial"/>
        </w:rPr>
        <w:t>)</w:t>
      </w:r>
      <w:r w:rsidR="00E1531A">
        <w:rPr>
          <w:rFonts w:ascii="Arial" w:hAnsi="Arial" w:cs="Arial"/>
        </w:rPr>
        <w:t>.</w:t>
      </w:r>
    </w:p>
    <w:p w14:paraId="506BC2B6" w14:textId="274E561C" w:rsidR="00E1531A" w:rsidRPr="002338E1" w:rsidRDefault="00E1531A" w:rsidP="00E1531A">
      <w:pPr>
        <w:pStyle w:val="ListBullet"/>
        <w:ind w:left="360"/>
        <w:rPr>
          <w:rFonts w:ascii="Arial" w:hAnsi="Arial" w:cs="Arial"/>
        </w:rPr>
      </w:pPr>
      <w:r w:rsidRPr="002338E1">
        <w:rPr>
          <w:rFonts w:ascii="Arial" w:hAnsi="Arial" w:cs="Arial"/>
        </w:rPr>
        <w:t xml:space="preserve">Similarly, if the ENERGY STAR label is not shown on the product itself, use the manufacturer and model number to find product information (e.g., specification sheet, marketing brochure) to identify whether the product </w:t>
      </w:r>
      <w:r w:rsidR="00F501F9">
        <w:rPr>
          <w:rFonts w:ascii="Arial" w:hAnsi="Arial" w:cs="Arial"/>
        </w:rPr>
        <w:t>has earned</w:t>
      </w:r>
      <w:r w:rsidR="00F501F9" w:rsidRPr="002338E1">
        <w:rPr>
          <w:rFonts w:ascii="Arial" w:hAnsi="Arial" w:cs="Arial"/>
        </w:rPr>
        <w:t xml:space="preserve"> </w:t>
      </w:r>
      <w:r w:rsidR="00F501F9">
        <w:rPr>
          <w:rFonts w:ascii="Arial" w:hAnsi="Arial" w:cs="Arial"/>
        </w:rPr>
        <w:t xml:space="preserve">the </w:t>
      </w:r>
      <w:r w:rsidRPr="002338E1">
        <w:rPr>
          <w:rFonts w:ascii="Arial" w:hAnsi="Arial" w:cs="Arial"/>
        </w:rPr>
        <w:t>ENERGY STAR. Also consider using the ENERGY STAR Product Finder (</w:t>
      </w:r>
      <w:hyperlink r:id="rId35" w:history="1">
        <w:r w:rsidRPr="002338E1">
          <w:rPr>
            <w:rStyle w:val="Hyperlink"/>
            <w:rFonts w:ascii="Arial" w:hAnsi="Arial" w:cs="Arial"/>
          </w:rPr>
          <w:t>www.energystar.gov/productfinder/</w:t>
        </w:r>
      </w:hyperlink>
      <w:r w:rsidRPr="002338E1">
        <w:rPr>
          <w:rFonts w:ascii="Arial" w:hAnsi="Arial" w:cs="Arial"/>
        </w:rPr>
        <w:t xml:space="preserve">), although this list may not include older models that are either no longer on the market or </w:t>
      </w:r>
      <w:r w:rsidR="005F215C">
        <w:rPr>
          <w:rFonts w:ascii="Arial" w:hAnsi="Arial" w:cs="Arial"/>
        </w:rPr>
        <w:t>were certified under a</w:t>
      </w:r>
      <w:r w:rsidRPr="002338E1">
        <w:rPr>
          <w:rFonts w:ascii="Arial" w:hAnsi="Arial" w:cs="Arial"/>
        </w:rPr>
        <w:t xml:space="preserve"> previous version of the ENERGY STAR Program Requirements for </w:t>
      </w:r>
      <w:r w:rsidR="003F7E16">
        <w:rPr>
          <w:rFonts w:ascii="Arial" w:hAnsi="Arial" w:cs="Arial"/>
        </w:rPr>
        <w:t>Clothes Washers</w:t>
      </w:r>
      <w:r w:rsidRPr="002338E1">
        <w:rPr>
          <w:rFonts w:ascii="Arial" w:hAnsi="Arial" w:cs="Arial"/>
        </w:rPr>
        <w:t>.</w:t>
      </w:r>
    </w:p>
    <w:p w14:paraId="5119A857" w14:textId="0D53815D" w:rsidR="00E1531A" w:rsidRDefault="00E1531A" w:rsidP="00E1531A">
      <w:pPr>
        <w:pStyle w:val="ListBullet2"/>
        <w:rPr>
          <w:rFonts w:ascii="Arial" w:hAnsi="Arial" w:cs="Arial"/>
        </w:rPr>
      </w:pPr>
      <w:r>
        <w:rPr>
          <w:rFonts w:ascii="Arial" w:hAnsi="Arial" w:cs="Arial"/>
        </w:rPr>
        <w:t>To help compare the performance of existing clothes washers installed in your building, ENERGY STAR’s current water performance requirements for clothes washers are summarized in the table below.</w:t>
      </w:r>
    </w:p>
    <w:p w14:paraId="5796777E" w14:textId="77777777" w:rsidR="00E1531A" w:rsidRDefault="00E1531A" w:rsidP="00E1531A">
      <w:pPr>
        <w:pStyle w:val="ListBullet2"/>
        <w:numPr>
          <w:ilvl w:val="0"/>
          <w:numId w:val="0"/>
        </w:numPr>
        <w:rPr>
          <w:rFonts w:ascii="Arial" w:hAnsi="Arial" w:cs="Arial"/>
        </w:rPr>
      </w:pPr>
    </w:p>
    <w:p w14:paraId="16EF6F14" w14:textId="6E823F60" w:rsidR="00E1531A" w:rsidRPr="002338E1" w:rsidRDefault="003F7E16" w:rsidP="00E1531A">
      <w:pPr>
        <w:pStyle w:val="Default"/>
        <w:spacing w:before="120" w:after="120"/>
        <w:jc w:val="center"/>
        <w:rPr>
          <w:b/>
          <w:color w:val="auto"/>
        </w:rPr>
      </w:pPr>
      <w:r>
        <w:rPr>
          <w:b/>
          <w:color w:val="auto"/>
        </w:rPr>
        <w:t>ENERGY STAR IWF Requirements for Clothes Washers</w:t>
      </w:r>
      <w:r>
        <w:rPr>
          <w:rStyle w:val="FootnoteReference"/>
          <w:b/>
          <w:color w:val="auto"/>
        </w:rPr>
        <w:footnoteReference w:id="7"/>
      </w:r>
    </w:p>
    <w:tbl>
      <w:tblPr>
        <w:tblStyle w:val="TableGrid"/>
        <w:tblW w:w="9360" w:type="dxa"/>
        <w:tblLook w:val="04A0" w:firstRow="1" w:lastRow="0" w:firstColumn="1" w:lastColumn="0" w:noHBand="0" w:noVBand="1"/>
      </w:tblPr>
      <w:tblGrid>
        <w:gridCol w:w="5760"/>
        <w:gridCol w:w="3600"/>
      </w:tblGrid>
      <w:tr w:rsidR="00E1531A" w:rsidRPr="0081273E" w14:paraId="69792FF4" w14:textId="77777777" w:rsidTr="001D6B2A">
        <w:trPr>
          <w:trHeight w:val="432"/>
        </w:trPr>
        <w:tc>
          <w:tcPr>
            <w:tcW w:w="5760" w:type="dxa"/>
            <w:shd w:val="clear" w:color="auto" w:fill="234061"/>
            <w:vAlign w:val="center"/>
          </w:tcPr>
          <w:p w14:paraId="7A850956" w14:textId="3F1E7B7A" w:rsidR="00E1531A" w:rsidRPr="00111560" w:rsidRDefault="003F7E16" w:rsidP="001D6B2A">
            <w:pPr>
              <w:keepNext/>
              <w:jc w:val="center"/>
              <w:rPr>
                <w:rFonts w:ascii="Arial" w:hAnsi="Arial" w:cs="Arial"/>
                <w:b/>
                <w:bCs/>
                <w:color w:val="FFFFFF"/>
                <w:sz w:val="20"/>
                <w:szCs w:val="20"/>
              </w:rPr>
            </w:pPr>
            <w:r>
              <w:rPr>
                <w:rFonts w:ascii="Arial" w:hAnsi="Arial" w:cs="Arial"/>
                <w:b/>
                <w:bCs/>
                <w:color w:val="FFFFFF"/>
                <w:sz w:val="20"/>
                <w:szCs w:val="20"/>
              </w:rPr>
              <w:t>Clothes Washer Type</w:t>
            </w:r>
            <w:r w:rsidR="00E1531A" w:rsidRPr="00111560">
              <w:rPr>
                <w:rFonts w:ascii="Arial" w:hAnsi="Arial" w:cs="Arial"/>
                <w:b/>
                <w:bCs/>
                <w:color w:val="FFFFFF"/>
                <w:sz w:val="20"/>
                <w:szCs w:val="20"/>
              </w:rPr>
              <w:t xml:space="preserve"> </w:t>
            </w:r>
          </w:p>
        </w:tc>
        <w:tc>
          <w:tcPr>
            <w:tcW w:w="3600" w:type="dxa"/>
            <w:shd w:val="clear" w:color="auto" w:fill="234061"/>
            <w:vAlign w:val="center"/>
          </w:tcPr>
          <w:p w14:paraId="5CC4157C" w14:textId="206C583B" w:rsidR="00E1531A" w:rsidRPr="00111560" w:rsidRDefault="003F7E16" w:rsidP="001D6B2A">
            <w:pPr>
              <w:keepNext/>
              <w:jc w:val="center"/>
              <w:rPr>
                <w:rFonts w:ascii="Arial" w:hAnsi="Arial" w:cs="Arial"/>
                <w:b/>
                <w:bCs/>
                <w:color w:val="FFFFFF"/>
                <w:sz w:val="20"/>
                <w:szCs w:val="20"/>
              </w:rPr>
            </w:pPr>
            <w:r>
              <w:rPr>
                <w:rFonts w:ascii="Arial" w:hAnsi="Arial" w:cs="Arial"/>
                <w:b/>
                <w:bCs/>
                <w:color w:val="FFFFFF"/>
                <w:sz w:val="20"/>
                <w:szCs w:val="20"/>
              </w:rPr>
              <w:t>Maximum IWF</w:t>
            </w:r>
          </w:p>
        </w:tc>
      </w:tr>
      <w:tr w:rsidR="00E1531A" w:rsidRPr="0081273E" w14:paraId="39A2F9D2" w14:textId="77777777" w:rsidTr="001D6B2A">
        <w:trPr>
          <w:trHeight w:val="288"/>
        </w:trPr>
        <w:tc>
          <w:tcPr>
            <w:tcW w:w="5760" w:type="dxa"/>
          </w:tcPr>
          <w:p w14:paraId="693191C8" w14:textId="64AE7FCB" w:rsidR="00E1531A" w:rsidRPr="00111560" w:rsidRDefault="003F7E16" w:rsidP="001D6B2A">
            <w:pPr>
              <w:keepNext/>
              <w:rPr>
                <w:rFonts w:ascii="Arial" w:hAnsi="Arial" w:cs="Arial"/>
                <w:sz w:val="20"/>
              </w:rPr>
            </w:pPr>
            <w:r>
              <w:rPr>
                <w:rFonts w:ascii="Arial" w:hAnsi="Arial" w:cs="Arial"/>
                <w:sz w:val="20"/>
              </w:rPr>
              <w:t>Residential Clothes Washers, Front-</w:t>
            </w:r>
            <w:r w:rsidR="00F501F9">
              <w:rPr>
                <w:rFonts w:ascii="Arial" w:hAnsi="Arial" w:cs="Arial"/>
                <w:sz w:val="20"/>
              </w:rPr>
              <w:t>L</w:t>
            </w:r>
            <w:r>
              <w:rPr>
                <w:rFonts w:ascii="Arial" w:hAnsi="Arial" w:cs="Arial"/>
                <w:sz w:val="20"/>
              </w:rPr>
              <w:t>oading (&gt; 2.5 cu</w:t>
            </w:r>
            <w:r w:rsidR="003E0D5A">
              <w:rPr>
                <w:rFonts w:ascii="Arial" w:hAnsi="Arial" w:cs="Arial"/>
                <w:sz w:val="20"/>
              </w:rPr>
              <w:t>bic feet</w:t>
            </w:r>
            <w:r>
              <w:rPr>
                <w:rFonts w:ascii="Arial" w:hAnsi="Arial" w:cs="Arial"/>
                <w:sz w:val="20"/>
              </w:rPr>
              <w:t>)</w:t>
            </w:r>
          </w:p>
        </w:tc>
        <w:tc>
          <w:tcPr>
            <w:tcW w:w="3600" w:type="dxa"/>
          </w:tcPr>
          <w:p w14:paraId="2DB2A64F" w14:textId="3ECCBA75" w:rsidR="00E1531A" w:rsidRPr="00111560" w:rsidRDefault="003F7E16" w:rsidP="001D6B2A">
            <w:pPr>
              <w:keepNext/>
              <w:jc w:val="center"/>
              <w:rPr>
                <w:rFonts w:ascii="Arial" w:hAnsi="Arial" w:cs="Arial"/>
                <w:sz w:val="20"/>
              </w:rPr>
            </w:pPr>
            <w:r>
              <w:rPr>
                <w:rFonts w:ascii="Arial" w:hAnsi="Arial" w:cs="Arial"/>
                <w:sz w:val="20"/>
              </w:rPr>
              <w:t>3.2</w:t>
            </w:r>
          </w:p>
        </w:tc>
      </w:tr>
      <w:tr w:rsidR="00E1531A" w:rsidRPr="0081273E" w14:paraId="412E4785" w14:textId="77777777" w:rsidTr="001D6B2A">
        <w:trPr>
          <w:trHeight w:val="288"/>
        </w:trPr>
        <w:tc>
          <w:tcPr>
            <w:tcW w:w="5760" w:type="dxa"/>
          </w:tcPr>
          <w:p w14:paraId="3C56ADF4" w14:textId="0D1D71D6" w:rsidR="00E1531A" w:rsidRPr="00111560" w:rsidRDefault="003F7E16" w:rsidP="001D6B2A">
            <w:pPr>
              <w:keepNext/>
              <w:rPr>
                <w:rFonts w:ascii="Arial" w:hAnsi="Arial" w:cs="Arial"/>
                <w:sz w:val="20"/>
              </w:rPr>
            </w:pPr>
            <w:r>
              <w:rPr>
                <w:rFonts w:ascii="Arial" w:hAnsi="Arial" w:cs="Arial"/>
                <w:sz w:val="20"/>
              </w:rPr>
              <w:t>Residential Clothes Washers, Top-</w:t>
            </w:r>
            <w:r w:rsidR="00F501F9">
              <w:rPr>
                <w:rFonts w:ascii="Arial" w:hAnsi="Arial" w:cs="Arial"/>
                <w:sz w:val="20"/>
              </w:rPr>
              <w:t>L</w:t>
            </w:r>
            <w:r>
              <w:rPr>
                <w:rFonts w:ascii="Arial" w:hAnsi="Arial" w:cs="Arial"/>
                <w:sz w:val="20"/>
              </w:rPr>
              <w:t>oading (&gt; 2.5 cu</w:t>
            </w:r>
            <w:r w:rsidR="003E0D5A">
              <w:rPr>
                <w:rFonts w:ascii="Arial" w:hAnsi="Arial" w:cs="Arial"/>
                <w:sz w:val="20"/>
              </w:rPr>
              <w:t>bic feet</w:t>
            </w:r>
            <w:r>
              <w:rPr>
                <w:rFonts w:ascii="Arial" w:hAnsi="Arial" w:cs="Arial"/>
                <w:sz w:val="20"/>
              </w:rPr>
              <w:t>)</w:t>
            </w:r>
          </w:p>
        </w:tc>
        <w:tc>
          <w:tcPr>
            <w:tcW w:w="3600" w:type="dxa"/>
          </w:tcPr>
          <w:p w14:paraId="645C3A1D" w14:textId="2F63073E" w:rsidR="00E1531A" w:rsidRPr="00111560" w:rsidRDefault="003F7E16" w:rsidP="001D6B2A">
            <w:pPr>
              <w:keepNext/>
              <w:jc w:val="center"/>
              <w:rPr>
                <w:rFonts w:ascii="Arial" w:hAnsi="Arial" w:cs="Arial"/>
                <w:sz w:val="20"/>
              </w:rPr>
            </w:pPr>
            <w:r>
              <w:rPr>
                <w:rFonts w:ascii="Arial" w:hAnsi="Arial" w:cs="Arial"/>
                <w:sz w:val="20"/>
              </w:rPr>
              <w:t>4.3</w:t>
            </w:r>
          </w:p>
        </w:tc>
      </w:tr>
      <w:tr w:rsidR="00E1531A" w:rsidRPr="0081273E" w14:paraId="2724B9FE" w14:textId="77777777" w:rsidTr="001D6B2A">
        <w:trPr>
          <w:trHeight w:val="288"/>
        </w:trPr>
        <w:tc>
          <w:tcPr>
            <w:tcW w:w="5760" w:type="dxa"/>
          </w:tcPr>
          <w:p w14:paraId="277AA31E" w14:textId="7134DF7C" w:rsidR="00E1531A" w:rsidRPr="00111560" w:rsidRDefault="003F7E16" w:rsidP="001D6B2A">
            <w:pPr>
              <w:keepNext/>
              <w:rPr>
                <w:rFonts w:ascii="Arial" w:hAnsi="Arial" w:cs="Arial"/>
                <w:sz w:val="20"/>
              </w:rPr>
            </w:pPr>
            <w:r>
              <w:rPr>
                <w:rFonts w:ascii="Arial" w:hAnsi="Arial" w:cs="Arial"/>
                <w:sz w:val="20"/>
              </w:rPr>
              <w:t>Residential Clothes Washers (≤ 2.5 cu</w:t>
            </w:r>
            <w:r w:rsidR="003E0D5A">
              <w:rPr>
                <w:rFonts w:ascii="Arial" w:hAnsi="Arial" w:cs="Arial"/>
                <w:sz w:val="20"/>
              </w:rPr>
              <w:t>bic feet</w:t>
            </w:r>
            <w:r>
              <w:rPr>
                <w:rFonts w:ascii="Arial" w:hAnsi="Arial" w:cs="Arial"/>
                <w:sz w:val="20"/>
              </w:rPr>
              <w:t>)</w:t>
            </w:r>
          </w:p>
        </w:tc>
        <w:tc>
          <w:tcPr>
            <w:tcW w:w="3600" w:type="dxa"/>
          </w:tcPr>
          <w:p w14:paraId="26D07BA9" w14:textId="10FF4552" w:rsidR="00E1531A" w:rsidRPr="00111560" w:rsidRDefault="003F7E16" w:rsidP="001D6B2A">
            <w:pPr>
              <w:keepNext/>
              <w:jc w:val="center"/>
              <w:rPr>
                <w:rFonts w:ascii="Arial" w:hAnsi="Arial" w:cs="Arial"/>
                <w:sz w:val="20"/>
              </w:rPr>
            </w:pPr>
            <w:r>
              <w:rPr>
                <w:rFonts w:ascii="Arial" w:hAnsi="Arial" w:cs="Arial"/>
                <w:sz w:val="20"/>
              </w:rPr>
              <w:t>4.2</w:t>
            </w:r>
          </w:p>
        </w:tc>
      </w:tr>
      <w:tr w:rsidR="003F7E16" w:rsidRPr="0081273E" w14:paraId="25078CBB" w14:textId="77777777" w:rsidTr="001D6B2A">
        <w:trPr>
          <w:trHeight w:val="288"/>
        </w:trPr>
        <w:tc>
          <w:tcPr>
            <w:tcW w:w="5760" w:type="dxa"/>
          </w:tcPr>
          <w:p w14:paraId="78384169" w14:textId="02B341D7" w:rsidR="003F7E16" w:rsidRDefault="003F7E16" w:rsidP="001D6B2A">
            <w:pPr>
              <w:keepNext/>
              <w:rPr>
                <w:rFonts w:ascii="Arial" w:hAnsi="Arial" w:cs="Arial"/>
                <w:sz w:val="20"/>
              </w:rPr>
            </w:pPr>
            <w:r>
              <w:rPr>
                <w:rFonts w:ascii="Arial" w:hAnsi="Arial" w:cs="Arial"/>
                <w:sz w:val="20"/>
              </w:rPr>
              <w:t>Commercial Clothes Washers</w:t>
            </w:r>
            <w:r>
              <w:rPr>
                <w:rStyle w:val="FootnoteReference"/>
                <w:rFonts w:ascii="Arial" w:hAnsi="Arial"/>
                <w:sz w:val="20"/>
              </w:rPr>
              <w:footnoteReference w:id="8"/>
            </w:r>
          </w:p>
        </w:tc>
        <w:tc>
          <w:tcPr>
            <w:tcW w:w="3600" w:type="dxa"/>
          </w:tcPr>
          <w:p w14:paraId="213262DD" w14:textId="210EEE0D" w:rsidR="003F7E16" w:rsidRDefault="003F7E16" w:rsidP="001D6B2A">
            <w:pPr>
              <w:keepNext/>
              <w:jc w:val="center"/>
              <w:rPr>
                <w:rFonts w:ascii="Arial" w:hAnsi="Arial" w:cs="Arial"/>
                <w:sz w:val="20"/>
              </w:rPr>
            </w:pPr>
            <w:r>
              <w:rPr>
                <w:rFonts w:ascii="Arial" w:hAnsi="Arial" w:cs="Arial"/>
                <w:sz w:val="20"/>
              </w:rPr>
              <w:t>4.0</w:t>
            </w:r>
          </w:p>
        </w:tc>
      </w:tr>
    </w:tbl>
    <w:p w14:paraId="47001692" w14:textId="77777777" w:rsidR="00E1531A" w:rsidRPr="0081273E" w:rsidRDefault="00E1531A" w:rsidP="00E1531A">
      <w:pPr>
        <w:rPr>
          <w:rFonts w:ascii="Arial" w:hAnsi="Arial" w:cs="Arial"/>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95"/>
        <w:gridCol w:w="1486"/>
        <w:gridCol w:w="990"/>
        <w:gridCol w:w="990"/>
        <w:gridCol w:w="1079"/>
        <w:gridCol w:w="1261"/>
        <w:gridCol w:w="1079"/>
      </w:tblGrid>
      <w:tr w:rsidR="00E1531A" w:rsidRPr="00111560" w14:paraId="2E8738CA" w14:textId="77777777" w:rsidTr="00C5076E">
        <w:trPr>
          <w:trHeight w:val="458"/>
          <w:tblHeader/>
        </w:trPr>
        <w:tc>
          <w:tcPr>
            <w:tcW w:w="5000" w:type="pct"/>
            <w:gridSpan w:val="8"/>
            <w:tcBorders>
              <w:top w:val="nil"/>
              <w:left w:val="nil"/>
              <w:bottom w:val="single" w:sz="4" w:space="0" w:color="auto"/>
              <w:right w:val="nil"/>
            </w:tcBorders>
            <w:shd w:val="clear" w:color="auto" w:fill="FFFFFF"/>
          </w:tcPr>
          <w:p w14:paraId="12930DDB" w14:textId="4798E84F" w:rsidR="00E1531A" w:rsidRPr="002338E1" w:rsidRDefault="00E1531A" w:rsidP="001D6B2A">
            <w:pPr>
              <w:keepNext/>
              <w:spacing w:before="120" w:after="120"/>
              <w:jc w:val="center"/>
              <w:rPr>
                <w:rFonts w:ascii="Arial" w:hAnsi="Arial" w:cs="Arial"/>
                <w:b/>
                <w:bCs/>
              </w:rPr>
            </w:pPr>
            <w:r w:rsidRPr="002338E1">
              <w:rPr>
                <w:rFonts w:ascii="Arial" w:hAnsi="Arial" w:cs="Arial"/>
                <w:b/>
                <w:bCs/>
              </w:rPr>
              <w:t xml:space="preserve">Inventory of </w:t>
            </w:r>
            <w:r>
              <w:rPr>
                <w:rFonts w:ascii="Arial" w:hAnsi="Arial" w:cs="Arial"/>
                <w:b/>
                <w:bCs/>
              </w:rPr>
              <w:t xml:space="preserve">Clothes Washers </w:t>
            </w:r>
            <w:r w:rsidRPr="002338E1">
              <w:rPr>
                <w:rFonts w:ascii="Arial" w:hAnsi="Arial" w:cs="Arial"/>
                <w:b/>
                <w:bCs/>
              </w:rPr>
              <w:t xml:space="preserve">in </w:t>
            </w:r>
            <w:r>
              <w:rPr>
                <w:rFonts w:ascii="Arial" w:hAnsi="Arial" w:cs="Arial"/>
                <w:b/>
                <w:bCs/>
              </w:rPr>
              <w:t>R</w:t>
            </w:r>
            <w:r w:rsidRPr="002338E1">
              <w:rPr>
                <w:rFonts w:ascii="Arial" w:hAnsi="Arial" w:cs="Arial"/>
                <w:b/>
                <w:bCs/>
              </w:rPr>
              <w:t xml:space="preserve">esidential </w:t>
            </w:r>
            <w:r>
              <w:rPr>
                <w:rFonts w:ascii="Arial" w:hAnsi="Arial" w:cs="Arial"/>
                <w:b/>
                <w:bCs/>
              </w:rPr>
              <w:t>Units and/or Common Areas</w:t>
            </w:r>
          </w:p>
        </w:tc>
      </w:tr>
      <w:tr w:rsidR="00E1531A" w:rsidRPr="00111560" w14:paraId="4C2A8A3C" w14:textId="77777777" w:rsidTr="0093301B">
        <w:trPr>
          <w:trHeight w:val="461"/>
          <w:tblHeader/>
        </w:trPr>
        <w:tc>
          <w:tcPr>
            <w:tcW w:w="619" w:type="pct"/>
            <w:tcBorders>
              <w:bottom w:val="single" w:sz="4" w:space="0" w:color="auto"/>
            </w:tcBorders>
            <w:shd w:val="clear" w:color="auto" w:fill="244061"/>
            <w:vAlign w:val="center"/>
          </w:tcPr>
          <w:p w14:paraId="149A79FF" w14:textId="77777777" w:rsidR="00E1531A" w:rsidRPr="00ED734C" w:rsidRDefault="00E1531A" w:rsidP="00E1531A">
            <w:pPr>
              <w:keepNext/>
              <w:jc w:val="center"/>
              <w:rPr>
                <w:rFonts w:ascii="Arial" w:hAnsi="Arial" w:cs="Arial"/>
                <w:b/>
                <w:bCs/>
                <w:color w:val="FFFFFF"/>
                <w:sz w:val="20"/>
                <w:szCs w:val="20"/>
              </w:rPr>
            </w:pPr>
            <w:r w:rsidRPr="00ED734C">
              <w:rPr>
                <w:rFonts w:ascii="Arial" w:hAnsi="Arial" w:cs="Arial"/>
                <w:b/>
                <w:bCs/>
                <w:color w:val="FFFFFF"/>
                <w:sz w:val="20"/>
                <w:szCs w:val="20"/>
              </w:rPr>
              <w:t>Location (e.g., floor, unit numbers)</w:t>
            </w:r>
          </w:p>
        </w:tc>
        <w:tc>
          <w:tcPr>
            <w:tcW w:w="738" w:type="pct"/>
            <w:tcBorders>
              <w:bottom w:val="single" w:sz="4" w:space="0" w:color="auto"/>
            </w:tcBorders>
            <w:shd w:val="clear" w:color="auto" w:fill="244061"/>
            <w:vAlign w:val="center"/>
          </w:tcPr>
          <w:p w14:paraId="7FB59AF5" w14:textId="28D90571" w:rsidR="00E1531A" w:rsidRPr="001259D5" w:rsidRDefault="00E1531A" w:rsidP="00E1531A">
            <w:pPr>
              <w:keepNext/>
              <w:jc w:val="center"/>
              <w:rPr>
                <w:rFonts w:ascii="Arial" w:hAnsi="Arial" w:cs="Arial"/>
                <w:b/>
                <w:bCs/>
                <w:color w:val="FFFFFF"/>
                <w:sz w:val="20"/>
                <w:szCs w:val="20"/>
              </w:rPr>
            </w:pPr>
            <w:r w:rsidRPr="001259D5">
              <w:rPr>
                <w:rFonts w:ascii="Arial" w:hAnsi="Arial" w:cs="Arial"/>
                <w:b/>
                <w:color w:val="FFFFFF"/>
                <w:sz w:val="20"/>
                <w:szCs w:val="20"/>
              </w:rPr>
              <w:t>Equipment Type (top-loading or front-loading)</w:t>
            </w:r>
          </w:p>
        </w:tc>
        <w:tc>
          <w:tcPr>
            <w:tcW w:w="786" w:type="pct"/>
            <w:tcBorders>
              <w:bottom w:val="single" w:sz="4" w:space="0" w:color="auto"/>
            </w:tcBorders>
            <w:shd w:val="clear" w:color="auto" w:fill="244061"/>
            <w:vAlign w:val="center"/>
          </w:tcPr>
          <w:p w14:paraId="0546F299" w14:textId="49092AA3" w:rsidR="00E1531A" w:rsidRPr="00ED734C" w:rsidRDefault="00E1531A" w:rsidP="00E1531A">
            <w:pPr>
              <w:keepNext/>
              <w:jc w:val="center"/>
              <w:rPr>
                <w:rFonts w:ascii="Arial" w:hAnsi="Arial" w:cs="Arial"/>
                <w:b/>
                <w:bCs/>
                <w:color w:val="FFFFFF"/>
                <w:sz w:val="20"/>
                <w:szCs w:val="20"/>
              </w:rPr>
            </w:pPr>
            <w:r w:rsidRPr="00ED734C">
              <w:rPr>
                <w:rFonts w:ascii="Arial" w:hAnsi="Arial" w:cs="Arial"/>
                <w:b/>
                <w:bCs/>
                <w:color w:val="FFFFFF"/>
                <w:sz w:val="20"/>
                <w:szCs w:val="20"/>
              </w:rPr>
              <w:t>Manufacturer</w:t>
            </w:r>
          </w:p>
        </w:tc>
        <w:tc>
          <w:tcPr>
            <w:tcW w:w="524" w:type="pct"/>
            <w:tcBorders>
              <w:bottom w:val="single" w:sz="4" w:space="0" w:color="auto"/>
            </w:tcBorders>
            <w:shd w:val="clear" w:color="auto" w:fill="244061"/>
            <w:vAlign w:val="center"/>
          </w:tcPr>
          <w:p w14:paraId="0DD58B96" w14:textId="77777777" w:rsidR="00E1531A" w:rsidRPr="00ED734C" w:rsidRDefault="00E1531A" w:rsidP="00E1531A">
            <w:pPr>
              <w:keepNext/>
              <w:jc w:val="center"/>
              <w:rPr>
                <w:rFonts w:ascii="Arial" w:hAnsi="Arial" w:cs="Arial"/>
                <w:b/>
                <w:bCs/>
                <w:color w:val="FFFFFF"/>
                <w:sz w:val="20"/>
                <w:szCs w:val="20"/>
              </w:rPr>
            </w:pPr>
            <w:r w:rsidRPr="00ED734C">
              <w:rPr>
                <w:rFonts w:ascii="Arial" w:hAnsi="Arial" w:cs="Arial"/>
                <w:b/>
                <w:bCs/>
                <w:color w:val="FFFFFF"/>
                <w:sz w:val="20"/>
                <w:szCs w:val="20"/>
              </w:rPr>
              <w:t>Model</w:t>
            </w:r>
            <w:r>
              <w:rPr>
                <w:rFonts w:ascii="Arial" w:hAnsi="Arial" w:cs="Arial"/>
                <w:b/>
                <w:bCs/>
                <w:color w:val="FFFFFF"/>
                <w:sz w:val="20"/>
                <w:szCs w:val="20"/>
              </w:rPr>
              <w:t xml:space="preserve"> Number</w:t>
            </w:r>
          </w:p>
        </w:tc>
        <w:tc>
          <w:tcPr>
            <w:tcW w:w="524" w:type="pct"/>
            <w:tcBorders>
              <w:bottom w:val="single" w:sz="4" w:space="0" w:color="auto"/>
            </w:tcBorders>
            <w:shd w:val="clear" w:color="auto" w:fill="244061"/>
            <w:vAlign w:val="center"/>
          </w:tcPr>
          <w:p w14:paraId="72FE9087" w14:textId="475C52D4" w:rsidR="00E1531A" w:rsidRPr="00ED734C" w:rsidRDefault="003F2055" w:rsidP="00E1531A">
            <w:pPr>
              <w:keepNext/>
              <w:jc w:val="center"/>
              <w:rPr>
                <w:rFonts w:ascii="Arial" w:hAnsi="Arial" w:cs="Arial"/>
                <w:b/>
                <w:bCs/>
                <w:color w:val="FFFFFF"/>
                <w:sz w:val="20"/>
                <w:szCs w:val="20"/>
              </w:rPr>
            </w:pPr>
            <w:r>
              <w:rPr>
                <w:rFonts w:ascii="Arial" w:hAnsi="Arial" w:cs="Arial"/>
                <w:b/>
                <w:bCs/>
                <w:color w:val="FFFFFF"/>
                <w:sz w:val="20"/>
                <w:szCs w:val="20"/>
              </w:rPr>
              <w:t>IWF</w:t>
            </w:r>
            <w:r w:rsidR="0089693E">
              <w:rPr>
                <w:rFonts w:ascii="Arial" w:hAnsi="Arial" w:cs="Arial"/>
                <w:b/>
                <w:bCs/>
                <w:color w:val="FFFFFF"/>
                <w:sz w:val="20"/>
                <w:szCs w:val="20"/>
              </w:rPr>
              <w:t xml:space="preserve"> or Gallons per Load</w:t>
            </w:r>
          </w:p>
        </w:tc>
        <w:tc>
          <w:tcPr>
            <w:tcW w:w="571" w:type="pct"/>
            <w:tcBorders>
              <w:bottom w:val="single" w:sz="4" w:space="0" w:color="auto"/>
            </w:tcBorders>
            <w:shd w:val="clear" w:color="auto" w:fill="244061"/>
            <w:noWrap/>
            <w:vAlign w:val="center"/>
            <w:hideMark/>
          </w:tcPr>
          <w:p w14:paraId="5458AF37" w14:textId="348BD1DB" w:rsidR="00E1531A" w:rsidRPr="00ED734C" w:rsidRDefault="00E1531A" w:rsidP="00E1531A">
            <w:pPr>
              <w:keepNext/>
              <w:jc w:val="center"/>
              <w:rPr>
                <w:rFonts w:ascii="Arial" w:hAnsi="Arial" w:cs="Arial"/>
                <w:b/>
                <w:bCs/>
                <w:color w:val="FFFFFF"/>
                <w:sz w:val="20"/>
                <w:szCs w:val="20"/>
              </w:rPr>
            </w:pPr>
            <w:r w:rsidRPr="00ED734C">
              <w:rPr>
                <w:rFonts w:ascii="Arial" w:hAnsi="Arial" w:cs="Arial"/>
                <w:b/>
                <w:bCs/>
                <w:color w:val="FFFFFF"/>
                <w:sz w:val="20"/>
                <w:szCs w:val="20"/>
              </w:rPr>
              <w:t>Number Installed</w:t>
            </w:r>
          </w:p>
        </w:tc>
        <w:tc>
          <w:tcPr>
            <w:tcW w:w="667" w:type="pct"/>
            <w:tcBorders>
              <w:bottom w:val="single" w:sz="4" w:space="0" w:color="auto"/>
            </w:tcBorders>
            <w:shd w:val="clear" w:color="auto" w:fill="244061"/>
            <w:noWrap/>
            <w:vAlign w:val="center"/>
            <w:hideMark/>
          </w:tcPr>
          <w:p w14:paraId="6946B3E2" w14:textId="77777777" w:rsidR="00E1531A" w:rsidRPr="00ED734C" w:rsidRDefault="00E1531A" w:rsidP="00E1531A">
            <w:pPr>
              <w:jc w:val="center"/>
              <w:rPr>
                <w:rFonts w:ascii="Arial" w:hAnsi="Arial" w:cs="Arial"/>
                <w:b/>
                <w:color w:val="FFFFFF"/>
                <w:sz w:val="20"/>
                <w:szCs w:val="20"/>
              </w:rPr>
            </w:pPr>
            <w:r w:rsidRPr="00ED734C">
              <w:rPr>
                <w:rFonts w:ascii="Arial" w:hAnsi="Arial" w:cs="Arial"/>
                <w:b/>
                <w:color w:val="FFFFFF"/>
                <w:sz w:val="20"/>
                <w:szCs w:val="20"/>
              </w:rPr>
              <w:t>ENERGY STAR Certified?</w:t>
            </w:r>
          </w:p>
          <w:p w14:paraId="586FDC50" w14:textId="77777777" w:rsidR="00E1531A" w:rsidRPr="00ED734C" w:rsidRDefault="00E1531A" w:rsidP="00E1531A">
            <w:pPr>
              <w:keepNext/>
              <w:jc w:val="center"/>
              <w:rPr>
                <w:rFonts w:ascii="Arial" w:hAnsi="Arial" w:cs="Arial"/>
                <w:b/>
                <w:bCs/>
                <w:color w:val="FFFFFF"/>
                <w:sz w:val="20"/>
                <w:szCs w:val="20"/>
              </w:rPr>
            </w:pPr>
            <w:r w:rsidRPr="00ED734C">
              <w:rPr>
                <w:rFonts w:ascii="Arial" w:hAnsi="Arial" w:cs="Arial"/>
                <w:b/>
                <w:color w:val="FFFFFF"/>
                <w:sz w:val="20"/>
                <w:szCs w:val="20"/>
              </w:rPr>
              <w:t>(yes or no)</w:t>
            </w:r>
          </w:p>
        </w:tc>
        <w:tc>
          <w:tcPr>
            <w:tcW w:w="571" w:type="pct"/>
            <w:tcBorders>
              <w:bottom w:val="single" w:sz="4" w:space="0" w:color="auto"/>
            </w:tcBorders>
            <w:shd w:val="clear" w:color="auto" w:fill="244061"/>
            <w:vAlign w:val="center"/>
          </w:tcPr>
          <w:p w14:paraId="5663C287" w14:textId="2870B4B7" w:rsidR="00E1531A" w:rsidRPr="00ED734C" w:rsidRDefault="00E1531A" w:rsidP="00E1531A">
            <w:pPr>
              <w:jc w:val="center"/>
              <w:rPr>
                <w:rFonts w:ascii="Arial" w:hAnsi="Arial" w:cs="Arial"/>
                <w:b/>
                <w:color w:val="FFFFFF"/>
                <w:sz w:val="20"/>
                <w:szCs w:val="20"/>
              </w:rPr>
            </w:pPr>
            <w:r w:rsidRPr="00ED734C">
              <w:rPr>
                <w:rFonts w:ascii="Arial" w:hAnsi="Arial" w:cs="Arial"/>
                <w:b/>
                <w:color w:val="FFFFFF"/>
                <w:sz w:val="20"/>
                <w:szCs w:val="20"/>
              </w:rPr>
              <w:t>Approx</w:t>
            </w:r>
            <w:r>
              <w:rPr>
                <w:rFonts w:ascii="Arial" w:hAnsi="Arial" w:cs="Arial"/>
                <w:b/>
                <w:color w:val="FFFFFF"/>
                <w:sz w:val="20"/>
                <w:szCs w:val="20"/>
              </w:rPr>
              <w:t>.</w:t>
            </w:r>
            <w:r w:rsidRPr="00ED734C">
              <w:rPr>
                <w:rFonts w:ascii="Arial" w:hAnsi="Arial" w:cs="Arial"/>
                <w:b/>
                <w:color w:val="FFFFFF"/>
                <w:sz w:val="20"/>
                <w:szCs w:val="20"/>
              </w:rPr>
              <w:t xml:space="preserve"> Age</w:t>
            </w:r>
            <w:r>
              <w:rPr>
                <w:rFonts w:ascii="Arial" w:hAnsi="Arial" w:cs="Arial"/>
                <w:b/>
                <w:color w:val="FFFFFF"/>
                <w:sz w:val="20"/>
                <w:szCs w:val="20"/>
              </w:rPr>
              <w:t xml:space="preserve"> (years)</w:t>
            </w:r>
          </w:p>
        </w:tc>
      </w:tr>
      <w:tr w:rsidR="00DD6A37" w:rsidRPr="00111560" w14:paraId="30B9C2B7" w14:textId="77777777" w:rsidTr="00F3203F">
        <w:trPr>
          <w:trHeight w:val="432"/>
        </w:trPr>
        <w:sdt>
          <w:sdtPr>
            <w:rPr>
              <w:color w:val="222222"/>
              <w:sz w:val="20"/>
              <w:szCs w:val="20"/>
              <w:shd w:val="clear" w:color="auto" w:fill="FFFFFF"/>
            </w:rPr>
            <w:id w:val="-1396421099"/>
            <w:placeholder>
              <w:docPart w:val="C94585C8AEF84827BF35FF2DF5FE5CF8"/>
            </w:placeholder>
            <w:showingPlcHdr/>
            <w:text w:multiLine="1"/>
          </w:sdtPr>
          <w:sdtEndPr/>
          <w:sdtContent>
            <w:tc>
              <w:tcPr>
                <w:tcW w:w="619" w:type="pct"/>
                <w:shd w:val="clear" w:color="auto" w:fill="auto"/>
                <w:vAlign w:val="center"/>
              </w:tcPr>
              <w:p w14:paraId="17060DCB" w14:textId="2CA33869"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11718447"/>
            <w:placeholder>
              <w:docPart w:val="2A10090A91DF42668E73E074F71661A6"/>
            </w:placeholder>
            <w:showingPlcHdr/>
            <w:text w:multiLine="1"/>
          </w:sdtPr>
          <w:sdtEndPr/>
          <w:sdtContent>
            <w:tc>
              <w:tcPr>
                <w:tcW w:w="738" w:type="pct"/>
                <w:shd w:val="clear" w:color="auto" w:fill="auto"/>
                <w:vAlign w:val="center"/>
              </w:tcPr>
              <w:p w14:paraId="1CBB5AD0" w14:textId="75B6B997"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85192409"/>
            <w:placeholder>
              <w:docPart w:val="084511AA8F3B4163B13D143C13AC05E9"/>
            </w:placeholder>
            <w:showingPlcHdr/>
            <w:text w:multiLine="1"/>
          </w:sdtPr>
          <w:sdtEndPr/>
          <w:sdtContent>
            <w:tc>
              <w:tcPr>
                <w:tcW w:w="786" w:type="pct"/>
                <w:shd w:val="clear" w:color="auto" w:fill="auto"/>
                <w:vAlign w:val="center"/>
              </w:tcPr>
              <w:p w14:paraId="5E4BF119" w14:textId="5AA50585"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63957116"/>
            <w:placeholder>
              <w:docPart w:val="078A0A3AA3A14D45AA939575BB9346D6"/>
            </w:placeholder>
            <w:showingPlcHdr/>
            <w:text w:multiLine="1"/>
          </w:sdtPr>
          <w:sdtEndPr/>
          <w:sdtContent>
            <w:tc>
              <w:tcPr>
                <w:tcW w:w="524" w:type="pct"/>
                <w:shd w:val="clear" w:color="auto" w:fill="auto"/>
                <w:vAlign w:val="center"/>
              </w:tcPr>
              <w:p w14:paraId="226D2972" w14:textId="0B2B9237"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87689728"/>
            <w:placeholder>
              <w:docPart w:val="B0EF94F6AB5C47E7ADC0BFFAE87008B5"/>
            </w:placeholder>
            <w:showingPlcHdr/>
            <w:text w:multiLine="1"/>
          </w:sdtPr>
          <w:sdtEndPr/>
          <w:sdtContent>
            <w:tc>
              <w:tcPr>
                <w:tcW w:w="524" w:type="pct"/>
                <w:shd w:val="clear" w:color="auto" w:fill="auto"/>
                <w:vAlign w:val="center"/>
              </w:tcPr>
              <w:p w14:paraId="0D761485" w14:textId="549F7C33"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10561043"/>
            <w:placeholder>
              <w:docPart w:val="058A05AF270F475DA8155C74D6FCEC49"/>
            </w:placeholder>
            <w:showingPlcHdr/>
            <w:text w:multiLine="1"/>
          </w:sdtPr>
          <w:sdtEndPr/>
          <w:sdtContent>
            <w:tc>
              <w:tcPr>
                <w:tcW w:w="571" w:type="pct"/>
                <w:shd w:val="clear" w:color="auto" w:fill="auto"/>
                <w:noWrap/>
                <w:vAlign w:val="center"/>
                <w:hideMark/>
              </w:tcPr>
              <w:p w14:paraId="50DBBA54" w14:textId="3B91C609"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288784025"/>
            <w:placeholder>
              <w:docPart w:val="5A4B2C510FA946A3804AD4E77DAB18E9"/>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18880009" w14:textId="0EF4F22C" w:rsidR="00DD6A37" w:rsidRPr="00716F56" w:rsidRDefault="00DD6A37" w:rsidP="00DD6A37">
                <w:pPr>
                  <w:pStyle w:val="ListParagraph"/>
                  <w:keepNext/>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266653833"/>
            <w:placeholder>
              <w:docPart w:val="AA7CBCA1FBDE4717BA0E8F1FFA48D526"/>
            </w:placeholder>
            <w:showingPlcHdr/>
            <w:text w:multiLine="1"/>
          </w:sdtPr>
          <w:sdtEndPr/>
          <w:sdtContent>
            <w:tc>
              <w:tcPr>
                <w:tcW w:w="571" w:type="pct"/>
                <w:shd w:val="clear" w:color="auto" w:fill="auto"/>
                <w:vAlign w:val="center"/>
              </w:tcPr>
              <w:p w14:paraId="347612BE" w14:textId="398A6207"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3378C05F" w14:textId="77777777" w:rsidTr="0093301B">
        <w:trPr>
          <w:trHeight w:val="432"/>
        </w:trPr>
        <w:sdt>
          <w:sdtPr>
            <w:rPr>
              <w:color w:val="222222"/>
              <w:sz w:val="20"/>
              <w:szCs w:val="20"/>
              <w:shd w:val="clear" w:color="auto" w:fill="FFFFFF"/>
            </w:rPr>
            <w:id w:val="-1086226610"/>
            <w:placeholder>
              <w:docPart w:val="EA6B37CD2D0B4F3D93FC0ACDFA6EF840"/>
            </w:placeholder>
            <w:showingPlcHdr/>
            <w:text w:multiLine="1"/>
          </w:sdtPr>
          <w:sdtEndPr/>
          <w:sdtContent>
            <w:tc>
              <w:tcPr>
                <w:tcW w:w="619" w:type="pct"/>
                <w:shd w:val="clear" w:color="auto" w:fill="auto"/>
                <w:vAlign w:val="center"/>
              </w:tcPr>
              <w:p w14:paraId="616FA917" w14:textId="0FC05539"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74959513"/>
            <w:placeholder>
              <w:docPart w:val="040625BC3F2449999A2F5BD80386FC37"/>
            </w:placeholder>
            <w:showingPlcHdr/>
            <w:text w:multiLine="1"/>
          </w:sdtPr>
          <w:sdtEndPr/>
          <w:sdtContent>
            <w:tc>
              <w:tcPr>
                <w:tcW w:w="738" w:type="pct"/>
                <w:shd w:val="clear" w:color="auto" w:fill="auto"/>
                <w:vAlign w:val="center"/>
              </w:tcPr>
              <w:p w14:paraId="04E03015" w14:textId="759BD494"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545178293"/>
            <w:placeholder>
              <w:docPart w:val="7787AE7AB8B14E0A9625C7A74B7D89FF"/>
            </w:placeholder>
            <w:showingPlcHdr/>
            <w:text w:multiLine="1"/>
          </w:sdtPr>
          <w:sdtEndPr/>
          <w:sdtContent>
            <w:tc>
              <w:tcPr>
                <w:tcW w:w="786" w:type="pct"/>
                <w:shd w:val="clear" w:color="auto" w:fill="auto"/>
                <w:vAlign w:val="center"/>
              </w:tcPr>
              <w:p w14:paraId="13B6C38E" w14:textId="282A884D"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70504824"/>
            <w:placeholder>
              <w:docPart w:val="54760D0CBB664ECFA421152EF99D5ED5"/>
            </w:placeholder>
            <w:showingPlcHdr/>
            <w:text w:multiLine="1"/>
          </w:sdtPr>
          <w:sdtEndPr/>
          <w:sdtContent>
            <w:tc>
              <w:tcPr>
                <w:tcW w:w="524" w:type="pct"/>
                <w:shd w:val="clear" w:color="auto" w:fill="auto"/>
                <w:vAlign w:val="center"/>
              </w:tcPr>
              <w:p w14:paraId="6578DD26" w14:textId="6721EF4C"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57069490"/>
            <w:placeholder>
              <w:docPart w:val="39CF3D7AE254484FA908DDC606F1B900"/>
            </w:placeholder>
            <w:showingPlcHdr/>
            <w:text w:multiLine="1"/>
          </w:sdtPr>
          <w:sdtEndPr/>
          <w:sdtContent>
            <w:tc>
              <w:tcPr>
                <w:tcW w:w="524" w:type="pct"/>
                <w:shd w:val="clear" w:color="auto" w:fill="auto"/>
                <w:vAlign w:val="center"/>
              </w:tcPr>
              <w:p w14:paraId="778DD81D" w14:textId="7191BF58"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49077169"/>
            <w:placeholder>
              <w:docPart w:val="9C62D5A5B9AC44DE90C6721DCE401EC8"/>
            </w:placeholder>
            <w:showingPlcHdr/>
            <w:text w:multiLine="1"/>
          </w:sdtPr>
          <w:sdtEndPr/>
          <w:sdtContent>
            <w:tc>
              <w:tcPr>
                <w:tcW w:w="571" w:type="pct"/>
                <w:shd w:val="clear" w:color="auto" w:fill="auto"/>
                <w:noWrap/>
                <w:vAlign w:val="center"/>
                <w:hideMark/>
              </w:tcPr>
              <w:p w14:paraId="68C8EE58" w14:textId="57156DE0"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524430340"/>
            <w:placeholder>
              <w:docPart w:val="A0BBECD228F5402E9F5B6AC2104794A1"/>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7F6C8340" w14:textId="385E8CBE" w:rsidR="00DD6A37" w:rsidRPr="00111560" w:rsidRDefault="00DD6A37" w:rsidP="00DD6A37">
                <w:pPr>
                  <w:keepNext/>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437829485"/>
            <w:placeholder>
              <w:docPart w:val="F4928A92BAE4477D9D8638C9A9AB390E"/>
            </w:placeholder>
            <w:showingPlcHdr/>
            <w:text w:multiLine="1"/>
          </w:sdtPr>
          <w:sdtEndPr/>
          <w:sdtContent>
            <w:tc>
              <w:tcPr>
                <w:tcW w:w="571" w:type="pct"/>
                <w:shd w:val="clear" w:color="auto" w:fill="auto"/>
                <w:vAlign w:val="center"/>
              </w:tcPr>
              <w:p w14:paraId="00F433ED" w14:textId="184CADB1" w:rsidR="00DD6A37" w:rsidRPr="00111560" w:rsidRDefault="00DD6A37" w:rsidP="00DD6A37">
                <w:pPr>
                  <w:keepNext/>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0E875656" w14:textId="77777777" w:rsidTr="0093301B">
        <w:trPr>
          <w:trHeight w:val="432"/>
        </w:trPr>
        <w:sdt>
          <w:sdtPr>
            <w:rPr>
              <w:color w:val="222222"/>
              <w:sz w:val="20"/>
              <w:szCs w:val="20"/>
              <w:shd w:val="clear" w:color="auto" w:fill="FFFFFF"/>
            </w:rPr>
            <w:id w:val="-1019778150"/>
            <w:placeholder>
              <w:docPart w:val="F45AB84BBCED41989CB95C2C854C2C9E"/>
            </w:placeholder>
            <w:showingPlcHdr/>
            <w:text w:multiLine="1"/>
          </w:sdtPr>
          <w:sdtEndPr/>
          <w:sdtContent>
            <w:tc>
              <w:tcPr>
                <w:tcW w:w="619" w:type="pct"/>
                <w:shd w:val="clear" w:color="auto" w:fill="auto"/>
                <w:vAlign w:val="center"/>
              </w:tcPr>
              <w:p w14:paraId="3A78DBF9" w14:textId="1DCB8BE6"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68478294"/>
            <w:placeholder>
              <w:docPart w:val="8221CC1C41114C90B1D287465ADF3C89"/>
            </w:placeholder>
            <w:showingPlcHdr/>
            <w:text w:multiLine="1"/>
          </w:sdtPr>
          <w:sdtEndPr/>
          <w:sdtContent>
            <w:tc>
              <w:tcPr>
                <w:tcW w:w="738" w:type="pct"/>
                <w:shd w:val="clear" w:color="auto" w:fill="auto"/>
                <w:vAlign w:val="center"/>
              </w:tcPr>
              <w:p w14:paraId="727B5719" w14:textId="12966900"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7194634"/>
            <w:placeholder>
              <w:docPart w:val="1A387749BE2A4AECA9C1A7530F0D381B"/>
            </w:placeholder>
            <w:showingPlcHdr/>
            <w:text w:multiLine="1"/>
          </w:sdtPr>
          <w:sdtEndPr/>
          <w:sdtContent>
            <w:tc>
              <w:tcPr>
                <w:tcW w:w="786" w:type="pct"/>
                <w:shd w:val="clear" w:color="auto" w:fill="auto"/>
                <w:vAlign w:val="center"/>
              </w:tcPr>
              <w:p w14:paraId="499BAE2B" w14:textId="4058D26A"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17798123"/>
            <w:placeholder>
              <w:docPart w:val="3800DC6E91BF4C60825C139414AA4C17"/>
            </w:placeholder>
            <w:showingPlcHdr/>
            <w:text w:multiLine="1"/>
          </w:sdtPr>
          <w:sdtEndPr/>
          <w:sdtContent>
            <w:tc>
              <w:tcPr>
                <w:tcW w:w="524" w:type="pct"/>
                <w:shd w:val="clear" w:color="auto" w:fill="auto"/>
                <w:vAlign w:val="center"/>
              </w:tcPr>
              <w:p w14:paraId="74758D85" w14:textId="15A48192"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02151377"/>
            <w:placeholder>
              <w:docPart w:val="5211E09721C94C57AD05E606D52F6F15"/>
            </w:placeholder>
            <w:showingPlcHdr/>
            <w:text w:multiLine="1"/>
          </w:sdtPr>
          <w:sdtEndPr/>
          <w:sdtContent>
            <w:tc>
              <w:tcPr>
                <w:tcW w:w="524" w:type="pct"/>
                <w:shd w:val="clear" w:color="auto" w:fill="auto"/>
                <w:vAlign w:val="center"/>
              </w:tcPr>
              <w:p w14:paraId="429ED182" w14:textId="089809AF"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730848417"/>
            <w:placeholder>
              <w:docPart w:val="117ED3B8215D4FD7845DFCED0BDEA480"/>
            </w:placeholder>
            <w:showingPlcHdr/>
            <w:text w:multiLine="1"/>
          </w:sdtPr>
          <w:sdtEndPr/>
          <w:sdtContent>
            <w:tc>
              <w:tcPr>
                <w:tcW w:w="571" w:type="pct"/>
                <w:shd w:val="clear" w:color="auto" w:fill="auto"/>
                <w:noWrap/>
                <w:vAlign w:val="center"/>
                <w:hideMark/>
              </w:tcPr>
              <w:p w14:paraId="5CC328B7" w14:textId="29A5497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724491546"/>
            <w:placeholder>
              <w:docPart w:val="95CA00D01D2D4339A251902962C88035"/>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45FDE8FE" w14:textId="510F882C"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365800919"/>
            <w:placeholder>
              <w:docPart w:val="3F2A66A2D0BE47B6AB4EE953326697A9"/>
            </w:placeholder>
            <w:showingPlcHdr/>
            <w:text w:multiLine="1"/>
          </w:sdtPr>
          <w:sdtEndPr/>
          <w:sdtContent>
            <w:tc>
              <w:tcPr>
                <w:tcW w:w="571" w:type="pct"/>
                <w:shd w:val="clear" w:color="auto" w:fill="auto"/>
                <w:vAlign w:val="center"/>
              </w:tcPr>
              <w:p w14:paraId="38E0436C" w14:textId="3B99070D"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4EDBF354" w14:textId="77777777" w:rsidTr="0093301B">
        <w:trPr>
          <w:trHeight w:val="432"/>
        </w:trPr>
        <w:sdt>
          <w:sdtPr>
            <w:rPr>
              <w:color w:val="222222"/>
              <w:sz w:val="20"/>
              <w:szCs w:val="20"/>
              <w:shd w:val="clear" w:color="auto" w:fill="FFFFFF"/>
            </w:rPr>
            <w:id w:val="-98099215"/>
            <w:placeholder>
              <w:docPart w:val="25144E61BDD645849513CEA6202D2CA6"/>
            </w:placeholder>
            <w:showingPlcHdr/>
            <w:text w:multiLine="1"/>
          </w:sdtPr>
          <w:sdtEndPr/>
          <w:sdtContent>
            <w:tc>
              <w:tcPr>
                <w:tcW w:w="619" w:type="pct"/>
                <w:shd w:val="clear" w:color="auto" w:fill="auto"/>
                <w:vAlign w:val="center"/>
              </w:tcPr>
              <w:p w14:paraId="7907DB62" w14:textId="54D892B5"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347952"/>
            <w:placeholder>
              <w:docPart w:val="7DE07BCCCB7C4308825C2D2170922510"/>
            </w:placeholder>
            <w:showingPlcHdr/>
            <w:text w:multiLine="1"/>
          </w:sdtPr>
          <w:sdtEndPr/>
          <w:sdtContent>
            <w:tc>
              <w:tcPr>
                <w:tcW w:w="738" w:type="pct"/>
                <w:shd w:val="clear" w:color="auto" w:fill="auto"/>
                <w:vAlign w:val="center"/>
              </w:tcPr>
              <w:p w14:paraId="44ED530C" w14:textId="67BD082E"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12148063"/>
            <w:placeholder>
              <w:docPart w:val="966FF590ECB24F2E89EE652D79DADC8E"/>
            </w:placeholder>
            <w:showingPlcHdr/>
            <w:text w:multiLine="1"/>
          </w:sdtPr>
          <w:sdtEndPr/>
          <w:sdtContent>
            <w:tc>
              <w:tcPr>
                <w:tcW w:w="786" w:type="pct"/>
                <w:shd w:val="clear" w:color="auto" w:fill="auto"/>
                <w:vAlign w:val="center"/>
              </w:tcPr>
              <w:p w14:paraId="3D783D02" w14:textId="7E2CE2F2"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688013"/>
            <w:placeholder>
              <w:docPart w:val="A4ECF619F44748E9A12F58E1614D24CB"/>
            </w:placeholder>
            <w:showingPlcHdr/>
            <w:text w:multiLine="1"/>
          </w:sdtPr>
          <w:sdtEndPr/>
          <w:sdtContent>
            <w:tc>
              <w:tcPr>
                <w:tcW w:w="524" w:type="pct"/>
                <w:shd w:val="clear" w:color="auto" w:fill="auto"/>
                <w:vAlign w:val="center"/>
              </w:tcPr>
              <w:p w14:paraId="48C939B0" w14:textId="5B6ACFA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92265248"/>
            <w:placeholder>
              <w:docPart w:val="5EA1CD8C2D3D4290B12D1C9A311814EE"/>
            </w:placeholder>
            <w:showingPlcHdr/>
            <w:text w:multiLine="1"/>
          </w:sdtPr>
          <w:sdtEndPr/>
          <w:sdtContent>
            <w:tc>
              <w:tcPr>
                <w:tcW w:w="524" w:type="pct"/>
                <w:shd w:val="clear" w:color="auto" w:fill="auto"/>
                <w:vAlign w:val="center"/>
              </w:tcPr>
              <w:p w14:paraId="3FBBFFBD" w14:textId="39DDD3FB"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74645069"/>
            <w:placeholder>
              <w:docPart w:val="BC22A74FC5E6439F93B469211B6FE7ED"/>
            </w:placeholder>
            <w:showingPlcHdr/>
            <w:text w:multiLine="1"/>
          </w:sdtPr>
          <w:sdtEndPr/>
          <w:sdtContent>
            <w:tc>
              <w:tcPr>
                <w:tcW w:w="571" w:type="pct"/>
                <w:shd w:val="clear" w:color="auto" w:fill="auto"/>
                <w:noWrap/>
                <w:vAlign w:val="center"/>
                <w:hideMark/>
              </w:tcPr>
              <w:p w14:paraId="6AB6E51C" w14:textId="18578292"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544861665"/>
            <w:placeholder>
              <w:docPart w:val="B7249288801F4934B85694ACC8F8BFBD"/>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05804AA7" w14:textId="5134FCBC"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753395415"/>
            <w:placeholder>
              <w:docPart w:val="55D90D79AA184F4B8D800B8486DA22F2"/>
            </w:placeholder>
            <w:showingPlcHdr/>
            <w:text w:multiLine="1"/>
          </w:sdtPr>
          <w:sdtEndPr/>
          <w:sdtContent>
            <w:tc>
              <w:tcPr>
                <w:tcW w:w="571" w:type="pct"/>
                <w:shd w:val="clear" w:color="auto" w:fill="auto"/>
                <w:vAlign w:val="center"/>
              </w:tcPr>
              <w:p w14:paraId="25BC963A" w14:textId="20F229BB"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0CA00569" w14:textId="77777777" w:rsidTr="0093301B">
        <w:trPr>
          <w:trHeight w:val="432"/>
        </w:trPr>
        <w:sdt>
          <w:sdtPr>
            <w:rPr>
              <w:color w:val="222222"/>
              <w:sz w:val="20"/>
              <w:szCs w:val="20"/>
              <w:shd w:val="clear" w:color="auto" w:fill="FFFFFF"/>
            </w:rPr>
            <w:id w:val="1865947558"/>
            <w:placeholder>
              <w:docPart w:val="0825D3F47002458BA258EEB0FAD2C733"/>
            </w:placeholder>
            <w:showingPlcHdr/>
            <w:text w:multiLine="1"/>
          </w:sdtPr>
          <w:sdtEndPr/>
          <w:sdtContent>
            <w:tc>
              <w:tcPr>
                <w:tcW w:w="619" w:type="pct"/>
                <w:shd w:val="clear" w:color="auto" w:fill="auto"/>
                <w:vAlign w:val="center"/>
              </w:tcPr>
              <w:p w14:paraId="6712C98F" w14:textId="18DB6A1E"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90533209"/>
            <w:placeholder>
              <w:docPart w:val="EC07CEAC1F814A2A9A90BA424D50DF3C"/>
            </w:placeholder>
            <w:showingPlcHdr/>
            <w:text w:multiLine="1"/>
          </w:sdtPr>
          <w:sdtEndPr/>
          <w:sdtContent>
            <w:tc>
              <w:tcPr>
                <w:tcW w:w="738" w:type="pct"/>
                <w:shd w:val="clear" w:color="auto" w:fill="auto"/>
                <w:vAlign w:val="center"/>
              </w:tcPr>
              <w:p w14:paraId="5C23EC1F" w14:textId="7A638B4A"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1314414"/>
            <w:placeholder>
              <w:docPart w:val="CD84E75F7A984EA39E796E878DBC5FB4"/>
            </w:placeholder>
            <w:showingPlcHdr/>
            <w:text w:multiLine="1"/>
          </w:sdtPr>
          <w:sdtEndPr/>
          <w:sdtContent>
            <w:tc>
              <w:tcPr>
                <w:tcW w:w="786" w:type="pct"/>
                <w:shd w:val="clear" w:color="auto" w:fill="auto"/>
                <w:vAlign w:val="center"/>
              </w:tcPr>
              <w:p w14:paraId="56CB704E" w14:textId="011C63F5"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54043704"/>
            <w:placeholder>
              <w:docPart w:val="5AC7A0D54F044A4A8E6973CD98868D42"/>
            </w:placeholder>
            <w:showingPlcHdr/>
            <w:text w:multiLine="1"/>
          </w:sdtPr>
          <w:sdtEndPr/>
          <w:sdtContent>
            <w:tc>
              <w:tcPr>
                <w:tcW w:w="524" w:type="pct"/>
                <w:shd w:val="clear" w:color="auto" w:fill="auto"/>
                <w:vAlign w:val="center"/>
              </w:tcPr>
              <w:p w14:paraId="55A035C1" w14:textId="085B0FF6"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88102347"/>
            <w:placeholder>
              <w:docPart w:val="8A61322F85874401A508292515942236"/>
            </w:placeholder>
            <w:showingPlcHdr/>
            <w:text w:multiLine="1"/>
          </w:sdtPr>
          <w:sdtEndPr/>
          <w:sdtContent>
            <w:tc>
              <w:tcPr>
                <w:tcW w:w="524" w:type="pct"/>
                <w:shd w:val="clear" w:color="auto" w:fill="auto"/>
                <w:vAlign w:val="center"/>
              </w:tcPr>
              <w:p w14:paraId="29D7B191" w14:textId="04F1A659"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04494434"/>
            <w:placeholder>
              <w:docPart w:val="CB54AC4430384B748915EDF217783FB7"/>
            </w:placeholder>
            <w:showingPlcHdr/>
            <w:text w:multiLine="1"/>
          </w:sdtPr>
          <w:sdtEndPr/>
          <w:sdtContent>
            <w:tc>
              <w:tcPr>
                <w:tcW w:w="571" w:type="pct"/>
                <w:shd w:val="clear" w:color="auto" w:fill="auto"/>
                <w:noWrap/>
                <w:vAlign w:val="center"/>
              </w:tcPr>
              <w:p w14:paraId="7E3B09A5" w14:textId="403B3730"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965964372"/>
            <w:placeholder>
              <w:docPart w:val="FE7A08E2A85B45508B49BEC976D004DB"/>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39EE0BA8" w14:textId="7CBF2E37"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658201635"/>
            <w:placeholder>
              <w:docPart w:val="C58337FE29434F3289381E11C2114B2A"/>
            </w:placeholder>
            <w:showingPlcHdr/>
            <w:text w:multiLine="1"/>
          </w:sdtPr>
          <w:sdtEndPr/>
          <w:sdtContent>
            <w:tc>
              <w:tcPr>
                <w:tcW w:w="571" w:type="pct"/>
                <w:shd w:val="clear" w:color="auto" w:fill="auto"/>
                <w:vAlign w:val="center"/>
              </w:tcPr>
              <w:p w14:paraId="7C420AAA" w14:textId="072DA5D4"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71FC8FFA" w14:textId="77777777" w:rsidTr="0093301B">
        <w:trPr>
          <w:trHeight w:val="432"/>
        </w:trPr>
        <w:sdt>
          <w:sdtPr>
            <w:rPr>
              <w:color w:val="222222"/>
              <w:sz w:val="20"/>
              <w:szCs w:val="20"/>
              <w:shd w:val="clear" w:color="auto" w:fill="FFFFFF"/>
            </w:rPr>
            <w:id w:val="-337857099"/>
            <w:placeholder>
              <w:docPart w:val="36D9F088A6604A649A1B17364EE1954B"/>
            </w:placeholder>
            <w:showingPlcHdr/>
            <w:text w:multiLine="1"/>
          </w:sdtPr>
          <w:sdtEndPr/>
          <w:sdtContent>
            <w:tc>
              <w:tcPr>
                <w:tcW w:w="619" w:type="pct"/>
                <w:shd w:val="clear" w:color="auto" w:fill="auto"/>
                <w:vAlign w:val="center"/>
              </w:tcPr>
              <w:p w14:paraId="71FC451D" w14:textId="1A0755F0"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08444219"/>
            <w:placeholder>
              <w:docPart w:val="05F2B04790844B75929FDC4F26B32FCC"/>
            </w:placeholder>
            <w:showingPlcHdr/>
            <w:text w:multiLine="1"/>
          </w:sdtPr>
          <w:sdtEndPr/>
          <w:sdtContent>
            <w:tc>
              <w:tcPr>
                <w:tcW w:w="738" w:type="pct"/>
                <w:shd w:val="clear" w:color="auto" w:fill="auto"/>
                <w:vAlign w:val="center"/>
              </w:tcPr>
              <w:p w14:paraId="7C54137E" w14:textId="4A269EB1"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947042878"/>
            <w:placeholder>
              <w:docPart w:val="E12042220F5340B080FE88A9ACF23FC7"/>
            </w:placeholder>
            <w:showingPlcHdr/>
            <w:text w:multiLine="1"/>
          </w:sdtPr>
          <w:sdtEndPr/>
          <w:sdtContent>
            <w:tc>
              <w:tcPr>
                <w:tcW w:w="786" w:type="pct"/>
                <w:shd w:val="clear" w:color="auto" w:fill="auto"/>
                <w:vAlign w:val="center"/>
              </w:tcPr>
              <w:p w14:paraId="75F45DAC" w14:textId="288209FE"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00196152"/>
            <w:placeholder>
              <w:docPart w:val="BF4BB29183AE488281D10E2A2F6C40BA"/>
            </w:placeholder>
            <w:showingPlcHdr/>
            <w:text w:multiLine="1"/>
          </w:sdtPr>
          <w:sdtEndPr/>
          <w:sdtContent>
            <w:tc>
              <w:tcPr>
                <w:tcW w:w="524" w:type="pct"/>
                <w:shd w:val="clear" w:color="auto" w:fill="auto"/>
                <w:vAlign w:val="center"/>
              </w:tcPr>
              <w:p w14:paraId="3ABA7E4E" w14:textId="4AEE45E0"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897652810"/>
            <w:placeholder>
              <w:docPart w:val="6F6AF6505FCE45A1A5505D4DDF7BDA4F"/>
            </w:placeholder>
            <w:showingPlcHdr/>
            <w:text w:multiLine="1"/>
          </w:sdtPr>
          <w:sdtEndPr/>
          <w:sdtContent>
            <w:tc>
              <w:tcPr>
                <w:tcW w:w="524" w:type="pct"/>
                <w:shd w:val="clear" w:color="auto" w:fill="auto"/>
                <w:vAlign w:val="center"/>
              </w:tcPr>
              <w:p w14:paraId="3B45A973" w14:textId="0CEC4EE3"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68979435"/>
            <w:placeholder>
              <w:docPart w:val="2840DD5786B2480CAA728560D93AC36E"/>
            </w:placeholder>
            <w:showingPlcHdr/>
            <w:text w:multiLine="1"/>
          </w:sdtPr>
          <w:sdtEndPr/>
          <w:sdtContent>
            <w:tc>
              <w:tcPr>
                <w:tcW w:w="571" w:type="pct"/>
                <w:shd w:val="clear" w:color="auto" w:fill="auto"/>
                <w:noWrap/>
                <w:vAlign w:val="center"/>
              </w:tcPr>
              <w:p w14:paraId="1F8C42B1" w14:textId="2409102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650720060"/>
            <w:placeholder>
              <w:docPart w:val="C30C3043DBE24B67BC0469155F7FF5EB"/>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62E7374C" w14:textId="6D888620"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347832607"/>
            <w:placeholder>
              <w:docPart w:val="DB71B39F31FE43EFB82CABC37001C26E"/>
            </w:placeholder>
            <w:showingPlcHdr/>
            <w:text w:multiLine="1"/>
          </w:sdtPr>
          <w:sdtEndPr/>
          <w:sdtContent>
            <w:tc>
              <w:tcPr>
                <w:tcW w:w="571" w:type="pct"/>
                <w:shd w:val="clear" w:color="auto" w:fill="auto"/>
                <w:vAlign w:val="center"/>
              </w:tcPr>
              <w:p w14:paraId="5B4144E3" w14:textId="1C1AD9CB"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6CB3DE29" w14:textId="77777777" w:rsidTr="0093301B">
        <w:trPr>
          <w:trHeight w:val="432"/>
        </w:trPr>
        <w:sdt>
          <w:sdtPr>
            <w:rPr>
              <w:color w:val="222222"/>
              <w:sz w:val="20"/>
              <w:szCs w:val="20"/>
              <w:shd w:val="clear" w:color="auto" w:fill="FFFFFF"/>
            </w:rPr>
            <w:id w:val="996068230"/>
            <w:placeholder>
              <w:docPart w:val="3A78C809CC6B418C8CC14F802D89AE2B"/>
            </w:placeholder>
            <w:showingPlcHdr/>
            <w:text w:multiLine="1"/>
          </w:sdtPr>
          <w:sdtEndPr/>
          <w:sdtContent>
            <w:tc>
              <w:tcPr>
                <w:tcW w:w="619" w:type="pct"/>
                <w:shd w:val="clear" w:color="auto" w:fill="auto"/>
                <w:vAlign w:val="center"/>
              </w:tcPr>
              <w:p w14:paraId="012C7005" w14:textId="2596E4BE"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41648039"/>
            <w:placeholder>
              <w:docPart w:val="65ADAB312C0A44B4942AB63BF9AFD800"/>
            </w:placeholder>
            <w:showingPlcHdr/>
            <w:text w:multiLine="1"/>
          </w:sdtPr>
          <w:sdtEndPr/>
          <w:sdtContent>
            <w:tc>
              <w:tcPr>
                <w:tcW w:w="738" w:type="pct"/>
                <w:shd w:val="clear" w:color="auto" w:fill="auto"/>
                <w:vAlign w:val="center"/>
              </w:tcPr>
              <w:p w14:paraId="0B73D063" w14:textId="5F6B0826"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57740404"/>
            <w:placeholder>
              <w:docPart w:val="FBA2388A64224A7C8531638859126204"/>
            </w:placeholder>
            <w:showingPlcHdr/>
            <w:text w:multiLine="1"/>
          </w:sdtPr>
          <w:sdtEndPr/>
          <w:sdtContent>
            <w:tc>
              <w:tcPr>
                <w:tcW w:w="786" w:type="pct"/>
                <w:shd w:val="clear" w:color="auto" w:fill="auto"/>
                <w:vAlign w:val="center"/>
              </w:tcPr>
              <w:p w14:paraId="20D22F95" w14:textId="35226474"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81398252"/>
            <w:placeholder>
              <w:docPart w:val="CEAE5EBA4C8C42129FB80F528C65B66B"/>
            </w:placeholder>
            <w:showingPlcHdr/>
            <w:text w:multiLine="1"/>
          </w:sdtPr>
          <w:sdtEndPr/>
          <w:sdtContent>
            <w:tc>
              <w:tcPr>
                <w:tcW w:w="524" w:type="pct"/>
                <w:shd w:val="clear" w:color="auto" w:fill="auto"/>
                <w:vAlign w:val="center"/>
              </w:tcPr>
              <w:p w14:paraId="3A7830B6" w14:textId="13B4C59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06395403"/>
            <w:placeholder>
              <w:docPart w:val="A07255B850964F7BA326CB1C18927F60"/>
            </w:placeholder>
            <w:showingPlcHdr/>
            <w:text w:multiLine="1"/>
          </w:sdtPr>
          <w:sdtEndPr/>
          <w:sdtContent>
            <w:tc>
              <w:tcPr>
                <w:tcW w:w="524" w:type="pct"/>
                <w:shd w:val="clear" w:color="auto" w:fill="auto"/>
                <w:vAlign w:val="center"/>
              </w:tcPr>
              <w:p w14:paraId="7BD4A37D" w14:textId="58DC7C69"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90343710"/>
            <w:placeholder>
              <w:docPart w:val="12BC76E0C1EA4792BF25127ADC9D7838"/>
            </w:placeholder>
            <w:showingPlcHdr/>
            <w:text w:multiLine="1"/>
          </w:sdtPr>
          <w:sdtEndPr/>
          <w:sdtContent>
            <w:tc>
              <w:tcPr>
                <w:tcW w:w="571" w:type="pct"/>
                <w:shd w:val="clear" w:color="auto" w:fill="auto"/>
                <w:noWrap/>
                <w:vAlign w:val="center"/>
              </w:tcPr>
              <w:p w14:paraId="2FF18355" w14:textId="2003D4A4"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970669719"/>
            <w:placeholder>
              <w:docPart w:val="6E21BA05108748278E483BF30BC565DB"/>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5F482181" w14:textId="78A4A88E"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771692000"/>
            <w:placeholder>
              <w:docPart w:val="A743B21107D94340AC4704B43BD69FFC"/>
            </w:placeholder>
            <w:showingPlcHdr/>
            <w:text w:multiLine="1"/>
          </w:sdtPr>
          <w:sdtEndPr/>
          <w:sdtContent>
            <w:tc>
              <w:tcPr>
                <w:tcW w:w="571" w:type="pct"/>
                <w:shd w:val="clear" w:color="auto" w:fill="auto"/>
                <w:vAlign w:val="center"/>
              </w:tcPr>
              <w:p w14:paraId="6D3A3298" w14:textId="5E9710B7"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3206793F" w14:textId="77777777" w:rsidTr="0093301B">
        <w:trPr>
          <w:trHeight w:val="432"/>
        </w:trPr>
        <w:sdt>
          <w:sdtPr>
            <w:rPr>
              <w:color w:val="222222"/>
              <w:sz w:val="20"/>
              <w:szCs w:val="20"/>
              <w:shd w:val="clear" w:color="auto" w:fill="FFFFFF"/>
            </w:rPr>
            <w:id w:val="1091427816"/>
            <w:placeholder>
              <w:docPart w:val="3DA361CDDF11420FAE5AAD39BAF7E229"/>
            </w:placeholder>
            <w:showingPlcHdr/>
            <w:text w:multiLine="1"/>
          </w:sdtPr>
          <w:sdtEndPr/>
          <w:sdtContent>
            <w:tc>
              <w:tcPr>
                <w:tcW w:w="619" w:type="pct"/>
                <w:shd w:val="clear" w:color="auto" w:fill="auto"/>
                <w:vAlign w:val="center"/>
              </w:tcPr>
              <w:p w14:paraId="4B5ECF4B" w14:textId="331B92E3"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84376666"/>
            <w:placeholder>
              <w:docPart w:val="5651EFB2C9C64665BEE1720BD1BD2968"/>
            </w:placeholder>
            <w:showingPlcHdr/>
            <w:text w:multiLine="1"/>
          </w:sdtPr>
          <w:sdtEndPr/>
          <w:sdtContent>
            <w:tc>
              <w:tcPr>
                <w:tcW w:w="738" w:type="pct"/>
                <w:shd w:val="clear" w:color="auto" w:fill="auto"/>
                <w:vAlign w:val="center"/>
              </w:tcPr>
              <w:p w14:paraId="369FD07E" w14:textId="5EF11D7F"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62464774"/>
            <w:placeholder>
              <w:docPart w:val="318997B31C434DC9952B41F032F64FCD"/>
            </w:placeholder>
            <w:showingPlcHdr/>
            <w:text w:multiLine="1"/>
          </w:sdtPr>
          <w:sdtEndPr/>
          <w:sdtContent>
            <w:tc>
              <w:tcPr>
                <w:tcW w:w="786" w:type="pct"/>
                <w:shd w:val="clear" w:color="auto" w:fill="auto"/>
                <w:vAlign w:val="center"/>
              </w:tcPr>
              <w:p w14:paraId="0F434897" w14:textId="225322D2"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78745108"/>
            <w:placeholder>
              <w:docPart w:val="E130191E850D481F870BB315098E6A08"/>
            </w:placeholder>
            <w:showingPlcHdr/>
            <w:text w:multiLine="1"/>
          </w:sdtPr>
          <w:sdtEndPr/>
          <w:sdtContent>
            <w:tc>
              <w:tcPr>
                <w:tcW w:w="524" w:type="pct"/>
                <w:shd w:val="clear" w:color="auto" w:fill="auto"/>
                <w:vAlign w:val="center"/>
              </w:tcPr>
              <w:p w14:paraId="23448241" w14:textId="0D2A3AFE"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71250301"/>
            <w:placeholder>
              <w:docPart w:val="6B8D43F656D847E095BFEDB6A9DADFA2"/>
            </w:placeholder>
            <w:showingPlcHdr/>
            <w:text w:multiLine="1"/>
          </w:sdtPr>
          <w:sdtEndPr/>
          <w:sdtContent>
            <w:tc>
              <w:tcPr>
                <w:tcW w:w="524" w:type="pct"/>
                <w:shd w:val="clear" w:color="auto" w:fill="auto"/>
                <w:vAlign w:val="center"/>
              </w:tcPr>
              <w:p w14:paraId="7D0ED5EB" w14:textId="54D81C7D"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32503670"/>
            <w:placeholder>
              <w:docPart w:val="25645C127A284B2FA9595E2776E61C50"/>
            </w:placeholder>
            <w:showingPlcHdr/>
            <w:text w:multiLine="1"/>
          </w:sdtPr>
          <w:sdtEndPr/>
          <w:sdtContent>
            <w:tc>
              <w:tcPr>
                <w:tcW w:w="571" w:type="pct"/>
                <w:shd w:val="clear" w:color="auto" w:fill="auto"/>
                <w:noWrap/>
                <w:vAlign w:val="center"/>
              </w:tcPr>
              <w:p w14:paraId="1645B056" w14:textId="6E718B04"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374894059"/>
            <w:placeholder>
              <w:docPart w:val="9B4650B94F6544E0A71717867295A0F1"/>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0A8A99FA" w14:textId="1441FAE2"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875070111"/>
            <w:placeholder>
              <w:docPart w:val="B45617066E9E4CA29C9545D7423D6D84"/>
            </w:placeholder>
            <w:showingPlcHdr/>
            <w:text w:multiLine="1"/>
          </w:sdtPr>
          <w:sdtEndPr/>
          <w:sdtContent>
            <w:tc>
              <w:tcPr>
                <w:tcW w:w="571" w:type="pct"/>
                <w:shd w:val="clear" w:color="auto" w:fill="auto"/>
                <w:vAlign w:val="center"/>
              </w:tcPr>
              <w:p w14:paraId="0241D148" w14:textId="7ABA5105"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31F1DEFB" w14:textId="77777777" w:rsidTr="0093301B">
        <w:trPr>
          <w:trHeight w:val="432"/>
        </w:trPr>
        <w:sdt>
          <w:sdtPr>
            <w:rPr>
              <w:color w:val="222222"/>
              <w:sz w:val="20"/>
              <w:szCs w:val="20"/>
              <w:shd w:val="clear" w:color="auto" w:fill="FFFFFF"/>
            </w:rPr>
            <w:id w:val="1539320655"/>
            <w:placeholder>
              <w:docPart w:val="3E5C8F3BB81E45B3B93D5DBC2B579A19"/>
            </w:placeholder>
            <w:showingPlcHdr/>
            <w:text w:multiLine="1"/>
          </w:sdtPr>
          <w:sdtEndPr/>
          <w:sdtContent>
            <w:tc>
              <w:tcPr>
                <w:tcW w:w="619" w:type="pct"/>
                <w:shd w:val="clear" w:color="auto" w:fill="auto"/>
                <w:vAlign w:val="center"/>
              </w:tcPr>
              <w:p w14:paraId="3D66214F" w14:textId="5ECC90A4"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24388145"/>
            <w:placeholder>
              <w:docPart w:val="CBB5681C55A34D82BAC8CDD308B6B31F"/>
            </w:placeholder>
            <w:showingPlcHdr/>
            <w:text w:multiLine="1"/>
          </w:sdtPr>
          <w:sdtEndPr/>
          <w:sdtContent>
            <w:tc>
              <w:tcPr>
                <w:tcW w:w="738" w:type="pct"/>
                <w:shd w:val="clear" w:color="auto" w:fill="auto"/>
                <w:vAlign w:val="center"/>
              </w:tcPr>
              <w:p w14:paraId="3CC508B5" w14:textId="21D8BDA5"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36385017"/>
            <w:placeholder>
              <w:docPart w:val="67471EF9154244FAB4707DB38E3E8D04"/>
            </w:placeholder>
            <w:showingPlcHdr/>
            <w:text w:multiLine="1"/>
          </w:sdtPr>
          <w:sdtEndPr/>
          <w:sdtContent>
            <w:tc>
              <w:tcPr>
                <w:tcW w:w="786" w:type="pct"/>
                <w:shd w:val="clear" w:color="auto" w:fill="auto"/>
                <w:vAlign w:val="center"/>
              </w:tcPr>
              <w:p w14:paraId="12189FC1" w14:textId="474F1CFA"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135099307"/>
            <w:placeholder>
              <w:docPart w:val="F61327CA360B4CD0B5FFA2B72D7E5E57"/>
            </w:placeholder>
            <w:showingPlcHdr/>
            <w:text w:multiLine="1"/>
          </w:sdtPr>
          <w:sdtEndPr/>
          <w:sdtContent>
            <w:tc>
              <w:tcPr>
                <w:tcW w:w="524" w:type="pct"/>
                <w:shd w:val="clear" w:color="auto" w:fill="auto"/>
                <w:vAlign w:val="center"/>
              </w:tcPr>
              <w:p w14:paraId="55B5709A" w14:textId="1FF530B6"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398966405"/>
            <w:placeholder>
              <w:docPart w:val="5B17D2256D9E4A5C9A9CA82CDCB37DAC"/>
            </w:placeholder>
            <w:showingPlcHdr/>
            <w:text w:multiLine="1"/>
          </w:sdtPr>
          <w:sdtEndPr/>
          <w:sdtContent>
            <w:tc>
              <w:tcPr>
                <w:tcW w:w="524" w:type="pct"/>
                <w:shd w:val="clear" w:color="auto" w:fill="auto"/>
                <w:vAlign w:val="center"/>
              </w:tcPr>
              <w:p w14:paraId="331BACB3" w14:textId="05705370"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87623255"/>
            <w:placeholder>
              <w:docPart w:val="51A0A42442F84328AF8CA19DDA25A818"/>
            </w:placeholder>
            <w:showingPlcHdr/>
            <w:text w:multiLine="1"/>
          </w:sdtPr>
          <w:sdtEndPr/>
          <w:sdtContent>
            <w:tc>
              <w:tcPr>
                <w:tcW w:w="571" w:type="pct"/>
                <w:shd w:val="clear" w:color="auto" w:fill="auto"/>
                <w:noWrap/>
                <w:vAlign w:val="center"/>
              </w:tcPr>
              <w:p w14:paraId="2CAD9458" w14:textId="690F3573"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914664903"/>
            <w:placeholder>
              <w:docPart w:val="F1EC6B01B7C046F8BB3F3967D10D63F4"/>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1A20C9FD" w14:textId="0F45112B"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606851730"/>
            <w:placeholder>
              <w:docPart w:val="38C245B9C1E441DA80FA688C7D82CE91"/>
            </w:placeholder>
            <w:showingPlcHdr/>
            <w:text w:multiLine="1"/>
          </w:sdtPr>
          <w:sdtEndPr/>
          <w:sdtContent>
            <w:tc>
              <w:tcPr>
                <w:tcW w:w="571" w:type="pct"/>
                <w:shd w:val="clear" w:color="auto" w:fill="auto"/>
                <w:vAlign w:val="center"/>
              </w:tcPr>
              <w:p w14:paraId="76F1B677" w14:textId="45CA9C1F"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05DA7ED1" w14:textId="77777777" w:rsidTr="0093301B">
        <w:trPr>
          <w:trHeight w:val="432"/>
        </w:trPr>
        <w:sdt>
          <w:sdtPr>
            <w:rPr>
              <w:color w:val="222222"/>
              <w:sz w:val="20"/>
              <w:szCs w:val="20"/>
              <w:shd w:val="clear" w:color="auto" w:fill="FFFFFF"/>
            </w:rPr>
            <w:id w:val="-2031564606"/>
            <w:placeholder>
              <w:docPart w:val="3FD927C4F499443D8420F036E3626067"/>
            </w:placeholder>
            <w:showingPlcHdr/>
            <w:text w:multiLine="1"/>
          </w:sdtPr>
          <w:sdtEndPr/>
          <w:sdtContent>
            <w:tc>
              <w:tcPr>
                <w:tcW w:w="619" w:type="pct"/>
                <w:shd w:val="clear" w:color="auto" w:fill="auto"/>
                <w:vAlign w:val="center"/>
              </w:tcPr>
              <w:p w14:paraId="2703FE74" w14:textId="10CC7C52"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423040946"/>
            <w:placeholder>
              <w:docPart w:val="369C5DF4D6F146ADA55AA084087103DC"/>
            </w:placeholder>
            <w:showingPlcHdr/>
            <w:text w:multiLine="1"/>
          </w:sdtPr>
          <w:sdtEndPr/>
          <w:sdtContent>
            <w:tc>
              <w:tcPr>
                <w:tcW w:w="738" w:type="pct"/>
                <w:shd w:val="clear" w:color="auto" w:fill="auto"/>
                <w:vAlign w:val="center"/>
              </w:tcPr>
              <w:p w14:paraId="0A82B531" w14:textId="31963A9F"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2051836867"/>
            <w:placeholder>
              <w:docPart w:val="A78C5B874C3B4D9DB22F41D75956CE6E"/>
            </w:placeholder>
            <w:showingPlcHdr/>
            <w:text w:multiLine="1"/>
          </w:sdtPr>
          <w:sdtEndPr/>
          <w:sdtContent>
            <w:tc>
              <w:tcPr>
                <w:tcW w:w="786" w:type="pct"/>
                <w:shd w:val="clear" w:color="auto" w:fill="auto"/>
                <w:vAlign w:val="center"/>
              </w:tcPr>
              <w:p w14:paraId="5F45759D" w14:textId="4FEE94A7"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645656388"/>
            <w:placeholder>
              <w:docPart w:val="37EC58BF96394001AA9293846448E713"/>
            </w:placeholder>
            <w:showingPlcHdr/>
            <w:text w:multiLine="1"/>
          </w:sdtPr>
          <w:sdtEndPr/>
          <w:sdtContent>
            <w:tc>
              <w:tcPr>
                <w:tcW w:w="524" w:type="pct"/>
                <w:shd w:val="clear" w:color="auto" w:fill="auto"/>
                <w:vAlign w:val="center"/>
              </w:tcPr>
              <w:p w14:paraId="06BE0133" w14:textId="7E29B1B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807976551"/>
            <w:placeholder>
              <w:docPart w:val="BD795263AAFF49DA934CE164AE3CFDD5"/>
            </w:placeholder>
            <w:showingPlcHdr/>
            <w:text w:multiLine="1"/>
          </w:sdtPr>
          <w:sdtEndPr/>
          <w:sdtContent>
            <w:tc>
              <w:tcPr>
                <w:tcW w:w="524" w:type="pct"/>
                <w:shd w:val="clear" w:color="auto" w:fill="auto"/>
                <w:vAlign w:val="center"/>
              </w:tcPr>
              <w:p w14:paraId="3C7CD95A" w14:textId="6EAE2BD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46661546"/>
            <w:placeholder>
              <w:docPart w:val="EC57B563EDE34EECAD681BD6396BD2EE"/>
            </w:placeholder>
            <w:showingPlcHdr/>
            <w:text w:multiLine="1"/>
          </w:sdtPr>
          <w:sdtEndPr/>
          <w:sdtContent>
            <w:tc>
              <w:tcPr>
                <w:tcW w:w="571" w:type="pct"/>
                <w:shd w:val="clear" w:color="auto" w:fill="auto"/>
                <w:noWrap/>
                <w:vAlign w:val="center"/>
              </w:tcPr>
              <w:p w14:paraId="4240A9FD" w14:textId="388A2FC2"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716425651"/>
            <w:placeholder>
              <w:docPart w:val="61A35BD900FA476EACA47D7B2FEA506E"/>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45C62C0C" w14:textId="40474ED5"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1774287898"/>
            <w:placeholder>
              <w:docPart w:val="1730EBD9A9C54A29852C905B20F304E9"/>
            </w:placeholder>
            <w:showingPlcHdr/>
            <w:text w:multiLine="1"/>
          </w:sdtPr>
          <w:sdtEndPr/>
          <w:sdtContent>
            <w:tc>
              <w:tcPr>
                <w:tcW w:w="571" w:type="pct"/>
                <w:shd w:val="clear" w:color="auto" w:fill="auto"/>
                <w:vAlign w:val="center"/>
              </w:tcPr>
              <w:p w14:paraId="5E9499BB" w14:textId="25D02D0E"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r w:rsidR="00DD6A37" w:rsidRPr="00111560" w14:paraId="28B1FFC0" w14:textId="77777777" w:rsidTr="0093301B">
        <w:trPr>
          <w:trHeight w:val="432"/>
        </w:trPr>
        <w:sdt>
          <w:sdtPr>
            <w:rPr>
              <w:color w:val="222222"/>
              <w:sz w:val="20"/>
              <w:szCs w:val="20"/>
              <w:shd w:val="clear" w:color="auto" w:fill="FFFFFF"/>
            </w:rPr>
            <w:id w:val="-2000500353"/>
            <w:placeholder>
              <w:docPart w:val="99CADB035D5B4274877417931BE8BDEC"/>
            </w:placeholder>
            <w:showingPlcHdr/>
            <w:text w:multiLine="1"/>
          </w:sdtPr>
          <w:sdtEndPr/>
          <w:sdtContent>
            <w:tc>
              <w:tcPr>
                <w:tcW w:w="619" w:type="pct"/>
                <w:shd w:val="clear" w:color="auto" w:fill="auto"/>
                <w:vAlign w:val="center"/>
              </w:tcPr>
              <w:p w14:paraId="2A3FD046" w14:textId="42AC904D"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561485836"/>
            <w:placeholder>
              <w:docPart w:val="755456B9508641579F13DBD6ECCAA393"/>
            </w:placeholder>
            <w:showingPlcHdr/>
            <w:text w:multiLine="1"/>
          </w:sdtPr>
          <w:sdtEndPr/>
          <w:sdtContent>
            <w:tc>
              <w:tcPr>
                <w:tcW w:w="738" w:type="pct"/>
                <w:shd w:val="clear" w:color="auto" w:fill="auto"/>
                <w:vAlign w:val="center"/>
              </w:tcPr>
              <w:p w14:paraId="362B9280" w14:textId="31874BED" w:rsidR="00DD6A37" w:rsidRPr="00111560" w:rsidRDefault="00DD6A37" w:rsidP="00DD6A37">
                <w:pPr>
                  <w:keepNext/>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914762837"/>
            <w:placeholder>
              <w:docPart w:val="D2835CCF437A4377A827DAF2213D9A41"/>
            </w:placeholder>
            <w:showingPlcHdr/>
            <w:text w:multiLine="1"/>
          </w:sdtPr>
          <w:sdtEndPr/>
          <w:sdtContent>
            <w:tc>
              <w:tcPr>
                <w:tcW w:w="786" w:type="pct"/>
                <w:shd w:val="clear" w:color="auto" w:fill="auto"/>
                <w:vAlign w:val="center"/>
              </w:tcPr>
              <w:p w14:paraId="6D25D7AE" w14:textId="1F2A508E" w:rsidR="00DD6A37" w:rsidRPr="00111560" w:rsidRDefault="00DD6A37" w:rsidP="00DD6A37">
                <w:pP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631916"/>
            <w:placeholder>
              <w:docPart w:val="947D211B3D4A4963B3D0AF1EF48A57CA"/>
            </w:placeholder>
            <w:showingPlcHdr/>
            <w:text w:multiLine="1"/>
          </w:sdtPr>
          <w:sdtEndPr/>
          <w:sdtContent>
            <w:tc>
              <w:tcPr>
                <w:tcW w:w="524" w:type="pct"/>
                <w:shd w:val="clear" w:color="auto" w:fill="auto"/>
                <w:vAlign w:val="center"/>
              </w:tcPr>
              <w:p w14:paraId="5FD02EA3" w14:textId="0DCAA5ED"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17423137"/>
            <w:placeholder>
              <w:docPart w:val="DB7AEDA28E0849CA9EED96B5A9B08F3B"/>
            </w:placeholder>
            <w:showingPlcHdr/>
            <w:text w:multiLine="1"/>
          </w:sdtPr>
          <w:sdtEndPr/>
          <w:sdtContent>
            <w:tc>
              <w:tcPr>
                <w:tcW w:w="524" w:type="pct"/>
                <w:shd w:val="clear" w:color="auto" w:fill="auto"/>
                <w:vAlign w:val="center"/>
              </w:tcPr>
              <w:p w14:paraId="6A78FD8E" w14:textId="581F9B0D"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color w:val="222222"/>
              <w:sz w:val="20"/>
              <w:szCs w:val="20"/>
              <w:shd w:val="clear" w:color="auto" w:fill="FFFFFF"/>
            </w:rPr>
            <w:id w:val="-1261215339"/>
            <w:placeholder>
              <w:docPart w:val="89298480ECB9405E89903B552FD94D91"/>
            </w:placeholder>
            <w:showingPlcHdr/>
            <w:text w:multiLine="1"/>
          </w:sdtPr>
          <w:sdtEndPr/>
          <w:sdtContent>
            <w:tc>
              <w:tcPr>
                <w:tcW w:w="571" w:type="pct"/>
                <w:shd w:val="clear" w:color="auto" w:fill="auto"/>
                <w:noWrap/>
                <w:vAlign w:val="center"/>
              </w:tcPr>
              <w:p w14:paraId="509A09F1" w14:textId="70E0F6F3"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sdt>
          <w:sdtPr>
            <w:rPr>
              <w:rFonts w:ascii="Arial" w:hAnsi="Arial" w:cs="Arial"/>
              <w:sz w:val="20"/>
              <w:szCs w:val="20"/>
            </w:rPr>
            <w:id w:val="-1357726732"/>
            <w:placeholder>
              <w:docPart w:val="0058676B6F204979945319B709A6A1EE"/>
            </w:placeholder>
            <w:comboBox>
              <w:listItem w:displayText="Y or N?" w:value="Y or N?"/>
              <w:listItem w:displayText="Yes" w:value="Yes"/>
              <w:listItem w:displayText="No" w:value="No"/>
            </w:comboBox>
          </w:sdtPr>
          <w:sdtEndPr/>
          <w:sdtContent>
            <w:tc>
              <w:tcPr>
                <w:tcW w:w="667" w:type="pct"/>
                <w:shd w:val="clear" w:color="auto" w:fill="auto"/>
                <w:noWrap/>
                <w:vAlign w:val="center"/>
              </w:tcPr>
              <w:p w14:paraId="407C3D84" w14:textId="6C2B70F1" w:rsidR="00DD6A37" w:rsidRPr="00111560" w:rsidRDefault="00DD6A37" w:rsidP="00DD6A37">
                <w:pPr>
                  <w:jc w:val="center"/>
                  <w:rPr>
                    <w:rFonts w:ascii="Arial" w:hAnsi="Arial" w:cs="Arial"/>
                    <w:sz w:val="20"/>
                    <w:szCs w:val="20"/>
                  </w:rPr>
                </w:pPr>
                <w:r>
                  <w:rPr>
                    <w:rFonts w:ascii="Arial" w:hAnsi="Arial" w:cs="Arial"/>
                    <w:sz w:val="20"/>
                    <w:szCs w:val="20"/>
                  </w:rPr>
                  <w:t>Y or N?</w:t>
                </w:r>
              </w:p>
            </w:tc>
          </w:sdtContent>
        </w:sdt>
        <w:sdt>
          <w:sdtPr>
            <w:rPr>
              <w:color w:val="222222"/>
              <w:sz w:val="20"/>
              <w:szCs w:val="20"/>
              <w:shd w:val="clear" w:color="auto" w:fill="FFFFFF"/>
            </w:rPr>
            <w:id w:val="-458964131"/>
            <w:placeholder>
              <w:docPart w:val="9EA78965F46B4C69B90048A27C61AB81"/>
            </w:placeholder>
            <w:showingPlcHdr/>
            <w:text w:multiLine="1"/>
          </w:sdtPr>
          <w:sdtEndPr/>
          <w:sdtContent>
            <w:tc>
              <w:tcPr>
                <w:tcW w:w="571" w:type="pct"/>
                <w:shd w:val="clear" w:color="auto" w:fill="auto"/>
                <w:vAlign w:val="center"/>
              </w:tcPr>
              <w:p w14:paraId="7950B80F" w14:textId="1C498EB1" w:rsidR="00DD6A37" w:rsidRPr="00111560" w:rsidRDefault="00DD6A37" w:rsidP="00DD6A37">
                <w:pPr>
                  <w:jc w:val="center"/>
                  <w:rPr>
                    <w:rFonts w:ascii="Arial" w:hAnsi="Arial" w:cs="Arial"/>
                    <w:sz w:val="20"/>
                    <w:szCs w:val="20"/>
                  </w:rPr>
                </w:pPr>
                <w:r>
                  <w:rPr>
                    <w:color w:val="222222"/>
                    <w:sz w:val="20"/>
                    <w:szCs w:val="20"/>
                    <w:shd w:val="clear" w:color="auto" w:fill="FFFFFF"/>
                  </w:rPr>
                  <w:t xml:space="preserve">   </w:t>
                </w:r>
              </w:p>
            </w:tc>
          </w:sdtContent>
        </w:sdt>
      </w:tr>
    </w:tbl>
    <w:p w14:paraId="40C386A2" w14:textId="77777777" w:rsidR="00DB5CA8" w:rsidRPr="00111560" w:rsidRDefault="00DB5CA8" w:rsidP="00EA0D64">
      <w:pPr>
        <w:pStyle w:val="Heading2"/>
      </w:pPr>
      <w:r w:rsidRPr="00111560">
        <w:t xml:space="preserve">Additional Notes </w:t>
      </w:r>
    </w:p>
    <w:tbl>
      <w:tblPr>
        <w:tblStyle w:val="TableGrid"/>
        <w:tblW w:w="9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AF4540" w14:paraId="25B4068C" w14:textId="77777777" w:rsidTr="00AF4540">
        <w:trPr>
          <w:trHeight w:val="11952"/>
        </w:trPr>
        <w:tc>
          <w:tcPr>
            <w:tcW w:w="9330" w:type="dxa"/>
          </w:tcPr>
          <w:sdt>
            <w:sdtPr>
              <w:rPr>
                <w:rFonts w:ascii="Arial" w:hAnsi="Arial" w:cs="Arial"/>
                <w:sz w:val="20"/>
                <w:szCs w:val="20"/>
              </w:rPr>
              <w:id w:val="848600223"/>
              <w:placeholder>
                <w:docPart w:val="74E292463B6942A78DE1D882CBA7D06C"/>
              </w:placeholder>
              <w:showingPlcHdr/>
              <w:text w:multiLine="1"/>
            </w:sdtPr>
            <w:sdtEndPr/>
            <w:sdtContent>
              <w:p w14:paraId="39CB10E1" w14:textId="77777777" w:rsidR="00AF4540" w:rsidRPr="001D385E" w:rsidRDefault="00AF4540" w:rsidP="00AF4540">
                <w:pPr>
                  <w:spacing w:before="120"/>
                  <w:rPr>
                    <w:rFonts w:ascii="Arial" w:hAnsi="Arial" w:cs="Arial"/>
                    <w:sz w:val="20"/>
                    <w:szCs w:val="20"/>
                  </w:rPr>
                </w:pPr>
                <w:r>
                  <w:rPr>
                    <w:rFonts w:ascii="Arial" w:hAnsi="Arial" w:cs="Arial"/>
                    <w:sz w:val="20"/>
                    <w:szCs w:val="20"/>
                  </w:rPr>
                  <w:t xml:space="preserve">     </w:t>
                </w:r>
              </w:p>
            </w:sdtContent>
          </w:sdt>
          <w:p w14:paraId="6AD3A81E" w14:textId="77777777" w:rsidR="00AF4540" w:rsidRDefault="00AF4540" w:rsidP="00AF4540"/>
        </w:tc>
      </w:tr>
    </w:tbl>
    <w:p w14:paraId="066BEBA0" w14:textId="77777777" w:rsidR="00DB5CA8" w:rsidRPr="00C66679" w:rsidRDefault="00DB5CA8" w:rsidP="00DB5CA8"/>
    <w:p w14:paraId="6379283C" w14:textId="77777777" w:rsidR="00DB5CA8" w:rsidRDefault="00DB5CA8" w:rsidP="003F2055">
      <w:pPr>
        <w:tabs>
          <w:tab w:val="right" w:pos="9360"/>
        </w:tabs>
        <w:spacing w:line="480" w:lineRule="auto"/>
        <w:rPr>
          <w:rFonts w:ascii="Arial" w:hAnsi="Arial" w:cs="Arial"/>
          <w:b/>
          <w:sz w:val="22"/>
          <w:szCs w:val="22"/>
          <w:u w:val="single"/>
        </w:rPr>
        <w:sectPr w:rsidR="00DB5CA8" w:rsidSect="001440E3">
          <w:headerReference w:type="default" r:id="rId36"/>
          <w:footerReference w:type="default" r:id="rId37"/>
          <w:pgSz w:w="12240" w:h="15840" w:code="1"/>
          <w:pgMar w:top="1440" w:right="1440" w:bottom="1440" w:left="1440" w:header="720" w:footer="720" w:gutter="0"/>
          <w:pgNumType w:start="1"/>
          <w:cols w:space="720"/>
          <w:docGrid w:linePitch="360"/>
        </w:sectPr>
      </w:pPr>
    </w:p>
    <w:p w14:paraId="67E94E2D" w14:textId="633D4A3B" w:rsidR="003F2055" w:rsidRPr="00DB5CA8" w:rsidRDefault="003F2055" w:rsidP="00DB5CA8"/>
    <w:p w14:paraId="415595F8" w14:textId="0B673173" w:rsidR="00DB5CA8" w:rsidRPr="00DB5CA8" w:rsidRDefault="00DB5CA8" w:rsidP="00DB5CA8"/>
    <w:p w14:paraId="10E0C0E7" w14:textId="0BEFA501" w:rsidR="00DB5CA8" w:rsidRPr="006846C9" w:rsidRDefault="006846C9" w:rsidP="006846C9">
      <w:pPr>
        <w:tabs>
          <w:tab w:val="right" w:pos="9360"/>
        </w:tabs>
        <w:spacing w:line="480" w:lineRule="auto"/>
        <w:jc w:val="center"/>
        <w:rPr>
          <w:rFonts w:ascii="Arial" w:hAnsi="Arial" w:cs="Arial"/>
          <w:b/>
          <w:sz w:val="22"/>
          <w:szCs w:val="22"/>
          <w:u w:val="single"/>
        </w:rPr>
      </w:pPr>
      <w:r w:rsidRPr="006846C9">
        <w:rPr>
          <w:rFonts w:ascii="Arial" w:hAnsi="Arial" w:cs="Arial"/>
          <w:sz w:val="22"/>
          <w:szCs w:val="22"/>
        </w:rPr>
        <w:t>This page intentionally left blank</w:t>
      </w:r>
    </w:p>
    <w:p w14:paraId="6FD0FE21" w14:textId="77777777" w:rsidR="00DB5CA8" w:rsidRPr="006846C9" w:rsidRDefault="00DB5CA8" w:rsidP="003F2055">
      <w:pPr>
        <w:tabs>
          <w:tab w:val="right" w:pos="9360"/>
        </w:tabs>
        <w:spacing w:line="480" w:lineRule="auto"/>
        <w:rPr>
          <w:rFonts w:ascii="Arial" w:hAnsi="Arial" w:cs="Arial"/>
          <w:b/>
          <w:sz w:val="22"/>
          <w:szCs w:val="22"/>
          <w:u w:val="single"/>
        </w:rPr>
        <w:sectPr w:rsidR="00DB5CA8" w:rsidRPr="006846C9" w:rsidSect="006846C9">
          <w:headerReference w:type="default" r:id="rId38"/>
          <w:footerReference w:type="default" r:id="rId39"/>
          <w:pgSz w:w="12240" w:h="15840" w:code="1"/>
          <w:pgMar w:top="1440" w:right="1440" w:bottom="1440" w:left="1440" w:header="720" w:footer="720" w:gutter="0"/>
          <w:pgNumType w:start="1"/>
          <w:cols w:space="720"/>
          <w:vAlign w:val="center"/>
          <w:docGrid w:linePitch="360"/>
        </w:sectPr>
      </w:pPr>
    </w:p>
    <w:p w14:paraId="7AAC6A9C" w14:textId="12007A7D" w:rsidR="0015017A" w:rsidRPr="007A0E9E" w:rsidRDefault="0015017A" w:rsidP="00EA0D64">
      <w:pPr>
        <w:pStyle w:val="Heading1"/>
      </w:pPr>
      <w:bookmarkStart w:id="18" w:name="_Ref510384714"/>
      <w:r w:rsidRPr="007A0E9E">
        <w:t xml:space="preserve">Worksheet </w:t>
      </w:r>
      <w:r>
        <w:t>5</w:t>
      </w:r>
      <w:r w:rsidRPr="007A0E9E">
        <w:t xml:space="preserve">: </w:t>
      </w:r>
      <w:r w:rsidR="00472AB0">
        <w:t xml:space="preserve">Landscaping and </w:t>
      </w:r>
      <w:r w:rsidRPr="007A0E9E">
        <w:t>Irrigation</w:t>
      </w:r>
      <w:bookmarkEnd w:id="18"/>
    </w:p>
    <w:p w14:paraId="2CC54FA0" w14:textId="77777777" w:rsidR="0015017A" w:rsidRPr="00111560" w:rsidRDefault="0015017A" w:rsidP="0015017A">
      <w:pPr>
        <w:pStyle w:val="BodyText"/>
        <w:spacing w:after="0"/>
        <w:rPr>
          <w:rFonts w:ascii="Arial" w:hAnsi="Arial" w:cs="Arial"/>
        </w:rPr>
      </w:pPr>
    </w:p>
    <w:p w14:paraId="288C68EB" w14:textId="7FE0CE25" w:rsidR="0015017A" w:rsidRDefault="0015017A" w:rsidP="0015017A">
      <w:pPr>
        <w:pStyle w:val="BodyText"/>
        <w:rPr>
          <w:rFonts w:ascii="Arial" w:hAnsi="Arial" w:cs="Arial"/>
        </w:rPr>
      </w:pPr>
      <w:r w:rsidRPr="00111560">
        <w:rPr>
          <w:rFonts w:ascii="Arial" w:hAnsi="Arial" w:cs="Arial"/>
        </w:rPr>
        <w:t xml:space="preserve">Use the following worksheet to collect information on </w:t>
      </w:r>
      <w:r>
        <w:rPr>
          <w:rFonts w:ascii="Arial" w:hAnsi="Arial" w:cs="Arial"/>
        </w:rPr>
        <w:t xml:space="preserve">your </w:t>
      </w:r>
      <w:r w:rsidR="00423072">
        <w:rPr>
          <w:rFonts w:ascii="Arial" w:hAnsi="Arial" w:cs="Arial"/>
        </w:rPr>
        <w:t xml:space="preserve">property’s </w:t>
      </w:r>
      <w:r>
        <w:rPr>
          <w:rFonts w:ascii="Arial" w:hAnsi="Arial" w:cs="Arial"/>
        </w:rPr>
        <w:t xml:space="preserve">irrigation system and </w:t>
      </w:r>
      <w:r w:rsidR="007112A6">
        <w:rPr>
          <w:rFonts w:ascii="Arial" w:hAnsi="Arial" w:cs="Arial"/>
        </w:rPr>
        <w:t>water features</w:t>
      </w:r>
      <w:r w:rsidRPr="00111560">
        <w:rPr>
          <w:rFonts w:ascii="Arial" w:hAnsi="Arial" w:cs="Arial"/>
        </w:rPr>
        <w:t>. Collecting this information will help you identify opportunities for i</w:t>
      </w:r>
      <w:r>
        <w:rPr>
          <w:rFonts w:ascii="Arial" w:hAnsi="Arial" w:cs="Arial"/>
        </w:rPr>
        <w:t xml:space="preserve">mplementing </w:t>
      </w:r>
      <w:r w:rsidRPr="00111560">
        <w:rPr>
          <w:rFonts w:ascii="Arial" w:hAnsi="Arial" w:cs="Arial"/>
        </w:rPr>
        <w:t xml:space="preserve">more efficient </w:t>
      </w:r>
      <w:r w:rsidR="007430C9">
        <w:rPr>
          <w:rFonts w:ascii="Arial" w:hAnsi="Arial" w:cs="Arial"/>
        </w:rPr>
        <w:t>methods, irrigation</w:t>
      </w:r>
      <w:r w:rsidR="00C96699">
        <w:rPr>
          <w:rFonts w:ascii="Arial" w:hAnsi="Arial" w:cs="Arial"/>
        </w:rPr>
        <w:t xml:space="preserve"> equipment</w:t>
      </w:r>
      <w:r w:rsidR="007430C9">
        <w:rPr>
          <w:rFonts w:ascii="Arial" w:hAnsi="Arial" w:cs="Arial"/>
        </w:rPr>
        <w:t>,</w:t>
      </w:r>
      <w:r w:rsidR="00C96699">
        <w:rPr>
          <w:rFonts w:ascii="Arial" w:hAnsi="Arial" w:cs="Arial"/>
        </w:rPr>
        <w:t xml:space="preserve"> and </w:t>
      </w:r>
      <w:r w:rsidR="007430C9">
        <w:rPr>
          <w:rFonts w:ascii="Arial" w:hAnsi="Arial" w:cs="Arial"/>
        </w:rPr>
        <w:t xml:space="preserve">other </w:t>
      </w:r>
      <w:r w:rsidR="00C96699">
        <w:rPr>
          <w:rFonts w:ascii="Arial" w:hAnsi="Arial" w:cs="Arial"/>
        </w:rPr>
        <w:t>features</w:t>
      </w:r>
      <w:r w:rsidRPr="00111560">
        <w:rPr>
          <w:rFonts w:ascii="Arial" w:hAnsi="Arial" w:cs="Arial"/>
        </w:rPr>
        <w:t xml:space="preserve">. </w:t>
      </w:r>
      <w:r w:rsidR="00391794">
        <w:rPr>
          <w:rFonts w:ascii="Arial" w:hAnsi="Arial" w:cs="Arial"/>
        </w:rPr>
        <w:t xml:space="preserve">This worksheet will also help you estimate your </w:t>
      </w:r>
      <w:r w:rsidR="00C96699">
        <w:rPr>
          <w:rFonts w:ascii="Arial" w:hAnsi="Arial" w:cs="Arial"/>
        </w:rPr>
        <w:t xml:space="preserve">property’s </w:t>
      </w:r>
      <w:r w:rsidR="007430C9">
        <w:rPr>
          <w:rFonts w:ascii="Arial" w:hAnsi="Arial" w:cs="Arial"/>
        </w:rPr>
        <w:t xml:space="preserve">“irrigated </w:t>
      </w:r>
      <w:r w:rsidR="00391794">
        <w:rPr>
          <w:rFonts w:ascii="Arial" w:hAnsi="Arial" w:cs="Arial"/>
        </w:rPr>
        <w:t>area</w:t>
      </w:r>
      <w:r w:rsidR="007430C9">
        <w:rPr>
          <w:rFonts w:ascii="Arial" w:hAnsi="Arial" w:cs="Arial"/>
        </w:rPr>
        <w:t xml:space="preserve">,” defined as the </w:t>
      </w:r>
      <w:r w:rsidR="00C25800">
        <w:rPr>
          <w:rFonts w:ascii="Arial" w:hAnsi="Arial" w:cs="Arial"/>
        </w:rPr>
        <w:t xml:space="preserve">amount of outdoor vegetated area that is supplied </w:t>
      </w:r>
      <w:r w:rsidR="00AD7C08">
        <w:rPr>
          <w:rFonts w:ascii="Arial" w:hAnsi="Arial" w:cs="Arial"/>
        </w:rPr>
        <w:t xml:space="preserve">with </w:t>
      </w:r>
      <w:r w:rsidR="00C25800">
        <w:rPr>
          <w:rFonts w:ascii="Arial" w:hAnsi="Arial" w:cs="Arial"/>
        </w:rPr>
        <w:t>water regularly</w:t>
      </w:r>
      <w:r w:rsidR="00391794">
        <w:rPr>
          <w:rFonts w:ascii="Arial" w:hAnsi="Arial" w:cs="Arial"/>
        </w:rPr>
        <w:t>.</w:t>
      </w:r>
      <w:r w:rsidR="00C25800">
        <w:rPr>
          <w:rStyle w:val="FootnoteReference"/>
          <w:rFonts w:ascii="Arial" w:hAnsi="Arial"/>
        </w:rPr>
        <w:footnoteReference w:id="9"/>
      </w:r>
      <w:r w:rsidR="00391794">
        <w:rPr>
          <w:rFonts w:ascii="Arial" w:hAnsi="Arial" w:cs="Arial"/>
        </w:rPr>
        <w:t xml:space="preserve"> </w:t>
      </w:r>
      <w:r w:rsidRPr="00111560">
        <w:rPr>
          <w:rFonts w:ascii="Arial" w:hAnsi="Arial" w:cs="Arial"/>
        </w:rPr>
        <w:t xml:space="preserve">For more information on </w:t>
      </w:r>
      <w:r w:rsidR="004B3DAA">
        <w:rPr>
          <w:rFonts w:ascii="Arial" w:hAnsi="Arial" w:cs="Arial"/>
        </w:rPr>
        <w:t>irrigation and landscaping</w:t>
      </w:r>
      <w:r w:rsidRPr="00111560">
        <w:rPr>
          <w:rFonts w:ascii="Arial" w:hAnsi="Arial" w:cs="Arial"/>
        </w:rPr>
        <w:t xml:space="preserve">, </w:t>
      </w:r>
      <w:r w:rsidR="00B57ED6">
        <w:rPr>
          <w:rFonts w:ascii="Arial" w:hAnsi="Arial" w:cs="Arial"/>
        </w:rPr>
        <w:t xml:space="preserve">review </w:t>
      </w:r>
      <w:r w:rsidRPr="00111560">
        <w:rPr>
          <w:rFonts w:ascii="Arial" w:hAnsi="Arial" w:cs="Arial"/>
        </w:rPr>
        <w:t xml:space="preserve">WaterSense’s </w:t>
      </w:r>
      <w:hyperlink r:id="rId40" w:history="1">
        <w:r w:rsidR="00472AB0" w:rsidRPr="00B803D2">
          <w:rPr>
            <w:rStyle w:val="Hyperlink"/>
            <w:rFonts w:ascii="Arial" w:hAnsi="Arial" w:cs="Arial"/>
            <w:i/>
            <w:szCs w:val="22"/>
          </w:rPr>
          <w:t>Landscaping and Irrigation Water Efficiency Management Guide</w:t>
        </w:r>
      </w:hyperlink>
      <w:r w:rsidRPr="00111560">
        <w:rPr>
          <w:rFonts w:ascii="Arial" w:hAnsi="Arial" w:cs="Arial"/>
        </w:rPr>
        <w:t>.</w:t>
      </w:r>
    </w:p>
    <w:p w14:paraId="4A777BCE" w14:textId="2273D9DD" w:rsidR="00CE7ECE" w:rsidRDefault="00CE7ECE" w:rsidP="0015017A">
      <w:pPr>
        <w:pStyle w:val="BodyText"/>
        <w:rPr>
          <w:rFonts w:ascii="Arial" w:hAnsi="Arial" w:cs="Arial"/>
        </w:rPr>
      </w:pPr>
      <w:r>
        <w:rPr>
          <w:rFonts w:ascii="Arial" w:hAnsi="Arial" w:cs="Arial"/>
        </w:rPr>
        <w:t>W</w:t>
      </w:r>
      <w:r w:rsidR="00391794">
        <w:rPr>
          <w:rFonts w:ascii="Arial" w:hAnsi="Arial" w:cs="Arial"/>
        </w:rPr>
        <w:t xml:space="preserve">hile this worksheet helps identify existing irrigation </w:t>
      </w:r>
      <w:r w:rsidR="00830E46">
        <w:rPr>
          <w:rFonts w:ascii="Arial" w:hAnsi="Arial" w:cs="Arial"/>
        </w:rPr>
        <w:t>equipm</w:t>
      </w:r>
      <w:r w:rsidR="000F4177">
        <w:rPr>
          <w:rFonts w:ascii="Arial" w:hAnsi="Arial" w:cs="Arial"/>
        </w:rPr>
        <w:t>e</w:t>
      </w:r>
      <w:r w:rsidR="00830E46">
        <w:rPr>
          <w:rFonts w:ascii="Arial" w:hAnsi="Arial" w:cs="Arial"/>
        </w:rPr>
        <w:t>n</w:t>
      </w:r>
      <w:r w:rsidR="000F4177">
        <w:rPr>
          <w:rFonts w:ascii="Arial" w:hAnsi="Arial" w:cs="Arial"/>
        </w:rPr>
        <w:t>t</w:t>
      </w:r>
      <w:r w:rsidR="00391794">
        <w:rPr>
          <w:rFonts w:ascii="Arial" w:hAnsi="Arial" w:cs="Arial"/>
        </w:rPr>
        <w:t xml:space="preserve"> and some </w:t>
      </w:r>
      <w:r>
        <w:rPr>
          <w:rFonts w:ascii="Arial" w:hAnsi="Arial" w:cs="Arial"/>
        </w:rPr>
        <w:t>high-level</w:t>
      </w:r>
      <w:r w:rsidR="00391794">
        <w:rPr>
          <w:rFonts w:ascii="Arial" w:hAnsi="Arial" w:cs="Arial"/>
        </w:rPr>
        <w:t xml:space="preserve"> opportunities for savings, it does not rep</w:t>
      </w:r>
      <w:r>
        <w:rPr>
          <w:rFonts w:ascii="Arial" w:hAnsi="Arial" w:cs="Arial"/>
        </w:rPr>
        <w:t xml:space="preserve">lace the knowledge gained from conducting a </w:t>
      </w:r>
      <w:r w:rsidR="00391794">
        <w:rPr>
          <w:rFonts w:ascii="Arial" w:hAnsi="Arial" w:cs="Arial"/>
        </w:rPr>
        <w:t xml:space="preserve">full-scale irrigation audit. If </w:t>
      </w:r>
      <w:r w:rsidR="00AD7C08">
        <w:rPr>
          <w:rFonts w:ascii="Arial" w:hAnsi="Arial" w:cs="Arial"/>
        </w:rPr>
        <w:t xml:space="preserve">the property’s </w:t>
      </w:r>
      <w:r w:rsidR="009A6CF9">
        <w:rPr>
          <w:rFonts w:ascii="Arial" w:hAnsi="Arial" w:cs="Arial"/>
        </w:rPr>
        <w:t xml:space="preserve">landscape is sizeable, located in a hot and dry climate, or </w:t>
      </w:r>
      <w:r w:rsidR="00AD7C08">
        <w:rPr>
          <w:rFonts w:ascii="Arial" w:hAnsi="Arial" w:cs="Arial"/>
        </w:rPr>
        <w:t xml:space="preserve">the </w:t>
      </w:r>
      <w:r w:rsidR="00391794">
        <w:rPr>
          <w:rFonts w:ascii="Arial" w:hAnsi="Arial" w:cs="Arial"/>
        </w:rPr>
        <w:t xml:space="preserve">irrigation system has not been </w:t>
      </w:r>
      <w:r w:rsidR="00AD7C08">
        <w:rPr>
          <w:rFonts w:ascii="Arial" w:hAnsi="Arial" w:cs="Arial"/>
        </w:rPr>
        <w:t>inspected</w:t>
      </w:r>
      <w:r>
        <w:rPr>
          <w:rFonts w:ascii="Arial" w:hAnsi="Arial" w:cs="Arial"/>
        </w:rPr>
        <w:t xml:space="preserve"> recently, WaterSense recommends hiring an irrigation professional that has been </w:t>
      </w:r>
      <w:hyperlink r:id="rId41" w:history="1">
        <w:r w:rsidRPr="00CE7ECE">
          <w:rPr>
            <w:rStyle w:val="Hyperlink"/>
            <w:rFonts w:ascii="Arial" w:hAnsi="Arial" w:cs="Arial"/>
          </w:rPr>
          <w:t>certified by a WaterSense labeled program</w:t>
        </w:r>
      </w:hyperlink>
      <w:r>
        <w:rPr>
          <w:rFonts w:ascii="Arial" w:hAnsi="Arial" w:cs="Arial"/>
        </w:rPr>
        <w:t>. A certified irrigation professional can:</w:t>
      </w:r>
    </w:p>
    <w:p w14:paraId="10146136" w14:textId="0B160407" w:rsidR="00CE7ECE" w:rsidRPr="00CE7ECE" w:rsidRDefault="00CE7ECE" w:rsidP="00CE7ECE">
      <w:pPr>
        <w:pStyle w:val="ListBullet"/>
        <w:tabs>
          <w:tab w:val="clear" w:pos="360"/>
          <w:tab w:val="num" w:pos="0"/>
        </w:tabs>
        <w:ind w:left="360"/>
        <w:rPr>
          <w:rFonts w:ascii="Arial" w:hAnsi="Arial" w:cs="Arial"/>
        </w:rPr>
      </w:pPr>
      <w:r w:rsidRPr="00CE7ECE">
        <w:rPr>
          <w:rFonts w:ascii="Arial" w:hAnsi="Arial" w:cs="Arial"/>
        </w:rPr>
        <w:t xml:space="preserve">Audit </w:t>
      </w:r>
      <w:r w:rsidR="00AD7C08">
        <w:rPr>
          <w:rFonts w:ascii="Arial" w:hAnsi="Arial" w:cs="Arial"/>
        </w:rPr>
        <w:t>an</w:t>
      </w:r>
      <w:r w:rsidR="00AD7C08" w:rsidRPr="00CE7ECE">
        <w:rPr>
          <w:rFonts w:ascii="Arial" w:hAnsi="Arial" w:cs="Arial"/>
        </w:rPr>
        <w:t xml:space="preserve"> </w:t>
      </w:r>
      <w:r w:rsidRPr="00CE7ECE">
        <w:rPr>
          <w:rFonts w:ascii="Arial" w:hAnsi="Arial" w:cs="Arial"/>
        </w:rPr>
        <w:t>existing system to ensure it is performing efficien</w:t>
      </w:r>
      <w:r w:rsidR="007112A6">
        <w:rPr>
          <w:rFonts w:ascii="Arial" w:hAnsi="Arial" w:cs="Arial"/>
        </w:rPr>
        <w:t>tly</w:t>
      </w:r>
      <w:r w:rsidRPr="00CE7ECE">
        <w:rPr>
          <w:rFonts w:ascii="Arial" w:hAnsi="Arial" w:cs="Arial"/>
        </w:rPr>
        <w:t>.</w:t>
      </w:r>
    </w:p>
    <w:p w14:paraId="5A0A35AF" w14:textId="5C3CBF85" w:rsidR="00391794" w:rsidRDefault="00CE7ECE" w:rsidP="00CE7ECE">
      <w:pPr>
        <w:pStyle w:val="ListBullet"/>
        <w:tabs>
          <w:tab w:val="clear" w:pos="360"/>
          <w:tab w:val="num" w:pos="0"/>
        </w:tabs>
        <w:ind w:left="360"/>
        <w:rPr>
          <w:rFonts w:ascii="Arial" w:hAnsi="Arial" w:cs="Arial"/>
        </w:rPr>
      </w:pPr>
      <w:r>
        <w:rPr>
          <w:rFonts w:ascii="Arial" w:hAnsi="Arial" w:cs="Arial"/>
        </w:rPr>
        <w:t xml:space="preserve">Design a new system to best suit </w:t>
      </w:r>
      <w:r w:rsidR="00AD7C08">
        <w:rPr>
          <w:rFonts w:ascii="Arial" w:hAnsi="Arial" w:cs="Arial"/>
        </w:rPr>
        <w:t xml:space="preserve">the </w:t>
      </w:r>
      <w:r>
        <w:rPr>
          <w:rFonts w:ascii="Arial" w:hAnsi="Arial" w:cs="Arial"/>
        </w:rPr>
        <w:t>landscape and account for local climate conditions.</w:t>
      </w:r>
    </w:p>
    <w:p w14:paraId="1F1C15DD" w14:textId="7CBF36D6" w:rsidR="00CE7ECE" w:rsidRDefault="00CE7ECE" w:rsidP="00CE7ECE">
      <w:pPr>
        <w:pStyle w:val="ListBullet"/>
        <w:tabs>
          <w:tab w:val="clear" w:pos="360"/>
          <w:tab w:val="num" w:pos="0"/>
        </w:tabs>
        <w:ind w:left="360"/>
        <w:rPr>
          <w:rFonts w:ascii="Arial" w:hAnsi="Arial" w:cs="Arial"/>
        </w:rPr>
      </w:pPr>
      <w:r>
        <w:rPr>
          <w:rFonts w:ascii="Arial" w:hAnsi="Arial" w:cs="Arial"/>
        </w:rPr>
        <w:t xml:space="preserve">Install, maintain, and repair your irrigation equipment and ensure proper scheduling of </w:t>
      </w:r>
      <w:r w:rsidR="00AD7C08">
        <w:rPr>
          <w:rFonts w:ascii="Arial" w:hAnsi="Arial" w:cs="Arial"/>
        </w:rPr>
        <w:t xml:space="preserve">the </w:t>
      </w:r>
      <w:r>
        <w:rPr>
          <w:rFonts w:ascii="Arial" w:hAnsi="Arial" w:cs="Arial"/>
        </w:rPr>
        <w:t>irrigation system to optimize performance.</w:t>
      </w:r>
    </w:p>
    <w:p w14:paraId="2A419FE0" w14:textId="09A5E7EB" w:rsidR="00102D2E" w:rsidRPr="0007228D" w:rsidRDefault="00102D2E" w:rsidP="0007228D">
      <w:pPr>
        <w:pStyle w:val="BodyText"/>
        <w:rPr>
          <w:rFonts w:ascii="Arial" w:hAnsi="Arial" w:cs="Arial"/>
        </w:rPr>
      </w:pPr>
      <w:r w:rsidRPr="0007228D">
        <w:rPr>
          <w:rFonts w:ascii="Arial" w:hAnsi="Arial" w:cs="Arial"/>
        </w:rPr>
        <w:t>WaterSense recommends conducting a full audit of the irrigation system every three years.</w:t>
      </w:r>
    </w:p>
    <w:p w14:paraId="0EA5845E" w14:textId="5C13B9ED" w:rsidR="0015017A" w:rsidRPr="00111560" w:rsidRDefault="0015017A" w:rsidP="00EA0D64">
      <w:pPr>
        <w:pStyle w:val="Heading2"/>
      </w:pPr>
      <w:r w:rsidRPr="00111560">
        <w:t>Getting Started</w:t>
      </w:r>
    </w:p>
    <w:p w14:paraId="7ED3C4BD" w14:textId="7BD09734" w:rsidR="0015017A" w:rsidRPr="00A97CED" w:rsidRDefault="00AD7C08" w:rsidP="0015017A">
      <w:pPr>
        <w:pStyle w:val="ListBullet20"/>
        <w:rPr>
          <w:rFonts w:ascii="Arial" w:hAnsi="Arial" w:cs="Arial"/>
        </w:rPr>
      </w:pPr>
      <w:r w:rsidRPr="00A97CED">
        <w:rPr>
          <w:rFonts w:cs="Arial"/>
          <w:noProof/>
        </w:rPr>
        <mc:AlternateContent>
          <mc:Choice Requires="wps">
            <w:drawing>
              <wp:anchor distT="0" distB="0" distL="114300" distR="114300" simplePos="0" relativeHeight="251675648" behindDoc="0" locked="0" layoutInCell="1" allowOverlap="1" wp14:anchorId="349C370E" wp14:editId="39380E6B">
                <wp:simplePos x="0" y="0"/>
                <wp:positionH relativeFrom="margin">
                  <wp:posOffset>3680460</wp:posOffset>
                </wp:positionH>
                <wp:positionV relativeFrom="paragraph">
                  <wp:posOffset>27940</wp:posOffset>
                </wp:positionV>
                <wp:extent cx="2194560" cy="1638300"/>
                <wp:effectExtent l="0" t="0" r="15240" b="19050"/>
                <wp:wrapSquare wrapText="bothSides"/>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38300"/>
                        </a:xfrm>
                        <a:prstGeom prst="rect">
                          <a:avLst/>
                        </a:prstGeom>
                        <a:solidFill>
                          <a:srgbClr val="FFFFFF"/>
                        </a:solidFill>
                        <a:ln w="19050">
                          <a:solidFill>
                            <a:srgbClr val="488949"/>
                          </a:solidFill>
                          <a:miter lim="800000"/>
                          <a:headEnd/>
                          <a:tailEnd/>
                        </a:ln>
                      </wps:spPr>
                      <wps:txbx>
                        <w:txbxContent>
                          <w:p w14:paraId="7B655CF7" w14:textId="55301028" w:rsidR="00D528C8" w:rsidRPr="00B03D00" w:rsidRDefault="00D528C8" w:rsidP="0015017A">
                            <w:pPr>
                              <w:rPr>
                                <w:rFonts w:ascii="Arial" w:hAnsi="Arial" w:cs="Arial"/>
                                <w:sz w:val="20"/>
                                <w:szCs w:val="20"/>
                              </w:rPr>
                            </w:pPr>
                            <w:r w:rsidRPr="00B03D00">
                              <w:rPr>
                                <w:rFonts w:ascii="Arial" w:hAnsi="Arial" w:cs="Arial"/>
                                <w:b/>
                                <w:sz w:val="20"/>
                                <w:szCs w:val="20"/>
                              </w:rPr>
                              <w:t>Water-Saving Tip:</w:t>
                            </w:r>
                            <w:r w:rsidRPr="00B03D00">
                              <w:rPr>
                                <w:rFonts w:ascii="Arial" w:hAnsi="Arial" w:cs="Arial"/>
                                <w:sz w:val="20"/>
                                <w:szCs w:val="20"/>
                              </w:rPr>
                              <w:t xml:space="preserve"> Check the performance of your irrigation system by confirming that all sprinkler heads are functioning properly. Make sure that sprinkler heads aren’t watering walkways, roads, fences, or other non-landscaped areas.</w:t>
                            </w:r>
                            <w:r>
                              <w:rPr>
                                <w:rFonts w:ascii="Arial" w:hAnsi="Arial" w:cs="Arial"/>
                                <w:sz w:val="20"/>
                                <w:szCs w:val="20"/>
                              </w:rPr>
                              <w:t xml:space="preserve"> Adjust sprinkler heads and/or fix broken parts as soon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370E" id="_x0000_s1036" type="#_x0000_t202" style="position:absolute;margin-left:289.8pt;margin-top:2.2pt;width:172.8pt;height:12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" strokecolor="#488949" strokeweight="1.5pt">
                <v:textbox>
                  <w:txbxContent>
                    <w:p w14:paraId="7B655CF7" w14:textId="55301028" w:rsidR="00D528C8" w:rsidRPr="00B03D00" w:rsidRDefault="00D528C8" w:rsidP="0015017A">
                      <w:pPr>
                        <w:rPr>
                          <w:rFonts w:ascii="Arial" w:hAnsi="Arial" w:cs="Arial"/>
                          <w:sz w:val="20"/>
                          <w:szCs w:val="20"/>
                        </w:rPr>
                      </w:pPr>
                      <w:r w:rsidRPr="00B03D00">
                        <w:rPr>
                          <w:rFonts w:ascii="Arial" w:hAnsi="Arial" w:cs="Arial"/>
                          <w:b/>
                          <w:sz w:val="20"/>
                          <w:szCs w:val="20"/>
                        </w:rPr>
                        <w:t>Water-Saving Tip:</w:t>
                      </w:r>
                      <w:r w:rsidRPr="00B03D00">
                        <w:rPr>
                          <w:rFonts w:ascii="Arial" w:hAnsi="Arial" w:cs="Arial"/>
                          <w:sz w:val="20"/>
                          <w:szCs w:val="20"/>
                        </w:rPr>
                        <w:t xml:space="preserve"> Check the performance of your irrigation system by confirming that all sprinkler heads are functioning properly. Make sure that sprinkler heads aren’t watering walkways, roads, fences, or other non-landscaped areas.</w:t>
                      </w:r>
                      <w:r>
                        <w:rPr>
                          <w:rFonts w:ascii="Arial" w:hAnsi="Arial" w:cs="Arial"/>
                          <w:sz w:val="20"/>
                          <w:szCs w:val="20"/>
                        </w:rPr>
                        <w:t xml:space="preserve"> Adjust sprinkler heads and/or fix broken parts as soon as possible.</w:t>
                      </w:r>
                    </w:p>
                  </w:txbxContent>
                </v:textbox>
                <w10:wrap type="square" anchorx="margin"/>
              </v:shape>
            </w:pict>
          </mc:Fallback>
        </mc:AlternateContent>
      </w:r>
      <w:r w:rsidR="00A97CED" w:rsidRPr="00A97CED">
        <w:rPr>
          <w:rFonts w:ascii="Arial" w:hAnsi="Arial" w:cs="Arial"/>
        </w:rPr>
        <w:t xml:space="preserve">Complete the table below to capture information about your </w:t>
      </w:r>
      <w:r w:rsidR="00C96699">
        <w:rPr>
          <w:rFonts w:ascii="Arial" w:hAnsi="Arial" w:cs="Arial"/>
        </w:rPr>
        <w:t>property</w:t>
      </w:r>
      <w:r w:rsidR="00C96699" w:rsidRPr="00A97CED">
        <w:rPr>
          <w:rFonts w:ascii="Arial" w:hAnsi="Arial" w:cs="Arial"/>
        </w:rPr>
        <w:t xml:space="preserve">’s </w:t>
      </w:r>
      <w:r w:rsidR="00A97CED" w:rsidRPr="00A97CED">
        <w:rPr>
          <w:rFonts w:ascii="Arial" w:hAnsi="Arial" w:cs="Arial"/>
        </w:rPr>
        <w:t>irrigation system and its associated water use.</w:t>
      </w:r>
      <w:r w:rsidR="0015017A" w:rsidRPr="00A97CED">
        <w:rPr>
          <w:rFonts w:ascii="Arial" w:hAnsi="Arial" w:cs="Arial"/>
        </w:rPr>
        <w:t xml:space="preserve"> Consider the following when assessing your irrigation controller(s):</w:t>
      </w:r>
    </w:p>
    <w:p w14:paraId="1D2F8883" w14:textId="6FA64273" w:rsidR="0015017A" w:rsidRPr="00A97CED" w:rsidRDefault="0015017A" w:rsidP="0015017A">
      <w:pPr>
        <w:pStyle w:val="ListBullet"/>
        <w:tabs>
          <w:tab w:val="clear" w:pos="360"/>
          <w:tab w:val="num" w:pos="0"/>
        </w:tabs>
        <w:ind w:left="360"/>
        <w:rPr>
          <w:rFonts w:ascii="Arial" w:hAnsi="Arial" w:cs="Arial"/>
        </w:rPr>
      </w:pPr>
      <w:r w:rsidRPr="00A97CED">
        <w:rPr>
          <w:rFonts w:ascii="Arial" w:hAnsi="Arial" w:cs="Arial"/>
          <w:b/>
        </w:rPr>
        <w:t>Manually activated irrigation system:</w:t>
      </w:r>
      <w:r w:rsidRPr="00A97CED">
        <w:rPr>
          <w:rFonts w:ascii="Arial" w:hAnsi="Arial" w:cs="Arial"/>
        </w:rPr>
        <w:t xml:space="preserve"> Requires the user to begin and end watering cycles by physically turning it on and off. </w:t>
      </w:r>
    </w:p>
    <w:p w14:paraId="4394DB30" w14:textId="4C687DA5" w:rsidR="0015017A" w:rsidRPr="00A97CED" w:rsidRDefault="0015017A" w:rsidP="0015017A">
      <w:pPr>
        <w:pStyle w:val="ListBullet"/>
        <w:tabs>
          <w:tab w:val="clear" w:pos="360"/>
          <w:tab w:val="num" w:pos="0"/>
        </w:tabs>
        <w:ind w:left="360"/>
        <w:rPr>
          <w:rFonts w:ascii="Arial" w:hAnsi="Arial" w:cs="Arial"/>
        </w:rPr>
      </w:pPr>
      <w:r w:rsidRPr="00A97CED">
        <w:rPr>
          <w:rFonts w:ascii="Arial" w:hAnsi="Arial" w:cs="Arial"/>
          <w:b/>
        </w:rPr>
        <w:t>Timer-based irrigation controller:</w:t>
      </w:r>
      <w:r w:rsidRPr="00A97CED">
        <w:rPr>
          <w:rFonts w:ascii="Arial" w:hAnsi="Arial" w:cs="Arial"/>
        </w:rPr>
        <w:t xml:space="preserve"> Equipped with a clock </w:t>
      </w:r>
      <w:r w:rsidR="00ED794F">
        <w:rPr>
          <w:rFonts w:ascii="Arial" w:hAnsi="Arial" w:cs="Arial"/>
        </w:rPr>
        <w:t xml:space="preserve">timer </w:t>
      </w:r>
      <w:r w:rsidRPr="00A97CED">
        <w:rPr>
          <w:rFonts w:ascii="Arial" w:hAnsi="Arial" w:cs="Arial"/>
        </w:rPr>
        <w:t>that waters landscape using a pre-determined schedule.</w:t>
      </w:r>
    </w:p>
    <w:p w14:paraId="40A992DC" w14:textId="5DC329C2" w:rsidR="0015017A" w:rsidRPr="00A97CED" w:rsidRDefault="0015017A" w:rsidP="0015017A">
      <w:pPr>
        <w:pStyle w:val="ListBullet"/>
        <w:tabs>
          <w:tab w:val="clear" w:pos="360"/>
          <w:tab w:val="num" w:pos="0"/>
        </w:tabs>
        <w:ind w:left="360"/>
        <w:rPr>
          <w:rFonts w:ascii="Arial" w:hAnsi="Arial" w:cs="Arial"/>
        </w:rPr>
      </w:pPr>
      <w:r w:rsidRPr="00A97CED">
        <w:rPr>
          <w:rFonts w:ascii="Arial" w:hAnsi="Arial" w:cs="Arial"/>
          <w:b/>
        </w:rPr>
        <w:t>Timer-based irrigation controller with a rain sensor:</w:t>
      </w:r>
      <w:r w:rsidRPr="00A97CED">
        <w:rPr>
          <w:rFonts w:ascii="Arial" w:hAnsi="Arial" w:cs="Arial"/>
        </w:rPr>
        <w:t xml:space="preserve"> Equipped with a clock </w:t>
      </w:r>
      <w:r w:rsidR="00ED794F">
        <w:rPr>
          <w:rFonts w:ascii="Arial" w:hAnsi="Arial" w:cs="Arial"/>
        </w:rPr>
        <w:t xml:space="preserve">timer </w:t>
      </w:r>
      <w:r w:rsidRPr="00A97CED">
        <w:rPr>
          <w:rFonts w:ascii="Arial" w:hAnsi="Arial" w:cs="Arial"/>
        </w:rPr>
        <w:t>that waters landscape using a pre-determined schedule and includes a rain sensor</w:t>
      </w:r>
      <w:r w:rsidR="00C1150A">
        <w:rPr>
          <w:rFonts w:ascii="Arial" w:hAnsi="Arial" w:cs="Arial"/>
        </w:rPr>
        <w:t xml:space="preserve"> that</w:t>
      </w:r>
      <w:r w:rsidRPr="00A97CED">
        <w:rPr>
          <w:rFonts w:ascii="Arial" w:hAnsi="Arial" w:cs="Arial"/>
        </w:rPr>
        <w:t xml:space="preserve"> stops irrigation from occurring during</w:t>
      </w:r>
      <w:r w:rsidR="00C1150A">
        <w:rPr>
          <w:rFonts w:ascii="Arial" w:hAnsi="Arial" w:cs="Arial"/>
        </w:rPr>
        <w:t xml:space="preserve"> or following</w:t>
      </w:r>
      <w:r w:rsidRPr="00A97CED">
        <w:rPr>
          <w:rFonts w:ascii="Arial" w:hAnsi="Arial" w:cs="Arial"/>
        </w:rPr>
        <w:t xml:space="preserve"> a rain event. </w:t>
      </w:r>
    </w:p>
    <w:p w14:paraId="4473D445" w14:textId="192F5D0F" w:rsidR="0015017A" w:rsidRPr="00A97CED" w:rsidRDefault="0015017A" w:rsidP="0015017A">
      <w:pPr>
        <w:pStyle w:val="ListBullet"/>
        <w:tabs>
          <w:tab w:val="clear" w:pos="360"/>
          <w:tab w:val="num" w:pos="0"/>
        </w:tabs>
        <w:ind w:left="360"/>
        <w:rPr>
          <w:rFonts w:ascii="Arial" w:hAnsi="Arial" w:cs="Arial"/>
        </w:rPr>
      </w:pPr>
      <w:r w:rsidRPr="00A97CED">
        <w:rPr>
          <w:rFonts w:ascii="Arial" w:hAnsi="Arial" w:cs="Arial"/>
          <w:b/>
        </w:rPr>
        <w:t>Weather-based irrigation controller:</w:t>
      </w:r>
      <w:r w:rsidRPr="00A97CED">
        <w:rPr>
          <w:rFonts w:ascii="Arial" w:hAnsi="Arial" w:cs="Arial"/>
        </w:rPr>
        <w:t xml:space="preserve"> Uses local weather conditions to adjust irrigation watering schedules to account for actual needs of </w:t>
      </w:r>
      <w:r w:rsidR="00AD7C08">
        <w:rPr>
          <w:rFonts w:ascii="Arial" w:hAnsi="Arial" w:cs="Arial"/>
        </w:rPr>
        <w:t>the</w:t>
      </w:r>
      <w:r w:rsidR="00AD7C08" w:rsidRPr="00A97CED">
        <w:rPr>
          <w:rFonts w:ascii="Arial" w:hAnsi="Arial" w:cs="Arial"/>
        </w:rPr>
        <w:t xml:space="preserve"> </w:t>
      </w:r>
      <w:r w:rsidRPr="00A97CED">
        <w:rPr>
          <w:rFonts w:ascii="Arial" w:hAnsi="Arial" w:cs="Arial"/>
        </w:rPr>
        <w:t>landscape.</w:t>
      </w:r>
    </w:p>
    <w:p w14:paraId="2AA32672" w14:textId="77777777" w:rsidR="0015017A" w:rsidRPr="006C3278" w:rsidRDefault="0015017A" w:rsidP="006C3278">
      <w:pPr>
        <w:pStyle w:val="ListBullet"/>
        <w:ind w:left="360"/>
        <w:rPr>
          <w:rFonts w:ascii="Arial" w:hAnsi="Arial" w:cs="Arial"/>
        </w:rPr>
      </w:pPr>
      <w:r w:rsidRPr="006C3278">
        <w:rPr>
          <w:rFonts w:ascii="Arial" w:hAnsi="Arial" w:cs="Arial"/>
          <w:b/>
        </w:rPr>
        <w:t>Soil moisture-based irrigation controller:</w:t>
      </w:r>
      <w:r w:rsidRPr="006C3278">
        <w:rPr>
          <w:rFonts w:ascii="Arial" w:hAnsi="Arial" w:cs="Arial"/>
        </w:rPr>
        <w:t xml:space="preserve"> Controls whether the irrigation system operates by measuring the amount of moisture in the soil and tailoring irrigation schedules accordingly.</w:t>
      </w:r>
    </w:p>
    <w:p w14:paraId="5006B2EA" w14:textId="5B548213" w:rsidR="0015017A" w:rsidRPr="00A97CED" w:rsidRDefault="007B0DB6" w:rsidP="0015017A">
      <w:pPr>
        <w:pStyle w:val="ListBullet20"/>
        <w:rPr>
          <w:rFonts w:ascii="Arial" w:hAnsi="Arial" w:cs="Arial"/>
        </w:rPr>
      </w:pPr>
      <w:r>
        <w:rPr>
          <w:rFonts w:ascii="Arial" w:hAnsi="Arial" w:cs="Arial"/>
        </w:rPr>
        <w:t xml:space="preserve">In some cases, there may be multiple types of irrigation controllers that are programmed to </w:t>
      </w:r>
      <w:r w:rsidR="00ED794F">
        <w:rPr>
          <w:rFonts w:ascii="Arial" w:hAnsi="Arial" w:cs="Arial"/>
        </w:rPr>
        <w:t xml:space="preserve">irrigate </w:t>
      </w:r>
      <w:r>
        <w:rPr>
          <w:rFonts w:ascii="Arial" w:hAnsi="Arial" w:cs="Arial"/>
        </w:rPr>
        <w:t>different zones.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4212"/>
        <w:gridCol w:w="5328"/>
      </w:tblGrid>
      <w:tr w:rsidR="0015017A" w:rsidRPr="00E74ED6" w14:paraId="2B620D00" w14:textId="77777777" w:rsidTr="00A54E59">
        <w:trPr>
          <w:cantSplit/>
          <w:trHeight w:val="461"/>
          <w:tblHeader/>
        </w:trPr>
        <w:tc>
          <w:tcPr>
            <w:tcW w:w="9540" w:type="dxa"/>
            <w:gridSpan w:val="2"/>
            <w:tcBorders>
              <w:top w:val="nil"/>
              <w:left w:val="nil"/>
              <w:right w:val="nil"/>
            </w:tcBorders>
            <w:shd w:val="clear" w:color="auto" w:fill="FFFFFF"/>
            <w:vAlign w:val="center"/>
          </w:tcPr>
          <w:p w14:paraId="2C0A8A22" w14:textId="44632C36" w:rsidR="0015017A" w:rsidRPr="00102D2E" w:rsidRDefault="009619D7" w:rsidP="00A54E59">
            <w:pPr>
              <w:pStyle w:val="Default"/>
              <w:jc w:val="center"/>
              <w:rPr>
                <w:b/>
                <w:color w:val="auto"/>
              </w:rPr>
            </w:pPr>
            <w:r>
              <w:rPr>
                <w:b/>
                <w:color w:val="auto"/>
              </w:rPr>
              <w:t xml:space="preserve">Landscaping and </w:t>
            </w:r>
            <w:r w:rsidR="0015017A" w:rsidRPr="00102D2E">
              <w:rPr>
                <w:b/>
                <w:color w:val="auto"/>
              </w:rPr>
              <w:t>Irrigation</w:t>
            </w:r>
            <w:r w:rsidR="00775E3A">
              <w:rPr>
                <w:b/>
                <w:color w:val="auto"/>
              </w:rPr>
              <w:t xml:space="preserve"> </w:t>
            </w:r>
            <w:r w:rsidR="0015017A" w:rsidRPr="00102D2E">
              <w:rPr>
                <w:b/>
                <w:color w:val="auto"/>
              </w:rPr>
              <w:t>Water Use Assessment</w:t>
            </w:r>
          </w:p>
        </w:tc>
      </w:tr>
      <w:tr w:rsidR="0015017A" w:rsidRPr="00E74ED6" w14:paraId="02A2D52C" w14:textId="77777777" w:rsidTr="00644695">
        <w:trPr>
          <w:cantSplit/>
          <w:trHeight w:val="461"/>
          <w:tblHeader/>
        </w:trPr>
        <w:tc>
          <w:tcPr>
            <w:tcW w:w="4212" w:type="dxa"/>
            <w:shd w:val="clear" w:color="auto" w:fill="244061"/>
            <w:vAlign w:val="center"/>
          </w:tcPr>
          <w:p w14:paraId="6B9979E3" w14:textId="272154C2" w:rsidR="0015017A" w:rsidRPr="00E74ED6" w:rsidRDefault="00102D2E" w:rsidP="00A54E59">
            <w:pPr>
              <w:pStyle w:val="Default"/>
              <w:jc w:val="center"/>
              <w:rPr>
                <w:rFonts w:asciiTheme="minorHAnsi" w:hAnsiTheme="minorHAnsi" w:cs="Calibri"/>
                <w:b/>
                <w:color w:val="FFFFFF"/>
                <w:sz w:val="20"/>
                <w:szCs w:val="20"/>
              </w:rPr>
            </w:pPr>
            <w:r w:rsidRPr="002C6129">
              <w:rPr>
                <w:b/>
                <w:color w:val="FFFFFF"/>
                <w:sz w:val="20"/>
                <w:szCs w:val="20"/>
              </w:rPr>
              <w:t>Data Request</w:t>
            </w:r>
          </w:p>
        </w:tc>
        <w:tc>
          <w:tcPr>
            <w:tcW w:w="5328" w:type="dxa"/>
            <w:shd w:val="clear" w:color="auto" w:fill="244061"/>
            <w:vAlign w:val="center"/>
          </w:tcPr>
          <w:p w14:paraId="79E5DED7" w14:textId="77777777" w:rsidR="0015017A" w:rsidRPr="00102D2E" w:rsidRDefault="0015017A" w:rsidP="00A54E59">
            <w:pPr>
              <w:pStyle w:val="Default"/>
              <w:jc w:val="center"/>
              <w:rPr>
                <w:b/>
                <w:color w:val="FFFFFF"/>
                <w:sz w:val="20"/>
                <w:szCs w:val="20"/>
                <w:shd w:val="clear" w:color="auto" w:fill="FFFFFF"/>
              </w:rPr>
            </w:pPr>
            <w:r w:rsidRPr="00102D2E">
              <w:rPr>
                <w:b/>
                <w:color w:val="FFFFFF"/>
                <w:sz w:val="20"/>
                <w:szCs w:val="20"/>
              </w:rPr>
              <w:t>Facility-Specific Data</w:t>
            </w:r>
          </w:p>
        </w:tc>
      </w:tr>
      <w:tr w:rsidR="00775E3A" w:rsidRPr="00E74ED6" w14:paraId="12A6AD7E" w14:textId="77777777" w:rsidTr="00775E3A">
        <w:trPr>
          <w:cantSplit/>
          <w:trHeight w:val="432"/>
        </w:trPr>
        <w:tc>
          <w:tcPr>
            <w:tcW w:w="9540" w:type="dxa"/>
            <w:gridSpan w:val="2"/>
            <w:shd w:val="clear" w:color="auto" w:fill="244061"/>
            <w:vAlign w:val="center"/>
          </w:tcPr>
          <w:p w14:paraId="37BE17E0" w14:textId="7D03FDB8" w:rsidR="00775E3A" w:rsidRPr="00E74ED6" w:rsidRDefault="00775E3A" w:rsidP="00775E3A">
            <w:pPr>
              <w:pStyle w:val="Default"/>
              <w:rPr>
                <w:rFonts w:asciiTheme="minorHAnsi" w:hAnsiTheme="minorHAnsi" w:cs="Calibri"/>
                <w:color w:val="222222"/>
                <w:sz w:val="20"/>
                <w:szCs w:val="20"/>
              </w:rPr>
            </w:pPr>
            <w:r w:rsidRPr="00775E3A">
              <w:rPr>
                <w:b/>
                <w:color w:val="FFFFFF"/>
                <w:sz w:val="20"/>
                <w:szCs w:val="20"/>
              </w:rPr>
              <w:t>Irrigation System</w:t>
            </w:r>
          </w:p>
        </w:tc>
      </w:tr>
      <w:tr w:rsidR="00716F56" w:rsidRPr="00E74ED6" w14:paraId="2B1A0584" w14:textId="77777777" w:rsidTr="00644695">
        <w:trPr>
          <w:cantSplit/>
          <w:trHeight w:val="70"/>
        </w:trPr>
        <w:tc>
          <w:tcPr>
            <w:tcW w:w="4212" w:type="dxa"/>
            <w:shd w:val="clear" w:color="auto" w:fill="CCF1FF"/>
            <w:vAlign w:val="center"/>
          </w:tcPr>
          <w:p w14:paraId="4651B5BD" w14:textId="24726C71" w:rsidR="00716F56" w:rsidRPr="00775E3A" w:rsidRDefault="00716F56" w:rsidP="00716F56">
            <w:pPr>
              <w:pStyle w:val="Default"/>
              <w:spacing w:before="60" w:after="60"/>
              <w:rPr>
                <w:color w:val="222222"/>
                <w:sz w:val="20"/>
                <w:szCs w:val="20"/>
              </w:rPr>
            </w:pPr>
            <w:r w:rsidRPr="00775E3A">
              <w:rPr>
                <w:color w:val="222222"/>
                <w:sz w:val="20"/>
                <w:szCs w:val="20"/>
              </w:rPr>
              <w:t>What is your irrigation system pressure?</w:t>
            </w:r>
            <w:r>
              <w:rPr>
                <w:rStyle w:val="FootnoteReference"/>
                <w:color w:val="222222"/>
                <w:sz w:val="20"/>
                <w:szCs w:val="20"/>
              </w:rPr>
              <w:footnoteReference w:id="10"/>
            </w:r>
          </w:p>
        </w:tc>
        <w:sdt>
          <w:sdtPr>
            <w:rPr>
              <w:color w:val="222222"/>
              <w:sz w:val="20"/>
              <w:szCs w:val="20"/>
              <w:shd w:val="clear" w:color="auto" w:fill="FFFFFF"/>
            </w:rPr>
            <w:id w:val="-1223283338"/>
            <w:placeholder>
              <w:docPart w:val="3F19E8724BC44C2DB18EC03CB64258EB"/>
            </w:placeholder>
            <w:showingPlcHdr/>
            <w:text w:multiLine="1"/>
          </w:sdtPr>
          <w:sdtEndPr/>
          <w:sdtContent>
            <w:tc>
              <w:tcPr>
                <w:tcW w:w="5328" w:type="dxa"/>
                <w:shd w:val="clear" w:color="auto" w:fill="auto"/>
                <w:vAlign w:val="center"/>
              </w:tcPr>
              <w:p w14:paraId="47B5F8E3" w14:textId="368D8A1C" w:rsidR="00716F56" w:rsidRPr="00775E3A" w:rsidRDefault="00716F56" w:rsidP="00716F56">
                <w:pPr>
                  <w:pStyle w:val="Default"/>
                  <w:spacing w:before="60" w:after="60"/>
                  <w:rPr>
                    <w:color w:val="222222"/>
                    <w:sz w:val="20"/>
                    <w:szCs w:val="20"/>
                  </w:rPr>
                </w:pPr>
                <w:r>
                  <w:rPr>
                    <w:color w:val="222222"/>
                    <w:sz w:val="20"/>
                    <w:szCs w:val="20"/>
                    <w:shd w:val="clear" w:color="auto" w:fill="FFFFFF"/>
                  </w:rPr>
                  <w:t xml:space="preserve">   </w:t>
                </w:r>
              </w:p>
            </w:tc>
          </w:sdtContent>
        </w:sdt>
      </w:tr>
      <w:tr w:rsidR="00DD6A37" w:rsidRPr="00E74ED6" w14:paraId="7F99392B" w14:textId="77777777" w:rsidTr="00644695">
        <w:trPr>
          <w:cantSplit/>
          <w:trHeight w:val="70"/>
        </w:trPr>
        <w:tc>
          <w:tcPr>
            <w:tcW w:w="4212" w:type="dxa"/>
            <w:shd w:val="clear" w:color="auto" w:fill="CCF1FF"/>
            <w:vAlign w:val="center"/>
          </w:tcPr>
          <w:p w14:paraId="1566A6BD" w14:textId="066DE747" w:rsidR="00DD6A37" w:rsidRPr="00775E3A" w:rsidRDefault="00DD6A37" w:rsidP="00DD6A37">
            <w:pPr>
              <w:pStyle w:val="Default"/>
              <w:spacing w:before="60" w:after="60"/>
              <w:rPr>
                <w:color w:val="222222"/>
                <w:sz w:val="20"/>
                <w:szCs w:val="20"/>
              </w:rPr>
            </w:pPr>
            <w:r>
              <w:rPr>
                <w:color w:val="222222"/>
                <w:sz w:val="20"/>
                <w:szCs w:val="20"/>
              </w:rPr>
              <w:t xml:space="preserve">Do your sprinkler bodies have integral pressure regulation? (Note: WaterSense labeled models include this feature.) </w:t>
            </w:r>
          </w:p>
        </w:tc>
        <w:sdt>
          <w:sdtPr>
            <w:rPr>
              <w:sz w:val="20"/>
              <w:szCs w:val="20"/>
            </w:rPr>
            <w:id w:val="-639337888"/>
            <w:placeholder>
              <w:docPart w:val="ED547A1D0DED48FCBF5A3763CBFFA644"/>
            </w:placeholder>
            <w:comboBox>
              <w:listItem w:displayText="Y or N?" w:value="Y or N?"/>
              <w:listItem w:displayText="Yes" w:value="Yes"/>
              <w:listItem w:displayText="No" w:value="No"/>
            </w:comboBox>
          </w:sdtPr>
          <w:sdtEndPr/>
          <w:sdtContent>
            <w:tc>
              <w:tcPr>
                <w:tcW w:w="5328" w:type="dxa"/>
                <w:shd w:val="clear" w:color="auto" w:fill="auto"/>
                <w:vAlign w:val="center"/>
              </w:tcPr>
              <w:p w14:paraId="1E17515E" w14:textId="145BD590" w:rsidR="00DD6A37" w:rsidRPr="00775E3A" w:rsidRDefault="00DD6A37" w:rsidP="00DD6A37">
                <w:pPr>
                  <w:pStyle w:val="Default"/>
                  <w:spacing w:before="60" w:after="60"/>
                  <w:rPr>
                    <w:color w:val="222222"/>
                    <w:sz w:val="20"/>
                    <w:szCs w:val="20"/>
                  </w:rPr>
                </w:pPr>
                <w:r>
                  <w:rPr>
                    <w:sz w:val="20"/>
                    <w:szCs w:val="20"/>
                  </w:rPr>
                  <w:t>Y or N?</w:t>
                </w:r>
              </w:p>
            </w:tc>
          </w:sdtContent>
        </w:sdt>
      </w:tr>
      <w:tr w:rsidR="00DD6A37" w:rsidRPr="00E74ED6" w14:paraId="3DD875CA" w14:textId="77777777" w:rsidTr="00644695">
        <w:trPr>
          <w:cantSplit/>
          <w:trHeight w:val="432"/>
        </w:trPr>
        <w:tc>
          <w:tcPr>
            <w:tcW w:w="4212" w:type="dxa"/>
            <w:shd w:val="clear" w:color="auto" w:fill="CCF1FF"/>
            <w:vAlign w:val="center"/>
          </w:tcPr>
          <w:p w14:paraId="3F63CE6B" w14:textId="612E0B08" w:rsidR="00DD6A37" w:rsidRPr="00775E3A" w:rsidRDefault="00DD6A37" w:rsidP="00DD6A37">
            <w:pPr>
              <w:pStyle w:val="Default"/>
              <w:spacing w:before="60" w:after="60"/>
              <w:rPr>
                <w:color w:val="222222"/>
                <w:sz w:val="20"/>
                <w:szCs w:val="20"/>
              </w:rPr>
            </w:pPr>
            <w:r w:rsidRPr="00775E3A">
              <w:rPr>
                <w:color w:val="222222"/>
                <w:sz w:val="20"/>
                <w:szCs w:val="20"/>
              </w:rPr>
              <w:t>What type of irrigation controller</w:t>
            </w:r>
            <w:r>
              <w:rPr>
                <w:color w:val="222222"/>
                <w:sz w:val="20"/>
                <w:szCs w:val="20"/>
              </w:rPr>
              <w:t>(s)</w:t>
            </w:r>
            <w:r w:rsidRPr="00775E3A">
              <w:rPr>
                <w:color w:val="222222"/>
                <w:sz w:val="20"/>
                <w:szCs w:val="20"/>
              </w:rPr>
              <w:t xml:space="preserve"> </w:t>
            </w:r>
            <w:r>
              <w:rPr>
                <w:color w:val="222222"/>
                <w:sz w:val="20"/>
                <w:szCs w:val="20"/>
              </w:rPr>
              <w:t>are</w:t>
            </w:r>
            <w:r w:rsidRPr="00775E3A">
              <w:rPr>
                <w:color w:val="222222"/>
                <w:sz w:val="20"/>
                <w:szCs w:val="20"/>
              </w:rPr>
              <w:t xml:space="preserve"> used to control irrigation for a majority of your landscape? (circle one) </w:t>
            </w:r>
          </w:p>
        </w:tc>
        <w:tc>
          <w:tcPr>
            <w:tcW w:w="5328" w:type="dxa"/>
            <w:shd w:val="clear" w:color="auto" w:fill="auto"/>
            <w:vAlign w:val="center"/>
          </w:tcPr>
          <w:p w14:paraId="665F9BDF" w14:textId="6260016C" w:rsidR="00DD6A37" w:rsidRPr="00775E3A" w:rsidRDefault="003F754D" w:rsidP="00DD6A37">
            <w:pPr>
              <w:pStyle w:val="Default"/>
              <w:spacing w:before="120" w:after="120"/>
              <w:rPr>
                <w:color w:val="222222"/>
                <w:sz w:val="20"/>
                <w:szCs w:val="20"/>
              </w:rPr>
            </w:pPr>
            <w:sdt>
              <w:sdtPr>
                <w:rPr>
                  <w:b/>
                </w:rPr>
                <w:id w:val="1008797372"/>
                <w14:checkbox>
                  <w14:checked w14:val="0"/>
                  <w14:checkedState w14:val="0052" w14:font="Wingdings 2"/>
                  <w14:uncheckedState w14:val="2610" w14:font="MS Gothic"/>
                </w14:checkbox>
              </w:sdtPr>
              <w:sdtEndPr/>
              <w:sdtContent>
                <w:r w:rsidR="00E96A2F">
                  <w:rPr>
                    <w:rFonts w:ascii="MS Gothic" w:eastAsia="MS Gothic" w:hAnsi="MS Gothic" w:hint="eastAsia"/>
                    <w:b/>
                  </w:rPr>
                  <w:t>☐</w:t>
                </w:r>
              </w:sdtContent>
            </w:sdt>
            <w:r w:rsidR="00DD6A37">
              <w:rPr>
                <w:color w:val="222222"/>
                <w:sz w:val="20"/>
                <w:szCs w:val="20"/>
              </w:rPr>
              <w:t xml:space="preserve">  </w:t>
            </w:r>
            <w:r w:rsidR="000E435F">
              <w:rPr>
                <w:color w:val="222222"/>
                <w:sz w:val="20"/>
                <w:szCs w:val="20"/>
              </w:rPr>
              <w:t xml:space="preserve"> </w:t>
            </w:r>
            <w:r w:rsidR="00DD6A37" w:rsidRPr="00775E3A">
              <w:rPr>
                <w:color w:val="222222"/>
                <w:sz w:val="20"/>
                <w:szCs w:val="20"/>
              </w:rPr>
              <w:t>Manually activated</w:t>
            </w:r>
          </w:p>
          <w:p w14:paraId="77234661" w14:textId="55C4FD4D" w:rsidR="00DD6A37" w:rsidRPr="00775E3A" w:rsidRDefault="003F754D" w:rsidP="00DD6A37">
            <w:pPr>
              <w:pStyle w:val="Default"/>
              <w:spacing w:after="120"/>
              <w:rPr>
                <w:color w:val="222222"/>
                <w:sz w:val="20"/>
                <w:szCs w:val="20"/>
              </w:rPr>
            </w:pPr>
            <w:sdt>
              <w:sdtPr>
                <w:rPr>
                  <w:b/>
                </w:rPr>
                <w:id w:val="1895155877"/>
                <w14:checkbox>
                  <w14:checked w14:val="0"/>
                  <w14:checkedState w14:val="0052" w14:font="Wingdings 2"/>
                  <w14:uncheckedState w14:val="2610" w14:font="MS Gothic"/>
                </w14:checkbox>
              </w:sdtPr>
              <w:sdtEndPr/>
              <w:sdtContent>
                <w:r w:rsidR="00E96A2F">
                  <w:rPr>
                    <w:rFonts w:ascii="MS Gothic" w:eastAsia="MS Gothic" w:hAnsi="MS Gothic" w:hint="eastAsia"/>
                    <w:b/>
                  </w:rPr>
                  <w:t>☐</w:t>
                </w:r>
              </w:sdtContent>
            </w:sdt>
            <w:r w:rsidR="00DD6A37">
              <w:rPr>
                <w:color w:val="222222"/>
                <w:sz w:val="20"/>
                <w:szCs w:val="20"/>
              </w:rPr>
              <w:t xml:space="preserve">  </w:t>
            </w:r>
            <w:r w:rsidR="00DD6A37" w:rsidRPr="00775E3A">
              <w:rPr>
                <w:color w:val="222222"/>
                <w:sz w:val="20"/>
                <w:szCs w:val="20"/>
              </w:rPr>
              <w:t>Timer-based irrigation controller</w:t>
            </w:r>
          </w:p>
          <w:p w14:paraId="56F49CE7" w14:textId="0F9561F3" w:rsidR="00DD6A37" w:rsidRPr="00775E3A" w:rsidRDefault="003F754D" w:rsidP="00DD6A37">
            <w:pPr>
              <w:pStyle w:val="Default"/>
              <w:spacing w:after="120"/>
              <w:rPr>
                <w:color w:val="222222"/>
                <w:sz w:val="20"/>
                <w:szCs w:val="20"/>
              </w:rPr>
            </w:pPr>
            <w:sdt>
              <w:sdtPr>
                <w:rPr>
                  <w:b/>
                </w:rPr>
                <w:id w:val="-2062083587"/>
                <w14:checkbox>
                  <w14:checked w14:val="0"/>
                  <w14:checkedState w14:val="0052" w14:font="Wingdings 2"/>
                  <w14:uncheckedState w14:val="2610" w14:font="MS Gothic"/>
                </w14:checkbox>
              </w:sdtPr>
              <w:sdtEndPr/>
              <w:sdtContent>
                <w:r w:rsidR="00E96A2F">
                  <w:rPr>
                    <w:rFonts w:ascii="MS Gothic" w:eastAsia="MS Gothic" w:hAnsi="MS Gothic" w:hint="eastAsia"/>
                    <w:b/>
                  </w:rPr>
                  <w:t>☐</w:t>
                </w:r>
              </w:sdtContent>
            </w:sdt>
            <w:r w:rsidR="00DD6A37">
              <w:rPr>
                <w:color w:val="222222"/>
                <w:sz w:val="20"/>
                <w:szCs w:val="20"/>
              </w:rPr>
              <w:t xml:space="preserve">  </w:t>
            </w:r>
            <w:r w:rsidR="00DD6A37" w:rsidRPr="00775E3A">
              <w:rPr>
                <w:color w:val="222222"/>
                <w:sz w:val="20"/>
                <w:szCs w:val="20"/>
              </w:rPr>
              <w:t>Timer-based irrigation controller with a rain sensor</w:t>
            </w:r>
          </w:p>
          <w:p w14:paraId="4C268ECA" w14:textId="6B0C89CB" w:rsidR="00DD6A37" w:rsidRPr="00775E3A" w:rsidRDefault="003F754D" w:rsidP="00DD6A37">
            <w:pPr>
              <w:pStyle w:val="Default"/>
              <w:spacing w:after="120"/>
              <w:rPr>
                <w:color w:val="222222"/>
                <w:sz w:val="20"/>
                <w:szCs w:val="20"/>
              </w:rPr>
            </w:pPr>
            <w:sdt>
              <w:sdtPr>
                <w:rPr>
                  <w:b/>
                </w:rPr>
                <w:id w:val="-637028287"/>
                <w14:checkbox>
                  <w14:checked w14:val="0"/>
                  <w14:checkedState w14:val="0052" w14:font="Wingdings 2"/>
                  <w14:uncheckedState w14:val="2610" w14:font="MS Gothic"/>
                </w14:checkbox>
              </w:sdtPr>
              <w:sdtEndPr/>
              <w:sdtContent>
                <w:r w:rsidR="00E96A2F">
                  <w:rPr>
                    <w:rFonts w:ascii="MS Gothic" w:eastAsia="MS Gothic" w:hAnsi="MS Gothic" w:hint="eastAsia"/>
                    <w:b/>
                  </w:rPr>
                  <w:t>☐</w:t>
                </w:r>
              </w:sdtContent>
            </w:sdt>
            <w:r w:rsidR="00DD6A37">
              <w:rPr>
                <w:color w:val="222222"/>
                <w:sz w:val="20"/>
                <w:szCs w:val="20"/>
              </w:rPr>
              <w:t xml:space="preserve">  </w:t>
            </w:r>
            <w:r w:rsidR="00DD6A37" w:rsidRPr="00775E3A">
              <w:rPr>
                <w:color w:val="222222"/>
                <w:sz w:val="20"/>
                <w:szCs w:val="20"/>
              </w:rPr>
              <w:t>Weather-based irrigation controller</w:t>
            </w:r>
          </w:p>
          <w:p w14:paraId="02C0E9DD" w14:textId="340C0258" w:rsidR="00DD6A37" w:rsidRPr="00775E3A" w:rsidRDefault="003F754D" w:rsidP="00DD6A37">
            <w:pPr>
              <w:pStyle w:val="Default"/>
              <w:spacing w:after="120"/>
              <w:rPr>
                <w:color w:val="222222"/>
                <w:sz w:val="20"/>
                <w:szCs w:val="20"/>
                <w:shd w:val="clear" w:color="auto" w:fill="FFFFFF"/>
              </w:rPr>
            </w:pPr>
            <w:sdt>
              <w:sdtPr>
                <w:rPr>
                  <w:b/>
                </w:rPr>
                <w:id w:val="1253938222"/>
                <w14:checkbox>
                  <w14:checked w14:val="0"/>
                  <w14:checkedState w14:val="0052" w14:font="Wingdings 2"/>
                  <w14:uncheckedState w14:val="2610" w14:font="MS Gothic"/>
                </w14:checkbox>
              </w:sdtPr>
              <w:sdtEndPr/>
              <w:sdtContent>
                <w:r w:rsidR="00A05229">
                  <w:rPr>
                    <w:rFonts w:ascii="MS Gothic" w:eastAsia="MS Gothic" w:hAnsi="MS Gothic" w:hint="eastAsia"/>
                    <w:b/>
                  </w:rPr>
                  <w:t>☐</w:t>
                </w:r>
              </w:sdtContent>
            </w:sdt>
            <w:r w:rsidR="00DD6A37">
              <w:rPr>
                <w:color w:val="222222"/>
                <w:sz w:val="20"/>
                <w:szCs w:val="20"/>
              </w:rPr>
              <w:t xml:space="preserve">  </w:t>
            </w:r>
            <w:r w:rsidR="00DD6A37" w:rsidRPr="00775E3A">
              <w:rPr>
                <w:color w:val="222222"/>
                <w:sz w:val="20"/>
                <w:szCs w:val="20"/>
              </w:rPr>
              <w:t>Soil moisture-based irrigation controller</w:t>
            </w:r>
          </w:p>
        </w:tc>
      </w:tr>
      <w:tr w:rsidR="00DD6A37" w:rsidRPr="00E74ED6" w14:paraId="0A624734" w14:textId="77777777" w:rsidTr="00644695">
        <w:trPr>
          <w:cantSplit/>
          <w:trHeight w:val="432"/>
        </w:trPr>
        <w:tc>
          <w:tcPr>
            <w:tcW w:w="4212" w:type="dxa"/>
            <w:shd w:val="clear" w:color="auto" w:fill="CCF1FF"/>
            <w:vAlign w:val="center"/>
          </w:tcPr>
          <w:p w14:paraId="3984D851" w14:textId="387D04B9" w:rsidR="00DD6A37" w:rsidRPr="00775E3A" w:rsidRDefault="00DD6A37" w:rsidP="00DD6A37">
            <w:pPr>
              <w:pStyle w:val="Default"/>
              <w:spacing w:before="60" w:after="60"/>
              <w:rPr>
                <w:color w:val="222222"/>
                <w:sz w:val="20"/>
                <w:szCs w:val="20"/>
              </w:rPr>
            </w:pPr>
            <w:r w:rsidRPr="00775E3A">
              <w:rPr>
                <w:color w:val="222222"/>
                <w:sz w:val="20"/>
                <w:szCs w:val="20"/>
              </w:rPr>
              <w:t>For manual and timer-based irrigation controllers, what irrigation schedule is used?</w:t>
            </w:r>
          </w:p>
        </w:tc>
        <w:sdt>
          <w:sdtPr>
            <w:rPr>
              <w:color w:val="222222"/>
              <w:sz w:val="20"/>
              <w:szCs w:val="20"/>
              <w:shd w:val="clear" w:color="auto" w:fill="FFFFFF"/>
            </w:rPr>
            <w:id w:val="-829371174"/>
            <w:placeholder>
              <w:docPart w:val="3789FD45FE0C4B24B065C722314559AF"/>
            </w:placeholder>
            <w:showingPlcHdr/>
            <w:text w:multiLine="1"/>
          </w:sdtPr>
          <w:sdtEndPr/>
          <w:sdtContent>
            <w:tc>
              <w:tcPr>
                <w:tcW w:w="5328" w:type="dxa"/>
                <w:tcBorders>
                  <w:bottom w:val="single" w:sz="4" w:space="0" w:color="auto"/>
                </w:tcBorders>
                <w:shd w:val="clear" w:color="auto" w:fill="auto"/>
                <w:vAlign w:val="center"/>
              </w:tcPr>
              <w:p w14:paraId="386B6083" w14:textId="47DE46DA" w:rsidR="00DD6A37" w:rsidRPr="00775E3A" w:rsidRDefault="00DD6A37" w:rsidP="00DD6A37">
                <w:pPr>
                  <w:pStyle w:val="Default"/>
                  <w:spacing w:before="60" w:after="60"/>
                  <w:rPr>
                    <w:color w:val="222222"/>
                    <w:sz w:val="20"/>
                    <w:szCs w:val="20"/>
                  </w:rPr>
                </w:pPr>
                <w:r>
                  <w:rPr>
                    <w:color w:val="222222"/>
                    <w:sz w:val="20"/>
                    <w:szCs w:val="20"/>
                    <w:shd w:val="clear" w:color="auto" w:fill="FFFFFF"/>
                  </w:rPr>
                  <w:t xml:space="preserve">   </w:t>
                </w:r>
              </w:p>
            </w:tc>
          </w:sdtContent>
        </w:sdt>
      </w:tr>
      <w:tr w:rsidR="00DD6A37" w:rsidRPr="00E74ED6" w14:paraId="73636B2C" w14:textId="77777777" w:rsidTr="00644695">
        <w:trPr>
          <w:cantSplit/>
          <w:trHeight w:val="432"/>
        </w:trPr>
        <w:tc>
          <w:tcPr>
            <w:tcW w:w="4212" w:type="dxa"/>
            <w:shd w:val="clear" w:color="auto" w:fill="CCF1FF"/>
            <w:vAlign w:val="center"/>
          </w:tcPr>
          <w:p w14:paraId="28E457E0" w14:textId="57099F50" w:rsidR="00DD6A37" w:rsidRPr="00775E3A" w:rsidRDefault="00DD6A37" w:rsidP="00DD6A37">
            <w:pPr>
              <w:pStyle w:val="Default"/>
              <w:spacing w:before="60" w:after="60"/>
              <w:ind w:left="330"/>
              <w:rPr>
                <w:color w:val="222222"/>
                <w:sz w:val="20"/>
                <w:szCs w:val="20"/>
              </w:rPr>
            </w:pPr>
            <w:r w:rsidRPr="00775E3A">
              <w:rPr>
                <w:color w:val="222222"/>
                <w:sz w:val="20"/>
                <w:szCs w:val="20"/>
              </w:rPr>
              <w:t>How frequently do you or your irrigation contractor monitor and adjust your irrigation controller and schedule?</w:t>
            </w:r>
            <w:r w:rsidRPr="00775E3A">
              <w:rPr>
                <w:rStyle w:val="FootnoteReference"/>
                <w:rFonts w:cs="Arial"/>
                <w:color w:val="222222"/>
                <w:sz w:val="20"/>
                <w:szCs w:val="20"/>
              </w:rPr>
              <w:footnoteReference w:id="11"/>
            </w:r>
          </w:p>
        </w:tc>
        <w:sdt>
          <w:sdtPr>
            <w:rPr>
              <w:color w:val="222222"/>
              <w:sz w:val="20"/>
              <w:szCs w:val="20"/>
              <w:shd w:val="clear" w:color="auto" w:fill="FFFFFF"/>
            </w:rPr>
            <w:id w:val="293648425"/>
            <w:placeholder>
              <w:docPart w:val="D804722BF5F646F680098BA1850A56DA"/>
            </w:placeholder>
            <w:showingPlcHdr/>
            <w:text w:multiLine="1"/>
          </w:sdtPr>
          <w:sdtEndPr/>
          <w:sdtContent>
            <w:tc>
              <w:tcPr>
                <w:tcW w:w="5328" w:type="dxa"/>
                <w:shd w:val="clear" w:color="auto" w:fill="auto"/>
                <w:vAlign w:val="center"/>
              </w:tcPr>
              <w:p w14:paraId="5B0BEBD7" w14:textId="743DA673" w:rsidR="00DD6A37" w:rsidRPr="00775E3A" w:rsidRDefault="00DD6A37" w:rsidP="00DD6A37">
                <w:pPr>
                  <w:pStyle w:val="Default"/>
                  <w:spacing w:before="60" w:after="60"/>
                  <w:rPr>
                    <w:color w:val="222222"/>
                    <w:sz w:val="20"/>
                    <w:szCs w:val="20"/>
                  </w:rPr>
                </w:pPr>
                <w:r>
                  <w:rPr>
                    <w:color w:val="222222"/>
                    <w:sz w:val="20"/>
                    <w:szCs w:val="20"/>
                    <w:shd w:val="clear" w:color="auto" w:fill="FFFFFF"/>
                  </w:rPr>
                  <w:t xml:space="preserve">   </w:t>
                </w:r>
              </w:p>
            </w:tc>
          </w:sdtContent>
        </w:sdt>
      </w:tr>
      <w:tr w:rsidR="00DD6A37" w:rsidRPr="00E74ED6" w14:paraId="33DDC87E" w14:textId="77777777" w:rsidTr="00775E3A">
        <w:trPr>
          <w:cantSplit/>
          <w:trHeight w:val="432"/>
        </w:trPr>
        <w:tc>
          <w:tcPr>
            <w:tcW w:w="9540" w:type="dxa"/>
            <w:gridSpan w:val="2"/>
            <w:shd w:val="clear" w:color="auto" w:fill="244061"/>
            <w:vAlign w:val="center"/>
          </w:tcPr>
          <w:p w14:paraId="02954752" w14:textId="58EE1DE9" w:rsidR="00DD6A37" w:rsidRPr="00775E3A" w:rsidRDefault="00DD6A37" w:rsidP="00DD6A37">
            <w:pPr>
              <w:pStyle w:val="Default"/>
              <w:spacing w:before="60" w:after="60"/>
              <w:rPr>
                <w:color w:val="222222"/>
                <w:sz w:val="20"/>
                <w:szCs w:val="20"/>
              </w:rPr>
            </w:pPr>
            <w:r w:rsidRPr="00775E3A">
              <w:rPr>
                <w:b/>
                <w:color w:val="FFFFFF"/>
                <w:sz w:val="20"/>
                <w:szCs w:val="20"/>
              </w:rPr>
              <w:t>Water Feature(s)</w:t>
            </w:r>
          </w:p>
        </w:tc>
      </w:tr>
      <w:tr w:rsidR="00DD6A37" w:rsidRPr="00E74ED6" w14:paraId="2A7AD7D4" w14:textId="77777777" w:rsidTr="00644695">
        <w:trPr>
          <w:cantSplit/>
          <w:trHeight w:val="432"/>
        </w:trPr>
        <w:tc>
          <w:tcPr>
            <w:tcW w:w="4212" w:type="dxa"/>
            <w:shd w:val="clear" w:color="auto" w:fill="CCF1FF"/>
            <w:vAlign w:val="center"/>
          </w:tcPr>
          <w:p w14:paraId="2B4F7E33" w14:textId="5D13EC16" w:rsidR="00DD6A37" w:rsidRPr="00775E3A" w:rsidRDefault="00DD6A37" w:rsidP="00DD6A37">
            <w:pPr>
              <w:pStyle w:val="Default"/>
              <w:spacing w:before="60" w:after="60"/>
              <w:rPr>
                <w:color w:val="222222"/>
                <w:sz w:val="20"/>
                <w:szCs w:val="20"/>
              </w:rPr>
            </w:pPr>
            <w:r w:rsidRPr="00775E3A">
              <w:rPr>
                <w:color w:val="222222"/>
                <w:sz w:val="20"/>
                <w:szCs w:val="20"/>
              </w:rPr>
              <w:t>Do all decorative water features (e.g., fountains, waterfalls) use recirculating water? (yes or no)</w:t>
            </w:r>
          </w:p>
        </w:tc>
        <w:sdt>
          <w:sdtPr>
            <w:rPr>
              <w:sz w:val="20"/>
              <w:szCs w:val="20"/>
            </w:rPr>
            <w:id w:val="-1478296565"/>
            <w:placeholder>
              <w:docPart w:val="46C7E4AE3E0446A0891D12AE2F80B460"/>
            </w:placeholder>
            <w:comboBox>
              <w:listItem w:displayText="Y or N?" w:value="Y or N?"/>
              <w:listItem w:displayText="Yes" w:value="Yes"/>
              <w:listItem w:displayText="No" w:value="No"/>
            </w:comboBox>
          </w:sdtPr>
          <w:sdtEndPr/>
          <w:sdtContent>
            <w:tc>
              <w:tcPr>
                <w:tcW w:w="5328" w:type="dxa"/>
                <w:shd w:val="clear" w:color="auto" w:fill="auto"/>
                <w:vAlign w:val="center"/>
              </w:tcPr>
              <w:p w14:paraId="23A9219A" w14:textId="6245138A" w:rsidR="00DD6A37" w:rsidRPr="00775E3A" w:rsidRDefault="00DD6A37" w:rsidP="00DD6A37">
                <w:pPr>
                  <w:pStyle w:val="Default"/>
                  <w:spacing w:before="60" w:after="60"/>
                  <w:rPr>
                    <w:color w:val="222222"/>
                    <w:sz w:val="20"/>
                    <w:szCs w:val="20"/>
                  </w:rPr>
                </w:pPr>
                <w:r>
                  <w:rPr>
                    <w:sz w:val="20"/>
                    <w:szCs w:val="20"/>
                  </w:rPr>
                  <w:t>Y or N?</w:t>
                </w:r>
              </w:p>
            </w:tc>
          </w:sdtContent>
        </w:sdt>
      </w:tr>
      <w:tr w:rsidR="00DD6A37" w:rsidRPr="00E74ED6" w14:paraId="00C5A156" w14:textId="77777777" w:rsidTr="00644695">
        <w:trPr>
          <w:cantSplit/>
          <w:trHeight w:val="432"/>
        </w:trPr>
        <w:tc>
          <w:tcPr>
            <w:tcW w:w="4212" w:type="dxa"/>
            <w:shd w:val="clear" w:color="auto" w:fill="CCF1FF"/>
            <w:vAlign w:val="center"/>
          </w:tcPr>
          <w:p w14:paraId="322191D8" w14:textId="741A5E31" w:rsidR="00DD6A37" w:rsidRPr="00775E3A" w:rsidRDefault="00DD6A37" w:rsidP="00DD6A37">
            <w:pPr>
              <w:pStyle w:val="Default"/>
              <w:spacing w:before="60" w:after="60"/>
              <w:rPr>
                <w:color w:val="222222"/>
                <w:sz w:val="20"/>
                <w:szCs w:val="20"/>
              </w:rPr>
            </w:pPr>
            <w:r w:rsidRPr="00775E3A">
              <w:rPr>
                <w:color w:val="222222"/>
                <w:sz w:val="20"/>
                <w:szCs w:val="20"/>
              </w:rPr>
              <w:t xml:space="preserve">Are </w:t>
            </w:r>
            <w:r>
              <w:rPr>
                <w:color w:val="222222"/>
                <w:sz w:val="20"/>
                <w:szCs w:val="20"/>
              </w:rPr>
              <w:t xml:space="preserve">all </w:t>
            </w:r>
            <w:r w:rsidRPr="00775E3A">
              <w:rPr>
                <w:color w:val="222222"/>
                <w:sz w:val="20"/>
                <w:szCs w:val="20"/>
              </w:rPr>
              <w:t>decorative water features automatically turned off at night or when otherwise not needed? (yes or no)</w:t>
            </w:r>
          </w:p>
        </w:tc>
        <w:sdt>
          <w:sdtPr>
            <w:rPr>
              <w:sz w:val="20"/>
              <w:szCs w:val="20"/>
            </w:rPr>
            <w:id w:val="1635673492"/>
            <w:placeholder>
              <w:docPart w:val="3FAF0A6EFCB64C0ABC11F0AE206CD277"/>
            </w:placeholder>
            <w:comboBox>
              <w:listItem w:displayText="Y or N?" w:value="Y or N?"/>
              <w:listItem w:displayText="Yes" w:value="Yes"/>
              <w:listItem w:displayText="No" w:value="No"/>
            </w:comboBox>
          </w:sdtPr>
          <w:sdtEndPr/>
          <w:sdtContent>
            <w:tc>
              <w:tcPr>
                <w:tcW w:w="5328" w:type="dxa"/>
                <w:shd w:val="clear" w:color="auto" w:fill="auto"/>
                <w:vAlign w:val="center"/>
              </w:tcPr>
              <w:p w14:paraId="4CE4CE28" w14:textId="1DC81080" w:rsidR="00DD6A37" w:rsidRPr="00775E3A" w:rsidRDefault="00DD6A37" w:rsidP="00DD6A37">
                <w:pPr>
                  <w:pStyle w:val="Default"/>
                  <w:spacing w:before="60" w:after="60"/>
                  <w:rPr>
                    <w:color w:val="222222"/>
                    <w:sz w:val="20"/>
                    <w:szCs w:val="20"/>
                  </w:rPr>
                </w:pPr>
                <w:r>
                  <w:rPr>
                    <w:sz w:val="20"/>
                    <w:szCs w:val="20"/>
                  </w:rPr>
                  <w:t>Y or N?</w:t>
                </w:r>
              </w:p>
            </w:tc>
          </w:sdtContent>
        </w:sdt>
      </w:tr>
    </w:tbl>
    <w:p w14:paraId="342B8A32" w14:textId="14C6D232" w:rsidR="00FA3978" w:rsidRDefault="00FA3978" w:rsidP="0015017A">
      <w:pPr>
        <w:rPr>
          <w:rFonts w:ascii="Arial" w:hAnsi="Arial" w:cs="Arial"/>
          <w:sz w:val="22"/>
        </w:rPr>
      </w:pPr>
    </w:p>
    <w:p w14:paraId="2A7A787F" w14:textId="77777777" w:rsidR="00FA3978" w:rsidRDefault="00FA3978">
      <w:pPr>
        <w:rPr>
          <w:rFonts w:ascii="Arial" w:hAnsi="Arial" w:cs="Arial"/>
          <w:sz w:val="22"/>
        </w:rPr>
      </w:pPr>
      <w:r>
        <w:rPr>
          <w:rFonts w:ascii="Arial" w:hAnsi="Arial" w:cs="Arial"/>
          <w:sz w:val="22"/>
        </w:rPr>
        <w:br w:type="page"/>
      </w:r>
    </w:p>
    <w:p w14:paraId="5102CB3E" w14:textId="12EDF3A0" w:rsidR="008D14F4" w:rsidRDefault="008D14F4" w:rsidP="00EA0D64">
      <w:pPr>
        <w:pStyle w:val="Heading2"/>
      </w:pPr>
      <w:r>
        <w:t xml:space="preserve">Operations and Maintenance </w:t>
      </w:r>
      <w:r w:rsidR="00AB0F7D">
        <w:t xml:space="preserve">(O&amp;M) </w:t>
      </w:r>
      <w:r>
        <w:t>Checklist</w:t>
      </w:r>
    </w:p>
    <w:p w14:paraId="733BEB01" w14:textId="72EDE7C1" w:rsidR="008D14F4" w:rsidRPr="008B036E" w:rsidRDefault="008D14F4" w:rsidP="008D14F4">
      <w:pPr>
        <w:rPr>
          <w:rFonts w:ascii="Arial" w:hAnsi="Arial" w:cs="Arial"/>
          <w:sz w:val="22"/>
        </w:rPr>
      </w:pPr>
      <w:r w:rsidRPr="008B036E">
        <w:rPr>
          <w:rFonts w:ascii="Arial" w:hAnsi="Arial" w:cs="Arial"/>
          <w:sz w:val="22"/>
        </w:rPr>
        <w:t xml:space="preserve">Utilize the following checklist to determine if your </w:t>
      </w:r>
      <w:r w:rsidR="0006638C">
        <w:rPr>
          <w:rFonts w:ascii="Arial" w:hAnsi="Arial" w:cs="Arial"/>
          <w:sz w:val="22"/>
        </w:rPr>
        <w:t>irrigation</w:t>
      </w:r>
      <w:r>
        <w:rPr>
          <w:rFonts w:ascii="Arial" w:hAnsi="Arial" w:cs="Arial"/>
          <w:sz w:val="22"/>
        </w:rPr>
        <w:t xml:space="preserve"> system</w:t>
      </w:r>
      <w:r w:rsidR="0006638C">
        <w:rPr>
          <w:rFonts w:ascii="Arial" w:hAnsi="Arial" w:cs="Arial"/>
          <w:sz w:val="22"/>
        </w:rPr>
        <w:t xml:space="preserve"> and landscape</w:t>
      </w:r>
      <w:r>
        <w:rPr>
          <w:rFonts w:ascii="Arial" w:hAnsi="Arial" w:cs="Arial"/>
          <w:sz w:val="22"/>
        </w:rPr>
        <w:t xml:space="preserve"> are</w:t>
      </w:r>
      <w:r w:rsidRPr="008B036E">
        <w:rPr>
          <w:rFonts w:ascii="Arial" w:hAnsi="Arial" w:cs="Arial"/>
          <w:sz w:val="22"/>
        </w:rPr>
        <w:t xml:space="preserve"> being maintained as efficiently as possible.</w:t>
      </w:r>
    </w:p>
    <w:p w14:paraId="5CB38244" w14:textId="77777777" w:rsidR="008D14F4" w:rsidRPr="008B036E" w:rsidRDefault="008D14F4" w:rsidP="008D14F4">
      <w:pPr>
        <w:rPr>
          <w:rFonts w:ascii="Arial" w:hAnsi="Arial" w:cs="Arial"/>
          <w:sz w:val="22"/>
        </w:rPr>
      </w:pPr>
    </w:p>
    <w:p w14:paraId="6D99631C" w14:textId="330C79F1" w:rsidR="008D14F4" w:rsidRDefault="008D14F4" w:rsidP="008D14F4">
      <w:pPr>
        <w:rPr>
          <w:rFonts w:ascii="Arial" w:hAnsi="Arial" w:cs="Arial"/>
          <w:sz w:val="22"/>
        </w:rPr>
      </w:pPr>
      <w:r w:rsidRPr="008B036E">
        <w:rPr>
          <w:rFonts w:ascii="Arial" w:hAnsi="Arial" w:cs="Arial"/>
          <w:sz w:val="22"/>
        </w:rPr>
        <w:t xml:space="preserve">If you use a </w:t>
      </w:r>
      <w:r w:rsidR="0006638C">
        <w:rPr>
          <w:rFonts w:ascii="Arial" w:hAnsi="Arial" w:cs="Arial"/>
          <w:sz w:val="22"/>
        </w:rPr>
        <w:t>landscap</w:t>
      </w:r>
      <w:r w:rsidR="00A81D88">
        <w:rPr>
          <w:rFonts w:ascii="Arial" w:hAnsi="Arial" w:cs="Arial"/>
          <w:sz w:val="22"/>
        </w:rPr>
        <w:t>ing</w:t>
      </w:r>
      <w:r w:rsidR="0006638C">
        <w:rPr>
          <w:rFonts w:ascii="Arial" w:hAnsi="Arial" w:cs="Arial"/>
          <w:sz w:val="22"/>
        </w:rPr>
        <w:t xml:space="preserve"> or irrigation contractor, </w:t>
      </w:r>
      <w:r w:rsidRPr="008B036E">
        <w:rPr>
          <w:rFonts w:ascii="Arial" w:hAnsi="Arial" w:cs="Arial"/>
          <w:sz w:val="22"/>
        </w:rPr>
        <w:t xml:space="preserve">consider providing this checklist to the </w:t>
      </w:r>
      <w:r w:rsidR="0006638C">
        <w:rPr>
          <w:rFonts w:ascii="Arial" w:hAnsi="Arial" w:cs="Arial"/>
          <w:sz w:val="22"/>
        </w:rPr>
        <w:t>contractor</w:t>
      </w:r>
      <w:r w:rsidRPr="008B036E">
        <w:rPr>
          <w:rFonts w:ascii="Arial" w:hAnsi="Arial" w:cs="Arial"/>
          <w:sz w:val="22"/>
        </w:rPr>
        <w:t xml:space="preserve"> to complete, or talk to your vendor about implementing these best management practices. </w:t>
      </w:r>
    </w:p>
    <w:tbl>
      <w:tblPr>
        <w:tblStyle w:val="TableGrid"/>
        <w:tblW w:w="9360" w:type="dxa"/>
        <w:tblLook w:val="04A0" w:firstRow="1" w:lastRow="0" w:firstColumn="1" w:lastColumn="0" w:noHBand="0" w:noVBand="1"/>
      </w:tblPr>
      <w:tblGrid>
        <w:gridCol w:w="4230"/>
        <w:gridCol w:w="1710"/>
        <w:gridCol w:w="1620"/>
        <w:gridCol w:w="1800"/>
      </w:tblGrid>
      <w:tr w:rsidR="008D14F4" w:rsidRPr="008B036E" w14:paraId="27710257" w14:textId="77777777" w:rsidTr="009F566F">
        <w:trPr>
          <w:tblHeader/>
        </w:trPr>
        <w:tc>
          <w:tcPr>
            <w:tcW w:w="9360" w:type="dxa"/>
            <w:gridSpan w:val="4"/>
            <w:tcBorders>
              <w:top w:val="nil"/>
              <w:left w:val="nil"/>
              <w:bottom w:val="nil"/>
              <w:right w:val="nil"/>
            </w:tcBorders>
          </w:tcPr>
          <w:p w14:paraId="18845301" w14:textId="7FF93BCB" w:rsidR="008D14F4" w:rsidRPr="008B036E" w:rsidRDefault="00A81D88" w:rsidP="009F566F">
            <w:pPr>
              <w:keepNext/>
              <w:spacing w:before="120" w:after="120"/>
              <w:jc w:val="center"/>
              <w:outlineLvl w:val="0"/>
              <w:rPr>
                <w:rFonts w:ascii="Arial" w:hAnsi="Arial" w:cs="Arial"/>
                <w:b/>
                <w:bCs/>
              </w:rPr>
            </w:pPr>
            <w:r>
              <w:rPr>
                <w:rFonts w:ascii="Arial" w:hAnsi="Arial" w:cs="Arial"/>
                <w:b/>
                <w:bCs/>
              </w:rPr>
              <w:t>Landscaping and Irrigation System</w:t>
            </w:r>
            <w:r w:rsidR="008D14F4">
              <w:rPr>
                <w:rFonts w:ascii="Arial" w:hAnsi="Arial" w:cs="Arial"/>
                <w:b/>
                <w:bCs/>
              </w:rPr>
              <w:t xml:space="preserve"> </w:t>
            </w:r>
            <w:r w:rsidR="00AB0F7D">
              <w:rPr>
                <w:rFonts w:ascii="Arial" w:hAnsi="Arial" w:cs="Arial"/>
                <w:b/>
                <w:bCs/>
              </w:rPr>
              <w:t>O&amp;M</w:t>
            </w:r>
            <w:r w:rsidR="008D14F4">
              <w:rPr>
                <w:rFonts w:ascii="Arial" w:hAnsi="Arial" w:cs="Arial"/>
                <w:b/>
                <w:bCs/>
              </w:rPr>
              <w:t xml:space="preserve"> Checklist</w:t>
            </w:r>
          </w:p>
        </w:tc>
      </w:tr>
      <w:tr w:rsidR="008D14F4" w14:paraId="37DFB047" w14:textId="77777777" w:rsidTr="00FA3978">
        <w:trPr>
          <w:tblHeader/>
        </w:trPr>
        <w:tc>
          <w:tcPr>
            <w:tcW w:w="4230" w:type="dxa"/>
            <w:tcBorders>
              <w:top w:val="nil"/>
              <w:left w:val="nil"/>
              <w:bottom w:val="single" w:sz="4" w:space="0" w:color="auto"/>
            </w:tcBorders>
          </w:tcPr>
          <w:p w14:paraId="35738731" w14:textId="77777777" w:rsidR="008D14F4" w:rsidRDefault="008D14F4" w:rsidP="009F566F"/>
        </w:tc>
        <w:tc>
          <w:tcPr>
            <w:tcW w:w="1710" w:type="dxa"/>
            <w:tcBorders>
              <w:bottom w:val="single" w:sz="4" w:space="0" w:color="auto"/>
            </w:tcBorders>
            <w:shd w:val="clear" w:color="auto" w:fill="244061"/>
            <w:vAlign w:val="center"/>
          </w:tcPr>
          <w:p w14:paraId="2C16367F" w14:textId="77777777" w:rsidR="008D14F4" w:rsidRPr="006B45F0" w:rsidRDefault="008D14F4" w:rsidP="009F566F">
            <w:pPr>
              <w:jc w:val="center"/>
              <w:rPr>
                <w:rFonts w:ascii="Arial" w:hAnsi="Arial" w:cs="Arial"/>
                <w:b/>
                <w:sz w:val="20"/>
              </w:rPr>
            </w:pPr>
            <w:r w:rsidRPr="006B45F0">
              <w:rPr>
                <w:rFonts w:ascii="Arial" w:hAnsi="Arial" w:cs="Arial"/>
                <w:b/>
                <w:sz w:val="20"/>
              </w:rPr>
              <w:t>Complete</w:t>
            </w:r>
          </w:p>
        </w:tc>
        <w:tc>
          <w:tcPr>
            <w:tcW w:w="1620" w:type="dxa"/>
            <w:tcBorders>
              <w:bottom w:val="single" w:sz="4" w:space="0" w:color="auto"/>
            </w:tcBorders>
            <w:shd w:val="clear" w:color="auto" w:fill="244061"/>
            <w:vAlign w:val="center"/>
          </w:tcPr>
          <w:p w14:paraId="6B357BDA" w14:textId="77777777" w:rsidR="008D14F4" w:rsidRPr="006B45F0" w:rsidRDefault="008D14F4" w:rsidP="009F566F">
            <w:pPr>
              <w:jc w:val="center"/>
              <w:rPr>
                <w:rFonts w:ascii="Arial" w:hAnsi="Arial" w:cs="Arial"/>
                <w:b/>
                <w:sz w:val="20"/>
              </w:rPr>
            </w:pPr>
            <w:r w:rsidRPr="006B45F0">
              <w:rPr>
                <w:rFonts w:ascii="Arial" w:hAnsi="Arial" w:cs="Arial"/>
                <w:b/>
                <w:sz w:val="20"/>
              </w:rPr>
              <w:t>In Progress</w:t>
            </w:r>
          </w:p>
        </w:tc>
        <w:tc>
          <w:tcPr>
            <w:tcW w:w="1800" w:type="dxa"/>
            <w:tcBorders>
              <w:bottom w:val="single" w:sz="4" w:space="0" w:color="auto"/>
            </w:tcBorders>
            <w:shd w:val="clear" w:color="auto" w:fill="244061"/>
            <w:vAlign w:val="center"/>
          </w:tcPr>
          <w:p w14:paraId="7DDD529A" w14:textId="77777777" w:rsidR="008D14F4" w:rsidRPr="006B45F0" w:rsidRDefault="008D14F4" w:rsidP="009F566F">
            <w:pPr>
              <w:jc w:val="center"/>
              <w:rPr>
                <w:rFonts w:ascii="Arial" w:hAnsi="Arial" w:cs="Arial"/>
                <w:b/>
                <w:sz w:val="20"/>
              </w:rPr>
            </w:pPr>
            <w:r w:rsidRPr="006B45F0">
              <w:rPr>
                <w:rFonts w:ascii="Arial" w:hAnsi="Arial" w:cs="Arial"/>
                <w:b/>
                <w:sz w:val="20"/>
              </w:rPr>
              <w:t>Not Applicable/</w:t>
            </w:r>
          </w:p>
          <w:p w14:paraId="2EB6DA41" w14:textId="77777777" w:rsidR="008D14F4" w:rsidRPr="006B45F0" w:rsidRDefault="008D14F4" w:rsidP="009F566F">
            <w:pPr>
              <w:jc w:val="center"/>
              <w:rPr>
                <w:rFonts w:ascii="Arial" w:hAnsi="Arial" w:cs="Arial"/>
                <w:b/>
                <w:sz w:val="20"/>
              </w:rPr>
            </w:pPr>
            <w:r w:rsidRPr="006B45F0">
              <w:rPr>
                <w:rFonts w:ascii="Arial" w:hAnsi="Arial" w:cs="Arial"/>
                <w:b/>
                <w:sz w:val="20"/>
              </w:rPr>
              <w:t>Not Interested</w:t>
            </w:r>
          </w:p>
        </w:tc>
      </w:tr>
      <w:tr w:rsidR="008D14F4" w14:paraId="416561B0" w14:textId="77777777" w:rsidTr="009F566F">
        <w:tc>
          <w:tcPr>
            <w:tcW w:w="9360" w:type="dxa"/>
            <w:gridSpan w:val="4"/>
            <w:tcBorders>
              <w:top w:val="single" w:sz="4" w:space="0" w:color="auto"/>
              <w:left w:val="single" w:sz="4" w:space="0" w:color="auto"/>
            </w:tcBorders>
            <w:shd w:val="clear" w:color="auto" w:fill="244061"/>
          </w:tcPr>
          <w:p w14:paraId="1B7A6445" w14:textId="76BF157A" w:rsidR="008D14F4" w:rsidRPr="006B45F0" w:rsidRDefault="0006638C" w:rsidP="009F566F">
            <w:pPr>
              <w:rPr>
                <w:rFonts w:ascii="Arial" w:hAnsi="Arial" w:cs="Arial"/>
                <w:b/>
                <w:sz w:val="20"/>
              </w:rPr>
            </w:pPr>
            <w:r>
              <w:rPr>
                <w:rFonts w:ascii="Arial" w:hAnsi="Arial" w:cs="Arial"/>
                <w:b/>
                <w:sz w:val="20"/>
              </w:rPr>
              <w:t>Landscape</w:t>
            </w:r>
          </w:p>
        </w:tc>
      </w:tr>
      <w:tr w:rsidR="004C5647" w14:paraId="4E1BB7B8" w14:textId="77777777" w:rsidTr="00FA3978">
        <w:tc>
          <w:tcPr>
            <w:tcW w:w="4230" w:type="dxa"/>
            <w:shd w:val="clear" w:color="auto" w:fill="auto"/>
          </w:tcPr>
          <w:p w14:paraId="2C3A122F" w14:textId="41B39BCB" w:rsidR="004C5647" w:rsidRDefault="004C5647" w:rsidP="004C5647">
            <w:pPr>
              <w:spacing w:before="60" w:after="60"/>
              <w:rPr>
                <w:rFonts w:ascii="Arial" w:hAnsi="Arial" w:cs="Arial"/>
                <w:sz w:val="20"/>
              </w:rPr>
            </w:pPr>
            <w:r w:rsidRPr="0006638C">
              <w:rPr>
                <w:rFonts w:ascii="Arial" w:hAnsi="Arial" w:cs="Arial"/>
                <w:sz w:val="20"/>
              </w:rPr>
              <w:t>Incorporate water</w:t>
            </w:r>
            <w:r>
              <w:rPr>
                <w:rFonts w:ascii="Arial" w:hAnsi="Arial" w:cs="Arial"/>
                <w:sz w:val="20"/>
              </w:rPr>
              <w:t xml:space="preserve"> savings</w:t>
            </w:r>
            <w:r w:rsidRPr="0006638C">
              <w:rPr>
                <w:rFonts w:ascii="Arial" w:hAnsi="Arial" w:cs="Arial"/>
                <w:sz w:val="20"/>
              </w:rPr>
              <w:t>, chemical</w:t>
            </w:r>
            <w:r>
              <w:rPr>
                <w:rFonts w:ascii="Arial" w:hAnsi="Arial" w:cs="Arial"/>
                <w:sz w:val="20"/>
              </w:rPr>
              <w:t xml:space="preserve"> use</w:t>
            </w:r>
            <w:r w:rsidRPr="0006638C">
              <w:rPr>
                <w:rFonts w:ascii="Arial" w:hAnsi="Arial" w:cs="Arial"/>
                <w:sz w:val="20"/>
              </w:rPr>
              <w:t>, and energy-efficient</w:t>
            </w:r>
            <w:r>
              <w:rPr>
                <w:rFonts w:ascii="Arial" w:hAnsi="Arial" w:cs="Arial"/>
                <w:sz w:val="20"/>
              </w:rPr>
              <w:t xml:space="preserve"> </w:t>
            </w:r>
            <w:r w:rsidRPr="0006638C">
              <w:rPr>
                <w:rFonts w:ascii="Arial" w:hAnsi="Arial" w:cs="Arial"/>
                <w:sz w:val="20"/>
              </w:rPr>
              <w:t>requirements/</w:t>
            </w:r>
            <w:r>
              <w:rPr>
                <w:rFonts w:ascii="Arial" w:hAnsi="Arial" w:cs="Arial"/>
                <w:sz w:val="20"/>
              </w:rPr>
              <w:t xml:space="preserve"> </w:t>
            </w:r>
            <w:r w:rsidRPr="0006638C">
              <w:rPr>
                <w:rFonts w:ascii="Arial" w:hAnsi="Arial" w:cs="Arial"/>
                <w:sz w:val="20"/>
              </w:rPr>
              <w:t>performance standards into all</w:t>
            </w:r>
            <w:r>
              <w:rPr>
                <w:rFonts w:ascii="Arial" w:hAnsi="Arial" w:cs="Arial"/>
                <w:sz w:val="20"/>
              </w:rPr>
              <w:t xml:space="preserve"> </w:t>
            </w:r>
            <w:r w:rsidRPr="0006638C">
              <w:rPr>
                <w:rFonts w:ascii="Arial" w:hAnsi="Arial" w:cs="Arial"/>
                <w:sz w:val="20"/>
              </w:rPr>
              <w:t>landscape and irrigation service and maintenance</w:t>
            </w:r>
            <w:r>
              <w:rPr>
                <w:rFonts w:ascii="Arial" w:hAnsi="Arial" w:cs="Arial"/>
                <w:sz w:val="20"/>
              </w:rPr>
              <w:t xml:space="preserve"> </w:t>
            </w:r>
            <w:r w:rsidRPr="0006638C">
              <w:rPr>
                <w:rFonts w:ascii="Arial" w:hAnsi="Arial" w:cs="Arial"/>
                <w:sz w:val="20"/>
              </w:rPr>
              <w:t>agreements.</w:t>
            </w:r>
          </w:p>
        </w:tc>
        <w:tc>
          <w:tcPr>
            <w:tcW w:w="1710" w:type="dxa"/>
            <w:vAlign w:val="center"/>
          </w:tcPr>
          <w:p w14:paraId="4AD857D6" w14:textId="3AA11F18" w:rsidR="004C5647" w:rsidRPr="00507484" w:rsidRDefault="003F754D" w:rsidP="004C5647">
            <w:pPr>
              <w:jc w:val="center"/>
              <w:rPr>
                <w:rFonts w:ascii="Arial" w:hAnsi="Arial" w:cs="Arial"/>
                <w:b/>
                <w:spacing w:val="-4"/>
                <w:sz w:val="28"/>
                <w:szCs w:val="28"/>
              </w:rPr>
            </w:pPr>
            <w:sdt>
              <w:sdtPr>
                <w:rPr>
                  <w:b/>
                  <w:sz w:val="28"/>
                  <w:szCs w:val="28"/>
                </w:rPr>
                <w:id w:val="-1337762234"/>
                <w14:checkbox>
                  <w14:checked w14:val="0"/>
                  <w14:checkedState w14:val="0052" w14:font="Wingdings 2"/>
                  <w14:uncheckedState w14:val="2610" w14:font="MS Gothic"/>
                </w14:checkbox>
              </w:sdtPr>
              <w:sdtEndPr/>
              <w:sdtContent>
                <w:r w:rsidR="00A05229">
                  <w:rPr>
                    <w:rFonts w:ascii="MS Gothic" w:eastAsia="MS Gothic" w:hAnsi="MS Gothic" w:hint="eastAsia"/>
                    <w:b/>
                    <w:sz w:val="28"/>
                    <w:szCs w:val="28"/>
                  </w:rPr>
                  <w:t>☐</w:t>
                </w:r>
              </w:sdtContent>
            </w:sdt>
          </w:p>
        </w:tc>
        <w:tc>
          <w:tcPr>
            <w:tcW w:w="1620" w:type="dxa"/>
            <w:vAlign w:val="center"/>
          </w:tcPr>
          <w:p w14:paraId="68AE8083" w14:textId="3DCADD67" w:rsidR="004C5647" w:rsidRPr="00507484" w:rsidRDefault="003F754D" w:rsidP="004C5647">
            <w:pPr>
              <w:jc w:val="center"/>
              <w:rPr>
                <w:rFonts w:ascii="Arial" w:hAnsi="Arial" w:cs="Arial"/>
                <w:b/>
                <w:spacing w:val="-4"/>
                <w:sz w:val="28"/>
                <w:szCs w:val="28"/>
              </w:rPr>
            </w:pPr>
            <w:sdt>
              <w:sdtPr>
                <w:rPr>
                  <w:b/>
                  <w:sz w:val="28"/>
                  <w:szCs w:val="28"/>
                </w:rPr>
                <w:id w:val="-1053685170"/>
                <w14:checkbox>
                  <w14:checked w14:val="0"/>
                  <w14:checkedState w14:val="0052" w14:font="Wingdings 2"/>
                  <w14:uncheckedState w14:val="2610" w14:font="MS Gothic"/>
                </w14:checkbox>
              </w:sdtPr>
              <w:sdtEndPr/>
              <w:sdtContent>
                <w:r w:rsidR="00A05229">
                  <w:rPr>
                    <w:rFonts w:ascii="MS Gothic" w:eastAsia="MS Gothic" w:hAnsi="MS Gothic" w:hint="eastAsia"/>
                    <w:b/>
                    <w:sz w:val="28"/>
                    <w:szCs w:val="28"/>
                  </w:rPr>
                  <w:t>☐</w:t>
                </w:r>
              </w:sdtContent>
            </w:sdt>
          </w:p>
        </w:tc>
        <w:tc>
          <w:tcPr>
            <w:tcW w:w="1800" w:type="dxa"/>
            <w:vAlign w:val="center"/>
          </w:tcPr>
          <w:p w14:paraId="0984FE48" w14:textId="3A5D5962" w:rsidR="004C5647" w:rsidRPr="00507484" w:rsidRDefault="003F754D" w:rsidP="004C5647">
            <w:pPr>
              <w:jc w:val="center"/>
              <w:rPr>
                <w:rFonts w:ascii="Arial" w:hAnsi="Arial" w:cs="Arial"/>
                <w:b/>
                <w:spacing w:val="-4"/>
                <w:sz w:val="28"/>
                <w:szCs w:val="28"/>
              </w:rPr>
            </w:pPr>
            <w:sdt>
              <w:sdtPr>
                <w:rPr>
                  <w:b/>
                  <w:sz w:val="28"/>
                  <w:szCs w:val="28"/>
                </w:rPr>
                <w:id w:val="-948538873"/>
                <w14:checkbox>
                  <w14:checked w14:val="0"/>
                  <w14:checkedState w14:val="0052" w14:font="Wingdings 2"/>
                  <w14:uncheckedState w14:val="2610" w14:font="MS Gothic"/>
                </w14:checkbox>
              </w:sdtPr>
              <w:sdtEndPr/>
              <w:sdtContent>
                <w:r w:rsidR="000E435F">
                  <w:rPr>
                    <w:rFonts w:ascii="MS Gothic" w:eastAsia="MS Gothic" w:hAnsi="MS Gothic" w:hint="eastAsia"/>
                    <w:b/>
                    <w:sz w:val="28"/>
                    <w:szCs w:val="28"/>
                  </w:rPr>
                  <w:t>☐</w:t>
                </w:r>
              </w:sdtContent>
            </w:sdt>
          </w:p>
        </w:tc>
      </w:tr>
      <w:tr w:rsidR="004C5647" w14:paraId="47E389C2" w14:textId="77777777" w:rsidTr="00FA3978">
        <w:tc>
          <w:tcPr>
            <w:tcW w:w="4230" w:type="dxa"/>
            <w:shd w:val="clear" w:color="auto" w:fill="auto"/>
          </w:tcPr>
          <w:p w14:paraId="696186BC" w14:textId="23376F60" w:rsidR="004C5647" w:rsidRPr="008B283C" w:rsidRDefault="004C5647" w:rsidP="004C5647">
            <w:pPr>
              <w:spacing w:before="60" w:after="60"/>
              <w:rPr>
                <w:rFonts w:ascii="Arial" w:hAnsi="Arial" w:cs="Arial"/>
                <w:sz w:val="20"/>
              </w:rPr>
            </w:pPr>
            <w:r>
              <w:rPr>
                <w:rFonts w:ascii="Arial" w:hAnsi="Arial" w:cs="Arial"/>
                <w:sz w:val="20"/>
              </w:rPr>
              <w:t>Use mulch (3”) around trees and plant beds.</w:t>
            </w:r>
          </w:p>
        </w:tc>
        <w:tc>
          <w:tcPr>
            <w:tcW w:w="1710" w:type="dxa"/>
            <w:vAlign w:val="center"/>
          </w:tcPr>
          <w:p w14:paraId="5D7AC66B" w14:textId="305B4024" w:rsidR="004C5647" w:rsidRPr="00507484" w:rsidRDefault="003F754D" w:rsidP="004C5647">
            <w:pPr>
              <w:jc w:val="center"/>
              <w:rPr>
                <w:rFonts w:ascii="Arial" w:hAnsi="Arial" w:cs="Arial"/>
                <w:b/>
                <w:sz w:val="28"/>
                <w:szCs w:val="28"/>
              </w:rPr>
            </w:pPr>
            <w:sdt>
              <w:sdtPr>
                <w:rPr>
                  <w:b/>
                  <w:sz w:val="28"/>
                  <w:szCs w:val="28"/>
                </w:rPr>
                <w:id w:val="1982497276"/>
                <w14:checkbox>
                  <w14:checked w14:val="0"/>
                  <w14:checkedState w14:val="0052" w14:font="Wingdings 2"/>
                  <w14:uncheckedState w14:val="2610" w14:font="MS Gothic"/>
                </w14:checkbox>
              </w:sdtPr>
              <w:sdtEndPr/>
              <w:sdtContent>
                <w:r w:rsidR="000E435F">
                  <w:rPr>
                    <w:rFonts w:ascii="MS Gothic" w:eastAsia="MS Gothic" w:hAnsi="MS Gothic" w:hint="eastAsia"/>
                    <w:b/>
                    <w:sz w:val="28"/>
                    <w:szCs w:val="28"/>
                  </w:rPr>
                  <w:t>☐</w:t>
                </w:r>
              </w:sdtContent>
            </w:sdt>
          </w:p>
        </w:tc>
        <w:tc>
          <w:tcPr>
            <w:tcW w:w="1620" w:type="dxa"/>
            <w:vAlign w:val="center"/>
          </w:tcPr>
          <w:p w14:paraId="4A1AD4D5" w14:textId="44655D76" w:rsidR="004C5647" w:rsidRPr="00507484" w:rsidRDefault="003F754D" w:rsidP="004C5647">
            <w:pPr>
              <w:jc w:val="center"/>
              <w:rPr>
                <w:rFonts w:ascii="Arial" w:hAnsi="Arial" w:cs="Arial"/>
                <w:b/>
                <w:sz w:val="28"/>
                <w:szCs w:val="28"/>
              </w:rPr>
            </w:pPr>
            <w:sdt>
              <w:sdtPr>
                <w:rPr>
                  <w:b/>
                  <w:sz w:val="28"/>
                  <w:szCs w:val="28"/>
                </w:rPr>
                <w:id w:val="1136227780"/>
                <w14:checkbox>
                  <w14:checked w14:val="0"/>
                  <w14:checkedState w14:val="0052" w14:font="Wingdings 2"/>
                  <w14:uncheckedState w14:val="2610" w14:font="MS Gothic"/>
                </w14:checkbox>
              </w:sdtPr>
              <w:sdtEndPr/>
              <w:sdtContent>
                <w:r w:rsidR="000E435F">
                  <w:rPr>
                    <w:rFonts w:ascii="MS Gothic" w:eastAsia="MS Gothic" w:hAnsi="MS Gothic" w:hint="eastAsia"/>
                    <w:b/>
                    <w:sz w:val="28"/>
                    <w:szCs w:val="28"/>
                  </w:rPr>
                  <w:t>☐</w:t>
                </w:r>
              </w:sdtContent>
            </w:sdt>
          </w:p>
        </w:tc>
        <w:tc>
          <w:tcPr>
            <w:tcW w:w="1800" w:type="dxa"/>
            <w:vAlign w:val="center"/>
          </w:tcPr>
          <w:p w14:paraId="0263C0AE" w14:textId="177E4AD9" w:rsidR="004C5647" w:rsidRPr="00507484" w:rsidRDefault="003F754D" w:rsidP="004C5647">
            <w:pPr>
              <w:jc w:val="center"/>
              <w:rPr>
                <w:rFonts w:ascii="Arial" w:hAnsi="Arial" w:cs="Arial"/>
                <w:b/>
                <w:sz w:val="28"/>
                <w:szCs w:val="28"/>
              </w:rPr>
            </w:pPr>
            <w:sdt>
              <w:sdtPr>
                <w:rPr>
                  <w:b/>
                  <w:sz w:val="28"/>
                  <w:szCs w:val="28"/>
                </w:rPr>
                <w:id w:val="-805858386"/>
                <w14:checkbox>
                  <w14:checked w14:val="0"/>
                  <w14:checkedState w14:val="0052" w14:font="Wingdings 2"/>
                  <w14:uncheckedState w14:val="2610" w14:font="MS Gothic"/>
                </w14:checkbox>
              </w:sdtPr>
              <w:sdtEndPr/>
              <w:sdtContent>
                <w:r w:rsidR="000E435F">
                  <w:rPr>
                    <w:rFonts w:ascii="MS Gothic" w:eastAsia="MS Gothic" w:hAnsi="MS Gothic" w:hint="eastAsia"/>
                    <w:b/>
                    <w:sz w:val="28"/>
                    <w:szCs w:val="28"/>
                  </w:rPr>
                  <w:t>☐</w:t>
                </w:r>
              </w:sdtContent>
            </w:sdt>
          </w:p>
        </w:tc>
      </w:tr>
      <w:tr w:rsidR="004C5647" w14:paraId="38B4353F" w14:textId="77777777" w:rsidTr="00FA3978">
        <w:tc>
          <w:tcPr>
            <w:tcW w:w="4230" w:type="dxa"/>
            <w:shd w:val="clear" w:color="auto" w:fill="auto"/>
          </w:tcPr>
          <w:p w14:paraId="7F28BA4E" w14:textId="61DCE0C8" w:rsidR="004C5647" w:rsidRPr="008B283C" w:rsidRDefault="004C5647" w:rsidP="004C5647">
            <w:pPr>
              <w:spacing w:before="60" w:after="60"/>
              <w:rPr>
                <w:rFonts w:ascii="Arial" w:hAnsi="Arial" w:cs="Arial"/>
                <w:sz w:val="20"/>
              </w:rPr>
            </w:pPr>
            <w:r w:rsidRPr="00D545B7">
              <w:rPr>
                <w:rFonts w:ascii="Arial" w:hAnsi="Arial" w:cs="Arial"/>
                <w:sz w:val="20"/>
              </w:rPr>
              <w:t>Remove weeds from any irrigated landscape so water</w:t>
            </w:r>
            <w:r>
              <w:rPr>
                <w:rFonts w:ascii="Arial" w:hAnsi="Arial" w:cs="Arial"/>
                <w:sz w:val="20"/>
              </w:rPr>
              <w:t xml:space="preserve"> </w:t>
            </w:r>
            <w:r w:rsidRPr="00D545B7">
              <w:rPr>
                <w:rFonts w:ascii="Arial" w:hAnsi="Arial" w:cs="Arial"/>
                <w:sz w:val="20"/>
              </w:rPr>
              <w:t>is available for the desired landscaping; pull weeds</w:t>
            </w:r>
            <w:r>
              <w:rPr>
                <w:rFonts w:ascii="Arial" w:hAnsi="Arial" w:cs="Arial"/>
                <w:sz w:val="20"/>
              </w:rPr>
              <w:t xml:space="preserve"> </w:t>
            </w:r>
            <w:r w:rsidRPr="00D545B7">
              <w:rPr>
                <w:rFonts w:ascii="Arial" w:hAnsi="Arial" w:cs="Arial"/>
                <w:sz w:val="20"/>
              </w:rPr>
              <w:t>manually instead of using herbicides.</w:t>
            </w:r>
          </w:p>
        </w:tc>
        <w:tc>
          <w:tcPr>
            <w:tcW w:w="1710" w:type="dxa"/>
            <w:vAlign w:val="center"/>
          </w:tcPr>
          <w:p w14:paraId="58804995" w14:textId="208AB6A3" w:rsidR="004C5647" w:rsidRPr="00507484" w:rsidRDefault="003F754D" w:rsidP="004C5647">
            <w:pPr>
              <w:jc w:val="center"/>
              <w:rPr>
                <w:rFonts w:ascii="Arial" w:hAnsi="Arial" w:cs="Arial"/>
                <w:b/>
                <w:sz w:val="28"/>
                <w:szCs w:val="28"/>
              </w:rPr>
            </w:pPr>
            <w:sdt>
              <w:sdtPr>
                <w:rPr>
                  <w:b/>
                  <w:sz w:val="28"/>
                  <w:szCs w:val="28"/>
                </w:rPr>
                <w:id w:val="-1105416729"/>
                <w14:checkbox>
                  <w14:checked w14:val="0"/>
                  <w14:checkedState w14:val="0052" w14:font="Wingdings 2"/>
                  <w14:uncheckedState w14:val="2610" w14:font="MS Gothic"/>
                </w14:checkbox>
              </w:sdtPr>
              <w:sdtEndPr/>
              <w:sdtContent>
                <w:r w:rsidR="000E435F">
                  <w:rPr>
                    <w:rFonts w:ascii="MS Gothic" w:eastAsia="MS Gothic" w:hAnsi="MS Gothic" w:hint="eastAsia"/>
                    <w:b/>
                    <w:sz w:val="28"/>
                    <w:szCs w:val="28"/>
                  </w:rPr>
                  <w:t>☐</w:t>
                </w:r>
              </w:sdtContent>
            </w:sdt>
          </w:p>
        </w:tc>
        <w:tc>
          <w:tcPr>
            <w:tcW w:w="1620" w:type="dxa"/>
            <w:vAlign w:val="center"/>
          </w:tcPr>
          <w:p w14:paraId="4C93ADB9" w14:textId="746DE333" w:rsidR="004C5647" w:rsidRPr="00507484" w:rsidRDefault="003F754D" w:rsidP="004C5647">
            <w:pPr>
              <w:jc w:val="center"/>
              <w:rPr>
                <w:rFonts w:ascii="Arial" w:hAnsi="Arial" w:cs="Arial"/>
                <w:b/>
                <w:sz w:val="28"/>
                <w:szCs w:val="28"/>
              </w:rPr>
            </w:pPr>
            <w:sdt>
              <w:sdtPr>
                <w:rPr>
                  <w:b/>
                  <w:sz w:val="28"/>
                  <w:szCs w:val="28"/>
                </w:rPr>
                <w:id w:val="-1207015267"/>
                <w14:checkbox>
                  <w14:checked w14:val="0"/>
                  <w14:checkedState w14:val="0052" w14:font="Wingdings 2"/>
                  <w14:uncheckedState w14:val="2610" w14:font="MS Gothic"/>
                </w14:checkbox>
              </w:sdtPr>
              <w:sdtEndPr/>
              <w:sdtContent>
                <w:r w:rsidR="000E435F">
                  <w:rPr>
                    <w:rFonts w:ascii="MS Gothic" w:eastAsia="MS Gothic" w:hAnsi="MS Gothic" w:hint="eastAsia"/>
                    <w:b/>
                    <w:sz w:val="28"/>
                    <w:szCs w:val="28"/>
                  </w:rPr>
                  <w:t>☐</w:t>
                </w:r>
              </w:sdtContent>
            </w:sdt>
          </w:p>
        </w:tc>
        <w:tc>
          <w:tcPr>
            <w:tcW w:w="1800" w:type="dxa"/>
            <w:vAlign w:val="center"/>
          </w:tcPr>
          <w:p w14:paraId="587C6ED1" w14:textId="29F839E7" w:rsidR="004C5647" w:rsidRPr="00507484" w:rsidRDefault="003F754D" w:rsidP="004C5647">
            <w:pPr>
              <w:jc w:val="center"/>
              <w:rPr>
                <w:rFonts w:ascii="Arial" w:hAnsi="Arial" w:cs="Arial"/>
                <w:b/>
                <w:sz w:val="28"/>
                <w:szCs w:val="28"/>
              </w:rPr>
            </w:pPr>
            <w:sdt>
              <w:sdtPr>
                <w:rPr>
                  <w:b/>
                  <w:sz w:val="28"/>
                  <w:szCs w:val="28"/>
                </w:rPr>
                <w:id w:val="669374588"/>
                <w14:checkbox>
                  <w14:checked w14:val="0"/>
                  <w14:checkedState w14:val="0052" w14:font="Wingdings 2"/>
                  <w14:uncheckedState w14:val="2610" w14:font="MS Gothic"/>
                </w14:checkbox>
              </w:sdtPr>
              <w:sdtEndPr/>
              <w:sdtContent>
                <w:r w:rsidR="000E435F">
                  <w:rPr>
                    <w:rFonts w:ascii="MS Gothic" w:eastAsia="MS Gothic" w:hAnsi="MS Gothic" w:hint="eastAsia"/>
                    <w:b/>
                    <w:sz w:val="28"/>
                    <w:szCs w:val="28"/>
                  </w:rPr>
                  <w:t>☐</w:t>
                </w:r>
              </w:sdtContent>
            </w:sdt>
          </w:p>
        </w:tc>
      </w:tr>
      <w:tr w:rsidR="004C5647" w14:paraId="52458506" w14:textId="77777777" w:rsidTr="00FA3978">
        <w:tc>
          <w:tcPr>
            <w:tcW w:w="4230" w:type="dxa"/>
            <w:shd w:val="clear" w:color="auto" w:fill="auto"/>
          </w:tcPr>
          <w:p w14:paraId="746B8C3F" w14:textId="1EDA4171" w:rsidR="004C5647" w:rsidRPr="008B283C" w:rsidRDefault="004C5647" w:rsidP="004C5647">
            <w:pPr>
              <w:spacing w:before="60" w:after="60"/>
              <w:rPr>
                <w:rFonts w:ascii="Arial" w:hAnsi="Arial" w:cs="Arial"/>
                <w:sz w:val="20"/>
              </w:rPr>
            </w:pPr>
            <w:r w:rsidRPr="00D545B7">
              <w:rPr>
                <w:rFonts w:ascii="Arial" w:hAnsi="Arial" w:cs="Arial"/>
                <w:sz w:val="20"/>
              </w:rPr>
              <w:t>Raise the blade on mowers to allow grass to grow</w:t>
            </w:r>
            <w:r>
              <w:rPr>
                <w:rFonts w:ascii="Arial" w:hAnsi="Arial" w:cs="Arial"/>
                <w:sz w:val="20"/>
              </w:rPr>
              <w:t xml:space="preserve"> </w:t>
            </w:r>
            <w:r w:rsidRPr="00D545B7">
              <w:rPr>
                <w:rFonts w:ascii="Arial" w:hAnsi="Arial" w:cs="Arial"/>
                <w:sz w:val="20"/>
              </w:rPr>
              <w:t>longer and more drought-resistant.</w:t>
            </w:r>
          </w:p>
        </w:tc>
        <w:tc>
          <w:tcPr>
            <w:tcW w:w="1710" w:type="dxa"/>
            <w:vAlign w:val="center"/>
          </w:tcPr>
          <w:p w14:paraId="5CF04F56" w14:textId="675D2ED6" w:rsidR="004C5647" w:rsidRPr="00507484" w:rsidRDefault="003F754D" w:rsidP="004C5647">
            <w:pPr>
              <w:jc w:val="center"/>
              <w:rPr>
                <w:rFonts w:ascii="Arial" w:hAnsi="Arial" w:cs="Arial"/>
                <w:b/>
                <w:sz w:val="28"/>
                <w:szCs w:val="28"/>
              </w:rPr>
            </w:pPr>
            <w:sdt>
              <w:sdtPr>
                <w:rPr>
                  <w:b/>
                  <w:sz w:val="28"/>
                  <w:szCs w:val="28"/>
                </w:rPr>
                <w:id w:val="474577569"/>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620" w:type="dxa"/>
            <w:vAlign w:val="center"/>
          </w:tcPr>
          <w:p w14:paraId="0A20793A" w14:textId="45B461AB" w:rsidR="004C5647" w:rsidRPr="00507484" w:rsidRDefault="003F754D" w:rsidP="004C5647">
            <w:pPr>
              <w:jc w:val="center"/>
              <w:rPr>
                <w:rFonts w:ascii="Arial" w:hAnsi="Arial" w:cs="Arial"/>
                <w:b/>
                <w:sz w:val="28"/>
                <w:szCs w:val="28"/>
              </w:rPr>
            </w:pPr>
            <w:sdt>
              <w:sdtPr>
                <w:rPr>
                  <w:b/>
                  <w:sz w:val="28"/>
                  <w:szCs w:val="28"/>
                </w:rPr>
                <w:id w:val="-1809392725"/>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800" w:type="dxa"/>
            <w:vAlign w:val="center"/>
          </w:tcPr>
          <w:p w14:paraId="1AD75787" w14:textId="25AC5D48" w:rsidR="004C5647" w:rsidRPr="00507484" w:rsidRDefault="003F754D" w:rsidP="004C5647">
            <w:pPr>
              <w:jc w:val="center"/>
              <w:rPr>
                <w:rFonts w:ascii="Arial" w:hAnsi="Arial" w:cs="Arial"/>
                <w:b/>
                <w:sz w:val="28"/>
                <w:szCs w:val="28"/>
              </w:rPr>
            </w:pPr>
            <w:sdt>
              <w:sdtPr>
                <w:rPr>
                  <w:b/>
                  <w:sz w:val="28"/>
                  <w:szCs w:val="28"/>
                </w:rPr>
                <w:id w:val="-224687704"/>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r>
      <w:tr w:rsidR="004C5647" w14:paraId="1C3A68C3" w14:textId="77777777" w:rsidTr="00FA3978">
        <w:tc>
          <w:tcPr>
            <w:tcW w:w="4230" w:type="dxa"/>
            <w:shd w:val="clear" w:color="auto" w:fill="auto"/>
          </w:tcPr>
          <w:p w14:paraId="55F06D8C" w14:textId="4B318836" w:rsidR="004C5647" w:rsidRPr="00D545B7" w:rsidRDefault="004C5647" w:rsidP="004C5647">
            <w:pPr>
              <w:spacing w:before="60" w:after="60"/>
              <w:rPr>
                <w:rFonts w:ascii="Arial" w:hAnsi="Arial" w:cs="Arial"/>
                <w:sz w:val="20"/>
              </w:rPr>
            </w:pPr>
            <w:r w:rsidRPr="00D545B7">
              <w:rPr>
                <w:rFonts w:ascii="Arial" w:hAnsi="Arial" w:cs="Arial"/>
                <w:sz w:val="20"/>
              </w:rPr>
              <w:t>Plant additional trees and shrubbery to increase the</w:t>
            </w:r>
            <w:r>
              <w:rPr>
                <w:rFonts w:ascii="Arial" w:hAnsi="Arial" w:cs="Arial"/>
                <w:sz w:val="20"/>
              </w:rPr>
              <w:t xml:space="preserve"> </w:t>
            </w:r>
            <w:r w:rsidRPr="00D545B7">
              <w:rPr>
                <w:rFonts w:ascii="Arial" w:hAnsi="Arial" w:cs="Arial"/>
                <w:sz w:val="20"/>
              </w:rPr>
              <w:t>amount of shaded area.</w:t>
            </w:r>
          </w:p>
        </w:tc>
        <w:tc>
          <w:tcPr>
            <w:tcW w:w="1710" w:type="dxa"/>
            <w:vAlign w:val="center"/>
          </w:tcPr>
          <w:p w14:paraId="03A77FAF" w14:textId="6B190D05" w:rsidR="004C5647" w:rsidRPr="00507484" w:rsidRDefault="003F754D" w:rsidP="004C5647">
            <w:pPr>
              <w:jc w:val="center"/>
              <w:rPr>
                <w:rFonts w:ascii="Arial" w:hAnsi="Arial" w:cs="Arial"/>
                <w:b/>
                <w:spacing w:val="-4"/>
                <w:sz w:val="28"/>
                <w:szCs w:val="28"/>
              </w:rPr>
            </w:pPr>
            <w:sdt>
              <w:sdtPr>
                <w:rPr>
                  <w:b/>
                  <w:sz w:val="28"/>
                  <w:szCs w:val="28"/>
                </w:rPr>
                <w:id w:val="-600728030"/>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620" w:type="dxa"/>
            <w:vAlign w:val="center"/>
          </w:tcPr>
          <w:p w14:paraId="4BDA1EA9" w14:textId="5EA5AA47" w:rsidR="004C5647" w:rsidRPr="00507484" w:rsidRDefault="003F754D" w:rsidP="004C5647">
            <w:pPr>
              <w:jc w:val="center"/>
              <w:rPr>
                <w:rFonts w:ascii="Arial" w:hAnsi="Arial" w:cs="Arial"/>
                <w:b/>
                <w:spacing w:val="-4"/>
                <w:sz w:val="28"/>
                <w:szCs w:val="28"/>
              </w:rPr>
            </w:pPr>
            <w:sdt>
              <w:sdtPr>
                <w:rPr>
                  <w:b/>
                  <w:sz w:val="28"/>
                  <w:szCs w:val="28"/>
                </w:rPr>
                <w:id w:val="-342473556"/>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800" w:type="dxa"/>
            <w:vAlign w:val="center"/>
          </w:tcPr>
          <w:p w14:paraId="09D71B2E" w14:textId="678A1293" w:rsidR="004C5647" w:rsidRPr="00507484" w:rsidRDefault="003F754D" w:rsidP="004C5647">
            <w:pPr>
              <w:jc w:val="center"/>
              <w:rPr>
                <w:rFonts w:ascii="Arial" w:hAnsi="Arial" w:cs="Arial"/>
                <w:b/>
                <w:spacing w:val="-4"/>
                <w:sz w:val="28"/>
                <w:szCs w:val="28"/>
              </w:rPr>
            </w:pPr>
            <w:sdt>
              <w:sdtPr>
                <w:rPr>
                  <w:b/>
                  <w:sz w:val="28"/>
                  <w:szCs w:val="28"/>
                </w:rPr>
                <w:id w:val="1505632905"/>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716F56" w14:paraId="1FAEE5DD" w14:textId="77777777" w:rsidTr="009F566F">
        <w:tc>
          <w:tcPr>
            <w:tcW w:w="9360" w:type="dxa"/>
            <w:gridSpan w:val="4"/>
            <w:shd w:val="clear" w:color="auto" w:fill="244061"/>
          </w:tcPr>
          <w:p w14:paraId="500D0CBF" w14:textId="2C058E7D" w:rsidR="00716F56" w:rsidRPr="008B283C" w:rsidRDefault="00716F56" w:rsidP="00716F56">
            <w:pPr>
              <w:keepNext/>
              <w:rPr>
                <w:rFonts w:ascii="Arial" w:hAnsi="Arial" w:cs="Arial"/>
                <w:b/>
                <w:spacing w:val="-4"/>
                <w:sz w:val="20"/>
              </w:rPr>
            </w:pPr>
            <w:r>
              <w:rPr>
                <w:rFonts w:ascii="Arial" w:hAnsi="Arial" w:cs="Arial"/>
                <w:b/>
                <w:spacing w:val="-4"/>
                <w:sz w:val="20"/>
              </w:rPr>
              <w:t>Irrigation System</w:t>
            </w:r>
          </w:p>
        </w:tc>
      </w:tr>
      <w:tr w:rsidR="004C5647" w14:paraId="52A7FDA6" w14:textId="77777777" w:rsidTr="00FA3978">
        <w:tc>
          <w:tcPr>
            <w:tcW w:w="4230" w:type="dxa"/>
            <w:shd w:val="clear" w:color="auto" w:fill="auto"/>
          </w:tcPr>
          <w:p w14:paraId="7B60C565" w14:textId="593292DE" w:rsidR="004C5647" w:rsidRPr="00D545B7" w:rsidRDefault="004C5647" w:rsidP="004C5647">
            <w:pPr>
              <w:spacing w:before="60" w:after="60"/>
              <w:rPr>
                <w:rFonts w:ascii="Arial" w:hAnsi="Arial" w:cs="Arial"/>
                <w:sz w:val="20"/>
              </w:rPr>
            </w:pPr>
            <w:r w:rsidRPr="00D545B7">
              <w:rPr>
                <w:rFonts w:ascii="Arial" w:hAnsi="Arial" w:cs="Arial"/>
                <w:sz w:val="20"/>
              </w:rPr>
              <w:t>Have an irrigation professional certified by a WaterSense</w:t>
            </w:r>
            <w:r>
              <w:rPr>
                <w:rFonts w:ascii="Arial" w:hAnsi="Arial" w:cs="Arial"/>
                <w:sz w:val="20"/>
              </w:rPr>
              <w:t xml:space="preserve"> </w:t>
            </w:r>
            <w:r w:rsidRPr="00D545B7">
              <w:rPr>
                <w:rFonts w:ascii="Arial" w:hAnsi="Arial" w:cs="Arial"/>
                <w:sz w:val="20"/>
              </w:rPr>
              <w:t>labeled program conduct a full audit of the irrigation</w:t>
            </w:r>
            <w:r>
              <w:rPr>
                <w:rFonts w:ascii="Arial" w:hAnsi="Arial" w:cs="Arial"/>
                <w:sz w:val="20"/>
              </w:rPr>
              <w:t xml:space="preserve"> </w:t>
            </w:r>
            <w:r w:rsidRPr="00D545B7">
              <w:rPr>
                <w:rFonts w:ascii="Arial" w:hAnsi="Arial" w:cs="Arial"/>
                <w:sz w:val="20"/>
              </w:rPr>
              <w:t>system every three years.</w:t>
            </w:r>
          </w:p>
        </w:tc>
        <w:tc>
          <w:tcPr>
            <w:tcW w:w="1710" w:type="dxa"/>
            <w:vAlign w:val="center"/>
          </w:tcPr>
          <w:p w14:paraId="4A81ACB3" w14:textId="2506EB94" w:rsidR="004C5647" w:rsidRPr="00507484" w:rsidRDefault="003F754D" w:rsidP="004C5647">
            <w:pPr>
              <w:jc w:val="center"/>
              <w:rPr>
                <w:rFonts w:ascii="Arial" w:hAnsi="Arial" w:cs="Arial"/>
                <w:b/>
                <w:spacing w:val="-4"/>
                <w:sz w:val="28"/>
                <w:szCs w:val="28"/>
              </w:rPr>
            </w:pPr>
            <w:sdt>
              <w:sdtPr>
                <w:rPr>
                  <w:b/>
                  <w:sz w:val="28"/>
                  <w:szCs w:val="28"/>
                </w:rPr>
                <w:id w:val="-606113422"/>
                <w14:checkbox>
                  <w14:checked w14:val="0"/>
                  <w14:checkedState w14:val="0052" w14:font="Wingdings 2"/>
                  <w14:uncheckedState w14:val="2610" w14:font="MS Gothic"/>
                </w14:checkbox>
              </w:sdtPr>
              <w:sdtEndPr/>
              <w:sdtContent>
                <w:r w:rsidR="0040283E">
                  <w:rPr>
                    <w:rFonts w:ascii="MS Gothic" w:eastAsia="MS Gothic" w:hAnsi="MS Gothic" w:hint="eastAsia"/>
                    <w:b/>
                    <w:sz w:val="28"/>
                    <w:szCs w:val="28"/>
                  </w:rPr>
                  <w:t>☐</w:t>
                </w:r>
              </w:sdtContent>
            </w:sdt>
          </w:p>
        </w:tc>
        <w:tc>
          <w:tcPr>
            <w:tcW w:w="1620" w:type="dxa"/>
            <w:vAlign w:val="center"/>
          </w:tcPr>
          <w:p w14:paraId="6BCB365A" w14:textId="0C58D7DF" w:rsidR="004C5647" w:rsidRPr="00507484" w:rsidRDefault="003F754D" w:rsidP="004C5647">
            <w:pPr>
              <w:jc w:val="center"/>
              <w:rPr>
                <w:rFonts w:ascii="Arial" w:hAnsi="Arial" w:cs="Arial"/>
                <w:b/>
                <w:spacing w:val="-4"/>
                <w:sz w:val="28"/>
                <w:szCs w:val="28"/>
              </w:rPr>
            </w:pPr>
            <w:sdt>
              <w:sdtPr>
                <w:rPr>
                  <w:b/>
                  <w:sz w:val="28"/>
                  <w:szCs w:val="28"/>
                </w:rPr>
                <w:id w:val="-994944635"/>
                <w14:checkbox>
                  <w14:checked w14:val="0"/>
                  <w14:checkedState w14:val="0052" w14:font="Wingdings 2"/>
                  <w14:uncheckedState w14:val="2610" w14:font="MS Gothic"/>
                </w14:checkbox>
              </w:sdtPr>
              <w:sdtEndPr/>
              <w:sdtContent>
                <w:r w:rsidR="0040283E">
                  <w:rPr>
                    <w:rFonts w:ascii="MS Gothic" w:eastAsia="MS Gothic" w:hAnsi="MS Gothic" w:hint="eastAsia"/>
                    <w:b/>
                    <w:sz w:val="28"/>
                    <w:szCs w:val="28"/>
                  </w:rPr>
                  <w:t>☐</w:t>
                </w:r>
              </w:sdtContent>
            </w:sdt>
          </w:p>
        </w:tc>
        <w:tc>
          <w:tcPr>
            <w:tcW w:w="1800" w:type="dxa"/>
            <w:vAlign w:val="center"/>
          </w:tcPr>
          <w:p w14:paraId="6DF1070A" w14:textId="1672B6DF" w:rsidR="004C5647" w:rsidRPr="00507484" w:rsidRDefault="003F754D" w:rsidP="004C5647">
            <w:pPr>
              <w:jc w:val="center"/>
              <w:rPr>
                <w:rFonts w:ascii="Arial" w:hAnsi="Arial" w:cs="Arial"/>
                <w:b/>
                <w:spacing w:val="-4"/>
                <w:sz w:val="28"/>
                <w:szCs w:val="28"/>
              </w:rPr>
            </w:pPr>
            <w:sdt>
              <w:sdtPr>
                <w:rPr>
                  <w:b/>
                  <w:sz w:val="28"/>
                  <w:szCs w:val="28"/>
                </w:rPr>
                <w:id w:val="567461940"/>
                <w14:checkbox>
                  <w14:checked w14:val="0"/>
                  <w14:checkedState w14:val="0052" w14:font="Wingdings 2"/>
                  <w14:uncheckedState w14:val="2610" w14:font="MS Gothic"/>
                </w14:checkbox>
              </w:sdtPr>
              <w:sdtEndPr/>
              <w:sdtContent>
                <w:r w:rsidR="0040283E">
                  <w:rPr>
                    <w:rFonts w:ascii="MS Gothic" w:eastAsia="MS Gothic" w:hAnsi="MS Gothic" w:hint="eastAsia"/>
                    <w:b/>
                    <w:sz w:val="28"/>
                    <w:szCs w:val="28"/>
                  </w:rPr>
                  <w:t>☐</w:t>
                </w:r>
              </w:sdtContent>
            </w:sdt>
          </w:p>
        </w:tc>
      </w:tr>
      <w:tr w:rsidR="004C5647" w14:paraId="06E7F8EF" w14:textId="77777777" w:rsidTr="00FA3978">
        <w:tc>
          <w:tcPr>
            <w:tcW w:w="4230" w:type="dxa"/>
            <w:shd w:val="clear" w:color="auto" w:fill="auto"/>
          </w:tcPr>
          <w:p w14:paraId="13B50709" w14:textId="1238459D" w:rsidR="004C5647" w:rsidRPr="008B283C" w:rsidRDefault="004C5647" w:rsidP="004C5647">
            <w:pPr>
              <w:spacing w:before="60" w:after="60"/>
              <w:rPr>
                <w:rFonts w:ascii="Arial" w:hAnsi="Arial" w:cs="Arial"/>
                <w:sz w:val="20"/>
              </w:rPr>
            </w:pPr>
            <w:r w:rsidRPr="00D545B7">
              <w:rPr>
                <w:rFonts w:ascii="Arial" w:hAnsi="Arial" w:cs="Arial"/>
                <w:sz w:val="20"/>
              </w:rPr>
              <w:t>Ensure</w:t>
            </w:r>
            <w:r>
              <w:rPr>
                <w:rFonts w:ascii="Arial" w:hAnsi="Arial" w:cs="Arial"/>
                <w:sz w:val="20"/>
              </w:rPr>
              <w:t xml:space="preserve"> the</w:t>
            </w:r>
            <w:r w:rsidRPr="00D545B7">
              <w:rPr>
                <w:rFonts w:ascii="Arial" w:hAnsi="Arial" w:cs="Arial"/>
                <w:sz w:val="20"/>
              </w:rPr>
              <w:t xml:space="preserve"> irrigation schedule is appropriate for climate, soil</w:t>
            </w:r>
            <w:r>
              <w:rPr>
                <w:rFonts w:ascii="Arial" w:hAnsi="Arial" w:cs="Arial"/>
                <w:sz w:val="20"/>
              </w:rPr>
              <w:t xml:space="preserve"> </w:t>
            </w:r>
            <w:r w:rsidRPr="00D545B7">
              <w:rPr>
                <w:rFonts w:ascii="Arial" w:hAnsi="Arial" w:cs="Arial"/>
                <w:sz w:val="20"/>
              </w:rPr>
              <w:t>conditions, plant materials, grading, and the season.</w:t>
            </w:r>
          </w:p>
        </w:tc>
        <w:tc>
          <w:tcPr>
            <w:tcW w:w="1710" w:type="dxa"/>
            <w:vAlign w:val="center"/>
          </w:tcPr>
          <w:p w14:paraId="22DB9D24" w14:textId="7402BC8E" w:rsidR="004C5647" w:rsidRPr="00507484" w:rsidRDefault="003F754D" w:rsidP="004C5647">
            <w:pPr>
              <w:jc w:val="center"/>
              <w:rPr>
                <w:rFonts w:ascii="Arial" w:hAnsi="Arial" w:cs="Arial"/>
                <w:b/>
                <w:sz w:val="28"/>
                <w:szCs w:val="28"/>
              </w:rPr>
            </w:pPr>
            <w:sdt>
              <w:sdtPr>
                <w:rPr>
                  <w:b/>
                  <w:sz w:val="28"/>
                  <w:szCs w:val="28"/>
                </w:rPr>
                <w:id w:val="-264314899"/>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620" w:type="dxa"/>
            <w:vAlign w:val="center"/>
          </w:tcPr>
          <w:p w14:paraId="5E2842BF" w14:textId="38516DCE" w:rsidR="004C5647" w:rsidRPr="00507484" w:rsidRDefault="003F754D" w:rsidP="004C5647">
            <w:pPr>
              <w:jc w:val="center"/>
              <w:rPr>
                <w:rFonts w:ascii="Arial" w:hAnsi="Arial" w:cs="Arial"/>
                <w:b/>
                <w:sz w:val="28"/>
                <w:szCs w:val="28"/>
              </w:rPr>
            </w:pPr>
            <w:sdt>
              <w:sdtPr>
                <w:rPr>
                  <w:b/>
                  <w:sz w:val="28"/>
                  <w:szCs w:val="28"/>
                </w:rPr>
                <w:id w:val="-729144166"/>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800" w:type="dxa"/>
            <w:vAlign w:val="center"/>
          </w:tcPr>
          <w:p w14:paraId="49957CF7" w14:textId="64CFEBA2" w:rsidR="004C5647" w:rsidRPr="00507484" w:rsidRDefault="003F754D" w:rsidP="004C5647">
            <w:pPr>
              <w:jc w:val="center"/>
              <w:rPr>
                <w:rFonts w:ascii="Arial" w:hAnsi="Arial" w:cs="Arial"/>
                <w:b/>
                <w:sz w:val="28"/>
                <w:szCs w:val="28"/>
              </w:rPr>
            </w:pPr>
            <w:sdt>
              <w:sdtPr>
                <w:rPr>
                  <w:b/>
                  <w:sz w:val="28"/>
                  <w:szCs w:val="28"/>
                </w:rPr>
                <w:id w:val="381227967"/>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r>
      <w:tr w:rsidR="004C5647" w14:paraId="5EB5FCFD" w14:textId="77777777" w:rsidTr="00FA3978">
        <w:tc>
          <w:tcPr>
            <w:tcW w:w="4230" w:type="dxa"/>
            <w:shd w:val="clear" w:color="auto" w:fill="auto"/>
          </w:tcPr>
          <w:p w14:paraId="0C459D34" w14:textId="6C1D7624" w:rsidR="004C5647" w:rsidRPr="008B283C" w:rsidRDefault="004C5647" w:rsidP="004C5647">
            <w:pPr>
              <w:spacing w:before="60" w:after="60"/>
              <w:rPr>
                <w:rFonts w:ascii="Arial" w:hAnsi="Arial" w:cs="Arial"/>
                <w:sz w:val="20"/>
              </w:rPr>
            </w:pPr>
            <w:r w:rsidRPr="007D3F1A">
              <w:rPr>
                <w:rFonts w:ascii="Arial" w:hAnsi="Arial" w:cs="Arial"/>
                <w:sz w:val="20"/>
                <w:szCs w:val="20"/>
              </w:rPr>
              <w:t>Inspect and repair all irrigation system parts and</w:t>
            </w:r>
            <w:r>
              <w:rPr>
                <w:rFonts w:ascii="Arial" w:hAnsi="Arial" w:cs="Arial"/>
                <w:sz w:val="20"/>
                <w:szCs w:val="20"/>
              </w:rPr>
              <w:t xml:space="preserve"> </w:t>
            </w:r>
            <w:r w:rsidRPr="007D3F1A">
              <w:rPr>
                <w:rFonts w:ascii="Arial" w:hAnsi="Arial" w:cs="Arial"/>
                <w:sz w:val="20"/>
                <w:szCs w:val="20"/>
              </w:rPr>
              <w:t>components regularly as part of standard</w:t>
            </w:r>
            <w:r>
              <w:rPr>
                <w:rFonts w:ascii="Arial" w:hAnsi="Arial" w:cs="Arial"/>
                <w:sz w:val="20"/>
                <w:szCs w:val="20"/>
              </w:rPr>
              <w:t xml:space="preserve"> </w:t>
            </w:r>
            <w:r w:rsidRPr="007D3F1A">
              <w:rPr>
                <w:rFonts w:ascii="Arial" w:hAnsi="Arial" w:cs="Arial"/>
                <w:sz w:val="20"/>
                <w:szCs w:val="20"/>
              </w:rPr>
              <w:t>maintenance procedures. Repair all broken sprinkler</w:t>
            </w:r>
            <w:r>
              <w:rPr>
                <w:rFonts w:ascii="Arial" w:hAnsi="Arial" w:cs="Arial"/>
                <w:sz w:val="20"/>
                <w:szCs w:val="20"/>
              </w:rPr>
              <w:t xml:space="preserve"> </w:t>
            </w:r>
            <w:r w:rsidRPr="007D3F1A">
              <w:rPr>
                <w:rFonts w:ascii="Arial" w:hAnsi="Arial" w:cs="Arial"/>
                <w:sz w:val="20"/>
                <w:szCs w:val="20"/>
              </w:rPr>
              <w:t>heads immediately.</w:t>
            </w:r>
          </w:p>
        </w:tc>
        <w:tc>
          <w:tcPr>
            <w:tcW w:w="1710" w:type="dxa"/>
            <w:vAlign w:val="center"/>
          </w:tcPr>
          <w:p w14:paraId="65AC8617" w14:textId="10E2A47E" w:rsidR="004C5647" w:rsidRPr="00507484" w:rsidRDefault="003F754D" w:rsidP="004C5647">
            <w:pPr>
              <w:jc w:val="center"/>
              <w:rPr>
                <w:rFonts w:ascii="Arial" w:hAnsi="Arial" w:cs="Arial"/>
                <w:b/>
                <w:spacing w:val="-4"/>
                <w:sz w:val="28"/>
                <w:szCs w:val="28"/>
              </w:rPr>
            </w:pPr>
            <w:sdt>
              <w:sdtPr>
                <w:rPr>
                  <w:b/>
                  <w:sz w:val="28"/>
                  <w:szCs w:val="28"/>
                </w:rPr>
                <w:id w:val="-735474747"/>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620" w:type="dxa"/>
            <w:vAlign w:val="center"/>
          </w:tcPr>
          <w:p w14:paraId="26A11505" w14:textId="489934B7" w:rsidR="004C5647" w:rsidRPr="00507484" w:rsidRDefault="003F754D" w:rsidP="004C5647">
            <w:pPr>
              <w:jc w:val="center"/>
              <w:rPr>
                <w:rFonts w:ascii="Arial" w:hAnsi="Arial" w:cs="Arial"/>
                <w:b/>
                <w:spacing w:val="-4"/>
                <w:sz w:val="28"/>
                <w:szCs w:val="28"/>
              </w:rPr>
            </w:pPr>
            <w:sdt>
              <w:sdtPr>
                <w:rPr>
                  <w:b/>
                  <w:sz w:val="28"/>
                  <w:szCs w:val="28"/>
                </w:rPr>
                <w:id w:val="1111322561"/>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800" w:type="dxa"/>
            <w:vAlign w:val="center"/>
          </w:tcPr>
          <w:p w14:paraId="0CB0338A" w14:textId="66E39070" w:rsidR="004C5647" w:rsidRPr="00507484" w:rsidRDefault="003F754D" w:rsidP="004C5647">
            <w:pPr>
              <w:jc w:val="center"/>
              <w:rPr>
                <w:rFonts w:ascii="Arial" w:hAnsi="Arial" w:cs="Arial"/>
                <w:b/>
                <w:spacing w:val="-4"/>
                <w:sz w:val="28"/>
                <w:szCs w:val="28"/>
              </w:rPr>
            </w:pPr>
            <w:sdt>
              <w:sdtPr>
                <w:rPr>
                  <w:b/>
                  <w:sz w:val="28"/>
                  <w:szCs w:val="28"/>
                </w:rPr>
                <w:id w:val="-149065114"/>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4C5647" w14:paraId="4545F3FA" w14:textId="77777777" w:rsidTr="00FA3978">
        <w:tc>
          <w:tcPr>
            <w:tcW w:w="4230" w:type="dxa"/>
            <w:shd w:val="clear" w:color="auto" w:fill="auto"/>
          </w:tcPr>
          <w:p w14:paraId="06B7572C" w14:textId="668258C2" w:rsidR="004C5647" w:rsidRPr="008B283C" w:rsidRDefault="004C5647" w:rsidP="004C5647">
            <w:pPr>
              <w:spacing w:before="60" w:after="60"/>
              <w:rPr>
                <w:rFonts w:ascii="Arial" w:hAnsi="Arial" w:cs="Arial"/>
                <w:sz w:val="20"/>
              </w:rPr>
            </w:pPr>
            <w:r w:rsidRPr="00736E83">
              <w:rPr>
                <w:rFonts w:ascii="Arial" w:hAnsi="Arial" w:cs="Arial"/>
                <w:sz w:val="20"/>
              </w:rPr>
              <w:t>Check the position and location of sprinkler heads to</w:t>
            </w:r>
            <w:r>
              <w:rPr>
                <w:rFonts w:ascii="Arial" w:hAnsi="Arial" w:cs="Arial"/>
                <w:sz w:val="20"/>
              </w:rPr>
              <w:t xml:space="preserve"> </w:t>
            </w:r>
            <w:r w:rsidRPr="00736E83">
              <w:rPr>
                <w:rFonts w:ascii="Arial" w:hAnsi="Arial" w:cs="Arial"/>
                <w:sz w:val="20"/>
              </w:rPr>
              <w:t>ensure that they are working properly and water is</w:t>
            </w:r>
            <w:r>
              <w:rPr>
                <w:rFonts w:ascii="Arial" w:hAnsi="Arial" w:cs="Arial"/>
                <w:sz w:val="20"/>
              </w:rPr>
              <w:t xml:space="preserve"> </w:t>
            </w:r>
            <w:r w:rsidRPr="00736E83">
              <w:rPr>
                <w:rFonts w:ascii="Arial" w:hAnsi="Arial" w:cs="Arial"/>
                <w:sz w:val="20"/>
              </w:rPr>
              <w:t>not being directed onto non-landscaped areas such</w:t>
            </w:r>
            <w:r>
              <w:rPr>
                <w:rFonts w:ascii="Arial" w:hAnsi="Arial" w:cs="Arial"/>
                <w:sz w:val="20"/>
              </w:rPr>
              <w:t xml:space="preserve"> </w:t>
            </w:r>
            <w:r w:rsidRPr="00736E83">
              <w:rPr>
                <w:rFonts w:ascii="Arial" w:hAnsi="Arial" w:cs="Arial"/>
                <w:sz w:val="20"/>
              </w:rPr>
              <w:t>as sidewalks.</w:t>
            </w:r>
          </w:p>
        </w:tc>
        <w:tc>
          <w:tcPr>
            <w:tcW w:w="1710" w:type="dxa"/>
            <w:vAlign w:val="center"/>
          </w:tcPr>
          <w:p w14:paraId="4297DD9E" w14:textId="3B51ACD8" w:rsidR="004C5647" w:rsidRPr="00507484" w:rsidRDefault="003F754D" w:rsidP="004C5647">
            <w:pPr>
              <w:jc w:val="center"/>
              <w:rPr>
                <w:rFonts w:ascii="Arial" w:hAnsi="Arial" w:cs="Arial"/>
                <w:b/>
                <w:spacing w:val="-4"/>
                <w:sz w:val="28"/>
                <w:szCs w:val="28"/>
              </w:rPr>
            </w:pPr>
            <w:sdt>
              <w:sdtPr>
                <w:rPr>
                  <w:b/>
                  <w:sz w:val="28"/>
                  <w:szCs w:val="28"/>
                </w:rPr>
                <w:id w:val="733287677"/>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620" w:type="dxa"/>
            <w:vAlign w:val="center"/>
          </w:tcPr>
          <w:p w14:paraId="571DDDCC" w14:textId="67A9AC37" w:rsidR="004C5647" w:rsidRPr="00507484" w:rsidRDefault="003F754D" w:rsidP="004C5647">
            <w:pPr>
              <w:jc w:val="center"/>
              <w:rPr>
                <w:rFonts w:ascii="Arial" w:hAnsi="Arial" w:cs="Arial"/>
                <w:b/>
                <w:spacing w:val="-4"/>
                <w:sz w:val="28"/>
                <w:szCs w:val="28"/>
              </w:rPr>
            </w:pPr>
            <w:sdt>
              <w:sdtPr>
                <w:rPr>
                  <w:b/>
                  <w:sz w:val="28"/>
                  <w:szCs w:val="28"/>
                </w:rPr>
                <w:id w:val="-1164698508"/>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800" w:type="dxa"/>
            <w:vAlign w:val="center"/>
          </w:tcPr>
          <w:p w14:paraId="2FD2CE6D" w14:textId="4F5E40FF" w:rsidR="004C5647" w:rsidRPr="00507484" w:rsidRDefault="003F754D" w:rsidP="004C5647">
            <w:pPr>
              <w:jc w:val="center"/>
              <w:rPr>
                <w:rFonts w:ascii="Arial" w:hAnsi="Arial" w:cs="Arial"/>
                <w:b/>
                <w:spacing w:val="-4"/>
                <w:sz w:val="28"/>
                <w:szCs w:val="28"/>
              </w:rPr>
            </w:pPr>
            <w:sdt>
              <w:sdtPr>
                <w:rPr>
                  <w:b/>
                  <w:sz w:val="28"/>
                  <w:szCs w:val="28"/>
                </w:rPr>
                <w:id w:val="1273285005"/>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r>
      <w:tr w:rsidR="00716F56" w14:paraId="4C760D02" w14:textId="77777777" w:rsidTr="009F566F">
        <w:tc>
          <w:tcPr>
            <w:tcW w:w="9360" w:type="dxa"/>
            <w:gridSpan w:val="4"/>
            <w:shd w:val="clear" w:color="auto" w:fill="244061"/>
            <w:vAlign w:val="center"/>
          </w:tcPr>
          <w:p w14:paraId="58B5AB36" w14:textId="4FC549E7" w:rsidR="00716F56" w:rsidRPr="008B283C" w:rsidRDefault="00716F56" w:rsidP="00716F56">
            <w:pPr>
              <w:rPr>
                <w:rFonts w:ascii="Arial" w:hAnsi="Arial" w:cs="Arial"/>
                <w:spacing w:val="-4"/>
                <w:sz w:val="20"/>
              </w:rPr>
            </w:pPr>
            <w:r>
              <w:rPr>
                <w:rFonts w:ascii="Arial" w:hAnsi="Arial" w:cs="Arial"/>
                <w:b/>
                <w:spacing w:val="-4"/>
                <w:sz w:val="20"/>
              </w:rPr>
              <w:t>Water Features</w:t>
            </w:r>
          </w:p>
        </w:tc>
      </w:tr>
      <w:tr w:rsidR="004C5647" w14:paraId="25298B4F" w14:textId="77777777" w:rsidTr="00FA3978">
        <w:tc>
          <w:tcPr>
            <w:tcW w:w="4230" w:type="dxa"/>
            <w:shd w:val="clear" w:color="auto" w:fill="auto"/>
          </w:tcPr>
          <w:p w14:paraId="1D901E3F" w14:textId="19C24BC7" w:rsidR="004C5647" w:rsidRPr="008B283C" w:rsidRDefault="004C5647" w:rsidP="004C5647">
            <w:pPr>
              <w:spacing w:before="60" w:after="60"/>
              <w:rPr>
                <w:rFonts w:ascii="Arial" w:hAnsi="Arial" w:cs="Arial"/>
                <w:sz w:val="20"/>
              </w:rPr>
            </w:pPr>
            <w:r w:rsidRPr="00736E83">
              <w:rPr>
                <w:rFonts w:ascii="Arial" w:hAnsi="Arial" w:cs="Arial"/>
                <w:sz w:val="20"/>
              </w:rPr>
              <w:t>Shut off water features when possible to reduce</w:t>
            </w:r>
            <w:r>
              <w:rPr>
                <w:rFonts w:ascii="Arial" w:hAnsi="Arial" w:cs="Arial"/>
                <w:sz w:val="20"/>
              </w:rPr>
              <w:t xml:space="preserve"> </w:t>
            </w:r>
            <w:r w:rsidRPr="00736E83">
              <w:rPr>
                <w:rFonts w:ascii="Arial" w:hAnsi="Arial" w:cs="Arial"/>
                <w:sz w:val="20"/>
              </w:rPr>
              <w:t>evaporation losses and check water recirculation</w:t>
            </w:r>
            <w:r>
              <w:rPr>
                <w:rFonts w:ascii="Arial" w:hAnsi="Arial" w:cs="Arial"/>
                <w:sz w:val="20"/>
              </w:rPr>
              <w:t xml:space="preserve"> </w:t>
            </w:r>
            <w:r w:rsidRPr="00736E83">
              <w:rPr>
                <w:rFonts w:ascii="Arial" w:hAnsi="Arial" w:cs="Arial"/>
                <w:sz w:val="20"/>
              </w:rPr>
              <w:t>systems annually for leaks and other damage.</w:t>
            </w:r>
          </w:p>
        </w:tc>
        <w:tc>
          <w:tcPr>
            <w:tcW w:w="1710" w:type="dxa"/>
            <w:vAlign w:val="center"/>
          </w:tcPr>
          <w:p w14:paraId="3CE517A0" w14:textId="2590B46F" w:rsidR="004C5647" w:rsidRPr="00507484" w:rsidRDefault="003F754D" w:rsidP="004C5647">
            <w:pPr>
              <w:jc w:val="center"/>
              <w:rPr>
                <w:rFonts w:ascii="Arial" w:hAnsi="Arial" w:cs="Arial"/>
                <w:b/>
                <w:sz w:val="28"/>
                <w:szCs w:val="28"/>
              </w:rPr>
            </w:pPr>
            <w:sdt>
              <w:sdtPr>
                <w:rPr>
                  <w:b/>
                  <w:sz w:val="28"/>
                  <w:szCs w:val="28"/>
                </w:rPr>
                <w:id w:val="-311407277"/>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620" w:type="dxa"/>
            <w:vAlign w:val="center"/>
          </w:tcPr>
          <w:p w14:paraId="3BC82C91" w14:textId="1E95D629" w:rsidR="004C5647" w:rsidRPr="00507484" w:rsidRDefault="003F754D" w:rsidP="004C5647">
            <w:pPr>
              <w:jc w:val="center"/>
              <w:rPr>
                <w:rFonts w:ascii="Arial" w:hAnsi="Arial" w:cs="Arial"/>
                <w:b/>
                <w:sz w:val="28"/>
                <w:szCs w:val="28"/>
              </w:rPr>
            </w:pPr>
            <w:sdt>
              <w:sdtPr>
                <w:rPr>
                  <w:b/>
                  <w:sz w:val="28"/>
                  <w:szCs w:val="28"/>
                </w:rPr>
                <w:id w:val="633689604"/>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c>
          <w:tcPr>
            <w:tcW w:w="1800" w:type="dxa"/>
            <w:vAlign w:val="center"/>
          </w:tcPr>
          <w:p w14:paraId="09628F8B" w14:textId="7FABA3D2" w:rsidR="004C5647" w:rsidRPr="00507484" w:rsidRDefault="003F754D" w:rsidP="004C5647">
            <w:pPr>
              <w:jc w:val="center"/>
              <w:rPr>
                <w:rFonts w:ascii="Arial" w:hAnsi="Arial" w:cs="Arial"/>
                <w:b/>
                <w:sz w:val="28"/>
                <w:szCs w:val="28"/>
              </w:rPr>
            </w:pPr>
            <w:sdt>
              <w:sdtPr>
                <w:rPr>
                  <w:b/>
                  <w:sz w:val="28"/>
                  <w:szCs w:val="28"/>
                </w:rPr>
                <w:id w:val="473411869"/>
                <w14:checkbox>
                  <w14:checked w14:val="0"/>
                  <w14:checkedState w14:val="0052" w14:font="Wingdings 2"/>
                  <w14:uncheckedState w14:val="2610" w14:font="MS Gothic"/>
                </w14:checkbox>
              </w:sdtPr>
              <w:sdtEndPr/>
              <w:sdtContent>
                <w:r w:rsidR="004C5647">
                  <w:rPr>
                    <w:rFonts w:ascii="MS Gothic" w:eastAsia="MS Gothic" w:hAnsi="MS Gothic" w:hint="eastAsia"/>
                    <w:b/>
                    <w:sz w:val="28"/>
                    <w:szCs w:val="28"/>
                  </w:rPr>
                  <w:t>☐</w:t>
                </w:r>
              </w:sdtContent>
            </w:sdt>
          </w:p>
        </w:tc>
      </w:tr>
    </w:tbl>
    <w:p w14:paraId="3B53529B" w14:textId="77777777" w:rsidR="008D14F4" w:rsidRPr="00A76DA1" w:rsidRDefault="008D14F4" w:rsidP="008D14F4"/>
    <w:p w14:paraId="02A7180F" w14:textId="6182D167" w:rsidR="008A4545" w:rsidRDefault="008A4545" w:rsidP="00EA0D64">
      <w:pPr>
        <w:pStyle w:val="Heading2"/>
      </w:pPr>
      <w:r>
        <w:t xml:space="preserve">Irrigation </w:t>
      </w:r>
      <w:r w:rsidR="007112A6">
        <w:t xml:space="preserve">and/or </w:t>
      </w:r>
      <w:r w:rsidR="007A1F2C">
        <w:t xml:space="preserve">Decorative </w:t>
      </w:r>
      <w:r w:rsidR="007112A6">
        <w:t xml:space="preserve">Water Feature </w:t>
      </w:r>
      <w:r>
        <w:t>Submetering</w:t>
      </w:r>
    </w:p>
    <w:p w14:paraId="5F529784" w14:textId="52D9C349" w:rsidR="008A4545" w:rsidRPr="008B036E" w:rsidRDefault="008A4545" w:rsidP="008A4545">
      <w:pPr>
        <w:rPr>
          <w:rFonts w:ascii="Arial" w:hAnsi="Arial" w:cs="Arial"/>
          <w:sz w:val="22"/>
        </w:rPr>
      </w:pPr>
      <w:r w:rsidRPr="008B036E">
        <w:rPr>
          <w:rFonts w:ascii="Arial" w:hAnsi="Arial" w:cs="Arial"/>
          <w:sz w:val="22"/>
        </w:rPr>
        <w:t xml:space="preserve">Installing and monitoring a submeter on the </w:t>
      </w:r>
      <w:r w:rsidR="00472AB0">
        <w:rPr>
          <w:rFonts w:ascii="Arial" w:hAnsi="Arial" w:cs="Arial"/>
          <w:sz w:val="22"/>
        </w:rPr>
        <w:t>water</w:t>
      </w:r>
      <w:r w:rsidRPr="008B036E">
        <w:rPr>
          <w:rFonts w:ascii="Arial" w:hAnsi="Arial" w:cs="Arial"/>
          <w:sz w:val="22"/>
        </w:rPr>
        <w:t xml:space="preserve"> line</w:t>
      </w:r>
      <w:r>
        <w:rPr>
          <w:rFonts w:ascii="Arial" w:hAnsi="Arial" w:cs="Arial"/>
          <w:sz w:val="22"/>
        </w:rPr>
        <w:t>(s)</w:t>
      </w:r>
      <w:r w:rsidRPr="008B036E">
        <w:rPr>
          <w:rFonts w:ascii="Arial" w:hAnsi="Arial" w:cs="Arial"/>
          <w:sz w:val="22"/>
        </w:rPr>
        <w:t xml:space="preserve"> </w:t>
      </w:r>
      <w:r w:rsidR="007112A6">
        <w:rPr>
          <w:rFonts w:ascii="Arial" w:hAnsi="Arial" w:cs="Arial"/>
          <w:sz w:val="22"/>
        </w:rPr>
        <w:t xml:space="preserve">to the irrigation system and/or landscape water features </w:t>
      </w:r>
      <w:r w:rsidRPr="008B036E">
        <w:rPr>
          <w:rFonts w:ascii="Arial" w:hAnsi="Arial" w:cs="Arial"/>
          <w:sz w:val="22"/>
        </w:rPr>
        <w:t xml:space="preserve">can help identify leaks. </w:t>
      </w:r>
      <w:r>
        <w:rPr>
          <w:rFonts w:ascii="Arial" w:hAnsi="Arial" w:cs="Arial"/>
          <w:sz w:val="22"/>
        </w:rPr>
        <w:t>In addition, b</w:t>
      </w:r>
      <w:r w:rsidRPr="008B036E">
        <w:rPr>
          <w:rFonts w:ascii="Arial" w:hAnsi="Arial" w:cs="Arial"/>
          <w:sz w:val="22"/>
        </w:rPr>
        <w:t xml:space="preserve">y collecting periodic meter readings, you can determine how much water is typically </w:t>
      </w:r>
      <w:r>
        <w:rPr>
          <w:rFonts w:ascii="Arial" w:hAnsi="Arial" w:cs="Arial"/>
          <w:sz w:val="22"/>
        </w:rPr>
        <w:t xml:space="preserve">being used to maintain </w:t>
      </w:r>
      <w:r w:rsidR="00AD7C08">
        <w:rPr>
          <w:rFonts w:ascii="Arial" w:hAnsi="Arial" w:cs="Arial"/>
          <w:sz w:val="22"/>
        </w:rPr>
        <w:t xml:space="preserve">the </w:t>
      </w:r>
      <w:r>
        <w:rPr>
          <w:rFonts w:ascii="Arial" w:hAnsi="Arial" w:cs="Arial"/>
          <w:sz w:val="22"/>
        </w:rPr>
        <w:t>landscape and strive to make improvements to reduce the total water use.</w:t>
      </w:r>
    </w:p>
    <w:p w14:paraId="7E8B9944" w14:textId="77777777" w:rsidR="008A4545" w:rsidRPr="008B036E" w:rsidRDefault="008A4545" w:rsidP="008A4545">
      <w:pPr>
        <w:rPr>
          <w:rFonts w:ascii="Arial" w:hAnsi="Arial" w:cs="Arial"/>
          <w:sz w:val="22"/>
        </w:rPr>
      </w:pPr>
    </w:p>
    <w:p w14:paraId="4C83AF47" w14:textId="03D5067D" w:rsidR="00736E83" w:rsidRDefault="008A4545" w:rsidP="008A4545">
      <w:pPr>
        <w:rPr>
          <w:rFonts w:ascii="Arial" w:hAnsi="Arial" w:cs="Arial"/>
          <w:sz w:val="22"/>
        </w:rPr>
      </w:pPr>
      <w:r w:rsidRPr="008B036E">
        <w:rPr>
          <w:rFonts w:ascii="Arial" w:hAnsi="Arial" w:cs="Arial"/>
          <w:sz w:val="22"/>
        </w:rPr>
        <w:t xml:space="preserve">If </w:t>
      </w:r>
      <w:r w:rsidR="00AD7C08">
        <w:rPr>
          <w:rFonts w:ascii="Arial" w:hAnsi="Arial" w:cs="Arial"/>
          <w:sz w:val="22"/>
        </w:rPr>
        <w:t>the</w:t>
      </w:r>
      <w:r w:rsidR="00AD7C08" w:rsidRPr="008B036E">
        <w:rPr>
          <w:rFonts w:ascii="Arial" w:hAnsi="Arial" w:cs="Arial"/>
          <w:sz w:val="22"/>
        </w:rPr>
        <w:t xml:space="preserve"> </w:t>
      </w:r>
      <w:r>
        <w:rPr>
          <w:rFonts w:ascii="Arial" w:hAnsi="Arial" w:cs="Arial"/>
          <w:sz w:val="22"/>
        </w:rPr>
        <w:t xml:space="preserve">irrigation </w:t>
      </w:r>
      <w:r w:rsidRPr="008B036E">
        <w:rPr>
          <w:rFonts w:ascii="Arial" w:hAnsi="Arial" w:cs="Arial"/>
          <w:sz w:val="22"/>
        </w:rPr>
        <w:t>make-up water line is submetered, use the template below to monitor submeter readings.</w:t>
      </w:r>
      <w:r w:rsidRPr="008B283C">
        <w:rPr>
          <w:rFonts w:ascii="Arial" w:hAnsi="Arial" w:cs="Arial"/>
          <w:sz w:val="22"/>
        </w:rPr>
        <w:t xml:space="preserve"> </w:t>
      </w:r>
      <w:r>
        <w:rPr>
          <w:rFonts w:ascii="Arial" w:hAnsi="Arial" w:cs="Arial"/>
          <w:sz w:val="22"/>
        </w:rPr>
        <w:t xml:space="preserve">Enter meter readings into </w:t>
      </w:r>
      <w:hyperlink r:id="rId42" w:history="1">
        <w:r w:rsidRPr="005066A1">
          <w:rPr>
            <w:rStyle w:val="Hyperlink"/>
            <w:rFonts w:ascii="Arial" w:hAnsi="Arial" w:cs="Arial"/>
            <w:sz w:val="22"/>
            <w:szCs w:val="22"/>
          </w:rPr>
          <w:t>ENERGY STAR</w:t>
        </w:r>
        <w:r w:rsidRPr="005066A1">
          <w:rPr>
            <w:rStyle w:val="Hyperlink"/>
            <w:rFonts w:ascii="Arial" w:hAnsi="Arial" w:cs="Arial"/>
            <w:sz w:val="22"/>
            <w:szCs w:val="22"/>
            <w:vertAlign w:val="superscript"/>
          </w:rPr>
          <w:t>®</w:t>
        </w:r>
        <w:r w:rsidRPr="005066A1">
          <w:rPr>
            <w:rStyle w:val="Hyperlink"/>
            <w:rFonts w:ascii="Arial" w:hAnsi="Arial" w:cs="Arial"/>
            <w:sz w:val="22"/>
            <w:szCs w:val="22"/>
          </w:rPr>
          <w:t xml:space="preserve"> Portfolio Manager</w:t>
        </w:r>
      </w:hyperlink>
      <w:r w:rsidRPr="005066A1">
        <w:rPr>
          <w:rStyle w:val="Hyperlink"/>
          <w:rFonts w:ascii="Arial" w:hAnsi="Arial" w:cs="Arial"/>
          <w:sz w:val="22"/>
          <w:szCs w:val="22"/>
          <w:vertAlign w:val="superscript"/>
        </w:rPr>
        <w:t>®</w:t>
      </w:r>
      <w:r w:rsidRPr="008B283C">
        <w:rPr>
          <w:rFonts w:ascii="Arial" w:hAnsi="Arial" w:cs="Arial"/>
          <w:sz w:val="22"/>
        </w:rPr>
        <w:t xml:space="preserve"> </w:t>
      </w:r>
      <w:r>
        <w:rPr>
          <w:rFonts w:ascii="Arial" w:hAnsi="Arial" w:cs="Arial"/>
          <w:sz w:val="22"/>
        </w:rPr>
        <w:t>for easy tracking and trending.</w:t>
      </w:r>
    </w:p>
    <w:p w14:paraId="3018B08A" w14:textId="1952E121" w:rsidR="00736E83" w:rsidRDefault="00736E83">
      <w:pPr>
        <w:rPr>
          <w:rFonts w:ascii="Arial" w:hAnsi="Arial" w:cs="Arial"/>
          <w:sz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2290"/>
        <w:gridCol w:w="2067"/>
        <w:gridCol w:w="2830"/>
        <w:gridCol w:w="2173"/>
      </w:tblGrid>
      <w:tr w:rsidR="008A4545" w:rsidRPr="00E74ED6" w14:paraId="4FD525C9" w14:textId="77777777" w:rsidTr="00736E83">
        <w:trPr>
          <w:cantSplit/>
          <w:trHeight w:val="461"/>
          <w:tblHeader/>
        </w:trPr>
        <w:tc>
          <w:tcPr>
            <w:tcW w:w="9360" w:type="dxa"/>
            <w:gridSpan w:val="4"/>
            <w:tcBorders>
              <w:top w:val="nil"/>
              <w:left w:val="nil"/>
              <w:right w:val="nil"/>
            </w:tcBorders>
          </w:tcPr>
          <w:p w14:paraId="4B712CEC" w14:textId="42C48278" w:rsidR="008A4545" w:rsidRPr="00B44EF3" w:rsidRDefault="009619D7" w:rsidP="00B01CA8">
            <w:pPr>
              <w:keepNext/>
              <w:jc w:val="center"/>
              <w:outlineLvl w:val="0"/>
              <w:rPr>
                <w:b/>
                <w:color w:val="FFFFFF"/>
                <w:sz w:val="20"/>
                <w:szCs w:val="20"/>
              </w:rPr>
            </w:pPr>
            <w:r>
              <w:rPr>
                <w:rFonts w:ascii="Arial" w:hAnsi="Arial" w:cs="Arial"/>
                <w:b/>
                <w:bCs/>
              </w:rPr>
              <w:t>Landscape/</w:t>
            </w:r>
            <w:r w:rsidR="008A4545">
              <w:rPr>
                <w:rFonts w:ascii="Arial" w:hAnsi="Arial" w:cs="Arial"/>
                <w:b/>
                <w:bCs/>
              </w:rPr>
              <w:t xml:space="preserve">Irrigation </w:t>
            </w:r>
            <w:r w:rsidR="008A4545" w:rsidRPr="008B036E">
              <w:rPr>
                <w:rFonts w:ascii="Arial" w:hAnsi="Arial" w:cs="Arial"/>
                <w:b/>
                <w:bCs/>
              </w:rPr>
              <w:t>Meter</w:t>
            </w:r>
            <w:r w:rsidR="008A4545">
              <w:rPr>
                <w:rFonts w:ascii="Arial" w:hAnsi="Arial" w:cs="Arial"/>
                <w:b/>
                <w:bCs/>
              </w:rPr>
              <w:t xml:space="preserve"> Reading Log</w:t>
            </w:r>
          </w:p>
        </w:tc>
      </w:tr>
      <w:tr w:rsidR="008A4545" w:rsidRPr="00E74ED6" w14:paraId="5568C2D1" w14:textId="77777777" w:rsidTr="00736E83">
        <w:trPr>
          <w:cantSplit/>
          <w:trHeight w:val="461"/>
          <w:tblHeader/>
        </w:trPr>
        <w:tc>
          <w:tcPr>
            <w:tcW w:w="2290" w:type="dxa"/>
            <w:shd w:val="clear" w:color="auto" w:fill="244061"/>
            <w:vAlign w:val="center"/>
          </w:tcPr>
          <w:p w14:paraId="0C4717FD" w14:textId="6DCBB5A4" w:rsidR="008A4545" w:rsidRPr="00B44EF3" w:rsidRDefault="008A4545" w:rsidP="008A4545">
            <w:pPr>
              <w:pStyle w:val="Default"/>
              <w:jc w:val="center"/>
              <w:rPr>
                <w:b/>
                <w:color w:val="FFFFFF"/>
                <w:sz w:val="20"/>
                <w:szCs w:val="20"/>
              </w:rPr>
            </w:pPr>
            <w:r>
              <w:rPr>
                <w:b/>
                <w:color w:val="FFFFFF"/>
                <w:sz w:val="20"/>
                <w:szCs w:val="20"/>
              </w:rPr>
              <w:t xml:space="preserve">Irrigation Zone </w:t>
            </w:r>
            <w:r w:rsidR="00D43BBA">
              <w:rPr>
                <w:b/>
                <w:color w:val="FFFFFF"/>
                <w:sz w:val="20"/>
                <w:szCs w:val="20"/>
              </w:rPr>
              <w:br/>
            </w:r>
            <w:r>
              <w:rPr>
                <w:b/>
                <w:color w:val="FFFFFF"/>
                <w:sz w:val="20"/>
                <w:szCs w:val="20"/>
              </w:rPr>
              <w:t>(if applicable)</w:t>
            </w:r>
          </w:p>
        </w:tc>
        <w:tc>
          <w:tcPr>
            <w:tcW w:w="2067" w:type="dxa"/>
            <w:shd w:val="clear" w:color="auto" w:fill="244061"/>
            <w:vAlign w:val="center"/>
          </w:tcPr>
          <w:p w14:paraId="3F1777DF" w14:textId="666D5AF3" w:rsidR="008A4545" w:rsidRPr="00B44EF3" w:rsidRDefault="008A4545" w:rsidP="00B01CA8">
            <w:pPr>
              <w:pStyle w:val="Default"/>
              <w:jc w:val="center"/>
              <w:rPr>
                <w:b/>
                <w:color w:val="FFFFFF"/>
                <w:sz w:val="20"/>
                <w:szCs w:val="20"/>
              </w:rPr>
            </w:pPr>
            <w:r w:rsidRPr="00B44EF3">
              <w:rPr>
                <w:b/>
                <w:color w:val="FFFFFF"/>
                <w:sz w:val="20"/>
                <w:szCs w:val="20"/>
              </w:rPr>
              <w:t>Date</w:t>
            </w:r>
          </w:p>
        </w:tc>
        <w:tc>
          <w:tcPr>
            <w:tcW w:w="2830" w:type="dxa"/>
            <w:shd w:val="clear" w:color="auto" w:fill="244061"/>
            <w:vAlign w:val="center"/>
          </w:tcPr>
          <w:p w14:paraId="025E766A" w14:textId="77777777" w:rsidR="008A4545" w:rsidRPr="00B44EF3" w:rsidRDefault="008A4545" w:rsidP="00B01CA8">
            <w:pPr>
              <w:pStyle w:val="Default"/>
              <w:jc w:val="center"/>
              <w:rPr>
                <w:b/>
                <w:color w:val="FFFFFF"/>
                <w:sz w:val="20"/>
                <w:szCs w:val="20"/>
              </w:rPr>
            </w:pPr>
            <w:r w:rsidRPr="00B44EF3">
              <w:rPr>
                <w:b/>
                <w:color w:val="FFFFFF"/>
                <w:sz w:val="20"/>
                <w:szCs w:val="20"/>
              </w:rPr>
              <w:t>Meter/Submeter Reading</w:t>
            </w:r>
          </w:p>
        </w:tc>
        <w:tc>
          <w:tcPr>
            <w:tcW w:w="2173" w:type="dxa"/>
            <w:shd w:val="clear" w:color="auto" w:fill="244061"/>
            <w:vAlign w:val="center"/>
          </w:tcPr>
          <w:p w14:paraId="7CF17029" w14:textId="77777777" w:rsidR="008A4545" w:rsidRPr="00B44EF3" w:rsidRDefault="008A4545" w:rsidP="00B01CA8">
            <w:pPr>
              <w:pStyle w:val="Default"/>
              <w:jc w:val="center"/>
              <w:rPr>
                <w:b/>
                <w:color w:val="FFFFFF"/>
                <w:sz w:val="20"/>
                <w:szCs w:val="20"/>
                <w:shd w:val="clear" w:color="auto" w:fill="FFFFFF"/>
              </w:rPr>
            </w:pPr>
            <w:r w:rsidRPr="00B44EF3">
              <w:rPr>
                <w:b/>
                <w:color w:val="FFFFFF"/>
                <w:sz w:val="20"/>
                <w:szCs w:val="20"/>
              </w:rPr>
              <w:t>Units</w:t>
            </w:r>
          </w:p>
        </w:tc>
      </w:tr>
      <w:tr w:rsidR="008E7601" w:rsidRPr="00E74ED6" w14:paraId="337E3F53" w14:textId="77777777" w:rsidTr="00716F56">
        <w:trPr>
          <w:cantSplit/>
          <w:trHeight w:val="432"/>
        </w:trPr>
        <w:sdt>
          <w:sdtPr>
            <w:rPr>
              <w:color w:val="222222"/>
              <w:sz w:val="20"/>
              <w:szCs w:val="20"/>
              <w:shd w:val="clear" w:color="auto" w:fill="FFFFFF"/>
            </w:rPr>
            <w:id w:val="-602338651"/>
            <w:placeholder>
              <w:docPart w:val="17EDD5B9C99A4512B5E735E7F969F95B"/>
            </w:placeholder>
            <w:showingPlcHdr/>
            <w:text w:multiLine="1"/>
          </w:sdtPr>
          <w:sdtEndPr/>
          <w:sdtContent>
            <w:tc>
              <w:tcPr>
                <w:tcW w:w="2290" w:type="dxa"/>
                <w:shd w:val="clear" w:color="auto" w:fill="FFFFFF" w:themeFill="background1"/>
                <w:vAlign w:val="center"/>
              </w:tcPr>
              <w:p w14:paraId="47F4E702" w14:textId="1B1453CC" w:rsidR="008E7601" w:rsidRPr="00E74ED6" w:rsidRDefault="008E7601" w:rsidP="008E7601">
                <w:pPr>
                  <w:keepNext/>
                  <w:outlineLvl w:val="0"/>
                  <w:rPr>
                    <w:rFonts w:cs="Calibri"/>
                    <w:color w:val="222222"/>
                    <w:sz w:val="20"/>
                    <w:szCs w:val="20"/>
                  </w:rPr>
                </w:pPr>
                <w:r>
                  <w:rPr>
                    <w:color w:val="222222"/>
                    <w:sz w:val="20"/>
                    <w:szCs w:val="20"/>
                    <w:shd w:val="clear" w:color="auto" w:fill="FFFFFF"/>
                  </w:rPr>
                  <w:t xml:space="preserve">   </w:t>
                </w:r>
              </w:p>
            </w:tc>
          </w:sdtContent>
        </w:sdt>
        <w:sdt>
          <w:sdtPr>
            <w:rPr>
              <w:rFonts w:ascii="Arial" w:hAnsi="Arial" w:cs="Arial"/>
              <w:color w:val="222222"/>
              <w:sz w:val="20"/>
              <w:szCs w:val="20"/>
            </w:rPr>
            <w:id w:val="39176135"/>
            <w:placeholder>
              <w:docPart w:val="81982E3A1E2444038993F7B84754CD09"/>
            </w:placeholder>
            <w:date>
              <w:dateFormat w:val="M/d/yyyy"/>
              <w:lid w:val="en-US"/>
              <w:storeMappedDataAs w:val="dateTime"/>
              <w:calendar w:val="gregorian"/>
            </w:date>
          </w:sdtPr>
          <w:sdtEndPr/>
          <w:sdtContent>
            <w:tc>
              <w:tcPr>
                <w:tcW w:w="2067" w:type="dxa"/>
                <w:shd w:val="clear" w:color="auto" w:fill="FFFFFF" w:themeFill="background1"/>
                <w:vAlign w:val="center"/>
              </w:tcPr>
              <w:p w14:paraId="2F06A850" w14:textId="3EC76BDF" w:rsidR="008E7601" w:rsidRPr="00E74ED6" w:rsidRDefault="008E7601" w:rsidP="008E7601">
                <w:pPr>
                  <w:keepNext/>
                  <w:jc w:val="center"/>
                  <w:outlineLvl w:val="0"/>
                  <w:rPr>
                    <w:rFonts w:cs="Calibri"/>
                    <w:color w:val="222222"/>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141399524"/>
            <w:placeholder>
              <w:docPart w:val="14A1F345F7154947B53BB5237A15E28C"/>
            </w:placeholder>
            <w:showingPlcHdr/>
            <w:text w:multiLine="1"/>
          </w:sdtPr>
          <w:sdtEndPr/>
          <w:sdtContent>
            <w:tc>
              <w:tcPr>
                <w:tcW w:w="2830" w:type="dxa"/>
                <w:shd w:val="clear" w:color="auto" w:fill="FFFFFF" w:themeFill="background1"/>
                <w:vAlign w:val="center"/>
              </w:tcPr>
              <w:p w14:paraId="2D73DD7B" w14:textId="11618A2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84790735"/>
            <w:placeholder>
              <w:docPart w:val="4DE0F0F392BD4C46B0DD7D9E6C7BA768"/>
            </w:placeholder>
            <w:showingPlcHdr/>
            <w:text w:multiLine="1"/>
          </w:sdtPr>
          <w:sdtEndPr/>
          <w:sdtContent>
            <w:tc>
              <w:tcPr>
                <w:tcW w:w="2173" w:type="dxa"/>
                <w:shd w:val="clear" w:color="auto" w:fill="FFFFFF" w:themeFill="background1"/>
                <w:vAlign w:val="center"/>
              </w:tcPr>
              <w:p w14:paraId="5104780C" w14:textId="34DD1452"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00B839E0" w14:textId="77777777" w:rsidTr="00716F56">
        <w:trPr>
          <w:cantSplit/>
          <w:trHeight w:val="432"/>
        </w:trPr>
        <w:sdt>
          <w:sdtPr>
            <w:rPr>
              <w:color w:val="222222"/>
              <w:sz w:val="20"/>
              <w:szCs w:val="20"/>
              <w:shd w:val="clear" w:color="auto" w:fill="FFFFFF"/>
            </w:rPr>
            <w:id w:val="2126190349"/>
            <w:placeholder>
              <w:docPart w:val="04F6F4460A574690809F304730286500"/>
            </w:placeholder>
            <w:showingPlcHdr/>
            <w:text w:multiLine="1"/>
          </w:sdtPr>
          <w:sdtEndPr/>
          <w:sdtContent>
            <w:tc>
              <w:tcPr>
                <w:tcW w:w="2290" w:type="dxa"/>
                <w:shd w:val="clear" w:color="auto" w:fill="FFFFFF" w:themeFill="background1"/>
                <w:vAlign w:val="center"/>
              </w:tcPr>
              <w:p w14:paraId="0A0591FB" w14:textId="43A646F2"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1894263927"/>
            <w:placeholder>
              <w:docPart w:val="D50E0CDFEF484077BEA68E7D4599B80F"/>
            </w:placeholder>
            <w:date>
              <w:dateFormat w:val="M/d/yyyy"/>
              <w:lid w:val="en-US"/>
              <w:storeMappedDataAs w:val="dateTime"/>
              <w:calendar w:val="gregorian"/>
            </w:date>
          </w:sdtPr>
          <w:sdtEndPr/>
          <w:sdtContent>
            <w:tc>
              <w:tcPr>
                <w:tcW w:w="2067" w:type="dxa"/>
                <w:shd w:val="clear" w:color="auto" w:fill="FFFFFF" w:themeFill="background1"/>
                <w:vAlign w:val="center"/>
              </w:tcPr>
              <w:p w14:paraId="0D501A43" w14:textId="08DFB8D0"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813212776"/>
            <w:placeholder>
              <w:docPart w:val="4D01B0695D8E4AD99DDCC72E8131E9EA"/>
            </w:placeholder>
            <w:showingPlcHdr/>
            <w:text w:multiLine="1"/>
          </w:sdtPr>
          <w:sdtEndPr/>
          <w:sdtContent>
            <w:tc>
              <w:tcPr>
                <w:tcW w:w="2830" w:type="dxa"/>
                <w:shd w:val="clear" w:color="auto" w:fill="FFFFFF" w:themeFill="background1"/>
                <w:vAlign w:val="center"/>
              </w:tcPr>
              <w:p w14:paraId="550C3E47" w14:textId="790FEE0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44433721"/>
            <w:placeholder>
              <w:docPart w:val="147F0A0ABEBC46AEB678B9F46BC0314E"/>
            </w:placeholder>
            <w:showingPlcHdr/>
            <w:text w:multiLine="1"/>
          </w:sdtPr>
          <w:sdtEndPr/>
          <w:sdtContent>
            <w:tc>
              <w:tcPr>
                <w:tcW w:w="2173" w:type="dxa"/>
                <w:shd w:val="clear" w:color="auto" w:fill="FFFFFF" w:themeFill="background1"/>
                <w:vAlign w:val="center"/>
              </w:tcPr>
              <w:p w14:paraId="51BDFDA3" w14:textId="506D5171"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10CF2DAF" w14:textId="77777777" w:rsidTr="00716F56">
        <w:trPr>
          <w:cantSplit/>
          <w:trHeight w:val="432"/>
        </w:trPr>
        <w:sdt>
          <w:sdtPr>
            <w:rPr>
              <w:color w:val="222222"/>
              <w:sz w:val="20"/>
              <w:szCs w:val="20"/>
              <w:shd w:val="clear" w:color="auto" w:fill="FFFFFF"/>
            </w:rPr>
            <w:id w:val="-1954939333"/>
            <w:placeholder>
              <w:docPart w:val="842F0B2337D54FA0B5CE7C57DDF37952"/>
            </w:placeholder>
            <w:showingPlcHdr/>
            <w:text w:multiLine="1"/>
          </w:sdtPr>
          <w:sdtEndPr/>
          <w:sdtContent>
            <w:tc>
              <w:tcPr>
                <w:tcW w:w="2290" w:type="dxa"/>
                <w:shd w:val="clear" w:color="auto" w:fill="FFFFFF" w:themeFill="background1"/>
                <w:vAlign w:val="center"/>
              </w:tcPr>
              <w:p w14:paraId="1CF2B6FE" w14:textId="4EC56EBD"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1552525745"/>
            <w:placeholder>
              <w:docPart w:val="A1177ED8A41C429189A22821ABE1D790"/>
            </w:placeholder>
            <w:date>
              <w:dateFormat w:val="M/d/yyyy"/>
              <w:lid w:val="en-US"/>
              <w:storeMappedDataAs w:val="dateTime"/>
              <w:calendar w:val="gregorian"/>
            </w:date>
          </w:sdtPr>
          <w:sdtEndPr/>
          <w:sdtContent>
            <w:tc>
              <w:tcPr>
                <w:tcW w:w="2067" w:type="dxa"/>
                <w:shd w:val="clear" w:color="auto" w:fill="FFFFFF" w:themeFill="background1"/>
                <w:vAlign w:val="center"/>
              </w:tcPr>
              <w:p w14:paraId="3690E9D1" w14:textId="27AFEF83"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4986282"/>
            <w:placeholder>
              <w:docPart w:val="82B87B078F4D47FF89B53D24E6760A08"/>
            </w:placeholder>
            <w:showingPlcHdr/>
            <w:text w:multiLine="1"/>
          </w:sdtPr>
          <w:sdtEndPr/>
          <w:sdtContent>
            <w:tc>
              <w:tcPr>
                <w:tcW w:w="2830" w:type="dxa"/>
                <w:shd w:val="clear" w:color="auto" w:fill="FFFFFF" w:themeFill="background1"/>
                <w:vAlign w:val="center"/>
              </w:tcPr>
              <w:p w14:paraId="7066CD8B" w14:textId="276527D2"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961869266"/>
            <w:placeholder>
              <w:docPart w:val="D57FFCB1966C4026AAB9A82A38C1AA5E"/>
            </w:placeholder>
            <w:showingPlcHdr/>
            <w:text w:multiLine="1"/>
          </w:sdtPr>
          <w:sdtEndPr/>
          <w:sdtContent>
            <w:tc>
              <w:tcPr>
                <w:tcW w:w="2173" w:type="dxa"/>
                <w:shd w:val="clear" w:color="auto" w:fill="FFFFFF" w:themeFill="background1"/>
                <w:vAlign w:val="center"/>
              </w:tcPr>
              <w:p w14:paraId="32E831E7" w14:textId="32AF00B9"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6DF54160" w14:textId="77777777" w:rsidTr="00716F56">
        <w:trPr>
          <w:cantSplit/>
          <w:trHeight w:val="432"/>
        </w:trPr>
        <w:sdt>
          <w:sdtPr>
            <w:rPr>
              <w:color w:val="222222"/>
              <w:sz w:val="20"/>
              <w:szCs w:val="20"/>
              <w:shd w:val="clear" w:color="auto" w:fill="FFFFFF"/>
            </w:rPr>
            <w:id w:val="-1200933792"/>
            <w:placeholder>
              <w:docPart w:val="3A42675CB48C4950B0054E069CF63E1C"/>
            </w:placeholder>
            <w:showingPlcHdr/>
            <w:text w:multiLine="1"/>
          </w:sdtPr>
          <w:sdtEndPr/>
          <w:sdtContent>
            <w:tc>
              <w:tcPr>
                <w:tcW w:w="2290" w:type="dxa"/>
                <w:shd w:val="clear" w:color="auto" w:fill="FFFFFF" w:themeFill="background1"/>
                <w:vAlign w:val="center"/>
              </w:tcPr>
              <w:p w14:paraId="3CC899E9" w14:textId="47CF88FD"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1723411575"/>
            <w:placeholder>
              <w:docPart w:val="B8EEE0D82AF54D38A3A48260EAA1742A"/>
            </w:placeholder>
            <w:date>
              <w:dateFormat w:val="M/d/yyyy"/>
              <w:lid w:val="en-US"/>
              <w:storeMappedDataAs w:val="dateTime"/>
              <w:calendar w:val="gregorian"/>
            </w:date>
          </w:sdtPr>
          <w:sdtEndPr/>
          <w:sdtContent>
            <w:tc>
              <w:tcPr>
                <w:tcW w:w="2067" w:type="dxa"/>
                <w:shd w:val="clear" w:color="auto" w:fill="FFFFFF" w:themeFill="background1"/>
                <w:vAlign w:val="center"/>
              </w:tcPr>
              <w:p w14:paraId="77183FFA" w14:textId="5ECB036D"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439417154"/>
            <w:placeholder>
              <w:docPart w:val="BD9B80942D5D4D4EB3D0CF35BECD3ACF"/>
            </w:placeholder>
            <w:showingPlcHdr/>
            <w:text w:multiLine="1"/>
          </w:sdtPr>
          <w:sdtEndPr/>
          <w:sdtContent>
            <w:tc>
              <w:tcPr>
                <w:tcW w:w="2830" w:type="dxa"/>
                <w:shd w:val="clear" w:color="auto" w:fill="FFFFFF" w:themeFill="background1"/>
                <w:vAlign w:val="center"/>
              </w:tcPr>
              <w:p w14:paraId="785B5CDE" w14:textId="6482E4B8"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617058715"/>
            <w:placeholder>
              <w:docPart w:val="068D41EE3A5A40A5A0C03B36A143D152"/>
            </w:placeholder>
            <w:showingPlcHdr/>
            <w:text w:multiLine="1"/>
          </w:sdtPr>
          <w:sdtEndPr/>
          <w:sdtContent>
            <w:tc>
              <w:tcPr>
                <w:tcW w:w="2173" w:type="dxa"/>
                <w:shd w:val="clear" w:color="auto" w:fill="FFFFFF" w:themeFill="background1"/>
                <w:vAlign w:val="center"/>
              </w:tcPr>
              <w:p w14:paraId="6406A503" w14:textId="0818F8E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472032D9" w14:textId="77777777" w:rsidTr="00716F56">
        <w:trPr>
          <w:cantSplit/>
          <w:trHeight w:val="432"/>
        </w:trPr>
        <w:sdt>
          <w:sdtPr>
            <w:rPr>
              <w:color w:val="222222"/>
              <w:sz w:val="20"/>
              <w:szCs w:val="20"/>
              <w:shd w:val="clear" w:color="auto" w:fill="FFFFFF"/>
            </w:rPr>
            <w:id w:val="-1131558759"/>
            <w:placeholder>
              <w:docPart w:val="3D600C65EC62467DA31DD646EAB375B9"/>
            </w:placeholder>
            <w:showingPlcHdr/>
            <w:text w:multiLine="1"/>
          </w:sdtPr>
          <w:sdtEndPr/>
          <w:sdtContent>
            <w:tc>
              <w:tcPr>
                <w:tcW w:w="2290" w:type="dxa"/>
                <w:shd w:val="clear" w:color="auto" w:fill="FFFFFF" w:themeFill="background1"/>
                <w:vAlign w:val="center"/>
              </w:tcPr>
              <w:p w14:paraId="0BD5DDEC" w14:textId="761DC834"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73434397"/>
            <w:placeholder>
              <w:docPart w:val="D4DA7510A62D4321A8F74795FCDD3656"/>
            </w:placeholder>
            <w:date>
              <w:dateFormat w:val="M/d/yyyy"/>
              <w:lid w:val="en-US"/>
              <w:storeMappedDataAs w:val="dateTime"/>
              <w:calendar w:val="gregorian"/>
            </w:date>
          </w:sdtPr>
          <w:sdtEndPr/>
          <w:sdtContent>
            <w:tc>
              <w:tcPr>
                <w:tcW w:w="2067" w:type="dxa"/>
                <w:shd w:val="clear" w:color="auto" w:fill="FFFFFF" w:themeFill="background1"/>
                <w:vAlign w:val="center"/>
              </w:tcPr>
              <w:p w14:paraId="74D9DF2E" w14:textId="5D61B004"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25334153"/>
            <w:placeholder>
              <w:docPart w:val="AB86227D9F3F4D2F88B6CB221A6A2945"/>
            </w:placeholder>
            <w:showingPlcHdr/>
            <w:text w:multiLine="1"/>
          </w:sdtPr>
          <w:sdtEndPr/>
          <w:sdtContent>
            <w:tc>
              <w:tcPr>
                <w:tcW w:w="2830" w:type="dxa"/>
                <w:shd w:val="clear" w:color="auto" w:fill="FFFFFF" w:themeFill="background1"/>
                <w:vAlign w:val="center"/>
              </w:tcPr>
              <w:p w14:paraId="6553E9B6" w14:textId="0B6E9A64"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574928991"/>
            <w:placeholder>
              <w:docPart w:val="6124925EA4C04E59939B38A6094EFBA5"/>
            </w:placeholder>
            <w:showingPlcHdr/>
            <w:text w:multiLine="1"/>
          </w:sdtPr>
          <w:sdtEndPr/>
          <w:sdtContent>
            <w:tc>
              <w:tcPr>
                <w:tcW w:w="2173" w:type="dxa"/>
                <w:shd w:val="clear" w:color="auto" w:fill="FFFFFF" w:themeFill="background1"/>
                <w:vAlign w:val="center"/>
              </w:tcPr>
              <w:p w14:paraId="5F39CAA6" w14:textId="6C43C8D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045D14B7" w14:textId="77777777" w:rsidTr="00716F56">
        <w:trPr>
          <w:cantSplit/>
          <w:trHeight w:val="432"/>
        </w:trPr>
        <w:sdt>
          <w:sdtPr>
            <w:rPr>
              <w:color w:val="222222"/>
              <w:sz w:val="20"/>
              <w:szCs w:val="20"/>
              <w:shd w:val="clear" w:color="auto" w:fill="FFFFFF"/>
            </w:rPr>
            <w:id w:val="-1205480070"/>
            <w:placeholder>
              <w:docPart w:val="B0B9435C4C894C71AD47161F3666E9F7"/>
            </w:placeholder>
            <w:showingPlcHdr/>
            <w:text w:multiLine="1"/>
          </w:sdtPr>
          <w:sdtEndPr/>
          <w:sdtContent>
            <w:tc>
              <w:tcPr>
                <w:tcW w:w="2290" w:type="dxa"/>
                <w:shd w:val="clear" w:color="auto" w:fill="FFFFFF" w:themeFill="background1"/>
                <w:vAlign w:val="center"/>
              </w:tcPr>
              <w:p w14:paraId="2F166772" w14:textId="0376804F"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2024507724"/>
            <w:placeholder>
              <w:docPart w:val="B16A95AF72D44D02ABA9C00CD0326B5A"/>
            </w:placeholder>
            <w:date>
              <w:dateFormat w:val="M/d/yyyy"/>
              <w:lid w:val="en-US"/>
              <w:storeMappedDataAs w:val="dateTime"/>
              <w:calendar w:val="gregorian"/>
            </w:date>
          </w:sdtPr>
          <w:sdtEndPr/>
          <w:sdtContent>
            <w:tc>
              <w:tcPr>
                <w:tcW w:w="2067" w:type="dxa"/>
                <w:shd w:val="clear" w:color="auto" w:fill="FFFFFF" w:themeFill="background1"/>
                <w:vAlign w:val="center"/>
              </w:tcPr>
              <w:p w14:paraId="394B81EE" w14:textId="3D814A1F"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63228194"/>
            <w:placeholder>
              <w:docPart w:val="A893DF722B504E1CB5CE8B98BCD4CDA6"/>
            </w:placeholder>
            <w:showingPlcHdr/>
            <w:text w:multiLine="1"/>
          </w:sdtPr>
          <w:sdtEndPr/>
          <w:sdtContent>
            <w:tc>
              <w:tcPr>
                <w:tcW w:w="2830" w:type="dxa"/>
                <w:shd w:val="clear" w:color="auto" w:fill="FFFFFF" w:themeFill="background1"/>
                <w:vAlign w:val="center"/>
              </w:tcPr>
              <w:p w14:paraId="20C44BCC" w14:textId="3C225CA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319781688"/>
            <w:placeholder>
              <w:docPart w:val="D8F301FD30F442129EDE675E4EDA4225"/>
            </w:placeholder>
            <w:showingPlcHdr/>
            <w:text w:multiLine="1"/>
          </w:sdtPr>
          <w:sdtEndPr/>
          <w:sdtContent>
            <w:tc>
              <w:tcPr>
                <w:tcW w:w="2173" w:type="dxa"/>
                <w:shd w:val="clear" w:color="auto" w:fill="FFFFFF" w:themeFill="background1"/>
                <w:vAlign w:val="center"/>
              </w:tcPr>
              <w:p w14:paraId="259C9DC3" w14:textId="395F2A0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5ACCC370" w14:textId="77777777" w:rsidTr="00716F56">
        <w:trPr>
          <w:cantSplit/>
          <w:trHeight w:val="432"/>
        </w:trPr>
        <w:sdt>
          <w:sdtPr>
            <w:rPr>
              <w:color w:val="222222"/>
              <w:sz w:val="20"/>
              <w:szCs w:val="20"/>
              <w:shd w:val="clear" w:color="auto" w:fill="FFFFFF"/>
            </w:rPr>
            <w:id w:val="-896671875"/>
            <w:placeholder>
              <w:docPart w:val="634E55BB9AE3447F90F19EAE6ADD703E"/>
            </w:placeholder>
            <w:showingPlcHdr/>
            <w:text w:multiLine="1"/>
          </w:sdtPr>
          <w:sdtEndPr/>
          <w:sdtContent>
            <w:tc>
              <w:tcPr>
                <w:tcW w:w="2290" w:type="dxa"/>
                <w:shd w:val="clear" w:color="auto" w:fill="FFFFFF" w:themeFill="background1"/>
                <w:vAlign w:val="center"/>
              </w:tcPr>
              <w:p w14:paraId="4290BB98" w14:textId="19953764"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1743605882"/>
            <w:placeholder>
              <w:docPart w:val="670F8C49B896474D90D2435904AD83C9"/>
            </w:placeholder>
            <w:date>
              <w:dateFormat w:val="M/d/yyyy"/>
              <w:lid w:val="en-US"/>
              <w:storeMappedDataAs w:val="dateTime"/>
              <w:calendar w:val="gregorian"/>
            </w:date>
          </w:sdtPr>
          <w:sdtEndPr/>
          <w:sdtContent>
            <w:tc>
              <w:tcPr>
                <w:tcW w:w="2067" w:type="dxa"/>
                <w:shd w:val="clear" w:color="auto" w:fill="FFFFFF" w:themeFill="background1"/>
                <w:vAlign w:val="center"/>
              </w:tcPr>
              <w:p w14:paraId="01F05FEA" w14:textId="5290337B"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605874183"/>
            <w:placeholder>
              <w:docPart w:val="213BBF1A6BB34310B1DC404EDEDA12E4"/>
            </w:placeholder>
            <w:showingPlcHdr/>
            <w:text w:multiLine="1"/>
          </w:sdtPr>
          <w:sdtEndPr/>
          <w:sdtContent>
            <w:tc>
              <w:tcPr>
                <w:tcW w:w="2830" w:type="dxa"/>
                <w:shd w:val="clear" w:color="auto" w:fill="FFFFFF" w:themeFill="background1"/>
                <w:vAlign w:val="center"/>
              </w:tcPr>
              <w:p w14:paraId="7D9C46A8" w14:textId="4B127179"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284568933"/>
            <w:placeholder>
              <w:docPart w:val="DF7A8123CEF7434584CA410851498D59"/>
            </w:placeholder>
            <w:showingPlcHdr/>
            <w:text w:multiLine="1"/>
          </w:sdtPr>
          <w:sdtEndPr/>
          <w:sdtContent>
            <w:tc>
              <w:tcPr>
                <w:tcW w:w="2173" w:type="dxa"/>
                <w:shd w:val="clear" w:color="auto" w:fill="FFFFFF" w:themeFill="background1"/>
                <w:vAlign w:val="center"/>
              </w:tcPr>
              <w:p w14:paraId="6F4F9324" w14:textId="3F5D079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09E11825" w14:textId="77777777" w:rsidTr="00716F56">
        <w:trPr>
          <w:cantSplit/>
          <w:trHeight w:val="432"/>
        </w:trPr>
        <w:sdt>
          <w:sdtPr>
            <w:rPr>
              <w:color w:val="222222"/>
              <w:sz w:val="20"/>
              <w:szCs w:val="20"/>
              <w:shd w:val="clear" w:color="auto" w:fill="FFFFFF"/>
            </w:rPr>
            <w:id w:val="-1700304835"/>
            <w:placeholder>
              <w:docPart w:val="9B95E36D140C4B2B86590884B6D0B3A3"/>
            </w:placeholder>
            <w:showingPlcHdr/>
            <w:text w:multiLine="1"/>
          </w:sdtPr>
          <w:sdtEndPr/>
          <w:sdtContent>
            <w:tc>
              <w:tcPr>
                <w:tcW w:w="2290" w:type="dxa"/>
                <w:shd w:val="clear" w:color="auto" w:fill="FFFFFF" w:themeFill="background1"/>
                <w:vAlign w:val="center"/>
              </w:tcPr>
              <w:p w14:paraId="65198FCA" w14:textId="1C2C91CD"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1133676367"/>
            <w:placeholder>
              <w:docPart w:val="CF3D6C3E9C2B4CAD9C9FB137BC2C4F36"/>
            </w:placeholder>
            <w:date>
              <w:dateFormat w:val="M/d/yyyy"/>
              <w:lid w:val="en-US"/>
              <w:storeMappedDataAs w:val="dateTime"/>
              <w:calendar w:val="gregorian"/>
            </w:date>
          </w:sdtPr>
          <w:sdtEndPr/>
          <w:sdtContent>
            <w:tc>
              <w:tcPr>
                <w:tcW w:w="2067" w:type="dxa"/>
                <w:shd w:val="clear" w:color="auto" w:fill="FFFFFF" w:themeFill="background1"/>
                <w:vAlign w:val="center"/>
              </w:tcPr>
              <w:p w14:paraId="7C728729" w14:textId="1B97FCEB"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560299760"/>
            <w:placeholder>
              <w:docPart w:val="564B928644E04C0B8022FC6B84640AEF"/>
            </w:placeholder>
            <w:showingPlcHdr/>
            <w:text w:multiLine="1"/>
          </w:sdtPr>
          <w:sdtEndPr/>
          <w:sdtContent>
            <w:tc>
              <w:tcPr>
                <w:tcW w:w="2830" w:type="dxa"/>
                <w:shd w:val="clear" w:color="auto" w:fill="FFFFFF" w:themeFill="background1"/>
                <w:vAlign w:val="center"/>
              </w:tcPr>
              <w:p w14:paraId="50B82A2D" w14:textId="05DF1BC6"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747175068"/>
            <w:placeholder>
              <w:docPart w:val="852A6B85404E41F790A6D5FFFB629FC2"/>
            </w:placeholder>
            <w:showingPlcHdr/>
            <w:text w:multiLine="1"/>
          </w:sdtPr>
          <w:sdtEndPr/>
          <w:sdtContent>
            <w:tc>
              <w:tcPr>
                <w:tcW w:w="2173" w:type="dxa"/>
                <w:shd w:val="clear" w:color="auto" w:fill="FFFFFF" w:themeFill="background1"/>
                <w:vAlign w:val="center"/>
              </w:tcPr>
              <w:p w14:paraId="4436EAF8" w14:textId="7951194F"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2279BE90" w14:textId="77777777" w:rsidTr="00716F56">
        <w:trPr>
          <w:cantSplit/>
          <w:trHeight w:val="432"/>
        </w:trPr>
        <w:sdt>
          <w:sdtPr>
            <w:rPr>
              <w:color w:val="222222"/>
              <w:sz w:val="20"/>
              <w:szCs w:val="20"/>
              <w:shd w:val="clear" w:color="auto" w:fill="FFFFFF"/>
            </w:rPr>
            <w:id w:val="-204256794"/>
            <w:placeholder>
              <w:docPart w:val="3032539F2F674F0C8895960A2D239C7F"/>
            </w:placeholder>
            <w:showingPlcHdr/>
            <w:text w:multiLine="1"/>
          </w:sdtPr>
          <w:sdtEndPr/>
          <w:sdtContent>
            <w:tc>
              <w:tcPr>
                <w:tcW w:w="2290" w:type="dxa"/>
                <w:shd w:val="clear" w:color="auto" w:fill="FFFFFF" w:themeFill="background1"/>
                <w:vAlign w:val="center"/>
              </w:tcPr>
              <w:p w14:paraId="5467BF10" w14:textId="26E94914"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1008143293"/>
            <w:placeholder>
              <w:docPart w:val="712A0688FC5046358929399D2BA8D8E3"/>
            </w:placeholder>
            <w:date>
              <w:dateFormat w:val="M/d/yyyy"/>
              <w:lid w:val="en-US"/>
              <w:storeMappedDataAs w:val="dateTime"/>
              <w:calendar w:val="gregorian"/>
            </w:date>
          </w:sdtPr>
          <w:sdtEndPr/>
          <w:sdtContent>
            <w:tc>
              <w:tcPr>
                <w:tcW w:w="2067" w:type="dxa"/>
                <w:shd w:val="clear" w:color="auto" w:fill="FFFFFF" w:themeFill="background1"/>
                <w:vAlign w:val="center"/>
              </w:tcPr>
              <w:p w14:paraId="1B67F413" w14:textId="09DF57BD"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2104564836"/>
            <w:placeholder>
              <w:docPart w:val="1064B7C9370646B6BAF5C01C662F4FC3"/>
            </w:placeholder>
            <w:showingPlcHdr/>
            <w:text w:multiLine="1"/>
          </w:sdtPr>
          <w:sdtEndPr/>
          <w:sdtContent>
            <w:tc>
              <w:tcPr>
                <w:tcW w:w="2830" w:type="dxa"/>
                <w:shd w:val="clear" w:color="auto" w:fill="FFFFFF" w:themeFill="background1"/>
                <w:vAlign w:val="center"/>
              </w:tcPr>
              <w:p w14:paraId="7E0B2BF4" w14:textId="1B654501"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782960369"/>
            <w:placeholder>
              <w:docPart w:val="EC4A489A6C934EF1BD830C60E679D30F"/>
            </w:placeholder>
            <w:showingPlcHdr/>
            <w:text w:multiLine="1"/>
          </w:sdtPr>
          <w:sdtEndPr/>
          <w:sdtContent>
            <w:tc>
              <w:tcPr>
                <w:tcW w:w="2173" w:type="dxa"/>
                <w:shd w:val="clear" w:color="auto" w:fill="FFFFFF" w:themeFill="background1"/>
                <w:vAlign w:val="center"/>
              </w:tcPr>
              <w:p w14:paraId="0DA2328B" w14:textId="1273FAF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29771FFA" w14:textId="77777777" w:rsidTr="00716F56">
        <w:trPr>
          <w:cantSplit/>
          <w:trHeight w:val="432"/>
        </w:trPr>
        <w:sdt>
          <w:sdtPr>
            <w:rPr>
              <w:color w:val="222222"/>
              <w:sz w:val="20"/>
              <w:szCs w:val="20"/>
              <w:shd w:val="clear" w:color="auto" w:fill="FFFFFF"/>
            </w:rPr>
            <w:id w:val="-1264990145"/>
            <w:placeholder>
              <w:docPart w:val="E636E3FBCFD34B4ABFC0D3AC0C15B3A5"/>
            </w:placeholder>
            <w:showingPlcHdr/>
            <w:text w:multiLine="1"/>
          </w:sdtPr>
          <w:sdtEndPr/>
          <w:sdtContent>
            <w:tc>
              <w:tcPr>
                <w:tcW w:w="2290" w:type="dxa"/>
                <w:shd w:val="clear" w:color="auto" w:fill="FFFFFF" w:themeFill="background1"/>
                <w:vAlign w:val="center"/>
              </w:tcPr>
              <w:p w14:paraId="136A5C5C" w14:textId="36D34C40"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1297136933"/>
            <w:placeholder>
              <w:docPart w:val="13A210CCF34B49458CEB062E89E7A844"/>
            </w:placeholder>
            <w:date>
              <w:dateFormat w:val="M/d/yyyy"/>
              <w:lid w:val="en-US"/>
              <w:storeMappedDataAs w:val="dateTime"/>
              <w:calendar w:val="gregorian"/>
            </w:date>
          </w:sdtPr>
          <w:sdtEndPr/>
          <w:sdtContent>
            <w:tc>
              <w:tcPr>
                <w:tcW w:w="2067" w:type="dxa"/>
                <w:shd w:val="clear" w:color="auto" w:fill="FFFFFF" w:themeFill="background1"/>
                <w:vAlign w:val="center"/>
              </w:tcPr>
              <w:p w14:paraId="33905967" w14:textId="131711F1"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777026048"/>
            <w:placeholder>
              <w:docPart w:val="0B1A522D4AB2467583A18214B3B1EEE7"/>
            </w:placeholder>
            <w:showingPlcHdr/>
            <w:text w:multiLine="1"/>
          </w:sdtPr>
          <w:sdtEndPr/>
          <w:sdtContent>
            <w:tc>
              <w:tcPr>
                <w:tcW w:w="2830" w:type="dxa"/>
                <w:shd w:val="clear" w:color="auto" w:fill="FFFFFF" w:themeFill="background1"/>
                <w:vAlign w:val="center"/>
              </w:tcPr>
              <w:p w14:paraId="43C29C02" w14:textId="7FEB5633"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3603693"/>
            <w:placeholder>
              <w:docPart w:val="7F9B9E2D66014C10921DD74C8C5A6E46"/>
            </w:placeholder>
            <w:showingPlcHdr/>
            <w:text w:multiLine="1"/>
          </w:sdtPr>
          <w:sdtEndPr/>
          <w:sdtContent>
            <w:tc>
              <w:tcPr>
                <w:tcW w:w="2173" w:type="dxa"/>
                <w:shd w:val="clear" w:color="auto" w:fill="FFFFFF" w:themeFill="background1"/>
                <w:vAlign w:val="center"/>
              </w:tcPr>
              <w:p w14:paraId="1BE7DF88" w14:textId="5F1F7E7F"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4E45980E" w14:textId="77777777" w:rsidTr="00716F56">
        <w:trPr>
          <w:cantSplit/>
          <w:trHeight w:val="432"/>
        </w:trPr>
        <w:sdt>
          <w:sdtPr>
            <w:rPr>
              <w:color w:val="222222"/>
              <w:sz w:val="20"/>
              <w:szCs w:val="20"/>
              <w:shd w:val="clear" w:color="auto" w:fill="FFFFFF"/>
            </w:rPr>
            <w:id w:val="562694167"/>
            <w:placeholder>
              <w:docPart w:val="A2740FA6B8584A1782F21CF3F46A5281"/>
            </w:placeholder>
            <w:showingPlcHdr/>
            <w:text w:multiLine="1"/>
          </w:sdtPr>
          <w:sdtEndPr/>
          <w:sdtContent>
            <w:tc>
              <w:tcPr>
                <w:tcW w:w="2290" w:type="dxa"/>
                <w:shd w:val="clear" w:color="auto" w:fill="FFFFFF" w:themeFill="background1"/>
                <w:vAlign w:val="center"/>
              </w:tcPr>
              <w:p w14:paraId="49122355" w14:textId="53F2F90F"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111178227"/>
            <w:placeholder>
              <w:docPart w:val="5BF0980845014B64A6649C65982AC9DD"/>
            </w:placeholder>
            <w:date>
              <w:dateFormat w:val="M/d/yyyy"/>
              <w:lid w:val="en-US"/>
              <w:storeMappedDataAs w:val="dateTime"/>
              <w:calendar w:val="gregorian"/>
            </w:date>
          </w:sdtPr>
          <w:sdtEndPr/>
          <w:sdtContent>
            <w:tc>
              <w:tcPr>
                <w:tcW w:w="2067" w:type="dxa"/>
                <w:shd w:val="clear" w:color="auto" w:fill="FFFFFF" w:themeFill="background1"/>
                <w:vAlign w:val="center"/>
              </w:tcPr>
              <w:p w14:paraId="5A127CCE" w14:textId="6238D1A2"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302228519"/>
            <w:placeholder>
              <w:docPart w:val="53EFD5F9E02B4C02AC92CC3CA0A0C80C"/>
            </w:placeholder>
            <w:showingPlcHdr/>
            <w:text w:multiLine="1"/>
          </w:sdtPr>
          <w:sdtEndPr/>
          <w:sdtContent>
            <w:tc>
              <w:tcPr>
                <w:tcW w:w="2830" w:type="dxa"/>
                <w:shd w:val="clear" w:color="auto" w:fill="FFFFFF" w:themeFill="background1"/>
                <w:vAlign w:val="center"/>
              </w:tcPr>
              <w:p w14:paraId="124AD384" w14:textId="4C7459B9"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654410766"/>
            <w:placeholder>
              <w:docPart w:val="C0CAA084E83540878E063637A425D756"/>
            </w:placeholder>
            <w:showingPlcHdr/>
            <w:text w:multiLine="1"/>
          </w:sdtPr>
          <w:sdtEndPr/>
          <w:sdtContent>
            <w:tc>
              <w:tcPr>
                <w:tcW w:w="2173" w:type="dxa"/>
                <w:shd w:val="clear" w:color="auto" w:fill="FFFFFF" w:themeFill="background1"/>
                <w:vAlign w:val="center"/>
              </w:tcPr>
              <w:p w14:paraId="5BA118E9" w14:textId="6967AE6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70DA6BB8" w14:textId="77777777" w:rsidTr="00716F56">
        <w:trPr>
          <w:cantSplit/>
          <w:trHeight w:val="432"/>
        </w:trPr>
        <w:sdt>
          <w:sdtPr>
            <w:rPr>
              <w:color w:val="222222"/>
              <w:sz w:val="20"/>
              <w:szCs w:val="20"/>
              <w:shd w:val="clear" w:color="auto" w:fill="FFFFFF"/>
            </w:rPr>
            <w:id w:val="1960913368"/>
            <w:placeholder>
              <w:docPart w:val="2DFD06AF966145D8BBA7919E82B6AE78"/>
            </w:placeholder>
            <w:showingPlcHdr/>
            <w:text w:multiLine="1"/>
          </w:sdtPr>
          <w:sdtEndPr/>
          <w:sdtContent>
            <w:tc>
              <w:tcPr>
                <w:tcW w:w="2290" w:type="dxa"/>
                <w:shd w:val="clear" w:color="auto" w:fill="FFFFFF" w:themeFill="background1"/>
                <w:vAlign w:val="center"/>
              </w:tcPr>
              <w:p w14:paraId="1FFA5B73" w14:textId="4340F387" w:rsidR="008E7601" w:rsidRPr="00E74ED6" w:rsidRDefault="008E7601" w:rsidP="008E7601">
                <w:pPr>
                  <w:pStyle w:val="Default"/>
                  <w:rPr>
                    <w:rFonts w:asciiTheme="minorHAnsi" w:hAnsiTheme="minorHAnsi" w:cs="Calibri"/>
                    <w:color w:val="222222"/>
                    <w:sz w:val="20"/>
                    <w:szCs w:val="20"/>
                  </w:rPr>
                </w:pPr>
                <w:r>
                  <w:rPr>
                    <w:color w:val="222222"/>
                    <w:sz w:val="20"/>
                    <w:szCs w:val="20"/>
                    <w:shd w:val="clear" w:color="auto" w:fill="FFFFFF"/>
                  </w:rPr>
                  <w:t xml:space="preserve">   </w:t>
                </w:r>
              </w:p>
            </w:tc>
          </w:sdtContent>
        </w:sdt>
        <w:sdt>
          <w:sdtPr>
            <w:rPr>
              <w:color w:val="222222"/>
              <w:sz w:val="20"/>
              <w:szCs w:val="20"/>
            </w:rPr>
            <w:id w:val="49356720"/>
            <w:placeholder>
              <w:docPart w:val="E6D4C54245814753B7BB54B77C2272AB"/>
            </w:placeholder>
            <w:date>
              <w:dateFormat w:val="M/d/yyyy"/>
              <w:lid w:val="en-US"/>
              <w:storeMappedDataAs w:val="dateTime"/>
              <w:calendar w:val="gregorian"/>
            </w:date>
          </w:sdtPr>
          <w:sdtEndPr/>
          <w:sdtContent>
            <w:tc>
              <w:tcPr>
                <w:tcW w:w="2067" w:type="dxa"/>
                <w:shd w:val="clear" w:color="auto" w:fill="FFFFFF" w:themeFill="background1"/>
                <w:vAlign w:val="center"/>
              </w:tcPr>
              <w:p w14:paraId="5EE74320" w14:textId="00784153"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799959270"/>
            <w:placeholder>
              <w:docPart w:val="D4B386A052F34AA6BA9E3AF0748B7D77"/>
            </w:placeholder>
            <w:showingPlcHdr/>
            <w:text w:multiLine="1"/>
          </w:sdtPr>
          <w:sdtEndPr/>
          <w:sdtContent>
            <w:tc>
              <w:tcPr>
                <w:tcW w:w="2830" w:type="dxa"/>
                <w:shd w:val="clear" w:color="auto" w:fill="FFFFFF" w:themeFill="background1"/>
                <w:vAlign w:val="center"/>
              </w:tcPr>
              <w:p w14:paraId="69070DFF" w14:textId="76ADBE6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019921971"/>
            <w:placeholder>
              <w:docPart w:val="B9B0FC04D0494EA9AE5F062AF4DF891A"/>
            </w:placeholder>
            <w:showingPlcHdr/>
            <w:text w:multiLine="1"/>
          </w:sdtPr>
          <w:sdtEndPr/>
          <w:sdtContent>
            <w:tc>
              <w:tcPr>
                <w:tcW w:w="2173" w:type="dxa"/>
                <w:shd w:val="clear" w:color="auto" w:fill="FFFFFF" w:themeFill="background1"/>
                <w:vAlign w:val="center"/>
              </w:tcPr>
              <w:p w14:paraId="4EB0D4A4" w14:textId="59F225C1"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bl>
    <w:p w14:paraId="05A1ED20" w14:textId="77777777" w:rsidR="00DB5CA8" w:rsidRPr="00111560" w:rsidRDefault="00DB5CA8" w:rsidP="00EA0D64">
      <w:pPr>
        <w:pStyle w:val="Heading2"/>
      </w:pPr>
      <w:r w:rsidRPr="00111560">
        <w:t xml:space="preserve">Additional Notes </w:t>
      </w:r>
    </w:p>
    <w:tbl>
      <w:tblPr>
        <w:tblStyle w:val="TableGrid"/>
        <w:tblW w:w="9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AF4540" w14:paraId="545C2F60" w14:textId="77777777" w:rsidTr="00FA3978">
        <w:trPr>
          <w:trHeight w:val="3300"/>
        </w:trPr>
        <w:tc>
          <w:tcPr>
            <w:tcW w:w="9330" w:type="dxa"/>
          </w:tcPr>
          <w:sdt>
            <w:sdtPr>
              <w:rPr>
                <w:rFonts w:ascii="Arial" w:hAnsi="Arial" w:cs="Arial"/>
                <w:sz w:val="20"/>
                <w:szCs w:val="20"/>
              </w:rPr>
              <w:id w:val="97918705"/>
              <w:placeholder>
                <w:docPart w:val="BDB872E20ADF46848838BDD3B279B843"/>
              </w:placeholder>
              <w:showingPlcHdr/>
              <w:text w:multiLine="1"/>
            </w:sdtPr>
            <w:sdtEndPr/>
            <w:sdtContent>
              <w:p w14:paraId="118DC1F0" w14:textId="77777777" w:rsidR="00AF4540" w:rsidRPr="001D385E" w:rsidRDefault="00AF4540" w:rsidP="00AF4540">
                <w:pPr>
                  <w:spacing w:before="120"/>
                  <w:rPr>
                    <w:rFonts w:ascii="Arial" w:hAnsi="Arial" w:cs="Arial"/>
                    <w:sz w:val="20"/>
                    <w:szCs w:val="20"/>
                  </w:rPr>
                </w:pPr>
                <w:r>
                  <w:rPr>
                    <w:rFonts w:ascii="Arial" w:hAnsi="Arial" w:cs="Arial"/>
                    <w:sz w:val="20"/>
                    <w:szCs w:val="20"/>
                  </w:rPr>
                  <w:t xml:space="preserve">     </w:t>
                </w:r>
              </w:p>
            </w:sdtContent>
          </w:sdt>
          <w:p w14:paraId="3F218F25" w14:textId="77777777" w:rsidR="00AF4540" w:rsidRDefault="00AF4540" w:rsidP="00AF4540"/>
        </w:tc>
      </w:tr>
    </w:tbl>
    <w:p w14:paraId="76F13D84" w14:textId="2FDFF42D" w:rsidR="0015017A" w:rsidRPr="00FA3978" w:rsidRDefault="0015017A" w:rsidP="00DB5CA8">
      <w:pPr>
        <w:rPr>
          <w:sz w:val="4"/>
        </w:rPr>
      </w:pPr>
    </w:p>
    <w:p w14:paraId="5654835C" w14:textId="77777777" w:rsidR="00526968" w:rsidRDefault="00526968" w:rsidP="0015017A">
      <w:pPr>
        <w:tabs>
          <w:tab w:val="right" w:pos="9360"/>
        </w:tabs>
        <w:spacing w:line="480" w:lineRule="auto"/>
        <w:rPr>
          <w:rFonts w:ascii="Arial" w:hAnsi="Arial" w:cs="Arial"/>
          <w:sz w:val="22"/>
          <w:szCs w:val="22"/>
        </w:rPr>
        <w:sectPr w:rsidR="00526968" w:rsidSect="001440E3">
          <w:headerReference w:type="default" r:id="rId43"/>
          <w:footerReference w:type="default" r:id="rId44"/>
          <w:pgSz w:w="12240" w:h="15840" w:code="1"/>
          <w:pgMar w:top="1440" w:right="1440" w:bottom="1440" w:left="1440" w:header="720" w:footer="720" w:gutter="0"/>
          <w:pgNumType w:start="1"/>
          <w:cols w:space="720"/>
          <w:docGrid w:linePitch="360"/>
        </w:sectPr>
      </w:pPr>
    </w:p>
    <w:p w14:paraId="512F1F1B" w14:textId="7BC2E9B2" w:rsidR="0015017A" w:rsidRPr="007A0E9E" w:rsidRDefault="000D0092" w:rsidP="00EA0D64">
      <w:pPr>
        <w:pStyle w:val="Heading1"/>
      </w:pPr>
      <w:bookmarkStart w:id="19" w:name="_Ref510384730"/>
      <w:r>
        <w:t>Worksheet 6: Pools</w:t>
      </w:r>
      <w:bookmarkEnd w:id="19"/>
    </w:p>
    <w:p w14:paraId="45D209EA" w14:textId="77777777" w:rsidR="000D0092" w:rsidRDefault="000D0092" w:rsidP="000D0092">
      <w:pPr>
        <w:pStyle w:val="BodyText"/>
        <w:spacing w:after="0"/>
        <w:rPr>
          <w:rFonts w:ascii="Arial" w:hAnsi="Arial" w:cs="Arial"/>
        </w:rPr>
      </w:pPr>
    </w:p>
    <w:p w14:paraId="4101C7D9" w14:textId="7F05C3D0" w:rsidR="000D0092" w:rsidRPr="00111560" w:rsidRDefault="000D0092" w:rsidP="000D0092">
      <w:pPr>
        <w:pStyle w:val="BodyText"/>
        <w:rPr>
          <w:rFonts w:ascii="Arial" w:hAnsi="Arial" w:cs="Arial"/>
        </w:rPr>
      </w:pPr>
      <w:r w:rsidRPr="00111560">
        <w:rPr>
          <w:rFonts w:ascii="Arial" w:hAnsi="Arial" w:cs="Arial"/>
        </w:rPr>
        <w:t xml:space="preserve">Use the following worksheet to </w:t>
      </w:r>
      <w:r w:rsidR="00423072">
        <w:rPr>
          <w:rFonts w:ascii="Arial" w:hAnsi="Arial" w:cs="Arial"/>
        </w:rPr>
        <w:t xml:space="preserve">understand if </w:t>
      </w:r>
      <w:r w:rsidR="00B168CD">
        <w:rPr>
          <w:rFonts w:ascii="Arial" w:hAnsi="Arial" w:cs="Arial"/>
        </w:rPr>
        <w:t xml:space="preserve">your </w:t>
      </w:r>
      <w:r w:rsidR="00423072">
        <w:rPr>
          <w:rFonts w:ascii="Arial" w:hAnsi="Arial" w:cs="Arial"/>
        </w:rPr>
        <w:t xml:space="preserve">property’s </w:t>
      </w:r>
      <w:r w:rsidR="00B168CD">
        <w:rPr>
          <w:rFonts w:ascii="Arial" w:hAnsi="Arial" w:cs="Arial"/>
        </w:rPr>
        <w:t>pool(s) and/or spa(s)</w:t>
      </w:r>
      <w:r w:rsidR="00423072">
        <w:rPr>
          <w:rFonts w:ascii="Arial" w:hAnsi="Arial" w:cs="Arial"/>
        </w:rPr>
        <w:t xml:space="preserve"> are operating as efficiently as possible</w:t>
      </w:r>
      <w:r w:rsidR="004B3DAA">
        <w:rPr>
          <w:rFonts w:ascii="Arial" w:hAnsi="Arial" w:cs="Arial"/>
        </w:rPr>
        <w:t>.</w:t>
      </w:r>
      <w:r w:rsidR="00472AB0">
        <w:rPr>
          <w:rFonts w:ascii="Arial" w:hAnsi="Arial" w:cs="Arial"/>
        </w:rPr>
        <w:t xml:space="preserve"> </w:t>
      </w:r>
    </w:p>
    <w:p w14:paraId="1D65403E" w14:textId="77777777" w:rsidR="0015017A" w:rsidRPr="00111560" w:rsidRDefault="0015017A" w:rsidP="00EA0D64">
      <w:pPr>
        <w:pStyle w:val="Heading2"/>
      </w:pPr>
      <w:r w:rsidRPr="00111560">
        <w:t>Getting Started</w:t>
      </w:r>
    </w:p>
    <w:p w14:paraId="505E5573" w14:textId="43FE8A43" w:rsidR="0015017A" w:rsidRPr="004B3DAA" w:rsidRDefault="0015017A" w:rsidP="0015017A">
      <w:pPr>
        <w:pStyle w:val="BodyText"/>
        <w:rPr>
          <w:rFonts w:ascii="Arial" w:hAnsi="Arial" w:cs="Arial"/>
        </w:rPr>
      </w:pPr>
      <w:r w:rsidRPr="004B3DAA">
        <w:rPr>
          <w:rFonts w:ascii="Arial" w:hAnsi="Arial" w:cs="Arial"/>
        </w:rPr>
        <w:t xml:space="preserve">Complete the table below to capture information about </w:t>
      </w:r>
      <w:r w:rsidR="00C73709">
        <w:rPr>
          <w:rFonts w:ascii="Arial" w:hAnsi="Arial" w:cs="Arial"/>
        </w:rPr>
        <w:t>pool(s)</w:t>
      </w:r>
      <w:r w:rsidR="00AD7C08">
        <w:rPr>
          <w:rFonts w:ascii="Arial" w:hAnsi="Arial" w:cs="Arial"/>
        </w:rPr>
        <w:t xml:space="preserve"> on the property</w:t>
      </w:r>
      <w:r w:rsidR="00C73709">
        <w:rPr>
          <w:rFonts w:ascii="Arial" w:hAnsi="Arial" w:cs="Arial"/>
        </w:rPr>
        <w:t xml:space="preserve"> and the</w:t>
      </w:r>
      <w:r w:rsidR="00AD7C08">
        <w:rPr>
          <w:rFonts w:ascii="Arial" w:hAnsi="Arial" w:cs="Arial"/>
        </w:rPr>
        <w:t>ir</w:t>
      </w:r>
      <w:r w:rsidR="00C73709">
        <w:rPr>
          <w:rFonts w:ascii="Arial" w:hAnsi="Arial" w:cs="Arial"/>
        </w:rPr>
        <w:t xml:space="preserve"> associate</w:t>
      </w:r>
      <w:r w:rsidR="00A97CED">
        <w:rPr>
          <w:rFonts w:ascii="Arial" w:hAnsi="Arial" w:cs="Arial"/>
        </w:rPr>
        <w:t>d</w:t>
      </w:r>
      <w:r w:rsidR="00C73709">
        <w:rPr>
          <w:rFonts w:ascii="Arial" w:hAnsi="Arial" w:cs="Arial"/>
        </w:rPr>
        <w:t xml:space="preserve"> </w:t>
      </w:r>
      <w:r w:rsidR="00B168CD" w:rsidRPr="004B3DAA">
        <w:rPr>
          <w:rFonts w:ascii="Arial" w:hAnsi="Arial" w:cs="Arial"/>
        </w:rPr>
        <w:t>w</w:t>
      </w:r>
      <w:r w:rsidRPr="004B3DAA">
        <w:rPr>
          <w:rFonts w:ascii="Arial" w:hAnsi="Arial" w:cs="Arial"/>
        </w:rPr>
        <w:t xml:space="preserve">ater use. If </w:t>
      </w:r>
      <w:r w:rsidR="00AD7C08">
        <w:rPr>
          <w:rFonts w:ascii="Arial" w:hAnsi="Arial" w:cs="Arial"/>
        </w:rPr>
        <w:t>there are</w:t>
      </w:r>
      <w:r w:rsidRPr="004B3DAA">
        <w:rPr>
          <w:rFonts w:ascii="Arial" w:hAnsi="Arial" w:cs="Arial"/>
        </w:rPr>
        <w:t xml:space="preserve"> multiple pools or spas, add the values together to get the total surface area and volume. Consider the following when assessing pool or spa filtration system(s):</w:t>
      </w:r>
    </w:p>
    <w:p w14:paraId="4E010F31" w14:textId="77777777" w:rsidR="0015017A" w:rsidRPr="004B3DAA" w:rsidRDefault="0015017A" w:rsidP="0015017A">
      <w:pPr>
        <w:pStyle w:val="ListBullet"/>
        <w:tabs>
          <w:tab w:val="clear" w:pos="360"/>
          <w:tab w:val="num" w:pos="0"/>
        </w:tabs>
        <w:ind w:left="360"/>
        <w:rPr>
          <w:rFonts w:ascii="Arial" w:hAnsi="Arial" w:cs="Arial"/>
        </w:rPr>
      </w:pPr>
      <w:r w:rsidRPr="004B3DAA">
        <w:rPr>
          <w:rFonts w:ascii="Arial" w:hAnsi="Arial" w:cs="Arial"/>
          <w:b/>
        </w:rPr>
        <w:t>Sand filter:</w:t>
      </w:r>
      <w:r w:rsidRPr="004B3DAA">
        <w:rPr>
          <w:rFonts w:ascii="Arial" w:hAnsi="Arial" w:cs="Arial"/>
        </w:rPr>
        <w:t xml:space="preserve"> Uses sand, zeolite, or crushed recycled glass as the filter media. As pool or spa water passes through the media, particulates are removed. Sand filters can use a significant amount of water for backwashing, which is the process to regularly clean and flush trapped particulates out of the system to restore the filter’s cleaning capacity. </w:t>
      </w:r>
    </w:p>
    <w:p w14:paraId="19B0B2A7" w14:textId="54CE8C4B" w:rsidR="0015017A" w:rsidRPr="004B3DAA" w:rsidRDefault="0015017A" w:rsidP="0015017A">
      <w:pPr>
        <w:pStyle w:val="ListBullet"/>
        <w:tabs>
          <w:tab w:val="clear" w:pos="360"/>
          <w:tab w:val="num" w:pos="0"/>
        </w:tabs>
        <w:ind w:left="360"/>
        <w:rPr>
          <w:rFonts w:ascii="Arial" w:hAnsi="Arial" w:cs="Arial"/>
        </w:rPr>
      </w:pPr>
      <w:r w:rsidRPr="004B3DAA">
        <w:rPr>
          <w:rFonts w:ascii="Arial" w:hAnsi="Arial" w:cs="Arial"/>
          <w:b/>
        </w:rPr>
        <w:t xml:space="preserve">Sorptive media </w:t>
      </w:r>
      <w:r w:rsidR="00472AB0">
        <w:rPr>
          <w:rFonts w:ascii="Arial" w:hAnsi="Arial" w:cs="Arial"/>
          <w:b/>
        </w:rPr>
        <w:t xml:space="preserve">or pre-coat </w:t>
      </w:r>
      <w:r w:rsidRPr="004B3DAA">
        <w:rPr>
          <w:rFonts w:ascii="Arial" w:hAnsi="Arial" w:cs="Arial"/>
          <w:b/>
        </w:rPr>
        <w:t>filter:</w:t>
      </w:r>
      <w:r w:rsidRPr="004B3DAA">
        <w:rPr>
          <w:rFonts w:ascii="Arial" w:hAnsi="Arial" w:cs="Arial"/>
        </w:rPr>
        <w:t xml:space="preserve"> Uses diatomaceous earth (DE), cellulose, or perlite as the filter media. Sorptive media filters use less water for backwashing, but the media must be replenished after each backwash, as it is purged from the filter grid along with the debris.</w:t>
      </w:r>
    </w:p>
    <w:p w14:paraId="2AC28111" w14:textId="77777777" w:rsidR="0015017A" w:rsidRPr="004B3DAA" w:rsidRDefault="0015017A" w:rsidP="0015017A">
      <w:pPr>
        <w:pStyle w:val="ListBullet"/>
        <w:tabs>
          <w:tab w:val="clear" w:pos="360"/>
          <w:tab w:val="num" w:pos="0"/>
        </w:tabs>
        <w:ind w:left="360"/>
        <w:rPr>
          <w:rFonts w:ascii="Arial" w:hAnsi="Arial" w:cs="Arial"/>
        </w:rPr>
      </w:pPr>
      <w:r w:rsidRPr="004B3DAA">
        <w:rPr>
          <w:rFonts w:ascii="Arial" w:hAnsi="Arial" w:cs="Arial"/>
          <w:b/>
        </w:rPr>
        <w:t>Cartridge unit:</w:t>
      </w:r>
      <w:r w:rsidRPr="004B3DAA">
        <w:rPr>
          <w:rFonts w:ascii="Arial" w:hAnsi="Arial" w:cs="Arial"/>
        </w:rPr>
        <w:t xml:space="preserve"> Uses pleated filters made from paper-type material that can be reused or disposed. Since these filters do not need to be backwashed, they are the most water-efficient type available for all but the largest pools.</w:t>
      </w:r>
    </w:p>
    <w:p w14:paraId="02DE3F33" w14:textId="6BBB126B" w:rsidR="0015017A" w:rsidRPr="009B2EE0" w:rsidRDefault="0015017A" w:rsidP="009B2EE0">
      <w:pPr>
        <w:pStyle w:val="ListBullet"/>
        <w:ind w:left="360"/>
        <w:rPr>
          <w:rFonts w:ascii="Arial" w:hAnsi="Arial" w:cs="Arial"/>
        </w:rPr>
      </w:pPr>
      <w:r w:rsidRPr="009B2EE0">
        <w:rPr>
          <w:rFonts w:ascii="Arial" w:hAnsi="Arial" w:cs="Arial"/>
          <w:b/>
        </w:rPr>
        <w:t>Industrial filter:</w:t>
      </w:r>
      <w:r w:rsidRPr="009B2EE0">
        <w:rPr>
          <w:rFonts w:ascii="Arial" w:hAnsi="Arial" w:cs="Arial"/>
        </w:rPr>
        <w:t xml:space="preserve"> Uses a specific type of sorptive media filter that can be recycled up to 30 times before the media is discarded and replaced. Industrial filters recycle the water used to backwash the filter. These types of filters are only used for the largest commercial pools.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960"/>
        <w:gridCol w:w="2914"/>
        <w:gridCol w:w="2486"/>
      </w:tblGrid>
      <w:tr w:rsidR="0015017A" w:rsidRPr="00E74ED6" w14:paraId="49C60698" w14:textId="77777777" w:rsidTr="001073AB">
        <w:trPr>
          <w:trHeight w:val="80"/>
        </w:trPr>
        <w:tc>
          <w:tcPr>
            <w:tcW w:w="9360" w:type="dxa"/>
            <w:gridSpan w:val="3"/>
            <w:tcBorders>
              <w:top w:val="nil"/>
              <w:left w:val="nil"/>
              <w:bottom w:val="nil"/>
              <w:right w:val="nil"/>
            </w:tcBorders>
            <w:shd w:val="clear" w:color="auto" w:fill="auto"/>
          </w:tcPr>
          <w:p w14:paraId="232B28B9" w14:textId="77777777" w:rsidR="0015017A" w:rsidRPr="00457C4A" w:rsidRDefault="0015017A" w:rsidP="008B036E">
            <w:pPr>
              <w:keepNext/>
              <w:spacing w:before="120" w:after="120"/>
              <w:jc w:val="center"/>
              <w:outlineLvl w:val="0"/>
              <w:rPr>
                <w:rFonts w:ascii="Arial" w:hAnsi="Arial" w:cs="Arial"/>
                <w:b/>
                <w:bCs/>
              </w:rPr>
            </w:pPr>
            <w:r w:rsidRPr="00457C4A">
              <w:rPr>
                <w:rFonts w:ascii="Arial" w:hAnsi="Arial" w:cs="Arial"/>
                <w:b/>
                <w:bCs/>
              </w:rPr>
              <w:t>Pool and Spa Water Use Assessment</w:t>
            </w:r>
          </w:p>
        </w:tc>
      </w:tr>
      <w:tr w:rsidR="0015017A" w:rsidRPr="00E74ED6" w14:paraId="7A70BA01" w14:textId="77777777" w:rsidTr="001073AB">
        <w:trPr>
          <w:trHeight w:val="378"/>
        </w:trPr>
        <w:tc>
          <w:tcPr>
            <w:tcW w:w="3960" w:type="dxa"/>
            <w:tcBorders>
              <w:top w:val="nil"/>
              <w:left w:val="nil"/>
            </w:tcBorders>
            <w:shd w:val="clear" w:color="auto" w:fill="auto"/>
          </w:tcPr>
          <w:p w14:paraId="4CF7C757" w14:textId="77777777" w:rsidR="0015017A" w:rsidRPr="00E74ED6" w:rsidRDefault="0015017A" w:rsidP="00A54E59">
            <w:pPr>
              <w:keepNext/>
              <w:outlineLvl w:val="0"/>
              <w:rPr>
                <w:rFonts w:cs="Calibri"/>
                <w:bCs/>
                <w:sz w:val="20"/>
                <w:szCs w:val="22"/>
              </w:rPr>
            </w:pPr>
          </w:p>
        </w:tc>
        <w:tc>
          <w:tcPr>
            <w:tcW w:w="2914" w:type="dxa"/>
            <w:tcBorders>
              <w:top w:val="nil"/>
              <w:bottom w:val="single" w:sz="4" w:space="0" w:color="auto"/>
            </w:tcBorders>
            <w:shd w:val="clear" w:color="auto" w:fill="244061"/>
            <w:vAlign w:val="center"/>
          </w:tcPr>
          <w:p w14:paraId="58A73171" w14:textId="432C7EED" w:rsidR="0015017A" w:rsidRPr="008C2897" w:rsidRDefault="0015017A" w:rsidP="00A54E59">
            <w:pPr>
              <w:keepNext/>
              <w:jc w:val="center"/>
              <w:outlineLvl w:val="0"/>
              <w:rPr>
                <w:rFonts w:ascii="Arial" w:hAnsi="Arial" w:cs="Arial"/>
                <w:b/>
                <w:bCs/>
                <w:color w:val="FFFFFF"/>
                <w:sz w:val="20"/>
                <w:szCs w:val="22"/>
              </w:rPr>
            </w:pPr>
            <w:r w:rsidRPr="008C2897">
              <w:rPr>
                <w:rFonts w:ascii="Arial" w:hAnsi="Arial" w:cs="Arial"/>
                <w:b/>
                <w:bCs/>
                <w:color w:val="FFFFFF"/>
                <w:sz w:val="20"/>
                <w:szCs w:val="22"/>
              </w:rPr>
              <w:t>Pool</w:t>
            </w:r>
            <w:r w:rsidR="00A54E59">
              <w:rPr>
                <w:rFonts w:ascii="Arial" w:hAnsi="Arial" w:cs="Arial"/>
                <w:b/>
                <w:bCs/>
                <w:color w:val="FFFFFF"/>
                <w:sz w:val="20"/>
                <w:szCs w:val="22"/>
              </w:rPr>
              <w:t>(s)</w:t>
            </w:r>
          </w:p>
        </w:tc>
        <w:tc>
          <w:tcPr>
            <w:tcW w:w="2486" w:type="dxa"/>
            <w:tcBorders>
              <w:top w:val="nil"/>
              <w:bottom w:val="single" w:sz="4" w:space="0" w:color="auto"/>
            </w:tcBorders>
            <w:shd w:val="clear" w:color="auto" w:fill="244061"/>
            <w:vAlign w:val="center"/>
          </w:tcPr>
          <w:p w14:paraId="212097EA" w14:textId="3845C254" w:rsidR="0015017A" w:rsidRPr="008C2897" w:rsidRDefault="0015017A" w:rsidP="00A54E59">
            <w:pPr>
              <w:keepNext/>
              <w:jc w:val="center"/>
              <w:outlineLvl w:val="0"/>
              <w:rPr>
                <w:rFonts w:ascii="Arial" w:hAnsi="Arial" w:cs="Arial"/>
                <w:b/>
                <w:bCs/>
                <w:color w:val="FFFFFF"/>
                <w:sz w:val="20"/>
                <w:szCs w:val="22"/>
              </w:rPr>
            </w:pPr>
            <w:r w:rsidRPr="008C2897">
              <w:rPr>
                <w:rFonts w:ascii="Arial" w:hAnsi="Arial" w:cs="Arial"/>
                <w:b/>
                <w:bCs/>
                <w:color w:val="FFFFFF"/>
                <w:sz w:val="20"/>
                <w:szCs w:val="22"/>
              </w:rPr>
              <w:t>Spa</w:t>
            </w:r>
            <w:r w:rsidR="00A54E59">
              <w:rPr>
                <w:rFonts w:ascii="Arial" w:hAnsi="Arial" w:cs="Arial"/>
                <w:b/>
                <w:bCs/>
                <w:color w:val="FFFFFF"/>
                <w:sz w:val="20"/>
                <w:szCs w:val="22"/>
              </w:rPr>
              <w:t>(s)</w:t>
            </w:r>
          </w:p>
        </w:tc>
      </w:tr>
      <w:tr w:rsidR="00ED0CAA" w:rsidRPr="00E74ED6" w14:paraId="00851209" w14:textId="77777777" w:rsidTr="001073AB">
        <w:trPr>
          <w:trHeight w:val="461"/>
        </w:trPr>
        <w:tc>
          <w:tcPr>
            <w:tcW w:w="3960" w:type="dxa"/>
            <w:shd w:val="clear" w:color="auto" w:fill="244061"/>
            <w:vAlign w:val="center"/>
          </w:tcPr>
          <w:p w14:paraId="519CBBF0" w14:textId="77777777" w:rsidR="00ED0CAA" w:rsidRPr="008C2897" w:rsidRDefault="00ED0CAA" w:rsidP="00ED0CAA">
            <w:pPr>
              <w:keepNext/>
              <w:spacing w:before="120" w:after="120"/>
              <w:outlineLvl w:val="0"/>
              <w:rPr>
                <w:rFonts w:ascii="Arial" w:hAnsi="Arial" w:cs="Arial"/>
                <w:b/>
                <w:bCs/>
                <w:color w:val="FFFFFF"/>
                <w:sz w:val="20"/>
                <w:szCs w:val="22"/>
              </w:rPr>
            </w:pPr>
            <w:r w:rsidRPr="008C2897">
              <w:rPr>
                <w:rFonts w:ascii="Arial" w:hAnsi="Arial" w:cs="Arial"/>
                <w:b/>
                <w:bCs/>
                <w:color w:val="FFFFFF"/>
                <w:sz w:val="20"/>
                <w:szCs w:val="22"/>
              </w:rPr>
              <w:t>What is the square footage of the surface?</w:t>
            </w:r>
          </w:p>
        </w:tc>
        <w:sdt>
          <w:sdtPr>
            <w:rPr>
              <w:color w:val="222222"/>
              <w:sz w:val="20"/>
              <w:szCs w:val="20"/>
              <w:shd w:val="clear" w:color="auto" w:fill="FFFFFF"/>
            </w:rPr>
            <w:id w:val="-1015227535"/>
            <w:placeholder>
              <w:docPart w:val="9DD8E6051B9F4572BE4EEB9833BEBBA6"/>
            </w:placeholder>
            <w:showingPlcHdr/>
            <w:text w:multiLine="1"/>
          </w:sdtPr>
          <w:sdtEndPr/>
          <w:sdtContent>
            <w:tc>
              <w:tcPr>
                <w:tcW w:w="2914" w:type="dxa"/>
                <w:shd w:val="clear" w:color="auto" w:fill="auto"/>
                <w:vAlign w:val="center"/>
              </w:tcPr>
              <w:p w14:paraId="5E5B378E" w14:textId="04CDF9CF" w:rsidR="00ED0CAA" w:rsidRPr="008C2897" w:rsidRDefault="00ED0CAA" w:rsidP="00ED0CAA">
                <w:pPr>
                  <w:keepNext/>
                  <w:jc w:val="center"/>
                  <w:outlineLvl w:val="0"/>
                  <w:rPr>
                    <w:rFonts w:ascii="Arial" w:hAnsi="Arial" w:cs="Arial"/>
                    <w:bCs/>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973588097"/>
            <w:placeholder>
              <w:docPart w:val="F0069ED209AE4118930FFE24DAD8F4ED"/>
            </w:placeholder>
            <w:showingPlcHdr/>
            <w:text w:multiLine="1"/>
          </w:sdtPr>
          <w:sdtEndPr/>
          <w:sdtContent>
            <w:tc>
              <w:tcPr>
                <w:tcW w:w="2486" w:type="dxa"/>
                <w:shd w:val="clear" w:color="auto" w:fill="auto"/>
                <w:vAlign w:val="center"/>
              </w:tcPr>
              <w:p w14:paraId="6C6F2FAE" w14:textId="58E8B96A" w:rsidR="00ED0CAA" w:rsidRPr="008C2897" w:rsidRDefault="00ED0CAA" w:rsidP="00ED0CAA">
                <w:pPr>
                  <w:keepNext/>
                  <w:jc w:val="center"/>
                  <w:outlineLvl w:val="0"/>
                  <w:rPr>
                    <w:rFonts w:ascii="Arial" w:hAnsi="Arial" w:cs="Arial"/>
                    <w:bCs/>
                    <w:sz w:val="20"/>
                    <w:szCs w:val="22"/>
                  </w:rPr>
                </w:pPr>
                <w:r>
                  <w:rPr>
                    <w:color w:val="222222"/>
                    <w:sz w:val="20"/>
                    <w:szCs w:val="20"/>
                    <w:shd w:val="clear" w:color="auto" w:fill="FFFFFF"/>
                  </w:rPr>
                  <w:t xml:space="preserve">   </w:t>
                </w:r>
              </w:p>
            </w:tc>
          </w:sdtContent>
        </w:sdt>
      </w:tr>
      <w:tr w:rsidR="00ED0CAA" w:rsidRPr="00E74ED6" w14:paraId="0BDE093A" w14:textId="77777777" w:rsidTr="001073AB">
        <w:trPr>
          <w:trHeight w:val="461"/>
        </w:trPr>
        <w:tc>
          <w:tcPr>
            <w:tcW w:w="3960" w:type="dxa"/>
            <w:shd w:val="clear" w:color="auto" w:fill="244061"/>
            <w:vAlign w:val="center"/>
          </w:tcPr>
          <w:p w14:paraId="0C11A56F" w14:textId="77777777" w:rsidR="00ED0CAA" w:rsidRPr="008C2897" w:rsidRDefault="00ED0CAA" w:rsidP="00ED0CAA">
            <w:pPr>
              <w:keepNext/>
              <w:outlineLvl w:val="0"/>
              <w:rPr>
                <w:rFonts w:ascii="Arial" w:hAnsi="Arial" w:cs="Arial"/>
                <w:b/>
                <w:bCs/>
                <w:color w:val="FFFFFF"/>
                <w:sz w:val="20"/>
                <w:szCs w:val="22"/>
              </w:rPr>
            </w:pPr>
            <w:r w:rsidRPr="008C2897">
              <w:rPr>
                <w:rFonts w:ascii="Arial" w:hAnsi="Arial" w:cs="Arial"/>
                <w:b/>
                <w:bCs/>
                <w:color w:val="FFFFFF"/>
                <w:sz w:val="20"/>
                <w:szCs w:val="22"/>
              </w:rPr>
              <w:t>What is the volume in gallons?</w:t>
            </w:r>
          </w:p>
        </w:tc>
        <w:sdt>
          <w:sdtPr>
            <w:rPr>
              <w:color w:val="222222"/>
              <w:sz w:val="20"/>
              <w:szCs w:val="20"/>
              <w:shd w:val="clear" w:color="auto" w:fill="FFFFFF"/>
            </w:rPr>
            <w:id w:val="1283083302"/>
            <w:placeholder>
              <w:docPart w:val="255C4E29B8B8424E82EB41B4A1326D55"/>
            </w:placeholder>
            <w:showingPlcHdr/>
            <w:text w:multiLine="1"/>
          </w:sdtPr>
          <w:sdtEndPr/>
          <w:sdtContent>
            <w:tc>
              <w:tcPr>
                <w:tcW w:w="2914" w:type="dxa"/>
                <w:shd w:val="clear" w:color="auto" w:fill="auto"/>
                <w:vAlign w:val="center"/>
              </w:tcPr>
              <w:p w14:paraId="1C0455B7" w14:textId="4ECDB317" w:rsidR="00ED0CAA" w:rsidRPr="008C2897" w:rsidRDefault="00ED0CAA" w:rsidP="00ED0CAA">
                <w:pPr>
                  <w:keepNext/>
                  <w:jc w:val="center"/>
                  <w:outlineLvl w:val="0"/>
                  <w:rPr>
                    <w:rFonts w:ascii="Arial" w:hAnsi="Arial" w:cs="Arial"/>
                    <w:bCs/>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442510317"/>
            <w:placeholder>
              <w:docPart w:val="5CD50E96D46C4AF4AFBBE6ABA2A7A4B2"/>
            </w:placeholder>
            <w:showingPlcHdr/>
            <w:text w:multiLine="1"/>
          </w:sdtPr>
          <w:sdtEndPr/>
          <w:sdtContent>
            <w:tc>
              <w:tcPr>
                <w:tcW w:w="2486" w:type="dxa"/>
                <w:shd w:val="clear" w:color="auto" w:fill="auto"/>
                <w:vAlign w:val="center"/>
              </w:tcPr>
              <w:p w14:paraId="6D5909E8" w14:textId="3FE5DC03" w:rsidR="00ED0CAA" w:rsidRPr="008C2897" w:rsidRDefault="00ED0CAA" w:rsidP="00ED0CAA">
                <w:pPr>
                  <w:keepNext/>
                  <w:jc w:val="center"/>
                  <w:outlineLvl w:val="0"/>
                  <w:rPr>
                    <w:rFonts w:ascii="Arial" w:hAnsi="Arial" w:cs="Arial"/>
                    <w:bCs/>
                    <w:sz w:val="20"/>
                    <w:szCs w:val="22"/>
                  </w:rPr>
                </w:pPr>
                <w:r>
                  <w:rPr>
                    <w:color w:val="222222"/>
                    <w:sz w:val="20"/>
                    <w:szCs w:val="20"/>
                    <w:shd w:val="clear" w:color="auto" w:fill="FFFFFF"/>
                  </w:rPr>
                  <w:t xml:space="preserve">   </w:t>
                </w:r>
              </w:p>
            </w:tc>
          </w:sdtContent>
        </w:sdt>
      </w:tr>
      <w:tr w:rsidR="00ED0CAA" w:rsidRPr="00E74ED6" w14:paraId="5E5E273E" w14:textId="77777777" w:rsidTr="001073AB">
        <w:trPr>
          <w:trHeight w:val="461"/>
        </w:trPr>
        <w:tc>
          <w:tcPr>
            <w:tcW w:w="3960" w:type="dxa"/>
            <w:shd w:val="clear" w:color="auto" w:fill="244061"/>
            <w:vAlign w:val="center"/>
          </w:tcPr>
          <w:p w14:paraId="60149C35" w14:textId="77777777" w:rsidR="00ED0CAA" w:rsidRPr="008C2897" w:rsidRDefault="00ED0CAA" w:rsidP="00ED0CAA">
            <w:pPr>
              <w:keepNext/>
              <w:outlineLvl w:val="0"/>
              <w:rPr>
                <w:rFonts w:ascii="Arial" w:hAnsi="Arial" w:cs="Arial"/>
                <w:b/>
                <w:bCs/>
                <w:color w:val="FFFFFF"/>
                <w:sz w:val="20"/>
                <w:szCs w:val="22"/>
              </w:rPr>
            </w:pPr>
            <w:r w:rsidRPr="008C2897">
              <w:rPr>
                <w:rFonts w:ascii="Arial" w:hAnsi="Arial" w:cs="Arial"/>
                <w:b/>
                <w:bCs/>
                <w:color w:val="FFFFFF"/>
                <w:sz w:val="20"/>
                <w:szCs w:val="22"/>
              </w:rPr>
              <w:t>How many days per year is it operating?</w:t>
            </w:r>
          </w:p>
        </w:tc>
        <w:sdt>
          <w:sdtPr>
            <w:rPr>
              <w:color w:val="222222"/>
              <w:sz w:val="20"/>
              <w:szCs w:val="20"/>
              <w:shd w:val="clear" w:color="auto" w:fill="FFFFFF"/>
            </w:rPr>
            <w:id w:val="-1434581064"/>
            <w:placeholder>
              <w:docPart w:val="5B64B486C43B407EA872B67712E3C57A"/>
            </w:placeholder>
            <w:showingPlcHdr/>
            <w:text w:multiLine="1"/>
          </w:sdtPr>
          <w:sdtEndPr/>
          <w:sdtContent>
            <w:tc>
              <w:tcPr>
                <w:tcW w:w="2914" w:type="dxa"/>
                <w:shd w:val="clear" w:color="auto" w:fill="auto"/>
                <w:vAlign w:val="center"/>
              </w:tcPr>
              <w:p w14:paraId="11B9888E" w14:textId="2C3D1ED6" w:rsidR="00ED0CAA" w:rsidRPr="008C2897" w:rsidRDefault="00ED0CAA" w:rsidP="00ED0CAA">
                <w:pPr>
                  <w:keepNext/>
                  <w:jc w:val="center"/>
                  <w:outlineLvl w:val="0"/>
                  <w:rPr>
                    <w:rFonts w:ascii="Arial" w:hAnsi="Arial" w:cs="Arial"/>
                    <w:bCs/>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374922536"/>
            <w:placeholder>
              <w:docPart w:val="FEA32C2A5EC94D20B60E7473050BEBA5"/>
            </w:placeholder>
            <w:showingPlcHdr/>
            <w:text w:multiLine="1"/>
          </w:sdtPr>
          <w:sdtEndPr/>
          <w:sdtContent>
            <w:tc>
              <w:tcPr>
                <w:tcW w:w="2486" w:type="dxa"/>
                <w:shd w:val="clear" w:color="auto" w:fill="auto"/>
                <w:vAlign w:val="center"/>
              </w:tcPr>
              <w:p w14:paraId="15B86743" w14:textId="5210F510" w:rsidR="00ED0CAA" w:rsidRPr="008C2897" w:rsidRDefault="00ED0CAA" w:rsidP="00ED0CAA">
                <w:pPr>
                  <w:keepNext/>
                  <w:jc w:val="center"/>
                  <w:outlineLvl w:val="0"/>
                  <w:rPr>
                    <w:rFonts w:ascii="Arial" w:hAnsi="Arial" w:cs="Arial"/>
                    <w:bCs/>
                    <w:sz w:val="20"/>
                    <w:szCs w:val="22"/>
                  </w:rPr>
                </w:pPr>
                <w:r>
                  <w:rPr>
                    <w:color w:val="222222"/>
                    <w:sz w:val="20"/>
                    <w:szCs w:val="20"/>
                    <w:shd w:val="clear" w:color="auto" w:fill="FFFFFF"/>
                  </w:rPr>
                  <w:t xml:space="preserve">   </w:t>
                </w:r>
              </w:p>
            </w:tc>
          </w:sdtContent>
        </w:sdt>
      </w:tr>
      <w:tr w:rsidR="00ED0CAA" w:rsidRPr="00E74ED6" w14:paraId="1D0E0DA8" w14:textId="77777777" w:rsidTr="001073AB">
        <w:trPr>
          <w:trHeight w:val="461"/>
        </w:trPr>
        <w:tc>
          <w:tcPr>
            <w:tcW w:w="3960" w:type="dxa"/>
            <w:shd w:val="clear" w:color="auto" w:fill="244061"/>
            <w:vAlign w:val="center"/>
          </w:tcPr>
          <w:p w14:paraId="5D144E50" w14:textId="77777777" w:rsidR="00ED0CAA" w:rsidRPr="008C2897" w:rsidRDefault="00ED0CAA" w:rsidP="00ED0CAA">
            <w:pPr>
              <w:keepNext/>
              <w:outlineLvl w:val="0"/>
              <w:rPr>
                <w:rFonts w:ascii="Arial" w:hAnsi="Arial" w:cs="Arial"/>
                <w:b/>
                <w:bCs/>
                <w:color w:val="FFFFFF"/>
                <w:sz w:val="20"/>
                <w:szCs w:val="22"/>
              </w:rPr>
            </w:pPr>
            <w:r w:rsidRPr="008C2897">
              <w:rPr>
                <w:rFonts w:ascii="Arial" w:hAnsi="Arial" w:cs="Arial"/>
                <w:b/>
                <w:bCs/>
                <w:color w:val="FFFFFF"/>
                <w:sz w:val="20"/>
                <w:szCs w:val="22"/>
              </w:rPr>
              <w:t>Is a cover used when not in use?</w:t>
            </w:r>
          </w:p>
        </w:tc>
        <w:sdt>
          <w:sdtPr>
            <w:rPr>
              <w:color w:val="222222"/>
              <w:sz w:val="20"/>
              <w:szCs w:val="20"/>
              <w:shd w:val="clear" w:color="auto" w:fill="FFFFFF"/>
            </w:rPr>
            <w:id w:val="409893170"/>
            <w:placeholder>
              <w:docPart w:val="D1884E7C44F643E48BB5303487562692"/>
            </w:placeholder>
            <w:showingPlcHdr/>
            <w:text w:multiLine="1"/>
          </w:sdtPr>
          <w:sdtEndPr/>
          <w:sdtContent>
            <w:tc>
              <w:tcPr>
                <w:tcW w:w="2914" w:type="dxa"/>
                <w:shd w:val="clear" w:color="auto" w:fill="auto"/>
                <w:vAlign w:val="center"/>
              </w:tcPr>
              <w:p w14:paraId="6F0D3644" w14:textId="5F1E2364" w:rsidR="00ED0CAA" w:rsidRPr="008C2897" w:rsidRDefault="00ED0CAA" w:rsidP="00ED0CAA">
                <w:pPr>
                  <w:keepNext/>
                  <w:jc w:val="center"/>
                  <w:outlineLvl w:val="0"/>
                  <w:rPr>
                    <w:rFonts w:ascii="Arial" w:hAnsi="Arial" w:cs="Arial"/>
                    <w:bCs/>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980922231"/>
            <w:placeholder>
              <w:docPart w:val="1664616EED7549A9AF6008F1EA92DA59"/>
            </w:placeholder>
            <w:showingPlcHdr/>
            <w:text w:multiLine="1"/>
          </w:sdtPr>
          <w:sdtEndPr/>
          <w:sdtContent>
            <w:tc>
              <w:tcPr>
                <w:tcW w:w="2486" w:type="dxa"/>
                <w:shd w:val="clear" w:color="auto" w:fill="auto"/>
                <w:vAlign w:val="center"/>
              </w:tcPr>
              <w:p w14:paraId="68E7BB6C" w14:textId="79C640D9" w:rsidR="00ED0CAA" w:rsidRPr="008C2897" w:rsidRDefault="00ED0CAA" w:rsidP="00ED0CAA">
                <w:pPr>
                  <w:keepNext/>
                  <w:jc w:val="center"/>
                  <w:outlineLvl w:val="0"/>
                  <w:rPr>
                    <w:rFonts w:ascii="Arial" w:hAnsi="Arial" w:cs="Arial"/>
                    <w:bCs/>
                    <w:sz w:val="20"/>
                    <w:szCs w:val="22"/>
                  </w:rPr>
                </w:pPr>
                <w:r>
                  <w:rPr>
                    <w:color w:val="222222"/>
                    <w:sz w:val="20"/>
                    <w:szCs w:val="20"/>
                    <w:shd w:val="clear" w:color="auto" w:fill="FFFFFF"/>
                  </w:rPr>
                  <w:t xml:space="preserve">   </w:t>
                </w:r>
              </w:p>
            </w:tc>
          </w:sdtContent>
        </w:sdt>
      </w:tr>
      <w:tr w:rsidR="0015017A" w:rsidRPr="00E74ED6" w14:paraId="77A2B0AC" w14:textId="77777777" w:rsidTr="001073AB">
        <w:trPr>
          <w:trHeight w:val="1907"/>
        </w:trPr>
        <w:tc>
          <w:tcPr>
            <w:tcW w:w="3960" w:type="dxa"/>
            <w:shd w:val="clear" w:color="auto" w:fill="244061"/>
            <w:vAlign w:val="center"/>
          </w:tcPr>
          <w:p w14:paraId="3F2E9D54" w14:textId="77777777" w:rsidR="0015017A" w:rsidRPr="008C2897" w:rsidRDefault="0015017A" w:rsidP="00A54E59">
            <w:pPr>
              <w:keepNext/>
              <w:outlineLvl w:val="0"/>
              <w:rPr>
                <w:rFonts w:ascii="Arial" w:hAnsi="Arial" w:cs="Arial"/>
                <w:b/>
                <w:bCs/>
                <w:color w:val="FFFFFF"/>
                <w:sz w:val="20"/>
                <w:szCs w:val="22"/>
              </w:rPr>
            </w:pPr>
            <w:r w:rsidRPr="008C2897">
              <w:rPr>
                <w:rFonts w:ascii="Arial" w:hAnsi="Arial" w:cs="Arial"/>
                <w:b/>
                <w:bCs/>
                <w:color w:val="FFFFFF"/>
                <w:sz w:val="20"/>
                <w:szCs w:val="22"/>
              </w:rPr>
              <w:t>What type of filtration system is installed? (circle one)</w:t>
            </w:r>
          </w:p>
        </w:tc>
        <w:tc>
          <w:tcPr>
            <w:tcW w:w="2914" w:type="dxa"/>
            <w:shd w:val="clear" w:color="auto" w:fill="auto"/>
          </w:tcPr>
          <w:p w14:paraId="62C5265E" w14:textId="0378FD05" w:rsidR="0015017A" w:rsidRPr="008C2897" w:rsidRDefault="003F754D" w:rsidP="00762233">
            <w:pPr>
              <w:keepNext/>
              <w:spacing w:before="80"/>
              <w:outlineLvl w:val="0"/>
              <w:rPr>
                <w:rFonts w:ascii="Arial" w:hAnsi="Arial" w:cs="Arial"/>
                <w:bCs/>
                <w:sz w:val="20"/>
                <w:szCs w:val="22"/>
              </w:rPr>
            </w:pPr>
            <w:sdt>
              <w:sdtPr>
                <w:rPr>
                  <w:rFonts w:ascii="Arial" w:hAnsi="Arial" w:cs="Arial"/>
                  <w:b/>
                  <w:sz w:val="28"/>
                  <w:szCs w:val="28"/>
                </w:rPr>
                <w:id w:val="948976854"/>
                <w14:checkbox>
                  <w14:checked w14:val="0"/>
                  <w14:checkedState w14:val="0052" w14:font="Wingdings 2"/>
                  <w14:uncheckedState w14:val="2610" w14:font="MS Gothic"/>
                </w14:checkbox>
              </w:sdtPr>
              <w:sdtEndPr/>
              <w:sdtContent>
                <w:r w:rsidR="000E435F">
                  <w:rPr>
                    <w:rFonts w:ascii="MS Gothic" w:eastAsia="MS Gothic" w:hAnsi="MS Gothic" w:cs="Arial" w:hint="eastAsia"/>
                    <w:b/>
                    <w:sz w:val="28"/>
                    <w:szCs w:val="28"/>
                  </w:rPr>
                  <w:t>☐</w:t>
                </w:r>
              </w:sdtContent>
            </w:sdt>
            <w:r w:rsidR="00F3203F" w:rsidRPr="008C2897">
              <w:rPr>
                <w:rFonts w:ascii="Arial" w:hAnsi="Arial" w:cs="Arial"/>
                <w:bCs/>
                <w:sz w:val="20"/>
                <w:szCs w:val="22"/>
              </w:rPr>
              <w:t xml:space="preserve"> </w:t>
            </w:r>
            <w:r w:rsidR="0015017A" w:rsidRPr="008C2897">
              <w:rPr>
                <w:rFonts w:ascii="Arial" w:hAnsi="Arial" w:cs="Arial"/>
                <w:bCs/>
                <w:sz w:val="20"/>
                <w:szCs w:val="22"/>
              </w:rPr>
              <w:t>Sand filter</w:t>
            </w:r>
          </w:p>
          <w:p w14:paraId="686DD7A6" w14:textId="45315754" w:rsidR="0015017A" w:rsidRPr="008C2897" w:rsidRDefault="003F754D" w:rsidP="00762233">
            <w:pPr>
              <w:keepNext/>
              <w:spacing w:before="80"/>
              <w:outlineLvl w:val="0"/>
              <w:rPr>
                <w:rFonts w:ascii="Arial" w:hAnsi="Arial" w:cs="Arial"/>
                <w:bCs/>
                <w:sz w:val="20"/>
                <w:szCs w:val="22"/>
              </w:rPr>
            </w:pPr>
            <w:sdt>
              <w:sdtPr>
                <w:rPr>
                  <w:rFonts w:ascii="Arial" w:hAnsi="Arial" w:cs="Arial"/>
                  <w:b/>
                  <w:sz w:val="28"/>
                  <w:szCs w:val="28"/>
                </w:rPr>
                <w:id w:val="1418986606"/>
                <w14:checkbox>
                  <w14:checked w14:val="0"/>
                  <w14:checkedState w14:val="0052" w14:font="Wingdings 2"/>
                  <w14:uncheckedState w14:val="2610" w14:font="MS Gothic"/>
                </w14:checkbox>
              </w:sdtPr>
              <w:sdtEndPr/>
              <w:sdtContent>
                <w:r w:rsidR="000E435F">
                  <w:rPr>
                    <w:rFonts w:ascii="MS Gothic" w:eastAsia="MS Gothic" w:hAnsi="MS Gothic" w:cs="Arial" w:hint="eastAsia"/>
                    <w:b/>
                    <w:sz w:val="28"/>
                    <w:szCs w:val="28"/>
                  </w:rPr>
                  <w:t>☐</w:t>
                </w:r>
              </w:sdtContent>
            </w:sdt>
            <w:r w:rsidR="00F3203F">
              <w:rPr>
                <w:rFonts w:ascii="Arial" w:hAnsi="Arial" w:cs="Arial"/>
                <w:bCs/>
                <w:sz w:val="20"/>
                <w:szCs w:val="22"/>
              </w:rPr>
              <w:t xml:space="preserve"> </w:t>
            </w:r>
            <w:r w:rsidR="0015017A" w:rsidRPr="008C2897">
              <w:rPr>
                <w:rFonts w:ascii="Arial" w:hAnsi="Arial" w:cs="Arial"/>
                <w:bCs/>
                <w:sz w:val="20"/>
                <w:szCs w:val="22"/>
              </w:rPr>
              <w:t>Sorptive media filter</w:t>
            </w:r>
          </w:p>
          <w:p w14:paraId="11C5EDD2" w14:textId="0BA4AD54" w:rsidR="0015017A" w:rsidRPr="008C2897" w:rsidRDefault="003F754D" w:rsidP="00762233">
            <w:pPr>
              <w:keepNext/>
              <w:spacing w:before="80"/>
              <w:outlineLvl w:val="0"/>
              <w:rPr>
                <w:rFonts w:ascii="Arial" w:hAnsi="Arial" w:cs="Arial"/>
                <w:bCs/>
                <w:sz w:val="20"/>
                <w:szCs w:val="22"/>
              </w:rPr>
            </w:pPr>
            <w:sdt>
              <w:sdtPr>
                <w:rPr>
                  <w:rFonts w:ascii="Arial" w:hAnsi="Arial" w:cs="Arial"/>
                  <w:b/>
                  <w:sz w:val="28"/>
                  <w:szCs w:val="28"/>
                </w:rPr>
                <w:id w:val="1626743494"/>
                <w14:checkbox>
                  <w14:checked w14:val="0"/>
                  <w14:checkedState w14:val="0052" w14:font="Wingdings 2"/>
                  <w14:uncheckedState w14:val="2610" w14:font="MS Gothic"/>
                </w14:checkbox>
              </w:sdtPr>
              <w:sdtEndPr/>
              <w:sdtContent>
                <w:r w:rsidR="001073AB">
                  <w:rPr>
                    <w:rFonts w:ascii="MS Gothic" w:eastAsia="MS Gothic" w:hAnsi="MS Gothic" w:cs="Arial" w:hint="eastAsia"/>
                    <w:b/>
                    <w:sz w:val="28"/>
                    <w:szCs w:val="28"/>
                  </w:rPr>
                  <w:t>☐</w:t>
                </w:r>
              </w:sdtContent>
            </w:sdt>
            <w:r w:rsidR="001073AB" w:rsidRPr="008C2897">
              <w:rPr>
                <w:rFonts w:ascii="Arial" w:hAnsi="Arial" w:cs="Arial"/>
                <w:bCs/>
                <w:sz w:val="20"/>
                <w:szCs w:val="22"/>
              </w:rPr>
              <w:t xml:space="preserve"> </w:t>
            </w:r>
            <w:r w:rsidR="0015017A" w:rsidRPr="008C2897">
              <w:rPr>
                <w:rFonts w:ascii="Arial" w:hAnsi="Arial" w:cs="Arial"/>
                <w:bCs/>
                <w:sz w:val="20"/>
                <w:szCs w:val="22"/>
              </w:rPr>
              <w:t>Cartridge unit</w:t>
            </w:r>
          </w:p>
          <w:p w14:paraId="03E4358D" w14:textId="0204C745" w:rsidR="0015017A" w:rsidRPr="008C2897" w:rsidRDefault="003F754D" w:rsidP="001073AB">
            <w:pPr>
              <w:keepNext/>
              <w:spacing w:before="80"/>
              <w:outlineLvl w:val="0"/>
              <w:rPr>
                <w:rFonts w:ascii="Arial" w:hAnsi="Arial" w:cs="Arial"/>
                <w:bCs/>
                <w:sz w:val="20"/>
                <w:szCs w:val="22"/>
              </w:rPr>
            </w:pPr>
            <w:sdt>
              <w:sdtPr>
                <w:rPr>
                  <w:rFonts w:ascii="Arial" w:hAnsi="Arial" w:cs="Arial"/>
                  <w:b/>
                  <w:sz w:val="28"/>
                  <w:szCs w:val="28"/>
                </w:rPr>
                <w:id w:val="1318305207"/>
                <w14:checkbox>
                  <w14:checked w14:val="0"/>
                  <w14:checkedState w14:val="0052" w14:font="Wingdings 2"/>
                  <w14:uncheckedState w14:val="2610" w14:font="MS Gothic"/>
                </w14:checkbox>
              </w:sdtPr>
              <w:sdtEndPr/>
              <w:sdtContent>
                <w:r w:rsidR="001073AB">
                  <w:rPr>
                    <w:rFonts w:ascii="MS Gothic" w:eastAsia="MS Gothic" w:hAnsi="MS Gothic" w:cs="Arial" w:hint="eastAsia"/>
                    <w:b/>
                    <w:sz w:val="28"/>
                    <w:szCs w:val="28"/>
                  </w:rPr>
                  <w:t>☐</w:t>
                </w:r>
              </w:sdtContent>
            </w:sdt>
            <w:r w:rsidR="001073AB" w:rsidRPr="008C2897">
              <w:rPr>
                <w:rFonts w:ascii="Arial" w:hAnsi="Arial" w:cs="Arial"/>
                <w:bCs/>
                <w:sz w:val="20"/>
                <w:szCs w:val="22"/>
              </w:rPr>
              <w:t xml:space="preserve"> </w:t>
            </w:r>
            <w:r w:rsidR="0015017A" w:rsidRPr="008C2897">
              <w:rPr>
                <w:rFonts w:ascii="Arial" w:hAnsi="Arial" w:cs="Arial"/>
                <w:bCs/>
                <w:sz w:val="20"/>
                <w:szCs w:val="22"/>
              </w:rPr>
              <w:t>Industrial or pre-coat filte</w:t>
            </w:r>
            <w:r w:rsidR="001073AB">
              <w:rPr>
                <w:rFonts w:ascii="Arial" w:hAnsi="Arial" w:cs="Arial"/>
                <w:bCs/>
                <w:sz w:val="20"/>
                <w:szCs w:val="22"/>
              </w:rPr>
              <w:t>r</w:t>
            </w:r>
          </w:p>
        </w:tc>
        <w:tc>
          <w:tcPr>
            <w:tcW w:w="2486" w:type="dxa"/>
            <w:shd w:val="clear" w:color="auto" w:fill="auto"/>
          </w:tcPr>
          <w:p w14:paraId="121B2FFA" w14:textId="66C7610D" w:rsidR="0015017A" w:rsidRPr="008C2897" w:rsidRDefault="003F754D" w:rsidP="00762233">
            <w:pPr>
              <w:keepNext/>
              <w:spacing w:before="80"/>
              <w:outlineLvl w:val="0"/>
              <w:rPr>
                <w:rFonts w:ascii="Arial" w:hAnsi="Arial" w:cs="Arial"/>
                <w:bCs/>
                <w:sz w:val="20"/>
                <w:szCs w:val="22"/>
              </w:rPr>
            </w:pPr>
            <w:sdt>
              <w:sdtPr>
                <w:rPr>
                  <w:rFonts w:ascii="Arial" w:hAnsi="Arial" w:cs="Arial"/>
                  <w:b/>
                  <w:sz w:val="28"/>
                  <w:szCs w:val="28"/>
                </w:rPr>
                <w:id w:val="1538476520"/>
                <w14:checkbox>
                  <w14:checked w14:val="0"/>
                  <w14:checkedState w14:val="0052" w14:font="Wingdings 2"/>
                  <w14:uncheckedState w14:val="2610" w14:font="MS Gothic"/>
                </w14:checkbox>
              </w:sdtPr>
              <w:sdtEndPr/>
              <w:sdtContent>
                <w:r w:rsidR="00E96A2F">
                  <w:rPr>
                    <w:rFonts w:ascii="MS Gothic" w:eastAsia="MS Gothic" w:hAnsi="MS Gothic" w:cs="Arial" w:hint="eastAsia"/>
                    <w:b/>
                    <w:sz w:val="28"/>
                    <w:szCs w:val="28"/>
                  </w:rPr>
                  <w:t>☐</w:t>
                </w:r>
              </w:sdtContent>
            </w:sdt>
            <w:r w:rsidR="001073AB" w:rsidRPr="001073AB">
              <w:rPr>
                <w:rFonts w:ascii="Arial" w:hAnsi="Arial" w:cs="Arial"/>
                <w:sz w:val="20"/>
                <w:szCs w:val="20"/>
              </w:rPr>
              <w:t xml:space="preserve"> </w:t>
            </w:r>
            <w:r w:rsidR="001073AB">
              <w:rPr>
                <w:rFonts w:ascii="Arial" w:hAnsi="Arial" w:cs="Arial"/>
                <w:sz w:val="20"/>
                <w:szCs w:val="20"/>
              </w:rPr>
              <w:t>Sand filter</w:t>
            </w:r>
          </w:p>
          <w:p w14:paraId="5F920D1A" w14:textId="6C53B1EF" w:rsidR="0015017A" w:rsidRDefault="003F754D" w:rsidP="00762233">
            <w:pPr>
              <w:keepNext/>
              <w:spacing w:before="80"/>
              <w:outlineLvl w:val="0"/>
              <w:rPr>
                <w:rFonts w:ascii="Arial" w:hAnsi="Arial" w:cs="Arial"/>
                <w:bCs/>
                <w:sz w:val="20"/>
                <w:szCs w:val="22"/>
              </w:rPr>
            </w:pPr>
            <w:sdt>
              <w:sdtPr>
                <w:rPr>
                  <w:rFonts w:ascii="Arial" w:hAnsi="Arial" w:cs="Arial"/>
                  <w:b/>
                  <w:sz w:val="28"/>
                  <w:szCs w:val="28"/>
                </w:rPr>
                <w:id w:val="-2146655333"/>
                <w14:checkbox>
                  <w14:checked w14:val="0"/>
                  <w14:checkedState w14:val="0052" w14:font="Wingdings 2"/>
                  <w14:uncheckedState w14:val="2610" w14:font="MS Gothic"/>
                </w14:checkbox>
              </w:sdtPr>
              <w:sdtEndPr/>
              <w:sdtContent>
                <w:r w:rsidR="00A05229">
                  <w:rPr>
                    <w:rFonts w:ascii="MS Gothic" w:eastAsia="MS Gothic" w:hAnsi="MS Gothic" w:cs="Arial" w:hint="eastAsia"/>
                    <w:b/>
                    <w:sz w:val="28"/>
                    <w:szCs w:val="28"/>
                  </w:rPr>
                  <w:t>☐</w:t>
                </w:r>
              </w:sdtContent>
            </w:sdt>
            <w:r w:rsidR="001073AB" w:rsidRPr="008C2897">
              <w:rPr>
                <w:rFonts w:ascii="Arial" w:hAnsi="Arial" w:cs="Arial"/>
                <w:bCs/>
                <w:sz w:val="20"/>
                <w:szCs w:val="22"/>
              </w:rPr>
              <w:t xml:space="preserve"> </w:t>
            </w:r>
            <w:r w:rsidR="0015017A" w:rsidRPr="008C2897">
              <w:rPr>
                <w:rFonts w:ascii="Arial" w:hAnsi="Arial" w:cs="Arial"/>
                <w:bCs/>
                <w:sz w:val="20"/>
                <w:szCs w:val="22"/>
              </w:rPr>
              <w:t>Sorptive media filter</w:t>
            </w:r>
          </w:p>
          <w:p w14:paraId="31006801" w14:textId="3765E4D7" w:rsidR="001073AB" w:rsidRPr="008C2897" w:rsidRDefault="003F754D" w:rsidP="00762233">
            <w:pPr>
              <w:keepNext/>
              <w:spacing w:before="80"/>
              <w:outlineLvl w:val="0"/>
              <w:rPr>
                <w:rFonts w:ascii="Arial" w:hAnsi="Arial" w:cs="Arial"/>
                <w:bCs/>
                <w:sz w:val="20"/>
                <w:szCs w:val="22"/>
              </w:rPr>
            </w:pPr>
            <w:sdt>
              <w:sdtPr>
                <w:rPr>
                  <w:rFonts w:ascii="Arial" w:hAnsi="Arial" w:cs="Arial"/>
                  <w:sz w:val="28"/>
                  <w:szCs w:val="28"/>
                </w:rPr>
                <w:id w:val="-71430123"/>
                <w14:checkbox>
                  <w14:checked w14:val="0"/>
                  <w14:checkedState w14:val="0052" w14:font="Wingdings 2"/>
                  <w14:uncheckedState w14:val="2610" w14:font="MS Gothic"/>
                </w14:checkbox>
              </w:sdtPr>
              <w:sdtEndPr/>
              <w:sdtContent>
                <w:r w:rsidR="00A05229">
                  <w:rPr>
                    <w:rFonts w:ascii="MS Gothic" w:eastAsia="MS Gothic" w:hAnsi="MS Gothic" w:cs="Arial" w:hint="eastAsia"/>
                    <w:sz w:val="28"/>
                    <w:szCs w:val="28"/>
                  </w:rPr>
                  <w:t>☐</w:t>
                </w:r>
              </w:sdtContent>
            </w:sdt>
            <w:r w:rsidR="001073AB" w:rsidRPr="001073AB">
              <w:rPr>
                <w:rFonts w:ascii="Arial" w:hAnsi="Arial" w:cs="Arial"/>
                <w:sz w:val="20"/>
                <w:szCs w:val="20"/>
              </w:rPr>
              <w:t xml:space="preserve"> Car</w:t>
            </w:r>
            <w:r w:rsidR="001073AB">
              <w:rPr>
                <w:rFonts w:ascii="Arial" w:hAnsi="Arial" w:cs="Arial"/>
                <w:sz w:val="20"/>
                <w:szCs w:val="20"/>
              </w:rPr>
              <w:t>tridge unit</w:t>
            </w:r>
          </w:p>
        </w:tc>
      </w:tr>
    </w:tbl>
    <w:p w14:paraId="1F286DEA" w14:textId="33152970" w:rsidR="004B3DAA" w:rsidRDefault="0015017A" w:rsidP="00EA0D64">
      <w:pPr>
        <w:pStyle w:val="Heading2"/>
      </w:pPr>
      <w:r w:rsidRPr="00E74ED6">
        <w:br w:type="page"/>
      </w:r>
      <w:r w:rsidR="00B03D00" w:rsidRPr="00111560">
        <w:rPr>
          <w:noProof/>
        </w:rPr>
        <mc:AlternateContent>
          <mc:Choice Requires="wps">
            <w:drawing>
              <wp:anchor distT="0" distB="0" distL="114300" distR="114300" simplePos="0" relativeHeight="251679744" behindDoc="0" locked="0" layoutInCell="1" allowOverlap="1" wp14:anchorId="385EAFFD" wp14:editId="355AD771">
                <wp:simplePos x="0" y="0"/>
                <wp:positionH relativeFrom="margin">
                  <wp:align>right</wp:align>
                </wp:positionH>
                <wp:positionV relativeFrom="paragraph">
                  <wp:posOffset>0</wp:posOffset>
                </wp:positionV>
                <wp:extent cx="1694180" cy="1040765"/>
                <wp:effectExtent l="0" t="0" r="20320" b="10160"/>
                <wp:wrapSquare wrapText="bothSides"/>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1040765"/>
                        </a:xfrm>
                        <a:prstGeom prst="rect">
                          <a:avLst/>
                        </a:prstGeom>
                        <a:solidFill>
                          <a:srgbClr val="FFFFFF"/>
                        </a:solidFill>
                        <a:ln w="19050">
                          <a:solidFill>
                            <a:srgbClr val="488949"/>
                          </a:solidFill>
                          <a:miter lim="800000"/>
                          <a:headEnd/>
                          <a:tailEnd/>
                        </a:ln>
                      </wps:spPr>
                      <wps:txbx>
                        <w:txbxContent>
                          <w:p w14:paraId="0D8C3068" w14:textId="432749E8" w:rsidR="00D528C8" w:rsidRPr="00B03D00" w:rsidRDefault="00D528C8" w:rsidP="008B036E">
                            <w:pPr>
                              <w:rPr>
                                <w:rFonts w:ascii="Arial" w:hAnsi="Arial" w:cs="Arial"/>
                                <w:sz w:val="20"/>
                                <w:szCs w:val="20"/>
                              </w:rPr>
                            </w:pPr>
                            <w:r w:rsidRPr="00B03D00">
                              <w:rPr>
                                <w:rFonts w:ascii="Arial" w:hAnsi="Arial" w:cs="Arial"/>
                                <w:b/>
                                <w:sz w:val="20"/>
                                <w:szCs w:val="20"/>
                              </w:rPr>
                              <w:t>Water-Saving Tip:</w:t>
                            </w:r>
                            <w:r w:rsidRPr="00B03D00">
                              <w:rPr>
                                <w:rFonts w:ascii="Arial" w:hAnsi="Arial" w:cs="Arial"/>
                                <w:sz w:val="20"/>
                                <w:szCs w:val="20"/>
                              </w:rPr>
                              <w:t xml:space="preserve"> Evaporation losses can be reduced by 30 to 50 percent by using pool covers and 10 to 30 percent wi</w:t>
                            </w:r>
                            <w:r>
                              <w:rPr>
                                <w:rFonts w:ascii="Arial" w:hAnsi="Arial" w:cs="Arial"/>
                                <w:sz w:val="20"/>
                                <w:szCs w:val="20"/>
                              </w:rPr>
                              <w:t>th liquid evaporation barriers.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EAFFD" id="Text Box 11" o:spid="_x0000_s1037" type="#_x0000_t202" style="position:absolute;margin-left:82.2pt;margin-top:0;width:133.4pt;height:81.9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" strokecolor="#488949" strokeweight="1.5pt">
                <v:textbox style="mso-fit-shape-to-text:t">
                  <w:txbxContent>
                    <w:p w14:paraId="0D8C3068" w14:textId="432749E8" w:rsidR="00D528C8" w:rsidRPr="00B03D00" w:rsidRDefault="00D528C8" w:rsidP="008B036E">
                      <w:pPr>
                        <w:rPr>
                          <w:rFonts w:ascii="Arial" w:hAnsi="Arial" w:cs="Arial"/>
                          <w:sz w:val="20"/>
                          <w:szCs w:val="20"/>
                        </w:rPr>
                      </w:pPr>
                      <w:r w:rsidRPr="00B03D00">
                        <w:rPr>
                          <w:rFonts w:ascii="Arial" w:hAnsi="Arial" w:cs="Arial"/>
                          <w:b/>
                          <w:sz w:val="20"/>
                          <w:szCs w:val="20"/>
                        </w:rPr>
                        <w:t>Water-Saving Tip:</w:t>
                      </w:r>
                      <w:r w:rsidRPr="00B03D00">
                        <w:rPr>
                          <w:rFonts w:ascii="Arial" w:hAnsi="Arial" w:cs="Arial"/>
                          <w:sz w:val="20"/>
                          <w:szCs w:val="20"/>
                        </w:rPr>
                        <w:t xml:space="preserve"> Evaporation losses can be reduced by 30 to 50 percent by using pool covers and 10 to 30 percent wi</w:t>
                      </w:r>
                      <w:r>
                        <w:rPr>
                          <w:rFonts w:ascii="Arial" w:hAnsi="Arial" w:cs="Arial"/>
                          <w:sz w:val="20"/>
                          <w:szCs w:val="20"/>
                        </w:rPr>
                        <w:t>th liquid evaporation barriers.</w:t>
                      </w:r>
                    </w:p>
                  </w:txbxContent>
                </v:textbox>
                <w10:wrap type="square" anchorx="margin"/>
              </v:shape>
            </w:pict>
          </mc:Fallback>
        </mc:AlternateContent>
      </w:r>
      <w:r w:rsidR="004B3DAA">
        <w:t xml:space="preserve">Operations and Maintenance </w:t>
      </w:r>
      <w:r w:rsidR="00AB0F7D">
        <w:t xml:space="preserve">(O&amp;M) </w:t>
      </w:r>
      <w:r w:rsidR="004B3DAA">
        <w:t>Checklist</w:t>
      </w:r>
    </w:p>
    <w:p w14:paraId="795E9208" w14:textId="00FEC36D" w:rsidR="006B45F0" w:rsidRPr="008B036E" w:rsidRDefault="006B45F0" w:rsidP="004B3DAA">
      <w:pPr>
        <w:rPr>
          <w:rFonts w:ascii="Arial" w:hAnsi="Arial" w:cs="Arial"/>
          <w:sz w:val="22"/>
        </w:rPr>
      </w:pPr>
      <w:r w:rsidRPr="008B036E">
        <w:rPr>
          <w:rFonts w:ascii="Arial" w:hAnsi="Arial" w:cs="Arial"/>
          <w:sz w:val="22"/>
        </w:rPr>
        <w:t xml:space="preserve">Utilize the following checklist </w:t>
      </w:r>
      <w:r w:rsidR="00CC4EB7" w:rsidRPr="008B036E">
        <w:rPr>
          <w:rFonts w:ascii="Arial" w:hAnsi="Arial" w:cs="Arial"/>
          <w:sz w:val="22"/>
        </w:rPr>
        <w:t>to determine if your pool is being operated and maintained as efficiently as possible.</w:t>
      </w:r>
    </w:p>
    <w:p w14:paraId="1A8CA31D" w14:textId="535A3D6D" w:rsidR="00CC4EB7" w:rsidRPr="008B036E" w:rsidRDefault="00CC4EB7" w:rsidP="004B3DAA">
      <w:pPr>
        <w:rPr>
          <w:rFonts w:ascii="Arial" w:hAnsi="Arial" w:cs="Arial"/>
          <w:sz w:val="22"/>
        </w:rPr>
      </w:pPr>
    </w:p>
    <w:p w14:paraId="3B6F61B8" w14:textId="0437A88C" w:rsidR="006B45F0" w:rsidRPr="008B036E" w:rsidRDefault="006B45F0" w:rsidP="004B3DAA">
      <w:pPr>
        <w:rPr>
          <w:rFonts w:ascii="Arial" w:hAnsi="Arial" w:cs="Arial"/>
          <w:sz w:val="22"/>
        </w:rPr>
      </w:pPr>
      <w:r w:rsidRPr="008B036E">
        <w:rPr>
          <w:rFonts w:ascii="Arial" w:hAnsi="Arial" w:cs="Arial"/>
          <w:sz w:val="22"/>
        </w:rPr>
        <w:t>If you use a pool vendor to perform maintenance (e.g., maintain filters and water chemistry), consider providing this checklist to the vendor t</w:t>
      </w:r>
      <w:r w:rsidR="00CC4EB7" w:rsidRPr="008B036E">
        <w:rPr>
          <w:rFonts w:ascii="Arial" w:hAnsi="Arial" w:cs="Arial"/>
          <w:sz w:val="22"/>
        </w:rPr>
        <w:t>o complete, or talk to your vendor about implementing these best management practices.</w:t>
      </w:r>
      <w:r w:rsidRPr="008B036E">
        <w:rPr>
          <w:rFonts w:ascii="Arial" w:hAnsi="Arial" w:cs="Arial"/>
          <w:sz w:val="22"/>
        </w:rPr>
        <w:t xml:space="preserve"> </w:t>
      </w:r>
    </w:p>
    <w:tbl>
      <w:tblPr>
        <w:tblStyle w:val="TableGrid"/>
        <w:tblW w:w="9360" w:type="dxa"/>
        <w:tblLook w:val="04A0" w:firstRow="1" w:lastRow="0" w:firstColumn="1" w:lastColumn="0" w:noHBand="0" w:noVBand="1"/>
      </w:tblPr>
      <w:tblGrid>
        <w:gridCol w:w="3960"/>
        <w:gridCol w:w="1800"/>
        <w:gridCol w:w="1800"/>
        <w:gridCol w:w="1800"/>
      </w:tblGrid>
      <w:tr w:rsidR="008B036E" w:rsidRPr="008B036E" w14:paraId="6FCB68CC" w14:textId="77777777" w:rsidTr="008B036E">
        <w:tc>
          <w:tcPr>
            <w:tcW w:w="9360" w:type="dxa"/>
            <w:gridSpan w:val="4"/>
            <w:tcBorders>
              <w:top w:val="nil"/>
              <w:left w:val="nil"/>
              <w:bottom w:val="nil"/>
              <w:right w:val="nil"/>
            </w:tcBorders>
          </w:tcPr>
          <w:p w14:paraId="0C4FE330" w14:textId="5854F5B8" w:rsidR="008B036E" w:rsidRPr="008B036E" w:rsidRDefault="008B036E" w:rsidP="008B036E">
            <w:pPr>
              <w:keepNext/>
              <w:spacing w:before="120" w:after="120"/>
              <w:jc w:val="center"/>
              <w:outlineLvl w:val="0"/>
              <w:rPr>
                <w:rFonts w:ascii="Arial" w:hAnsi="Arial" w:cs="Arial"/>
                <w:b/>
                <w:bCs/>
              </w:rPr>
            </w:pPr>
            <w:r w:rsidRPr="00457C4A">
              <w:rPr>
                <w:rFonts w:ascii="Arial" w:hAnsi="Arial" w:cs="Arial"/>
                <w:b/>
                <w:bCs/>
              </w:rPr>
              <w:t xml:space="preserve">Pool and Spa </w:t>
            </w:r>
            <w:r w:rsidR="00AB0F7D">
              <w:rPr>
                <w:rFonts w:ascii="Arial" w:hAnsi="Arial" w:cs="Arial"/>
                <w:b/>
                <w:bCs/>
              </w:rPr>
              <w:t xml:space="preserve">O&amp;M </w:t>
            </w:r>
            <w:r>
              <w:rPr>
                <w:rFonts w:ascii="Arial" w:hAnsi="Arial" w:cs="Arial"/>
                <w:b/>
                <w:bCs/>
              </w:rPr>
              <w:t>Checklist</w:t>
            </w:r>
          </w:p>
        </w:tc>
      </w:tr>
      <w:tr w:rsidR="008C2897" w14:paraId="487FAF46" w14:textId="77777777" w:rsidTr="008B036E">
        <w:tc>
          <w:tcPr>
            <w:tcW w:w="3960" w:type="dxa"/>
            <w:tcBorders>
              <w:top w:val="nil"/>
              <w:left w:val="nil"/>
              <w:bottom w:val="single" w:sz="4" w:space="0" w:color="auto"/>
            </w:tcBorders>
          </w:tcPr>
          <w:p w14:paraId="135E6FA2" w14:textId="77777777" w:rsidR="008C2897" w:rsidRDefault="008C2897" w:rsidP="004B3DAA"/>
        </w:tc>
        <w:tc>
          <w:tcPr>
            <w:tcW w:w="1800" w:type="dxa"/>
            <w:tcBorders>
              <w:bottom w:val="single" w:sz="4" w:space="0" w:color="auto"/>
            </w:tcBorders>
            <w:shd w:val="clear" w:color="auto" w:fill="244061"/>
            <w:vAlign w:val="center"/>
          </w:tcPr>
          <w:p w14:paraId="28ED539F" w14:textId="51023AEE" w:rsidR="008C2897" w:rsidRPr="006B45F0" w:rsidRDefault="008C2897" w:rsidP="006B45F0">
            <w:pPr>
              <w:jc w:val="center"/>
              <w:rPr>
                <w:rFonts w:ascii="Arial" w:hAnsi="Arial" w:cs="Arial"/>
                <w:b/>
                <w:sz w:val="20"/>
              </w:rPr>
            </w:pPr>
            <w:r w:rsidRPr="006B45F0">
              <w:rPr>
                <w:rFonts w:ascii="Arial" w:hAnsi="Arial" w:cs="Arial"/>
                <w:b/>
                <w:sz w:val="20"/>
              </w:rPr>
              <w:t>Complete</w:t>
            </w:r>
          </w:p>
        </w:tc>
        <w:tc>
          <w:tcPr>
            <w:tcW w:w="1800" w:type="dxa"/>
            <w:tcBorders>
              <w:bottom w:val="single" w:sz="4" w:space="0" w:color="auto"/>
            </w:tcBorders>
            <w:shd w:val="clear" w:color="auto" w:fill="244061"/>
            <w:vAlign w:val="center"/>
          </w:tcPr>
          <w:p w14:paraId="33ADD653" w14:textId="741C7362" w:rsidR="008C2897" w:rsidRPr="006B45F0" w:rsidRDefault="008C2897" w:rsidP="006B45F0">
            <w:pPr>
              <w:jc w:val="center"/>
              <w:rPr>
                <w:rFonts w:ascii="Arial" w:hAnsi="Arial" w:cs="Arial"/>
                <w:b/>
                <w:sz w:val="20"/>
              </w:rPr>
            </w:pPr>
            <w:r w:rsidRPr="006B45F0">
              <w:rPr>
                <w:rFonts w:ascii="Arial" w:hAnsi="Arial" w:cs="Arial"/>
                <w:b/>
                <w:sz w:val="20"/>
              </w:rPr>
              <w:t>In Progress</w:t>
            </w:r>
          </w:p>
        </w:tc>
        <w:tc>
          <w:tcPr>
            <w:tcW w:w="1800" w:type="dxa"/>
            <w:tcBorders>
              <w:bottom w:val="single" w:sz="4" w:space="0" w:color="auto"/>
            </w:tcBorders>
            <w:shd w:val="clear" w:color="auto" w:fill="244061"/>
            <w:vAlign w:val="center"/>
          </w:tcPr>
          <w:p w14:paraId="2D8C1601" w14:textId="77777777" w:rsidR="008C2897" w:rsidRPr="006B45F0" w:rsidRDefault="008C2897" w:rsidP="006B45F0">
            <w:pPr>
              <w:jc w:val="center"/>
              <w:rPr>
                <w:rFonts w:ascii="Arial" w:hAnsi="Arial" w:cs="Arial"/>
                <w:b/>
                <w:sz w:val="20"/>
              </w:rPr>
            </w:pPr>
            <w:r w:rsidRPr="006B45F0">
              <w:rPr>
                <w:rFonts w:ascii="Arial" w:hAnsi="Arial" w:cs="Arial"/>
                <w:b/>
                <w:sz w:val="20"/>
              </w:rPr>
              <w:t>Not Applicable/</w:t>
            </w:r>
          </w:p>
          <w:p w14:paraId="2F0406A5" w14:textId="6DC8059C" w:rsidR="008C2897" w:rsidRPr="006B45F0" w:rsidRDefault="008C2897" w:rsidP="006B45F0">
            <w:pPr>
              <w:jc w:val="center"/>
              <w:rPr>
                <w:rFonts w:ascii="Arial" w:hAnsi="Arial" w:cs="Arial"/>
                <w:b/>
                <w:sz w:val="20"/>
              </w:rPr>
            </w:pPr>
            <w:r w:rsidRPr="006B45F0">
              <w:rPr>
                <w:rFonts w:ascii="Arial" w:hAnsi="Arial" w:cs="Arial"/>
                <w:b/>
                <w:sz w:val="20"/>
              </w:rPr>
              <w:t>Not Interested</w:t>
            </w:r>
          </w:p>
        </w:tc>
      </w:tr>
      <w:tr w:rsidR="006B45F0" w14:paraId="5074EF82" w14:textId="77777777" w:rsidTr="006B45F0">
        <w:tc>
          <w:tcPr>
            <w:tcW w:w="9360" w:type="dxa"/>
            <w:gridSpan w:val="4"/>
            <w:tcBorders>
              <w:top w:val="single" w:sz="4" w:space="0" w:color="auto"/>
              <w:left w:val="single" w:sz="4" w:space="0" w:color="auto"/>
            </w:tcBorders>
            <w:shd w:val="clear" w:color="auto" w:fill="244061"/>
          </w:tcPr>
          <w:p w14:paraId="1D5E9488" w14:textId="12A1F6AD" w:rsidR="006B45F0" w:rsidRPr="006B45F0" w:rsidRDefault="006B45F0" w:rsidP="004B3DAA">
            <w:pPr>
              <w:rPr>
                <w:rFonts w:ascii="Arial" w:hAnsi="Arial" w:cs="Arial"/>
                <w:b/>
                <w:sz w:val="20"/>
              </w:rPr>
            </w:pPr>
            <w:r>
              <w:rPr>
                <w:rFonts w:ascii="Arial" w:hAnsi="Arial" w:cs="Arial"/>
                <w:b/>
                <w:sz w:val="20"/>
              </w:rPr>
              <w:t>Reduce Evaporation</w:t>
            </w:r>
          </w:p>
        </w:tc>
      </w:tr>
      <w:tr w:rsidR="00E96A2F" w14:paraId="64AABB08" w14:textId="77777777" w:rsidTr="00A54E59">
        <w:tc>
          <w:tcPr>
            <w:tcW w:w="3960" w:type="dxa"/>
            <w:shd w:val="clear" w:color="auto" w:fill="auto"/>
          </w:tcPr>
          <w:p w14:paraId="7AFF8118" w14:textId="11F85D67" w:rsidR="00E96A2F" w:rsidRPr="006B45F0" w:rsidRDefault="00E96A2F" w:rsidP="00E96A2F">
            <w:pPr>
              <w:spacing w:before="60" w:after="60"/>
              <w:rPr>
                <w:rFonts w:ascii="Arial" w:hAnsi="Arial" w:cs="Arial"/>
                <w:sz w:val="20"/>
              </w:rPr>
            </w:pPr>
            <w:r w:rsidRPr="006B45F0">
              <w:rPr>
                <w:rFonts w:ascii="Arial" w:hAnsi="Arial" w:cs="Arial"/>
                <w:sz w:val="20"/>
              </w:rPr>
              <w:t>Avoid heating pools above 79°F to minimize evaporation.</w:t>
            </w:r>
          </w:p>
        </w:tc>
        <w:tc>
          <w:tcPr>
            <w:tcW w:w="1800" w:type="dxa"/>
            <w:vAlign w:val="center"/>
          </w:tcPr>
          <w:p w14:paraId="37087699" w14:textId="5A5B603F" w:rsidR="00E96A2F" w:rsidRPr="00507484" w:rsidRDefault="003F754D" w:rsidP="00E96A2F">
            <w:pPr>
              <w:jc w:val="center"/>
              <w:rPr>
                <w:b/>
                <w:sz w:val="28"/>
                <w:szCs w:val="28"/>
              </w:rPr>
            </w:pPr>
            <w:sdt>
              <w:sdtPr>
                <w:rPr>
                  <w:b/>
                  <w:sz w:val="28"/>
                  <w:szCs w:val="28"/>
                </w:rPr>
                <w:id w:val="1578711748"/>
                <w14:checkbox>
                  <w14:checked w14:val="0"/>
                  <w14:checkedState w14:val="0052" w14:font="Wingdings 2"/>
                  <w14:uncheckedState w14:val="2610" w14:font="MS Gothic"/>
                </w14:checkbox>
              </w:sdtPr>
              <w:sdtEndPr/>
              <w:sdtContent>
                <w:r w:rsidR="000E435F">
                  <w:rPr>
                    <w:rFonts w:ascii="MS Gothic" w:eastAsia="MS Gothic" w:hAnsi="MS Gothic" w:hint="eastAsia"/>
                    <w:b/>
                    <w:sz w:val="28"/>
                    <w:szCs w:val="28"/>
                  </w:rPr>
                  <w:t>☐</w:t>
                </w:r>
              </w:sdtContent>
            </w:sdt>
          </w:p>
        </w:tc>
        <w:tc>
          <w:tcPr>
            <w:tcW w:w="1800" w:type="dxa"/>
            <w:vAlign w:val="center"/>
          </w:tcPr>
          <w:p w14:paraId="5ABA8F3E" w14:textId="3B710D6B" w:rsidR="00E96A2F" w:rsidRPr="00507484" w:rsidRDefault="003F754D" w:rsidP="00E96A2F">
            <w:pPr>
              <w:jc w:val="center"/>
              <w:rPr>
                <w:b/>
                <w:sz w:val="28"/>
                <w:szCs w:val="28"/>
              </w:rPr>
            </w:pPr>
            <w:sdt>
              <w:sdtPr>
                <w:rPr>
                  <w:b/>
                  <w:sz w:val="28"/>
                  <w:szCs w:val="28"/>
                </w:rPr>
                <w:id w:val="-250588950"/>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42161830" w14:textId="1F1B5065" w:rsidR="00E96A2F" w:rsidRPr="00507484" w:rsidRDefault="003F754D" w:rsidP="00E96A2F">
            <w:pPr>
              <w:jc w:val="center"/>
              <w:rPr>
                <w:b/>
                <w:sz w:val="28"/>
                <w:szCs w:val="28"/>
              </w:rPr>
            </w:pPr>
            <w:sdt>
              <w:sdtPr>
                <w:rPr>
                  <w:b/>
                  <w:sz w:val="28"/>
                  <w:szCs w:val="28"/>
                </w:rPr>
                <w:id w:val="901566099"/>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E96A2F" w14:paraId="5C25E860" w14:textId="77777777" w:rsidTr="00A54E59">
        <w:tc>
          <w:tcPr>
            <w:tcW w:w="3960" w:type="dxa"/>
            <w:shd w:val="clear" w:color="auto" w:fill="auto"/>
          </w:tcPr>
          <w:p w14:paraId="40F1A3B7" w14:textId="5FA3EF7D" w:rsidR="00E96A2F" w:rsidRPr="006B45F0" w:rsidRDefault="00E96A2F" w:rsidP="00E96A2F">
            <w:pPr>
              <w:spacing w:before="60" w:after="60"/>
              <w:rPr>
                <w:rFonts w:ascii="Arial" w:hAnsi="Arial" w:cs="Arial"/>
                <w:sz w:val="20"/>
              </w:rPr>
            </w:pPr>
            <w:r w:rsidRPr="006B45F0">
              <w:rPr>
                <w:rFonts w:ascii="Arial" w:hAnsi="Arial" w:cs="Arial"/>
                <w:sz w:val="20"/>
              </w:rPr>
              <w:t>Cover pool when not in use.</w:t>
            </w:r>
          </w:p>
        </w:tc>
        <w:tc>
          <w:tcPr>
            <w:tcW w:w="1800" w:type="dxa"/>
            <w:vAlign w:val="center"/>
          </w:tcPr>
          <w:p w14:paraId="1122753B" w14:textId="2326D81B" w:rsidR="00E96A2F" w:rsidRPr="00507484" w:rsidRDefault="003F754D" w:rsidP="00E96A2F">
            <w:pPr>
              <w:jc w:val="center"/>
              <w:rPr>
                <w:b/>
                <w:sz w:val="28"/>
                <w:szCs w:val="28"/>
              </w:rPr>
            </w:pPr>
            <w:sdt>
              <w:sdtPr>
                <w:rPr>
                  <w:b/>
                  <w:sz w:val="28"/>
                  <w:szCs w:val="28"/>
                </w:rPr>
                <w:id w:val="-1333528354"/>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71F8126D" w14:textId="476F829E" w:rsidR="00E96A2F" w:rsidRPr="00507484" w:rsidRDefault="003F754D" w:rsidP="00E96A2F">
            <w:pPr>
              <w:jc w:val="center"/>
              <w:rPr>
                <w:b/>
                <w:sz w:val="28"/>
                <w:szCs w:val="28"/>
              </w:rPr>
            </w:pPr>
            <w:sdt>
              <w:sdtPr>
                <w:rPr>
                  <w:b/>
                  <w:sz w:val="28"/>
                  <w:szCs w:val="28"/>
                </w:rPr>
                <w:id w:val="709307300"/>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54E7D010" w14:textId="58C1EF15" w:rsidR="00E96A2F" w:rsidRPr="00507484" w:rsidRDefault="003F754D" w:rsidP="00E96A2F">
            <w:pPr>
              <w:jc w:val="center"/>
              <w:rPr>
                <w:b/>
                <w:sz w:val="28"/>
                <w:szCs w:val="28"/>
              </w:rPr>
            </w:pPr>
            <w:sdt>
              <w:sdtPr>
                <w:rPr>
                  <w:b/>
                  <w:sz w:val="28"/>
                  <w:szCs w:val="28"/>
                </w:rPr>
                <w:id w:val="-1168792451"/>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E96A2F" w14:paraId="17726DEF" w14:textId="77777777" w:rsidTr="00A54E59">
        <w:tc>
          <w:tcPr>
            <w:tcW w:w="3960" w:type="dxa"/>
            <w:shd w:val="clear" w:color="auto" w:fill="auto"/>
          </w:tcPr>
          <w:p w14:paraId="5C7859FF" w14:textId="2512DBBD" w:rsidR="00E96A2F" w:rsidRPr="006B45F0" w:rsidRDefault="00E96A2F" w:rsidP="00E96A2F">
            <w:pPr>
              <w:spacing w:before="60" w:after="60"/>
              <w:rPr>
                <w:rFonts w:ascii="Arial" w:hAnsi="Arial" w:cs="Arial"/>
                <w:sz w:val="20"/>
              </w:rPr>
            </w:pPr>
            <w:r w:rsidRPr="006B45F0">
              <w:rPr>
                <w:rFonts w:ascii="Arial" w:hAnsi="Arial" w:cs="Arial"/>
                <w:sz w:val="20"/>
              </w:rPr>
              <w:t>Utilize a liquid evaporation barrier.</w:t>
            </w:r>
          </w:p>
        </w:tc>
        <w:tc>
          <w:tcPr>
            <w:tcW w:w="1800" w:type="dxa"/>
            <w:vAlign w:val="center"/>
          </w:tcPr>
          <w:p w14:paraId="102179C9" w14:textId="412D9DBE" w:rsidR="00E96A2F" w:rsidRPr="00507484" w:rsidRDefault="003F754D" w:rsidP="00E96A2F">
            <w:pPr>
              <w:jc w:val="center"/>
              <w:rPr>
                <w:b/>
                <w:sz w:val="28"/>
                <w:szCs w:val="28"/>
              </w:rPr>
            </w:pPr>
            <w:sdt>
              <w:sdtPr>
                <w:rPr>
                  <w:b/>
                  <w:sz w:val="28"/>
                  <w:szCs w:val="28"/>
                </w:rPr>
                <w:id w:val="-1154838869"/>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6F49C7F1" w14:textId="685E9E66" w:rsidR="00E96A2F" w:rsidRPr="00507484" w:rsidRDefault="003F754D" w:rsidP="00E96A2F">
            <w:pPr>
              <w:jc w:val="center"/>
              <w:rPr>
                <w:b/>
                <w:sz w:val="28"/>
                <w:szCs w:val="28"/>
              </w:rPr>
            </w:pPr>
            <w:sdt>
              <w:sdtPr>
                <w:rPr>
                  <w:b/>
                  <w:sz w:val="28"/>
                  <w:szCs w:val="28"/>
                </w:rPr>
                <w:id w:val="-1861657219"/>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7C886407" w14:textId="4FBF24FF" w:rsidR="00E96A2F" w:rsidRPr="00507484" w:rsidRDefault="003F754D" w:rsidP="00E96A2F">
            <w:pPr>
              <w:jc w:val="center"/>
              <w:rPr>
                <w:b/>
                <w:sz w:val="28"/>
                <w:szCs w:val="28"/>
              </w:rPr>
            </w:pPr>
            <w:sdt>
              <w:sdtPr>
                <w:rPr>
                  <w:b/>
                  <w:sz w:val="28"/>
                  <w:szCs w:val="28"/>
                </w:rPr>
                <w:id w:val="92833564"/>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E96A2F" w14:paraId="277BA957" w14:textId="77777777" w:rsidTr="00A54E59">
        <w:tc>
          <w:tcPr>
            <w:tcW w:w="3960" w:type="dxa"/>
            <w:shd w:val="clear" w:color="auto" w:fill="auto"/>
          </w:tcPr>
          <w:p w14:paraId="3D64F4B4" w14:textId="55912542" w:rsidR="00E96A2F" w:rsidRPr="006B45F0" w:rsidRDefault="00E96A2F" w:rsidP="00E96A2F">
            <w:pPr>
              <w:spacing w:before="60" w:after="60"/>
              <w:rPr>
                <w:rFonts w:ascii="Arial" w:hAnsi="Arial" w:cs="Arial"/>
                <w:sz w:val="20"/>
              </w:rPr>
            </w:pPr>
            <w:r w:rsidRPr="006B45F0">
              <w:rPr>
                <w:rFonts w:ascii="Arial" w:hAnsi="Arial" w:cs="Arial"/>
                <w:sz w:val="20"/>
              </w:rPr>
              <w:t>Limit use of sprays, waterfalls, etc.</w:t>
            </w:r>
          </w:p>
        </w:tc>
        <w:tc>
          <w:tcPr>
            <w:tcW w:w="1800" w:type="dxa"/>
            <w:vAlign w:val="center"/>
          </w:tcPr>
          <w:p w14:paraId="650C6BFD" w14:textId="15E8E118" w:rsidR="00E96A2F" w:rsidRPr="00507484" w:rsidRDefault="003F754D" w:rsidP="00E96A2F">
            <w:pPr>
              <w:jc w:val="center"/>
              <w:rPr>
                <w:b/>
                <w:sz w:val="28"/>
                <w:szCs w:val="28"/>
              </w:rPr>
            </w:pPr>
            <w:sdt>
              <w:sdtPr>
                <w:rPr>
                  <w:b/>
                  <w:sz w:val="28"/>
                  <w:szCs w:val="28"/>
                </w:rPr>
                <w:id w:val="723028338"/>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2897B782" w14:textId="32E14CDE" w:rsidR="00E96A2F" w:rsidRPr="00507484" w:rsidRDefault="003F754D" w:rsidP="00E96A2F">
            <w:pPr>
              <w:jc w:val="center"/>
              <w:rPr>
                <w:b/>
                <w:sz w:val="28"/>
                <w:szCs w:val="28"/>
              </w:rPr>
            </w:pPr>
            <w:sdt>
              <w:sdtPr>
                <w:rPr>
                  <w:b/>
                  <w:sz w:val="28"/>
                  <w:szCs w:val="28"/>
                </w:rPr>
                <w:id w:val="-1544126013"/>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5F67AD99" w14:textId="60813626" w:rsidR="00E96A2F" w:rsidRPr="00507484" w:rsidRDefault="003F754D" w:rsidP="00E96A2F">
            <w:pPr>
              <w:jc w:val="center"/>
              <w:rPr>
                <w:b/>
                <w:sz w:val="28"/>
                <w:szCs w:val="28"/>
              </w:rPr>
            </w:pPr>
            <w:sdt>
              <w:sdtPr>
                <w:rPr>
                  <w:b/>
                  <w:sz w:val="28"/>
                  <w:szCs w:val="28"/>
                </w:rPr>
                <w:id w:val="1399551592"/>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E96A2F" w14:paraId="37CED351" w14:textId="77777777" w:rsidTr="00A54E59">
        <w:tc>
          <w:tcPr>
            <w:tcW w:w="3960" w:type="dxa"/>
            <w:shd w:val="clear" w:color="auto" w:fill="auto"/>
          </w:tcPr>
          <w:p w14:paraId="133D6FF6" w14:textId="0B69F7A0" w:rsidR="00E96A2F" w:rsidRPr="006B45F0" w:rsidRDefault="00E96A2F" w:rsidP="00E96A2F">
            <w:pPr>
              <w:spacing w:before="60" w:after="60"/>
              <w:rPr>
                <w:rFonts w:ascii="Arial" w:hAnsi="Arial" w:cs="Arial"/>
                <w:sz w:val="20"/>
              </w:rPr>
            </w:pPr>
            <w:r w:rsidRPr="006B45F0">
              <w:rPr>
                <w:rFonts w:ascii="Arial" w:hAnsi="Arial" w:cs="Arial"/>
                <w:sz w:val="20"/>
              </w:rPr>
              <w:t>Reduce wind movement across the water by using fences, walls, non-shedding hedges, or other barriers.</w:t>
            </w:r>
          </w:p>
        </w:tc>
        <w:tc>
          <w:tcPr>
            <w:tcW w:w="1800" w:type="dxa"/>
            <w:vAlign w:val="center"/>
          </w:tcPr>
          <w:p w14:paraId="36FCF155" w14:textId="73B740E9" w:rsidR="00E96A2F" w:rsidRPr="00507484" w:rsidRDefault="003F754D" w:rsidP="00E96A2F">
            <w:pPr>
              <w:jc w:val="center"/>
              <w:rPr>
                <w:b/>
                <w:sz w:val="28"/>
                <w:szCs w:val="28"/>
              </w:rPr>
            </w:pPr>
            <w:sdt>
              <w:sdtPr>
                <w:rPr>
                  <w:b/>
                  <w:sz w:val="28"/>
                  <w:szCs w:val="28"/>
                </w:rPr>
                <w:id w:val="-1126849089"/>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20C30FDD" w14:textId="6B06FE45" w:rsidR="00E96A2F" w:rsidRPr="00507484" w:rsidRDefault="003F754D" w:rsidP="00E96A2F">
            <w:pPr>
              <w:jc w:val="center"/>
              <w:rPr>
                <w:b/>
                <w:sz w:val="28"/>
                <w:szCs w:val="28"/>
              </w:rPr>
            </w:pPr>
            <w:sdt>
              <w:sdtPr>
                <w:rPr>
                  <w:b/>
                  <w:sz w:val="28"/>
                  <w:szCs w:val="28"/>
                </w:rPr>
                <w:id w:val="-1710643751"/>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76445DC9" w14:textId="607517C0" w:rsidR="00E96A2F" w:rsidRPr="00507484" w:rsidRDefault="003F754D" w:rsidP="00E96A2F">
            <w:pPr>
              <w:jc w:val="center"/>
              <w:rPr>
                <w:b/>
                <w:sz w:val="28"/>
                <w:szCs w:val="28"/>
              </w:rPr>
            </w:pPr>
            <w:sdt>
              <w:sdtPr>
                <w:rPr>
                  <w:b/>
                  <w:sz w:val="28"/>
                  <w:szCs w:val="28"/>
                </w:rPr>
                <w:id w:val="1287547651"/>
                <w14:checkbox>
                  <w14:checked w14:val="0"/>
                  <w14:checkedState w14:val="0052" w14:font="Wingdings 2"/>
                  <w14:uncheckedState w14:val="2610" w14:font="MS Gothic"/>
                </w14:checkbox>
              </w:sdtPr>
              <w:sdtEndPr/>
              <w:sdtContent>
                <w:r w:rsidR="000E435F">
                  <w:rPr>
                    <w:rFonts w:ascii="MS Gothic" w:eastAsia="MS Gothic" w:hAnsi="MS Gothic" w:hint="eastAsia"/>
                    <w:b/>
                    <w:sz w:val="28"/>
                    <w:szCs w:val="28"/>
                  </w:rPr>
                  <w:t>☐</w:t>
                </w:r>
              </w:sdtContent>
            </w:sdt>
          </w:p>
        </w:tc>
      </w:tr>
      <w:tr w:rsidR="00716F56" w14:paraId="37E0CE7C" w14:textId="77777777" w:rsidTr="006B45F0">
        <w:tc>
          <w:tcPr>
            <w:tcW w:w="9360" w:type="dxa"/>
            <w:gridSpan w:val="4"/>
            <w:shd w:val="clear" w:color="auto" w:fill="244061"/>
          </w:tcPr>
          <w:p w14:paraId="4EBCB10B" w14:textId="576B7C85" w:rsidR="00716F56" w:rsidRPr="006B45F0" w:rsidRDefault="00716F56" w:rsidP="00716F56">
            <w:pPr>
              <w:rPr>
                <w:rFonts w:ascii="Arial" w:hAnsi="Arial" w:cs="Arial"/>
                <w:b/>
                <w:spacing w:val="-4"/>
                <w:sz w:val="20"/>
              </w:rPr>
            </w:pPr>
            <w:r w:rsidRPr="006B45F0">
              <w:rPr>
                <w:rFonts w:ascii="Arial" w:hAnsi="Arial" w:cs="Arial"/>
                <w:b/>
                <w:spacing w:val="-4"/>
                <w:sz w:val="20"/>
              </w:rPr>
              <w:t>Reduce Splashing</w:t>
            </w:r>
          </w:p>
        </w:tc>
      </w:tr>
      <w:tr w:rsidR="00E96A2F" w14:paraId="7136AD44" w14:textId="77777777" w:rsidTr="00A54E59">
        <w:tc>
          <w:tcPr>
            <w:tcW w:w="3960" w:type="dxa"/>
            <w:shd w:val="clear" w:color="auto" w:fill="auto"/>
          </w:tcPr>
          <w:p w14:paraId="6573E745" w14:textId="655C868A" w:rsidR="00E96A2F" w:rsidRPr="006B45F0" w:rsidRDefault="00E96A2F" w:rsidP="00E96A2F">
            <w:pPr>
              <w:spacing w:before="60" w:after="60"/>
              <w:rPr>
                <w:rFonts w:ascii="Arial" w:hAnsi="Arial" w:cs="Arial"/>
                <w:sz w:val="20"/>
              </w:rPr>
            </w:pPr>
            <w:r w:rsidRPr="006B45F0">
              <w:rPr>
                <w:rFonts w:ascii="Arial" w:hAnsi="Arial" w:cs="Arial"/>
                <w:sz w:val="20"/>
              </w:rPr>
              <w:t>Maintain the water level a few inches below the top of the pool to reduce splashing.</w:t>
            </w:r>
          </w:p>
        </w:tc>
        <w:tc>
          <w:tcPr>
            <w:tcW w:w="1800" w:type="dxa"/>
            <w:vAlign w:val="center"/>
          </w:tcPr>
          <w:p w14:paraId="2A7C2FEA" w14:textId="4E6765C8" w:rsidR="00E96A2F" w:rsidRPr="00507484" w:rsidRDefault="003F754D" w:rsidP="00E96A2F">
            <w:pPr>
              <w:jc w:val="center"/>
              <w:rPr>
                <w:b/>
                <w:sz w:val="28"/>
                <w:szCs w:val="28"/>
              </w:rPr>
            </w:pPr>
            <w:sdt>
              <w:sdtPr>
                <w:rPr>
                  <w:b/>
                  <w:sz w:val="28"/>
                  <w:szCs w:val="28"/>
                </w:rPr>
                <w:id w:val="-855117481"/>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7946E26B" w14:textId="67709B3C" w:rsidR="00E96A2F" w:rsidRPr="00507484" w:rsidRDefault="003F754D" w:rsidP="00E96A2F">
            <w:pPr>
              <w:jc w:val="center"/>
              <w:rPr>
                <w:b/>
                <w:sz w:val="28"/>
                <w:szCs w:val="28"/>
              </w:rPr>
            </w:pPr>
            <w:sdt>
              <w:sdtPr>
                <w:rPr>
                  <w:b/>
                  <w:sz w:val="28"/>
                  <w:szCs w:val="28"/>
                </w:rPr>
                <w:id w:val="702836768"/>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2F692ED7" w14:textId="6A735B58" w:rsidR="00E96A2F" w:rsidRPr="00507484" w:rsidRDefault="003F754D" w:rsidP="00E96A2F">
            <w:pPr>
              <w:jc w:val="center"/>
              <w:rPr>
                <w:b/>
                <w:sz w:val="28"/>
                <w:szCs w:val="28"/>
              </w:rPr>
            </w:pPr>
            <w:sdt>
              <w:sdtPr>
                <w:rPr>
                  <w:b/>
                  <w:sz w:val="28"/>
                  <w:szCs w:val="28"/>
                </w:rPr>
                <w:id w:val="1702815131"/>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716F56" w14:paraId="2A2DB995" w14:textId="77777777" w:rsidTr="006B45F0">
        <w:tc>
          <w:tcPr>
            <w:tcW w:w="9360" w:type="dxa"/>
            <w:gridSpan w:val="4"/>
            <w:shd w:val="clear" w:color="auto" w:fill="244061"/>
            <w:vAlign w:val="center"/>
          </w:tcPr>
          <w:p w14:paraId="3BE06273" w14:textId="571E012B" w:rsidR="00716F56" w:rsidRDefault="00716F56" w:rsidP="00716F56">
            <w:pPr>
              <w:rPr>
                <w:rFonts w:cstheme="minorHAnsi"/>
                <w:spacing w:val="-4"/>
                <w:sz w:val="20"/>
              </w:rPr>
            </w:pPr>
            <w:r>
              <w:rPr>
                <w:rFonts w:ascii="Arial" w:hAnsi="Arial" w:cs="Arial"/>
                <w:b/>
                <w:spacing w:val="-4"/>
                <w:sz w:val="20"/>
              </w:rPr>
              <w:t>Identify Leaks and Minimize Drainage</w:t>
            </w:r>
          </w:p>
        </w:tc>
      </w:tr>
      <w:tr w:rsidR="00E96A2F" w14:paraId="18C85DC2" w14:textId="77777777" w:rsidTr="00A54E59">
        <w:tc>
          <w:tcPr>
            <w:tcW w:w="3960" w:type="dxa"/>
            <w:shd w:val="clear" w:color="auto" w:fill="auto"/>
          </w:tcPr>
          <w:p w14:paraId="59A20EA0" w14:textId="6D4BE948" w:rsidR="00E96A2F" w:rsidRPr="006B45F0" w:rsidRDefault="00E96A2F" w:rsidP="00E96A2F">
            <w:pPr>
              <w:spacing w:before="60" w:after="60"/>
              <w:rPr>
                <w:rFonts w:ascii="Arial" w:hAnsi="Arial" w:cs="Arial"/>
                <w:sz w:val="20"/>
              </w:rPr>
            </w:pPr>
            <w:r w:rsidRPr="006B45F0">
              <w:rPr>
                <w:rFonts w:ascii="Arial" w:hAnsi="Arial" w:cs="Arial"/>
                <w:sz w:val="20"/>
              </w:rPr>
              <w:t xml:space="preserve">Monitor </w:t>
            </w:r>
            <w:r>
              <w:rPr>
                <w:rFonts w:ascii="Arial" w:hAnsi="Arial" w:cs="Arial"/>
                <w:sz w:val="20"/>
              </w:rPr>
              <w:t xml:space="preserve">the </w:t>
            </w:r>
            <w:r w:rsidRPr="006B45F0">
              <w:rPr>
                <w:rFonts w:ascii="Arial" w:hAnsi="Arial" w:cs="Arial"/>
                <w:sz w:val="20"/>
              </w:rPr>
              <w:t>water level regularly—if a pool is losing more than 2” per week, a leak is likely present.</w:t>
            </w:r>
          </w:p>
        </w:tc>
        <w:tc>
          <w:tcPr>
            <w:tcW w:w="1800" w:type="dxa"/>
            <w:vAlign w:val="center"/>
          </w:tcPr>
          <w:p w14:paraId="3917F2F5" w14:textId="73CD1089" w:rsidR="00E96A2F" w:rsidRPr="00507484" w:rsidRDefault="003F754D" w:rsidP="00E96A2F">
            <w:pPr>
              <w:jc w:val="center"/>
              <w:rPr>
                <w:sz w:val="28"/>
                <w:szCs w:val="28"/>
              </w:rPr>
            </w:pPr>
            <w:sdt>
              <w:sdtPr>
                <w:rPr>
                  <w:b/>
                  <w:sz w:val="28"/>
                  <w:szCs w:val="28"/>
                </w:rPr>
                <w:id w:val="1683004999"/>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66D06AE2" w14:textId="39DBC83D" w:rsidR="00E96A2F" w:rsidRPr="00507484" w:rsidRDefault="003F754D" w:rsidP="00E96A2F">
            <w:pPr>
              <w:jc w:val="center"/>
              <w:rPr>
                <w:sz w:val="28"/>
                <w:szCs w:val="28"/>
              </w:rPr>
            </w:pPr>
            <w:sdt>
              <w:sdtPr>
                <w:rPr>
                  <w:b/>
                  <w:sz w:val="28"/>
                  <w:szCs w:val="28"/>
                </w:rPr>
                <w:id w:val="-437057641"/>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64A13DAF" w14:textId="637C55DF" w:rsidR="00E96A2F" w:rsidRPr="00507484" w:rsidRDefault="003F754D" w:rsidP="00E96A2F">
            <w:pPr>
              <w:jc w:val="center"/>
              <w:rPr>
                <w:sz w:val="28"/>
                <w:szCs w:val="28"/>
              </w:rPr>
            </w:pPr>
            <w:sdt>
              <w:sdtPr>
                <w:rPr>
                  <w:b/>
                  <w:sz w:val="28"/>
                  <w:szCs w:val="28"/>
                </w:rPr>
                <w:id w:val="903883365"/>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E96A2F" w14:paraId="2EEAE860" w14:textId="77777777" w:rsidTr="00A54E59">
        <w:tc>
          <w:tcPr>
            <w:tcW w:w="3960" w:type="dxa"/>
            <w:shd w:val="clear" w:color="auto" w:fill="auto"/>
          </w:tcPr>
          <w:p w14:paraId="59C1A6A1" w14:textId="1499E1DC" w:rsidR="00E96A2F" w:rsidRPr="006B45F0" w:rsidRDefault="00E96A2F" w:rsidP="00E96A2F">
            <w:pPr>
              <w:spacing w:before="60" w:after="60"/>
              <w:rPr>
                <w:rFonts w:ascii="Arial" w:hAnsi="Arial" w:cs="Arial"/>
                <w:sz w:val="20"/>
              </w:rPr>
            </w:pPr>
            <w:r w:rsidRPr="006B45F0">
              <w:rPr>
                <w:rFonts w:ascii="Arial" w:hAnsi="Arial" w:cs="Arial"/>
                <w:sz w:val="20"/>
              </w:rPr>
              <w:t>Maintain proper pool chemistry to limit pool cleaning and drainage events.</w:t>
            </w:r>
          </w:p>
        </w:tc>
        <w:tc>
          <w:tcPr>
            <w:tcW w:w="1800" w:type="dxa"/>
            <w:vAlign w:val="center"/>
          </w:tcPr>
          <w:p w14:paraId="75224F71" w14:textId="32B5E297" w:rsidR="00E96A2F" w:rsidRPr="00507484" w:rsidRDefault="003F754D" w:rsidP="00E96A2F">
            <w:pPr>
              <w:jc w:val="center"/>
              <w:rPr>
                <w:sz w:val="28"/>
                <w:szCs w:val="28"/>
              </w:rPr>
            </w:pPr>
            <w:sdt>
              <w:sdtPr>
                <w:rPr>
                  <w:b/>
                  <w:sz w:val="28"/>
                  <w:szCs w:val="28"/>
                </w:rPr>
                <w:id w:val="639302472"/>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404EA3E7" w14:textId="53C86561" w:rsidR="00E96A2F" w:rsidRPr="00507484" w:rsidRDefault="003F754D" w:rsidP="00E96A2F">
            <w:pPr>
              <w:jc w:val="center"/>
              <w:rPr>
                <w:sz w:val="28"/>
                <w:szCs w:val="28"/>
              </w:rPr>
            </w:pPr>
            <w:sdt>
              <w:sdtPr>
                <w:rPr>
                  <w:b/>
                  <w:sz w:val="28"/>
                  <w:szCs w:val="28"/>
                </w:rPr>
                <w:id w:val="1056904113"/>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23F2A684" w14:textId="28C895D1" w:rsidR="00E96A2F" w:rsidRPr="00507484" w:rsidRDefault="003F754D" w:rsidP="00E96A2F">
            <w:pPr>
              <w:jc w:val="center"/>
              <w:rPr>
                <w:sz w:val="28"/>
                <w:szCs w:val="28"/>
              </w:rPr>
            </w:pPr>
            <w:sdt>
              <w:sdtPr>
                <w:rPr>
                  <w:b/>
                  <w:sz w:val="28"/>
                  <w:szCs w:val="28"/>
                </w:rPr>
                <w:id w:val="1452361393"/>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716F56" w14:paraId="2E6A1717" w14:textId="77777777" w:rsidTr="006B45F0">
        <w:tc>
          <w:tcPr>
            <w:tcW w:w="9360" w:type="dxa"/>
            <w:gridSpan w:val="4"/>
            <w:shd w:val="clear" w:color="auto" w:fill="244061"/>
            <w:vAlign w:val="center"/>
          </w:tcPr>
          <w:p w14:paraId="0ABA76BE" w14:textId="18BF0B05" w:rsidR="00716F56" w:rsidRPr="006B45F0" w:rsidRDefault="00716F56" w:rsidP="00716F56">
            <w:pPr>
              <w:rPr>
                <w:rFonts w:ascii="Arial" w:hAnsi="Arial" w:cs="Arial"/>
                <w:b/>
                <w:spacing w:val="-4"/>
                <w:sz w:val="20"/>
              </w:rPr>
            </w:pPr>
            <w:r w:rsidRPr="006B45F0">
              <w:rPr>
                <w:rFonts w:ascii="Arial" w:hAnsi="Arial" w:cs="Arial"/>
                <w:b/>
                <w:spacing w:val="-4"/>
                <w:sz w:val="20"/>
              </w:rPr>
              <w:t>Filter Cleaning and Maintenance</w:t>
            </w:r>
          </w:p>
        </w:tc>
      </w:tr>
      <w:tr w:rsidR="00E96A2F" w14:paraId="5C632833" w14:textId="77777777" w:rsidTr="001D1DDD">
        <w:tc>
          <w:tcPr>
            <w:tcW w:w="3960" w:type="dxa"/>
          </w:tcPr>
          <w:p w14:paraId="04E17D3A" w14:textId="3CD5175A" w:rsidR="00E96A2F" w:rsidRPr="006B45F0" w:rsidRDefault="00E96A2F" w:rsidP="00E96A2F">
            <w:pPr>
              <w:spacing w:before="60" w:after="60"/>
              <w:rPr>
                <w:rFonts w:ascii="Arial" w:hAnsi="Arial" w:cs="Arial"/>
                <w:sz w:val="20"/>
              </w:rPr>
            </w:pPr>
            <w:r w:rsidRPr="006B45F0">
              <w:rPr>
                <w:rFonts w:ascii="Arial" w:hAnsi="Arial" w:cs="Arial"/>
                <w:sz w:val="20"/>
              </w:rPr>
              <w:t>Clean filter media only as necessary</w:t>
            </w:r>
            <w:r>
              <w:rPr>
                <w:rFonts w:ascii="Arial" w:hAnsi="Arial" w:cs="Arial"/>
                <w:sz w:val="20"/>
              </w:rPr>
              <w:t xml:space="preserve"> and not on a set schedule</w:t>
            </w:r>
            <w:r w:rsidRPr="006B45F0">
              <w:rPr>
                <w:rFonts w:ascii="Arial" w:hAnsi="Arial" w:cs="Arial"/>
                <w:sz w:val="20"/>
              </w:rPr>
              <w:t>.</w:t>
            </w:r>
            <w:r>
              <w:rPr>
                <w:rFonts w:ascii="Arial" w:hAnsi="Arial" w:cs="Arial"/>
                <w:sz w:val="20"/>
              </w:rPr>
              <w:t xml:space="preserve"> Review the pool filter pressure gauge. When filter pressure has increased 5 to 10 psi, it is time clean/backwash the filter.</w:t>
            </w:r>
          </w:p>
        </w:tc>
        <w:tc>
          <w:tcPr>
            <w:tcW w:w="1800" w:type="dxa"/>
            <w:vAlign w:val="center"/>
          </w:tcPr>
          <w:p w14:paraId="598DBF15" w14:textId="243D561A" w:rsidR="00E96A2F" w:rsidRPr="00507484" w:rsidRDefault="003F754D" w:rsidP="00E96A2F">
            <w:pPr>
              <w:jc w:val="center"/>
              <w:rPr>
                <w:b/>
                <w:sz w:val="28"/>
                <w:szCs w:val="28"/>
              </w:rPr>
            </w:pPr>
            <w:sdt>
              <w:sdtPr>
                <w:rPr>
                  <w:b/>
                  <w:sz w:val="28"/>
                  <w:szCs w:val="28"/>
                </w:rPr>
                <w:id w:val="-2066173790"/>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2DE87E7E" w14:textId="63DB85C1" w:rsidR="00E96A2F" w:rsidRPr="00507484" w:rsidRDefault="003F754D" w:rsidP="00E96A2F">
            <w:pPr>
              <w:jc w:val="center"/>
              <w:rPr>
                <w:b/>
                <w:sz w:val="28"/>
                <w:szCs w:val="28"/>
              </w:rPr>
            </w:pPr>
            <w:sdt>
              <w:sdtPr>
                <w:rPr>
                  <w:b/>
                  <w:sz w:val="28"/>
                  <w:szCs w:val="28"/>
                </w:rPr>
                <w:id w:val="435179563"/>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4B4976E6" w14:textId="48641273" w:rsidR="00E96A2F" w:rsidRPr="00507484" w:rsidRDefault="003F754D" w:rsidP="00E96A2F">
            <w:pPr>
              <w:jc w:val="center"/>
              <w:rPr>
                <w:b/>
                <w:sz w:val="28"/>
                <w:szCs w:val="28"/>
              </w:rPr>
            </w:pPr>
            <w:sdt>
              <w:sdtPr>
                <w:rPr>
                  <w:b/>
                  <w:sz w:val="28"/>
                  <w:szCs w:val="28"/>
                </w:rPr>
                <w:id w:val="595679107"/>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r w:rsidR="00E96A2F" w14:paraId="7149EA7D" w14:textId="77777777" w:rsidTr="001D1DDD">
        <w:tc>
          <w:tcPr>
            <w:tcW w:w="3960" w:type="dxa"/>
          </w:tcPr>
          <w:p w14:paraId="630A13C7" w14:textId="7CBE917F" w:rsidR="00E96A2F" w:rsidRPr="006B45F0" w:rsidRDefault="00E96A2F" w:rsidP="00E96A2F">
            <w:pPr>
              <w:rPr>
                <w:rFonts w:ascii="Arial" w:hAnsi="Arial" w:cs="Arial"/>
                <w:sz w:val="20"/>
              </w:rPr>
            </w:pPr>
            <w:r>
              <w:rPr>
                <w:rFonts w:ascii="Arial" w:hAnsi="Arial" w:cs="Arial"/>
                <w:sz w:val="20"/>
              </w:rPr>
              <w:t>Install and utilize a sight glass to monitor the visual quality of backwash water running through the filter to determine when backwashing is complete (rather than backwashing for a predetermined amount of time). Backwashing is complete once the water that passes through the sight glass is clear and free of particulates.</w:t>
            </w:r>
          </w:p>
        </w:tc>
        <w:tc>
          <w:tcPr>
            <w:tcW w:w="1800" w:type="dxa"/>
            <w:vAlign w:val="center"/>
          </w:tcPr>
          <w:p w14:paraId="14A59EAD" w14:textId="00D00E45" w:rsidR="00E96A2F" w:rsidRPr="00507484" w:rsidRDefault="003F754D" w:rsidP="00E96A2F">
            <w:pPr>
              <w:jc w:val="center"/>
              <w:rPr>
                <w:b/>
                <w:sz w:val="28"/>
                <w:szCs w:val="28"/>
              </w:rPr>
            </w:pPr>
            <w:sdt>
              <w:sdtPr>
                <w:rPr>
                  <w:b/>
                  <w:sz w:val="28"/>
                  <w:szCs w:val="28"/>
                </w:rPr>
                <w:id w:val="-1607644974"/>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30C4FD1C" w14:textId="70802C56" w:rsidR="00E96A2F" w:rsidRPr="00507484" w:rsidRDefault="003F754D" w:rsidP="00E96A2F">
            <w:pPr>
              <w:jc w:val="center"/>
              <w:rPr>
                <w:b/>
                <w:sz w:val="28"/>
                <w:szCs w:val="28"/>
              </w:rPr>
            </w:pPr>
            <w:sdt>
              <w:sdtPr>
                <w:rPr>
                  <w:b/>
                  <w:sz w:val="28"/>
                  <w:szCs w:val="28"/>
                </w:rPr>
                <w:id w:val="-1072270714"/>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c>
          <w:tcPr>
            <w:tcW w:w="1800" w:type="dxa"/>
            <w:vAlign w:val="center"/>
          </w:tcPr>
          <w:p w14:paraId="102EDFBC" w14:textId="1FC778A8" w:rsidR="00E96A2F" w:rsidRPr="00507484" w:rsidRDefault="003F754D" w:rsidP="00E96A2F">
            <w:pPr>
              <w:jc w:val="center"/>
              <w:rPr>
                <w:b/>
                <w:sz w:val="28"/>
                <w:szCs w:val="28"/>
              </w:rPr>
            </w:pPr>
            <w:sdt>
              <w:sdtPr>
                <w:rPr>
                  <w:b/>
                  <w:sz w:val="28"/>
                  <w:szCs w:val="28"/>
                </w:rPr>
                <w:id w:val="573937768"/>
                <w14:checkbox>
                  <w14:checked w14:val="0"/>
                  <w14:checkedState w14:val="0052" w14:font="Wingdings 2"/>
                  <w14:uncheckedState w14:val="2610" w14:font="MS Gothic"/>
                </w14:checkbox>
              </w:sdtPr>
              <w:sdtEndPr/>
              <w:sdtContent>
                <w:r w:rsidR="00E96A2F">
                  <w:rPr>
                    <w:rFonts w:ascii="MS Gothic" w:eastAsia="MS Gothic" w:hAnsi="MS Gothic" w:hint="eastAsia"/>
                    <w:b/>
                    <w:sz w:val="28"/>
                    <w:szCs w:val="28"/>
                  </w:rPr>
                  <w:t>☐</w:t>
                </w:r>
              </w:sdtContent>
            </w:sdt>
          </w:p>
        </w:tc>
      </w:tr>
    </w:tbl>
    <w:p w14:paraId="06F70D50" w14:textId="3B37999E" w:rsidR="004B3DAA" w:rsidRDefault="004B3DAA" w:rsidP="004B3DAA"/>
    <w:p w14:paraId="012BFE0C" w14:textId="7AD62388" w:rsidR="00CC4EB7" w:rsidRDefault="00CC4EB7" w:rsidP="00EA0D64">
      <w:pPr>
        <w:pStyle w:val="Heading2"/>
      </w:pPr>
      <w:r>
        <w:t>Pool Submetering</w:t>
      </w:r>
    </w:p>
    <w:p w14:paraId="1481DCA9" w14:textId="10A96AAF" w:rsidR="00B44EF3" w:rsidRPr="008B036E" w:rsidRDefault="00CC4EB7" w:rsidP="00CC4EB7">
      <w:pPr>
        <w:rPr>
          <w:rFonts w:ascii="Arial" w:hAnsi="Arial" w:cs="Arial"/>
          <w:sz w:val="22"/>
        </w:rPr>
      </w:pPr>
      <w:r w:rsidRPr="008B036E">
        <w:rPr>
          <w:rFonts w:ascii="Arial" w:hAnsi="Arial" w:cs="Arial"/>
          <w:sz w:val="22"/>
        </w:rPr>
        <w:t xml:space="preserve">Installing and monitoring </w:t>
      </w:r>
      <w:r w:rsidR="00BF6489" w:rsidRPr="008B036E">
        <w:rPr>
          <w:rFonts w:ascii="Arial" w:hAnsi="Arial" w:cs="Arial"/>
          <w:sz w:val="22"/>
        </w:rPr>
        <w:t xml:space="preserve">a submeter </w:t>
      </w:r>
      <w:r w:rsidR="00B473ED" w:rsidRPr="008B036E">
        <w:rPr>
          <w:rFonts w:ascii="Arial" w:hAnsi="Arial" w:cs="Arial"/>
          <w:sz w:val="22"/>
        </w:rPr>
        <w:t>on the pool’s make</w:t>
      </w:r>
      <w:r w:rsidR="00AD7C08">
        <w:rPr>
          <w:rFonts w:ascii="Arial" w:hAnsi="Arial" w:cs="Arial"/>
          <w:sz w:val="22"/>
        </w:rPr>
        <w:t>-</w:t>
      </w:r>
      <w:r w:rsidR="00B473ED" w:rsidRPr="008B036E">
        <w:rPr>
          <w:rFonts w:ascii="Arial" w:hAnsi="Arial" w:cs="Arial"/>
          <w:sz w:val="22"/>
        </w:rPr>
        <w:t>up line can help identify leaks. By collecting periodic meter readings, you can determine how much water is typically needed to maintain the pool water level. If any anomalies occur, it could be the sign of a leak or other malfunction.</w:t>
      </w:r>
    </w:p>
    <w:p w14:paraId="3365DF87" w14:textId="77777777" w:rsidR="00B44EF3" w:rsidRPr="008B036E" w:rsidRDefault="00B44EF3" w:rsidP="00CC4EB7">
      <w:pPr>
        <w:rPr>
          <w:rFonts w:ascii="Arial" w:hAnsi="Arial" w:cs="Arial"/>
          <w:sz w:val="22"/>
        </w:rPr>
      </w:pPr>
    </w:p>
    <w:p w14:paraId="7BB23310" w14:textId="3F65E1A9" w:rsidR="00CC4EB7" w:rsidRPr="008B036E" w:rsidRDefault="00B44EF3" w:rsidP="00CC4EB7">
      <w:pPr>
        <w:rPr>
          <w:rFonts w:ascii="Arial" w:hAnsi="Arial" w:cs="Arial"/>
          <w:sz w:val="22"/>
        </w:rPr>
      </w:pPr>
      <w:r w:rsidRPr="008B036E">
        <w:rPr>
          <w:rFonts w:ascii="Arial" w:hAnsi="Arial" w:cs="Arial"/>
          <w:sz w:val="22"/>
        </w:rPr>
        <w:t>If your pool make-up water line is submetered, use the template below to monitor submeter readings.</w:t>
      </w:r>
      <w:r w:rsidR="008B283C" w:rsidRPr="008B283C">
        <w:rPr>
          <w:rFonts w:ascii="Arial" w:hAnsi="Arial" w:cs="Arial"/>
          <w:sz w:val="22"/>
        </w:rPr>
        <w:t xml:space="preserve"> </w:t>
      </w:r>
      <w:r w:rsidR="008B283C">
        <w:rPr>
          <w:rFonts w:ascii="Arial" w:hAnsi="Arial" w:cs="Arial"/>
          <w:sz w:val="22"/>
        </w:rPr>
        <w:t xml:space="preserve">Enter meter readings into </w:t>
      </w:r>
      <w:hyperlink r:id="rId45" w:history="1">
        <w:r w:rsidR="008B283C" w:rsidRPr="00762233">
          <w:rPr>
            <w:rStyle w:val="Hyperlink"/>
            <w:rFonts w:ascii="Arial" w:hAnsi="Arial" w:cs="Arial"/>
            <w:sz w:val="22"/>
            <w:szCs w:val="22"/>
          </w:rPr>
          <w:t>ENERGY STAR</w:t>
        </w:r>
        <w:r w:rsidR="008B283C" w:rsidRPr="00762233">
          <w:rPr>
            <w:rStyle w:val="Hyperlink"/>
            <w:rFonts w:ascii="Arial" w:hAnsi="Arial" w:cs="Arial"/>
            <w:sz w:val="22"/>
            <w:szCs w:val="22"/>
            <w:vertAlign w:val="superscript"/>
          </w:rPr>
          <w:t>®</w:t>
        </w:r>
        <w:r w:rsidR="008B283C" w:rsidRPr="00762233">
          <w:rPr>
            <w:rStyle w:val="Hyperlink"/>
            <w:rFonts w:ascii="Arial" w:hAnsi="Arial" w:cs="Arial"/>
            <w:sz w:val="22"/>
            <w:szCs w:val="22"/>
          </w:rPr>
          <w:t xml:space="preserve"> Portfolio Manager</w:t>
        </w:r>
      </w:hyperlink>
      <w:r w:rsidR="008B283C" w:rsidRPr="00762233">
        <w:rPr>
          <w:rStyle w:val="Hyperlink"/>
          <w:rFonts w:ascii="Arial" w:hAnsi="Arial" w:cs="Arial"/>
          <w:sz w:val="22"/>
          <w:szCs w:val="22"/>
          <w:vertAlign w:val="superscript"/>
        </w:rPr>
        <w:t>®</w:t>
      </w:r>
      <w:r w:rsidR="008B283C" w:rsidRPr="00762233">
        <w:rPr>
          <w:rFonts w:ascii="Arial" w:hAnsi="Arial" w:cs="Arial"/>
          <w:sz w:val="22"/>
          <w:szCs w:val="22"/>
        </w:rPr>
        <w:t xml:space="preserve"> for</w:t>
      </w:r>
      <w:r w:rsidR="008B283C">
        <w:rPr>
          <w:rFonts w:ascii="Arial" w:hAnsi="Arial" w:cs="Arial"/>
          <w:sz w:val="22"/>
        </w:rPr>
        <w:t xml:space="preserve"> easy tracking and trending.</w:t>
      </w:r>
    </w:p>
    <w:p w14:paraId="5F0D2920" w14:textId="6813567F" w:rsidR="00CC4EB7" w:rsidRPr="008B036E" w:rsidRDefault="00CC4EB7" w:rsidP="008B036E">
      <w:pPr>
        <w:keepNext/>
        <w:outlineLvl w:val="0"/>
        <w:rPr>
          <w:rFonts w:ascii="Arial" w:hAnsi="Arial" w:cs="Arial"/>
          <w:b/>
          <w:bCs/>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2883"/>
        <w:gridCol w:w="3464"/>
        <w:gridCol w:w="3013"/>
      </w:tblGrid>
      <w:tr w:rsidR="008B036E" w:rsidRPr="00E74ED6" w14:paraId="601EA976" w14:textId="77777777" w:rsidTr="008B036E">
        <w:trPr>
          <w:cantSplit/>
          <w:trHeight w:val="461"/>
          <w:tblHeader/>
        </w:trPr>
        <w:tc>
          <w:tcPr>
            <w:tcW w:w="9360" w:type="dxa"/>
            <w:gridSpan w:val="3"/>
            <w:tcBorders>
              <w:top w:val="nil"/>
              <w:left w:val="nil"/>
              <w:right w:val="nil"/>
            </w:tcBorders>
            <w:shd w:val="clear" w:color="auto" w:fill="auto"/>
            <w:vAlign w:val="center"/>
          </w:tcPr>
          <w:p w14:paraId="1D97B59A" w14:textId="2A18F10E" w:rsidR="008B036E" w:rsidRPr="00B44EF3" w:rsidRDefault="008B036E" w:rsidP="008B036E">
            <w:pPr>
              <w:keepNext/>
              <w:jc w:val="center"/>
              <w:outlineLvl w:val="0"/>
              <w:rPr>
                <w:b/>
                <w:color w:val="FFFFFF"/>
                <w:sz w:val="20"/>
                <w:szCs w:val="20"/>
              </w:rPr>
            </w:pPr>
            <w:r>
              <w:rPr>
                <w:rFonts w:ascii="Arial" w:hAnsi="Arial" w:cs="Arial"/>
                <w:b/>
                <w:bCs/>
              </w:rPr>
              <w:t xml:space="preserve">Pool </w:t>
            </w:r>
            <w:r w:rsidRPr="008B036E">
              <w:rPr>
                <w:rFonts w:ascii="Arial" w:hAnsi="Arial" w:cs="Arial"/>
                <w:b/>
                <w:bCs/>
              </w:rPr>
              <w:t>Meter</w:t>
            </w:r>
            <w:r>
              <w:rPr>
                <w:rFonts w:ascii="Arial" w:hAnsi="Arial" w:cs="Arial"/>
                <w:b/>
                <w:bCs/>
              </w:rPr>
              <w:t xml:space="preserve"> Reading Log</w:t>
            </w:r>
          </w:p>
        </w:tc>
      </w:tr>
      <w:tr w:rsidR="00B44EF3" w:rsidRPr="00E74ED6" w14:paraId="6F5C57B8" w14:textId="77777777" w:rsidTr="008B036E">
        <w:trPr>
          <w:cantSplit/>
          <w:trHeight w:val="461"/>
          <w:tblHeader/>
        </w:trPr>
        <w:tc>
          <w:tcPr>
            <w:tcW w:w="2883" w:type="dxa"/>
            <w:shd w:val="clear" w:color="auto" w:fill="244061"/>
            <w:vAlign w:val="center"/>
          </w:tcPr>
          <w:p w14:paraId="4B0082AB" w14:textId="12CC3D70" w:rsidR="00B44EF3" w:rsidRPr="00B44EF3" w:rsidRDefault="00B44EF3" w:rsidP="00B44EF3">
            <w:pPr>
              <w:pStyle w:val="Default"/>
              <w:jc w:val="center"/>
              <w:rPr>
                <w:b/>
                <w:color w:val="FFFFFF"/>
                <w:sz w:val="20"/>
                <w:szCs w:val="20"/>
              </w:rPr>
            </w:pPr>
            <w:r w:rsidRPr="00B44EF3">
              <w:rPr>
                <w:b/>
                <w:color w:val="FFFFFF"/>
                <w:sz w:val="20"/>
                <w:szCs w:val="20"/>
              </w:rPr>
              <w:t>Date</w:t>
            </w:r>
          </w:p>
        </w:tc>
        <w:tc>
          <w:tcPr>
            <w:tcW w:w="3464" w:type="dxa"/>
            <w:shd w:val="clear" w:color="auto" w:fill="244061"/>
            <w:vAlign w:val="center"/>
          </w:tcPr>
          <w:p w14:paraId="62BDFFC0" w14:textId="762B7B2C" w:rsidR="00B44EF3" w:rsidRPr="00B44EF3" w:rsidRDefault="00B44EF3" w:rsidP="00B44EF3">
            <w:pPr>
              <w:pStyle w:val="Default"/>
              <w:jc w:val="center"/>
              <w:rPr>
                <w:b/>
                <w:color w:val="FFFFFF"/>
                <w:sz w:val="20"/>
                <w:szCs w:val="20"/>
              </w:rPr>
            </w:pPr>
            <w:r w:rsidRPr="00B44EF3">
              <w:rPr>
                <w:b/>
                <w:color w:val="FFFFFF"/>
                <w:sz w:val="20"/>
                <w:szCs w:val="20"/>
              </w:rPr>
              <w:t>Meter/Submeter Reading</w:t>
            </w:r>
          </w:p>
        </w:tc>
        <w:tc>
          <w:tcPr>
            <w:tcW w:w="3013" w:type="dxa"/>
            <w:shd w:val="clear" w:color="auto" w:fill="244061"/>
            <w:vAlign w:val="center"/>
          </w:tcPr>
          <w:p w14:paraId="6DA1B2FC" w14:textId="5C9AE062" w:rsidR="00B44EF3" w:rsidRPr="00B44EF3" w:rsidRDefault="00B44EF3" w:rsidP="00B44EF3">
            <w:pPr>
              <w:pStyle w:val="Default"/>
              <w:jc w:val="center"/>
              <w:rPr>
                <w:b/>
                <w:color w:val="FFFFFF"/>
                <w:sz w:val="20"/>
                <w:szCs w:val="20"/>
                <w:shd w:val="clear" w:color="auto" w:fill="FFFFFF"/>
              </w:rPr>
            </w:pPr>
            <w:r w:rsidRPr="00B44EF3">
              <w:rPr>
                <w:b/>
                <w:color w:val="FFFFFF"/>
                <w:sz w:val="20"/>
                <w:szCs w:val="20"/>
              </w:rPr>
              <w:t>Units</w:t>
            </w:r>
          </w:p>
        </w:tc>
      </w:tr>
      <w:tr w:rsidR="008E7601" w:rsidRPr="00E74ED6" w14:paraId="1EF82CDD" w14:textId="77777777" w:rsidTr="008B036E">
        <w:trPr>
          <w:cantSplit/>
          <w:trHeight w:val="432"/>
        </w:trPr>
        <w:sdt>
          <w:sdtPr>
            <w:rPr>
              <w:rFonts w:ascii="Arial" w:hAnsi="Arial" w:cs="Arial"/>
              <w:color w:val="222222"/>
              <w:sz w:val="20"/>
              <w:szCs w:val="20"/>
            </w:rPr>
            <w:id w:val="1994907788"/>
            <w:placeholder>
              <w:docPart w:val="CAE02CB70A5046B0887E6F92DCC8A1F3"/>
            </w:placeholder>
            <w:date>
              <w:dateFormat w:val="M/d/yyyy"/>
              <w:lid w:val="en-US"/>
              <w:storeMappedDataAs w:val="dateTime"/>
              <w:calendar w:val="gregorian"/>
            </w:date>
          </w:sdtPr>
          <w:sdtEndPr/>
          <w:sdtContent>
            <w:tc>
              <w:tcPr>
                <w:tcW w:w="2883" w:type="dxa"/>
                <w:shd w:val="clear" w:color="auto" w:fill="FFFFFF" w:themeFill="background1"/>
                <w:vAlign w:val="center"/>
              </w:tcPr>
              <w:p w14:paraId="7FD2BCB6" w14:textId="07216323" w:rsidR="008E7601" w:rsidRPr="00E74ED6" w:rsidRDefault="008E7601" w:rsidP="008E7601">
                <w:pPr>
                  <w:keepNext/>
                  <w:jc w:val="center"/>
                  <w:outlineLvl w:val="0"/>
                  <w:rPr>
                    <w:rFonts w:cs="Calibri"/>
                    <w:color w:val="222222"/>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36867033"/>
            <w:placeholder>
              <w:docPart w:val="76A7F3C4622847AE949B99A6F0D039E5"/>
            </w:placeholder>
            <w:showingPlcHdr/>
            <w:text w:multiLine="1"/>
          </w:sdtPr>
          <w:sdtEndPr/>
          <w:sdtContent>
            <w:tc>
              <w:tcPr>
                <w:tcW w:w="3464" w:type="dxa"/>
                <w:shd w:val="clear" w:color="auto" w:fill="FFFFFF" w:themeFill="background1"/>
                <w:vAlign w:val="center"/>
              </w:tcPr>
              <w:p w14:paraId="392634A9" w14:textId="2B639B98"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279377665"/>
            <w:placeholder>
              <w:docPart w:val="4957C8AB003A4CD597DF5B869A3D6F0F"/>
            </w:placeholder>
            <w:showingPlcHdr/>
            <w:text w:multiLine="1"/>
          </w:sdtPr>
          <w:sdtEndPr/>
          <w:sdtContent>
            <w:tc>
              <w:tcPr>
                <w:tcW w:w="3013" w:type="dxa"/>
                <w:shd w:val="clear" w:color="auto" w:fill="FFFFFF" w:themeFill="background1"/>
                <w:vAlign w:val="center"/>
              </w:tcPr>
              <w:p w14:paraId="1382E0D6" w14:textId="5BF5A74D"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50AB9A57" w14:textId="77777777" w:rsidTr="008B036E">
        <w:trPr>
          <w:cantSplit/>
          <w:trHeight w:val="432"/>
        </w:trPr>
        <w:sdt>
          <w:sdtPr>
            <w:rPr>
              <w:color w:val="222222"/>
              <w:sz w:val="20"/>
              <w:szCs w:val="20"/>
            </w:rPr>
            <w:id w:val="-1239321341"/>
            <w:placeholder>
              <w:docPart w:val="E2C9B993884342C981D13979DFB48C1D"/>
            </w:placeholder>
            <w:date>
              <w:dateFormat w:val="M/d/yyyy"/>
              <w:lid w:val="en-US"/>
              <w:storeMappedDataAs w:val="dateTime"/>
              <w:calendar w:val="gregorian"/>
            </w:date>
          </w:sdtPr>
          <w:sdtEndPr/>
          <w:sdtContent>
            <w:tc>
              <w:tcPr>
                <w:tcW w:w="2883" w:type="dxa"/>
                <w:shd w:val="clear" w:color="auto" w:fill="FFFFFF" w:themeFill="background1"/>
                <w:vAlign w:val="center"/>
              </w:tcPr>
              <w:p w14:paraId="31DDD9D3" w14:textId="2C53FCA0"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254595118"/>
            <w:placeholder>
              <w:docPart w:val="C10D85761E3B41F9BE4363C4CD063E7D"/>
            </w:placeholder>
            <w:showingPlcHdr/>
            <w:text w:multiLine="1"/>
          </w:sdtPr>
          <w:sdtEndPr/>
          <w:sdtContent>
            <w:tc>
              <w:tcPr>
                <w:tcW w:w="3464" w:type="dxa"/>
                <w:shd w:val="clear" w:color="auto" w:fill="FFFFFF" w:themeFill="background1"/>
                <w:vAlign w:val="center"/>
              </w:tcPr>
              <w:p w14:paraId="7F9DD824" w14:textId="77AD0554"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727438754"/>
            <w:placeholder>
              <w:docPart w:val="0D8015DC77694BDEA7E805FE971EBFC1"/>
            </w:placeholder>
            <w:showingPlcHdr/>
            <w:text w:multiLine="1"/>
          </w:sdtPr>
          <w:sdtEndPr/>
          <w:sdtContent>
            <w:tc>
              <w:tcPr>
                <w:tcW w:w="3013" w:type="dxa"/>
                <w:shd w:val="clear" w:color="auto" w:fill="FFFFFF" w:themeFill="background1"/>
                <w:vAlign w:val="center"/>
              </w:tcPr>
              <w:p w14:paraId="213A3262" w14:textId="1DC37CFC"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3300E1A4" w14:textId="77777777" w:rsidTr="008B036E">
        <w:trPr>
          <w:cantSplit/>
          <w:trHeight w:val="432"/>
        </w:trPr>
        <w:sdt>
          <w:sdtPr>
            <w:rPr>
              <w:color w:val="222222"/>
              <w:sz w:val="20"/>
              <w:szCs w:val="20"/>
            </w:rPr>
            <w:id w:val="1042787850"/>
            <w:placeholder>
              <w:docPart w:val="297A7DF9BAAF4EC8A7AD2665F68C2CDD"/>
            </w:placeholder>
            <w:date>
              <w:dateFormat w:val="M/d/yyyy"/>
              <w:lid w:val="en-US"/>
              <w:storeMappedDataAs w:val="dateTime"/>
              <w:calendar w:val="gregorian"/>
            </w:date>
          </w:sdtPr>
          <w:sdtEndPr/>
          <w:sdtContent>
            <w:tc>
              <w:tcPr>
                <w:tcW w:w="2883" w:type="dxa"/>
                <w:shd w:val="clear" w:color="auto" w:fill="FFFFFF" w:themeFill="background1"/>
                <w:vAlign w:val="center"/>
              </w:tcPr>
              <w:p w14:paraId="3D7CF5F1" w14:textId="3053C3D4"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061177174"/>
            <w:placeholder>
              <w:docPart w:val="1CAB8F60A88048509A07B4D6D38788B1"/>
            </w:placeholder>
            <w:showingPlcHdr/>
            <w:text w:multiLine="1"/>
          </w:sdtPr>
          <w:sdtEndPr/>
          <w:sdtContent>
            <w:tc>
              <w:tcPr>
                <w:tcW w:w="3464" w:type="dxa"/>
                <w:shd w:val="clear" w:color="auto" w:fill="FFFFFF" w:themeFill="background1"/>
                <w:vAlign w:val="center"/>
              </w:tcPr>
              <w:p w14:paraId="7DF3FB02" w14:textId="608EC7EF"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879905012"/>
            <w:placeholder>
              <w:docPart w:val="EF20B0C3585648C885B728A1016732DC"/>
            </w:placeholder>
            <w:showingPlcHdr/>
            <w:text w:multiLine="1"/>
          </w:sdtPr>
          <w:sdtEndPr/>
          <w:sdtContent>
            <w:tc>
              <w:tcPr>
                <w:tcW w:w="3013" w:type="dxa"/>
                <w:shd w:val="clear" w:color="auto" w:fill="FFFFFF" w:themeFill="background1"/>
                <w:vAlign w:val="center"/>
              </w:tcPr>
              <w:p w14:paraId="13F1817A" w14:textId="040653F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48E2A6C9" w14:textId="77777777" w:rsidTr="008B036E">
        <w:trPr>
          <w:cantSplit/>
          <w:trHeight w:val="432"/>
        </w:trPr>
        <w:sdt>
          <w:sdtPr>
            <w:rPr>
              <w:color w:val="222222"/>
              <w:sz w:val="20"/>
              <w:szCs w:val="20"/>
            </w:rPr>
            <w:id w:val="612567454"/>
            <w:placeholder>
              <w:docPart w:val="5BE0884EB2034E03A61BA1127CDDA83C"/>
            </w:placeholder>
            <w:date>
              <w:dateFormat w:val="M/d/yyyy"/>
              <w:lid w:val="en-US"/>
              <w:storeMappedDataAs w:val="dateTime"/>
              <w:calendar w:val="gregorian"/>
            </w:date>
          </w:sdtPr>
          <w:sdtEndPr/>
          <w:sdtContent>
            <w:tc>
              <w:tcPr>
                <w:tcW w:w="2883" w:type="dxa"/>
                <w:shd w:val="clear" w:color="auto" w:fill="FFFFFF" w:themeFill="background1"/>
                <w:vAlign w:val="center"/>
              </w:tcPr>
              <w:p w14:paraId="43DD0C85" w14:textId="7D6F85F6"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755348125"/>
            <w:placeholder>
              <w:docPart w:val="A266B4060E5649B3894317CE93EB2765"/>
            </w:placeholder>
            <w:showingPlcHdr/>
            <w:text w:multiLine="1"/>
          </w:sdtPr>
          <w:sdtEndPr/>
          <w:sdtContent>
            <w:tc>
              <w:tcPr>
                <w:tcW w:w="3464" w:type="dxa"/>
                <w:shd w:val="clear" w:color="auto" w:fill="FFFFFF" w:themeFill="background1"/>
                <w:vAlign w:val="center"/>
              </w:tcPr>
              <w:p w14:paraId="12363026" w14:textId="6A5A787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998314895"/>
            <w:placeholder>
              <w:docPart w:val="3E5533C3189C4DA1BC9F53881EF42694"/>
            </w:placeholder>
            <w:showingPlcHdr/>
            <w:text w:multiLine="1"/>
          </w:sdtPr>
          <w:sdtEndPr/>
          <w:sdtContent>
            <w:tc>
              <w:tcPr>
                <w:tcW w:w="3013" w:type="dxa"/>
                <w:shd w:val="clear" w:color="auto" w:fill="FFFFFF" w:themeFill="background1"/>
                <w:vAlign w:val="center"/>
              </w:tcPr>
              <w:p w14:paraId="43E1CF83" w14:textId="53A93DC4"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3D11BD58" w14:textId="77777777" w:rsidTr="008B036E">
        <w:trPr>
          <w:cantSplit/>
          <w:trHeight w:val="432"/>
        </w:trPr>
        <w:sdt>
          <w:sdtPr>
            <w:rPr>
              <w:color w:val="222222"/>
              <w:sz w:val="20"/>
              <w:szCs w:val="20"/>
            </w:rPr>
            <w:id w:val="-341695210"/>
            <w:placeholder>
              <w:docPart w:val="FDAC0DB6ABF84E51AA0190A51B79ACCB"/>
            </w:placeholder>
            <w:date>
              <w:dateFormat w:val="M/d/yyyy"/>
              <w:lid w:val="en-US"/>
              <w:storeMappedDataAs w:val="dateTime"/>
              <w:calendar w:val="gregorian"/>
            </w:date>
          </w:sdtPr>
          <w:sdtEndPr/>
          <w:sdtContent>
            <w:tc>
              <w:tcPr>
                <w:tcW w:w="2883" w:type="dxa"/>
                <w:shd w:val="clear" w:color="auto" w:fill="FFFFFF" w:themeFill="background1"/>
                <w:vAlign w:val="center"/>
              </w:tcPr>
              <w:p w14:paraId="7FB57633" w14:textId="0C5479DB"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798917033"/>
            <w:placeholder>
              <w:docPart w:val="07F99010CB1A4FEFBEB0EC767E689891"/>
            </w:placeholder>
            <w:showingPlcHdr/>
            <w:text w:multiLine="1"/>
          </w:sdtPr>
          <w:sdtEndPr/>
          <w:sdtContent>
            <w:tc>
              <w:tcPr>
                <w:tcW w:w="3464" w:type="dxa"/>
                <w:shd w:val="clear" w:color="auto" w:fill="FFFFFF" w:themeFill="background1"/>
                <w:vAlign w:val="center"/>
              </w:tcPr>
              <w:p w14:paraId="6F847085" w14:textId="1EDB63E4"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093394557"/>
            <w:placeholder>
              <w:docPart w:val="6A1870DA82624C4FA4868A683ACD3E62"/>
            </w:placeholder>
            <w:showingPlcHdr/>
            <w:text w:multiLine="1"/>
          </w:sdtPr>
          <w:sdtEndPr/>
          <w:sdtContent>
            <w:tc>
              <w:tcPr>
                <w:tcW w:w="3013" w:type="dxa"/>
                <w:shd w:val="clear" w:color="auto" w:fill="FFFFFF" w:themeFill="background1"/>
                <w:vAlign w:val="center"/>
              </w:tcPr>
              <w:p w14:paraId="46DD9108" w14:textId="17BB692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5B140E36" w14:textId="77777777" w:rsidTr="008B036E">
        <w:trPr>
          <w:cantSplit/>
          <w:trHeight w:val="432"/>
        </w:trPr>
        <w:sdt>
          <w:sdtPr>
            <w:rPr>
              <w:color w:val="222222"/>
              <w:sz w:val="20"/>
              <w:szCs w:val="20"/>
            </w:rPr>
            <w:id w:val="354007607"/>
            <w:placeholder>
              <w:docPart w:val="1545F0B589FB4A7E8E532D6785154A61"/>
            </w:placeholder>
            <w:date>
              <w:dateFormat w:val="M/d/yyyy"/>
              <w:lid w:val="en-US"/>
              <w:storeMappedDataAs w:val="dateTime"/>
              <w:calendar w:val="gregorian"/>
            </w:date>
          </w:sdtPr>
          <w:sdtEndPr/>
          <w:sdtContent>
            <w:tc>
              <w:tcPr>
                <w:tcW w:w="2883" w:type="dxa"/>
                <w:shd w:val="clear" w:color="auto" w:fill="FFFFFF" w:themeFill="background1"/>
                <w:vAlign w:val="center"/>
              </w:tcPr>
              <w:p w14:paraId="6C999FD9" w14:textId="11A5CA55"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470563693"/>
            <w:placeholder>
              <w:docPart w:val="75D807564D0348CC8CAAC7777F1D957D"/>
            </w:placeholder>
            <w:showingPlcHdr/>
            <w:text w:multiLine="1"/>
          </w:sdtPr>
          <w:sdtEndPr/>
          <w:sdtContent>
            <w:tc>
              <w:tcPr>
                <w:tcW w:w="3464" w:type="dxa"/>
                <w:shd w:val="clear" w:color="auto" w:fill="FFFFFF" w:themeFill="background1"/>
                <w:vAlign w:val="center"/>
              </w:tcPr>
              <w:p w14:paraId="5C964197" w14:textId="35EE6E2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534396581"/>
            <w:placeholder>
              <w:docPart w:val="13817F24FAAE4CB58A83A88DADDB10DD"/>
            </w:placeholder>
            <w:showingPlcHdr/>
            <w:text w:multiLine="1"/>
          </w:sdtPr>
          <w:sdtEndPr/>
          <w:sdtContent>
            <w:tc>
              <w:tcPr>
                <w:tcW w:w="3013" w:type="dxa"/>
                <w:shd w:val="clear" w:color="auto" w:fill="FFFFFF" w:themeFill="background1"/>
                <w:vAlign w:val="center"/>
              </w:tcPr>
              <w:p w14:paraId="0B5F1E24" w14:textId="4268DC7F"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4D4F3C18" w14:textId="77777777" w:rsidTr="008B036E">
        <w:trPr>
          <w:cantSplit/>
          <w:trHeight w:val="432"/>
        </w:trPr>
        <w:sdt>
          <w:sdtPr>
            <w:rPr>
              <w:color w:val="222222"/>
              <w:sz w:val="20"/>
              <w:szCs w:val="20"/>
            </w:rPr>
            <w:id w:val="1036396049"/>
            <w:placeholder>
              <w:docPart w:val="110124B5586A42C290864EF86E3639D2"/>
            </w:placeholder>
            <w:date>
              <w:dateFormat w:val="M/d/yyyy"/>
              <w:lid w:val="en-US"/>
              <w:storeMappedDataAs w:val="dateTime"/>
              <w:calendar w:val="gregorian"/>
            </w:date>
          </w:sdtPr>
          <w:sdtEndPr/>
          <w:sdtContent>
            <w:tc>
              <w:tcPr>
                <w:tcW w:w="2883" w:type="dxa"/>
                <w:shd w:val="clear" w:color="auto" w:fill="FFFFFF" w:themeFill="background1"/>
                <w:vAlign w:val="center"/>
              </w:tcPr>
              <w:p w14:paraId="7DB20B07" w14:textId="5CB6016C"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720125542"/>
            <w:placeholder>
              <w:docPart w:val="85DB56CF33894EE69ECBB94C1E6C385B"/>
            </w:placeholder>
            <w:showingPlcHdr/>
            <w:text w:multiLine="1"/>
          </w:sdtPr>
          <w:sdtEndPr/>
          <w:sdtContent>
            <w:tc>
              <w:tcPr>
                <w:tcW w:w="3464" w:type="dxa"/>
                <w:shd w:val="clear" w:color="auto" w:fill="FFFFFF" w:themeFill="background1"/>
                <w:vAlign w:val="center"/>
              </w:tcPr>
              <w:p w14:paraId="325DFA70" w14:textId="2439BDAF"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020452895"/>
            <w:placeholder>
              <w:docPart w:val="A3F487DC374F45C2A3C0337233F21DF1"/>
            </w:placeholder>
            <w:showingPlcHdr/>
            <w:text w:multiLine="1"/>
          </w:sdtPr>
          <w:sdtEndPr/>
          <w:sdtContent>
            <w:tc>
              <w:tcPr>
                <w:tcW w:w="3013" w:type="dxa"/>
                <w:shd w:val="clear" w:color="auto" w:fill="FFFFFF" w:themeFill="background1"/>
                <w:vAlign w:val="center"/>
              </w:tcPr>
              <w:p w14:paraId="5A5D6DEE" w14:textId="72B6D366"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3F0EFA38" w14:textId="77777777" w:rsidTr="008B036E">
        <w:trPr>
          <w:cantSplit/>
          <w:trHeight w:val="432"/>
        </w:trPr>
        <w:sdt>
          <w:sdtPr>
            <w:rPr>
              <w:color w:val="222222"/>
              <w:sz w:val="20"/>
              <w:szCs w:val="20"/>
            </w:rPr>
            <w:id w:val="-452713185"/>
            <w:placeholder>
              <w:docPart w:val="6E35BEC072AB4A39B0958D24903B2F11"/>
            </w:placeholder>
            <w:date>
              <w:dateFormat w:val="M/d/yyyy"/>
              <w:lid w:val="en-US"/>
              <w:storeMappedDataAs w:val="dateTime"/>
              <w:calendar w:val="gregorian"/>
            </w:date>
          </w:sdtPr>
          <w:sdtEndPr/>
          <w:sdtContent>
            <w:tc>
              <w:tcPr>
                <w:tcW w:w="2883" w:type="dxa"/>
                <w:shd w:val="clear" w:color="auto" w:fill="FFFFFF" w:themeFill="background1"/>
                <w:vAlign w:val="center"/>
              </w:tcPr>
              <w:p w14:paraId="73C14F7D" w14:textId="32510BD2"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571632197"/>
            <w:placeholder>
              <w:docPart w:val="B1DBD3AA27C9491295BF5DBEA8EE91F8"/>
            </w:placeholder>
            <w:showingPlcHdr/>
            <w:text w:multiLine="1"/>
          </w:sdtPr>
          <w:sdtEndPr/>
          <w:sdtContent>
            <w:tc>
              <w:tcPr>
                <w:tcW w:w="3464" w:type="dxa"/>
                <w:shd w:val="clear" w:color="auto" w:fill="FFFFFF" w:themeFill="background1"/>
                <w:vAlign w:val="center"/>
              </w:tcPr>
              <w:p w14:paraId="5A136864" w14:textId="1751CB32"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503939876"/>
            <w:placeholder>
              <w:docPart w:val="BB82C6345DF84BA296CB514937C22660"/>
            </w:placeholder>
            <w:showingPlcHdr/>
            <w:text w:multiLine="1"/>
          </w:sdtPr>
          <w:sdtEndPr/>
          <w:sdtContent>
            <w:tc>
              <w:tcPr>
                <w:tcW w:w="3013" w:type="dxa"/>
                <w:shd w:val="clear" w:color="auto" w:fill="FFFFFF" w:themeFill="background1"/>
                <w:vAlign w:val="center"/>
              </w:tcPr>
              <w:p w14:paraId="3598B971" w14:textId="527E3D9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042B4092" w14:textId="77777777" w:rsidTr="008B036E">
        <w:trPr>
          <w:cantSplit/>
          <w:trHeight w:val="432"/>
        </w:trPr>
        <w:sdt>
          <w:sdtPr>
            <w:rPr>
              <w:color w:val="222222"/>
              <w:sz w:val="20"/>
              <w:szCs w:val="20"/>
            </w:rPr>
            <w:id w:val="1901553272"/>
            <w:placeholder>
              <w:docPart w:val="9DF6A0751F7645ED80F61F5F2AEC701B"/>
            </w:placeholder>
            <w:date>
              <w:dateFormat w:val="M/d/yyyy"/>
              <w:lid w:val="en-US"/>
              <w:storeMappedDataAs w:val="dateTime"/>
              <w:calendar w:val="gregorian"/>
            </w:date>
          </w:sdtPr>
          <w:sdtEndPr/>
          <w:sdtContent>
            <w:tc>
              <w:tcPr>
                <w:tcW w:w="2883" w:type="dxa"/>
                <w:shd w:val="clear" w:color="auto" w:fill="FFFFFF" w:themeFill="background1"/>
                <w:vAlign w:val="center"/>
              </w:tcPr>
              <w:p w14:paraId="6D6482ED" w14:textId="3A8F7108"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391310764"/>
            <w:placeholder>
              <w:docPart w:val="02BC1C41C6C14416BEDA3B62911C18E0"/>
            </w:placeholder>
            <w:showingPlcHdr/>
            <w:text w:multiLine="1"/>
          </w:sdtPr>
          <w:sdtEndPr/>
          <w:sdtContent>
            <w:tc>
              <w:tcPr>
                <w:tcW w:w="3464" w:type="dxa"/>
                <w:shd w:val="clear" w:color="auto" w:fill="FFFFFF" w:themeFill="background1"/>
                <w:vAlign w:val="center"/>
              </w:tcPr>
              <w:p w14:paraId="43FFA81F" w14:textId="239CD41A"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022762793"/>
            <w:placeholder>
              <w:docPart w:val="0194E11CA38441CB91FF3D1E89E35AF2"/>
            </w:placeholder>
            <w:showingPlcHdr/>
            <w:text w:multiLine="1"/>
          </w:sdtPr>
          <w:sdtEndPr/>
          <w:sdtContent>
            <w:tc>
              <w:tcPr>
                <w:tcW w:w="3013" w:type="dxa"/>
                <w:shd w:val="clear" w:color="auto" w:fill="FFFFFF" w:themeFill="background1"/>
                <w:vAlign w:val="center"/>
              </w:tcPr>
              <w:p w14:paraId="41E18800" w14:textId="47F168F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4CD442F4" w14:textId="77777777" w:rsidTr="008B036E">
        <w:trPr>
          <w:cantSplit/>
          <w:trHeight w:val="432"/>
        </w:trPr>
        <w:sdt>
          <w:sdtPr>
            <w:rPr>
              <w:color w:val="222222"/>
              <w:sz w:val="20"/>
              <w:szCs w:val="20"/>
            </w:rPr>
            <w:id w:val="1856227182"/>
            <w:placeholder>
              <w:docPart w:val="7BE490A8E10D42968C9D844CB8380037"/>
            </w:placeholder>
            <w:date>
              <w:dateFormat w:val="M/d/yyyy"/>
              <w:lid w:val="en-US"/>
              <w:storeMappedDataAs w:val="dateTime"/>
              <w:calendar w:val="gregorian"/>
            </w:date>
          </w:sdtPr>
          <w:sdtEndPr/>
          <w:sdtContent>
            <w:tc>
              <w:tcPr>
                <w:tcW w:w="2883" w:type="dxa"/>
                <w:shd w:val="clear" w:color="auto" w:fill="FFFFFF" w:themeFill="background1"/>
                <w:vAlign w:val="center"/>
              </w:tcPr>
              <w:p w14:paraId="0A58C8FB" w14:textId="0F600AF1"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2044194993"/>
            <w:placeholder>
              <w:docPart w:val="5FB30CC5BFF949798D8821A023437649"/>
            </w:placeholder>
            <w:showingPlcHdr/>
            <w:text w:multiLine="1"/>
          </w:sdtPr>
          <w:sdtEndPr/>
          <w:sdtContent>
            <w:tc>
              <w:tcPr>
                <w:tcW w:w="3464" w:type="dxa"/>
                <w:shd w:val="clear" w:color="auto" w:fill="FFFFFF" w:themeFill="background1"/>
                <w:vAlign w:val="center"/>
              </w:tcPr>
              <w:p w14:paraId="0B22F18B" w14:textId="468815DA"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0211880"/>
            <w:placeholder>
              <w:docPart w:val="6E45C85143B1454D8CADBDAE83BAB3C7"/>
            </w:placeholder>
            <w:showingPlcHdr/>
            <w:text w:multiLine="1"/>
          </w:sdtPr>
          <w:sdtEndPr/>
          <w:sdtContent>
            <w:tc>
              <w:tcPr>
                <w:tcW w:w="3013" w:type="dxa"/>
                <w:shd w:val="clear" w:color="auto" w:fill="FFFFFF" w:themeFill="background1"/>
                <w:vAlign w:val="center"/>
              </w:tcPr>
              <w:p w14:paraId="5699295A" w14:textId="206D2406"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7BF5A3F2" w14:textId="77777777" w:rsidTr="008B036E">
        <w:trPr>
          <w:cantSplit/>
          <w:trHeight w:val="432"/>
        </w:trPr>
        <w:sdt>
          <w:sdtPr>
            <w:rPr>
              <w:color w:val="222222"/>
              <w:sz w:val="20"/>
              <w:szCs w:val="20"/>
            </w:rPr>
            <w:id w:val="1302261615"/>
            <w:placeholder>
              <w:docPart w:val="71D997F860F84F6E9AF0F36A115F5676"/>
            </w:placeholder>
            <w:date>
              <w:dateFormat w:val="M/d/yyyy"/>
              <w:lid w:val="en-US"/>
              <w:storeMappedDataAs w:val="dateTime"/>
              <w:calendar w:val="gregorian"/>
            </w:date>
          </w:sdtPr>
          <w:sdtEndPr/>
          <w:sdtContent>
            <w:tc>
              <w:tcPr>
                <w:tcW w:w="2883" w:type="dxa"/>
                <w:shd w:val="clear" w:color="auto" w:fill="FFFFFF" w:themeFill="background1"/>
                <w:vAlign w:val="center"/>
              </w:tcPr>
              <w:p w14:paraId="0A32AF16" w14:textId="6B924E08"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352566081"/>
            <w:placeholder>
              <w:docPart w:val="FED989DCB6164B9A919E7FEA9C533C1E"/>
            </w:placeholder>
            <w:showingPlcHdr/>
            <w:text w:multiLine="1"/>
          </w:sdtPr>
          <w:sdtEndPr/>
          <w:sdtContent>
            <w:tc>
              <w:tcPr>
                <w:tcW w:w="3464" w:type="dxa"/>
                <w:shd w:val="clear" w:color="auto" w:fill="FFFFFF" w:themeFill="background1"/>
                <w:vAlign w:val="center"/>
              </w:tcPr>
              <w:p w14:paraId="55738C66" w14:textId="21A703B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512116595"/>
            <w:placeholder>
              <w:docPart w:val="2584AF29786249BFA98922F4A2B15483"/>
            </w:placeholder>
            <w:showingPlcHdr/>
            <w:text w:multiLine="1"/>
          </w:sdtPr>
          <w:sdtEndPr/>
          <w:sdtContent>
            <w:tc>
              <w:tcPr>
                <w:tcW w:w="3013" w:type="dxa"/>
                <w:shd w:val="clear" w:color="auto" w:fill="FFFFFF" w:themeFill="background1"/>
                <w:vAlign w:val="center"/>
              </w:tcPr>
              <w:p w14:paraId="4CDE01BE" w14:textId="34B6C2A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202B7359" w14:textId="77777777" w:rsidTr="008B036E">
        <w:trPr>
          <w:cantSplit/>
          <w:trHeight w:val="432"/>
        </w:trPr>
        <w:sdt>
          <w:sdtPr>
            <w:rPr>
              <w:color w:val="222222"/>
              <w:sz w:val="20"/>
              <w:szCs w:val="20"/>
            </w:rPr>
            <w:id w:val="-1567108774"/>
            <w:placeholder>
              <w:docPart w:val="C605780169644267825532C3CFD60F73"/>
            </w:placeholder>
            <w:date>
              <w:dateFormat w:val="M/d/yyyy"/>
              <w:lid w:val="en-US"/>
              <w:storeMappedDataAs w:val="dateTime"/>
              <w:calendar w:val="gregorian"/>
            </w:date>
          </w:sdtPr>
          <w:sdtEndPr/>
          <w:sdtContent>
            <w:tc>
              <w:tcPr>
                <w:tcW w:w="2883" w:type="dxa"/>
                <w:shd w:val="clear" w:color="auto" w:fill="FFFFFF" w:themeFill="background1"/>
                <w:vAlign w:val="center"/>
              </w:tcPr>
              <w:p w14:paraId="199F7786" w14:textId="691C2398"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121835998"/>
            <w:placeholder>
              <w:docPart w:val="D9C6D9FB98C14678A88DBA3CAF4FEBB5"/>
            </w:placeholder>
            <w:showingPlcHdr/>
            <w:text w:multiLine="1"/>
          </w:sdtPr>
          <w:sdtEndPr/>
          <w:sdtContent>
            <w:tc>
              <w:tcPr>
                <w:tcW w:w="3464" w:type="dxa"/>
                <w:shd w:val="clear" w:color="auto" w:fill="FFFFFF" w:themeFill="background1"/>
                <w:vAlign w:val="center"/>
              </w:tcPr>
              <w:p w14:paraId="15B905DB" w14:textId="45233FF8"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400667497"/>
            <w:placeholder>
              <w:docPart w:val="BF6922C66A56439ABFC02F36B6543B5D"/>
            </w:placeholder>
            <w:showingPlcHdr/>
            <w:text w:multiLine="1"/>
          </w:sdtPr>
          <w:sdtEndPr/>
          <w:sdtContent>
            <w:tc>
              <w:tcPr>
                <w:tcW w:w="3013" w:type="dxa"/>
                <w:shd w:val="clear" w:color="auto" w:fill="FFFFFF" w:themeFill="background1"/>
                <w:vAlign w:val="center"/>
              </w:tcPr>
              <w:p w14:paraId="7622628B" w14:textId="1EFD3345"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bl>
    <w:p w14:paraId="1A9AA50E" w14:textId="77777777" w:rsidR="008C2897" w:rsidRPr="004B3DAA" w:rsidRDefault="008C2897" w:rsidP="004B3DAA"/>
    <w:p w14:paraId="1101504D" w14:textId="77777777" w:rsidR="00E052C7" w:rsidRPr="00111560" w:rsidRDefault="00E052C7" w:rsidP="00EA0D64">
      <w:pPr>
        <w:pStyle w:val="Heading2"/>
      </w:pPr>
      <w:r w:rsidRPr="00111560">
        <w:t xml:space="preserve">Additional Notes </w:t>
      </w:r>
    </w:p>
    <w:tbl>
      <w:tblPr>
        <w:tblStyle w:val="TableGrid"/>
        <w:tblW w:w="9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AF4540" w14:paraId="0F6AF6EF" w14:textId="77777777" w:rsidTr="00AF4540">
        <w:trPr>
          <w:trHeight w:val="2664"/>
        </w:trPr>
        <w:tc>
          <w:tcPr>
            <w:tcW w:w="9330" w:type="dxa"/>
          </w:tcPr>
          <w:sdt>
            <w:sdtPr>
              <w:rPr>
                <w:rFonts w:ascii="Arial" w:hAnsi="Arial" w:cs="Arial"/>
                <w:sz w:val="20"/>
                <w:szCs w:val="20"/>
              </w:rPr>
              <w:id w:val="-1000040398"/>
              <w:placeholder>
                <w:docPart w:val="ECBA9D49761140E99F970BAA0A8CBCED"/>
              </w:placeholder>
              <w:showingPlcHdr/>
              <w:text w:multiLine="1"/>
            </w:sdtPr>
            <w:sdtEndPr/>
            <w:sdtContent>
              <w:p w14:paraId="2FEF2059" w14:textId="77777777" w:rsidR="00AF4540" w:rsidRPr="001D385E" w:rsidRDefault="00AF4540" w:rsidP="00AF4540">
                <w:pPr>
                  <w:spacing w:before="120"/>
                  <w:rPr>
                    <w:rFonts w:ascii="Arial" w:hAnsi="Arial" w:cs="Arial"/>
                    <w:sz w:val="20"/>
                    <w:szCs w:val="20"/>
                  </w:rPr>
                </w:pPr>
                <w:r>
                  <w:rPr>
                    <w:rFonts w:ascii="Arial" w:hAnsi="Arial" w:cs="Arial"/>
                    <w:sz w:val="20"/>
                    <w:szCs w:val="20"/>
                  </w:rPr>
                  <w:t xml:space="preserve">     </w:t>
                </w:r>
              </w:p>
            </w:sdtContent>
          </w:sdt>
          <w:p w14:paraId="7744EF80" w14:textId="77777777" w:rsidR="00AF4540" w:rsidRDefault="00AF4540" w:rsidP="00AF4540"/>
        </w:tc>
      </w:tr>
    </w:tbl>
    <w:p w14:paraId="77C019A5" w14:textId="77777777" w:rsidR="00E052C7" w:rsidRDefault="00E052C7" w:rsidP="00274AA4">
      <w:pPr>
        <w:tabs>
          <w:tab w:val="right" w:pos="9360"/>
        </w:tabs>
        <w:spacing w:line="480" w:lineRule="auto"/>
        <w:rPr>
          <w:rFonts w:ascii="Arial" w:hAnsi="Arial" w:cs="Arial"/>
          <w:b/>
          <w:sz w:val="22"/>
          <w:szCs w:val="22"/>
          <w:u w:val="single"/>
        </w:rPr>
      </w:pPr>
    </w:p>
    <w:p w14:paraId="0FDC9981" w14:textId="77777777" w:rsidR="00E052C7" w:rsidRDefault="00E052C7" w:rsidP="0015017A">
      <w:pPr>
        <w:tabs>
          <w:tab w:val="right" w:pos="9360"/>
        </w:tabs>
        <w:spacing w:line="480" w:lineRule="auto"/>
        <w:rPr>
          <w:rFonts w:ascii="Arial" w:hAnsi="Arial" w:cs="Arial"/>
          <w:b/>
          <w:sz w:val="22"/>
          <w:szCs w:val="22"/>
          <w:u w:val="single"/>
        </w:rPr>
        <w:sectPr w:rsidR="00E052C7" w:rsidSect="001440E3">
          <w:headerReference w:type="default" r:id="rId46"/>
          <w:footerReference w:type="default" r:id="rId47"/>
          <w:pgSz w:w="12240" w:h="15840" w:code="1"/>
          <w:pgMar w:top="1440" w:right="1440" w:bottom="1440" w:left="1440" w:header="720" w:footer="720" w:gutter="0"/>
          <w:pgNumType w:start="1"/>
          <w:cols w:space="720"/>
          <w:docGrid w:linePitch="360"/>
        </w:sectPr>
      </w:pPr>
    </w:p>
    <w:p w14:paraId="08EE81C0" w14:textId="55D1E143" w:rsidR="00526968" w:rsidRDefault="00762233" w:rsidP="00762233">
      <w:pPr>
        <w:tabs>
          <w:tab w:val="right" w:pos="9360"/>
        </w:tabs>
        <w:spacing w:line="480" w:lineRule="auto"/>
        <w:jc w:val="center"/>
        <w:rPr>
          <w:rFonts w:ascii="Arial" w:hAnsi="Arial" w:cs="Arial"/>
          <w:b/>
          <w:sz w:val="22"/>
          <w:szCs w:val="22"/>
          <w:u w:val="single"/>
        </w:rPr>
      </w:pPr>
      <w:r w:rsidRPr="006846C9">
        <w:rPr>
          <w:rFonts w:ascii="Arial" w:hAnsi="Arial" w:cs="Arial"/>
          <w:sz w:val="22"/>
          <w:szCs w:val="22"/>
        </w:rPr>
        <w:t>This page intentionally left blank</w:t>
      </w:r>
    </w:p>
    <w:p w14:paraId="7982B665" w14:textId="77777777" w:rsidR="00526968" w:rsidRDefault="00526968" w:rsidP="0015017A">
      <w:pPr>
        <w:tabs>
          <w:tab w:val="right" w:pos="9360"/>
        </w:tabs>
        <w:spacing w:line="480" w:lineRule="auto"/>
        <w:rPr>
          <w:rFonts w:ascii="Arial" w:hAnsi="Arial" w:cs="Arial"/>
          <w:b/>
          <w:sz w:val="22"/>
          <w:szCs w:val="22"/>
          <w:u w:val="single"/>
        </w:rPr>
        <w:sectPr w:rsidR="00526968" w:rsidSect="00762233">
          <w:headerReference w:type="default" r:id="rId48"/>
          <w:footerReference w:type="default" r:id="rId49"/>
          <w:pgSz w:w="12240" w:h="15840" w:code="1"/>
          <w:pgMar w:top="1440" w:right="1440" w:bottom="1440" w:left="1440" w:header="720" w:footer="720" w:gutter="0"/>
          <w:pgNumType w:start="1"/>
          <w:cols w:space="720"/>
          <w:vAlign w:val="center"/>
          <w:docGrid w:linePitch="360"/>
        </w:sectPr>
      </w:pPr>
    </w:p>
    <w:p w14:paraId="76DBD1DC" w14:textId="68912B2F" w:rsidR="00593EFB" w:rsidRPr="007A0E9E" w:rsidRDefault="00FF3E82" w:rsidP="00EA0D64">
      <w:pPr>
        <w:pStyle w:val="Heading1"/>
      </w:pPr>
      <w:bookmarkStart w:id="20" w:name="_Ref510384743"/>
      <w:r w:rsidRPr="007A0E9E">
        <w:t xml:space="preserve">Worksheet </w:t>
      </w:r>
      <w:r w:rsidR="00274AA4">
        <w:t>7</w:t>
      </w:r>
      <w:r w:rsidRPr="007A0E9E">
        <w:t>: Heating, Ventilation, and Air</w:t>
      </w:r>
      <w:r w:rsidRPr="007A0E9E">
        <w:br/>
        <w:t>Conditioning (HVAC) and Mechanical</w:t>
      </w:r>
      <w:bookmarkEnd w:id="20"/>
    </w:p>
    <w:p w14:paraId="089015AA" w14:textId="77777777" w:rsidR="008B036E" w:rsidRPr="00EA0239" w:rsidRDefault="008B036E" w:rsidP="008B036E">
      <w:pPr>
        <w:pStyle w:val="BodyText"/>
        <w:spacing w:after="0"/>
        <w:rPr>
          <w:rFonts w:ascii="Arial" w:hAnsi="Arial" w:cs="Arial"/>
        </w:rPr>
      </w:pPr>
    </w:p>
    <w:p w14:paraId="4934448D" w14:textId="0E5FB6CA" w:rsidR="00B03D00" w:rsidRPr="00111560" w:rsidRDefault="00B03D00" w:rsidP="00B03D00">
      <w:pPr>
        <w:pStyle w:val="BodyText"/>
        <w:rPr>
          <w:rFonts w:ascii="Arial" w:hAnsi="Arial" w:cs="Arial"/>
        </w:rPr>
      </w:pPr>
      <w:r w:rsidRPr="00111560">
        <w:rPr>
          <w:rFonts w:ascii="Arial" w:hAnsi="Arial" w:cs="Arial"/>
        </w:rPr>
        <w:t xml:space="preserve">Use the following worksheet to </w:t>
      </w:r>
      <w:r>
        <w:rPr>
          <w:rFonts w:ascii="Arial" w:hAnsi="Arial" w:cs="Arial"/>
        </w:rPr>
        <w:t>verify</w:t>
      </w:r>
      <w:r w:rsidR="00423072">
        <w:rPr>
          <w:rFonts w:ascii="Arial" w:hAnsi="Arial" w:cs="Arial"/>
        </w:rPr>
        <w:t xml:space="preserve"> that</w:t>
      </w:r>
      <w:r>
        <w:rPr>
          <w:rFonts w:ascii="Arial" w:hAnsi="Arial" w:cs="Arial"/>
        </w:rPr>
        <w:t xml:space="preserve"> your </w:t>
      </w:r>
      <w:r w:rsidR="00C44AAB">
        <w:rPr>
          <w:rFonts w:ascii="Arial" w:hAnsi="Arial" w:cs="Arial"/>
        </w:rPr>
        <w:t xml:space="preserve">property’s </w:t>
      </w:r>
      <w:r>
        <w:rPr>
          <w:rFonts w:ascii="Arial" w:hAnsi="Arial" w:cs="Arial"/>
        </w:rPr>
        <w:t>mechanical systems, such as cooling towers and boilers</w:t>
      </w:r>
      <w:r w:rsidR="009638E1">
        <w:rPr>
          <w:rFonts w:ascii="Arial" w:hAnsi="Arial" w:cs="Arial"/>
        </w:rPr>
        <w:t>,</w:t>
      </w:r>
      <w:r w:rsidR="00423072">
        <w:rPr>
          <w:rFonts w:ascii="Arial" w:hAnsi="Arial" w:cs="Arial"/>
        </w:rPr>
        <w:t xml:space="preserve"> are using water efficiently</w:t>
      </w:r>
      <w:r>
        <w:rPr>
          <w:rFonts w:ascii="Arial" w:hAnsi="Arial" w:cs="Arial"/>
        </w:rPr>
        <w:t>. For more information on mechanical systems</w:t>
      </w:r>
      <w:r w:rsidRPr="00111560">
        <w:rPr>
          <w:rFonts w:ascii="Arial" w:hAnsi="Arial" w:cs="Arial"/>
        </w:rPr>
        <w:t xml:space="preserve">, </w:t>
      </w:r>
      <w:r w:rsidR="005066A1">
        <w:rPr>
          <w:rFonts w:ascii="Arial" w:hAnsi="Arial" w:cs="Arial"/>
        </w:rPr>
        <w:t xml:space="preserve">review </w:t>
      </w:r>
      <w:r w:rsidRPr="00111560">
        <w:rPr>
          <w:rFonts w:ascii="Arial" w:hAnsi="Arial" w:cs="Arial"/>
        </w:rPr>
        <w:t xml:space="preserve">WaterSense’s </w:t>
      </w:r>
      <w:hyperlink r:id="rId50" w:history="1">
        <w:r w:rsidR="009638E1" w:rsidRPr="00AB0F7D">
          <w:rPr>
            <w:rStyle w:val="Hyperlink"/>
            <w:rFonts w:ascii="Arial" w:hAnsi="Arial" w:cs="Arial"/>
            <w:i/>
            <w:szCs w:val="22"/>
          </w:rPr>
          <w:t>Mechanical Systems Water Efficiency Management Guide</w:t>
        </w:r>
      </w:hyperlink>
      <w:r w:rsidRPr="00111560">
        <w:rPr>
          <w:rFonts w:ascii="Arial" w:hAnsi="Arial" w:cs="Arial"/>
        </w:rPr>
        <w:t>.</w:t>
      </w:r>
    </w:p>
    <w:p w14:paraId="59FFBCC8" w14:textId="77777777" w:rsidR="00593EFB" w:rsidRPr="00111560" w:rsidRDefault="00593EFB" w:rsidP="00EA0D64">
      <w:pPr>
        <w:pStyle w:val="Heading2"/>
      </w:pPr>
      <w:r w:rsidRPr="00111560">
        <w:t>Getting Started</w:t>
      </w:r>
    </w:p>
    <w:p w14:paraId="42FA3400" w14:textId="4BDBBFB6" w:rsidR="00593EFB" w:rsidRPr="00B03D00" w:rsidRDefault="00593EFB" w:rsidP="00174DFF">
      <w:pPr>
        <w:pStyle w:val="BodyText"/>
        <w:rPr>
          <w:rFonts w:ascii="Arial" w:hAnsi="Arial" w:cs="Arial"/>
          <w:szCs w:val="22"/>
        </w:rPr>
      </w:pPr>
      <w:r w:rsidRPr="00B03D00">
        <w:rPr>
          <w:rFonts w:ascii="Arial" w:hAnsi="Arial" w:cs="Arial"/>
          <w:szCs w:val="22"/>
        </w:rPr>
        <w:t xml:space="preserve">To complete the tables in this worksheet, conduct a full inventory of all cooling towers, steam boilers, and equipment cooled with single-pass potable water </w:t>
      </w:r>
      <w:r w:rsidR="00C44AAB">
        <w:rPr>
          <w:rFonts w:ascii="Arial" w:hAnsi="Arial" w:cs="Arial"/>
          <w:szCs w:val="22"/>
        </w:rPr>
        <w:t>within</w:t>
      </w:r>
      <w:r w:rsidR="00C44AAB" w:rsidRPr="00B03D00">
        <w:rPr>
          <w:rFonts w:ascii="Arial" w:hAnsi="Arial" w:cs="Arial"/>
          <w:szCs w:val="22"/>
        </w:rPr>
        <w:t xml:space="preserve"> </w:t>
      </w:r>
      <w:r w:rsidR="00AD7C08">
        <w:rPr>
          <w:rFonts w:ascii="Arial" w:hAnsi="Arial" w:cs="Arial"/>
          <w:szCs w:val="22"/>
        </w:rPr>
        <w:t>the</w:t>
      </w:r>
      <w:r w:rsidR="00AD7C08" w:rsidRPr="00B03D00">
        <w:rPr>
          <w:rFonts w:ascii="Arial" w:hAnsi="Arial" w:cs="Arial"/>
          <w:szCs w:val="22"/>
        </w:rPr>
        <w:t xml:space="preserve"> </w:t>
      </w:r>
      <w:r w:rsidR="00C44AAB">
        <w:rPr>
          <w:rFonts w:ascii="Arial" w:hAnsi="Arial" w:cs="Arial"/>
          <w:szCs w:val="22"/>
        </w:rPr>
        <w:t>property</w:t>
      </w:r>
      <w:r w:rsidRPr="00B03D00">
        <w:rPr>
          <w:rFonts w:ascii="Arial" w:hAnsi="Arial" w:cs="Arial"/>
          <w:szCs w:val="22"/>
        </w:rPr>
        <w:t xml:space="preserve">. </w:t>
      </w:r>
    </w:p>
    <w:p w14:paraId="13A9BAB2" w14:textId="2172834C" w:rsidR="00593EFB" w:rsidRPr="00111560" w:rsidRDefault="00593EFB" w:rsidP="00EA0D64">
      <w:pPr>
        <w:pStyle w:val="Heading2"/>
      </w:pPr>
      <w:r w:rsidRPr="00970F7F">
        <w:t>Cooling Towers</w:t>
      </w:r>
    </w:p>
    <w:p w14:paraId="716BF835" w14:textId="4123C4F0" w:rsidR="00593EFB" w:rsidRPr="00632C1E" w:rsidRDefault="00AD7C08" w:rsidP="00174DFF">
      <w:pPr>
        <w:pStyle w:val="BodyText"/>
        <w:rPr>
          <w:rFonts w:ascii="Arial" w:hAnsi="Arial" w:cs="Arial"/>
        </w:rPr>
      </w:pPr>
      <w:r w:rsidRPr="004A02BD">
        <w:rPr>
          <w:rFonts w:ascii="Trebuchet MS" w:hAnsi="Trebuchet MS"/>
          <w:noProof/>
        </w:rPr>
        <mc:AlternateContent>
          <mc:Choice Requires="wps">
            <w:drawing>
              <wp:anchor distT="0" distB="0" distL="114300" distR="114300" simplePos="0" relativeHeight="251660288" behindDoc="0" locked="0" layoutInCell="1" allowOverlap="1" wp14:anchorId="600B68A6" wp14:editId="66D98C59">
                <wp:simplePos x="0" y="0"/>
                <wp:positionH relativeFrom="margin">
                  <wp:posOffset>4183380</wp:posOffset>
                </wp:positionH>
                <wp:positionV relativeFrom="paragraph">
                  <wp:posOffset>38100</wp:posOffset>
                </wp:positionV>
                <wp:extent cx="1694180" cy="2247900"/>
                <wp:effectExtent l="0" t="0" r="20320" b="19050"/>
                <wp:wrapSquare wrapText="bothSides"/>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2247900"/>
                        </a:xfrm>
                        <a:prstGeom prst="rect">
                          <a:avLst/>
                        </a:prstGeom>
                        <a:solidFill>
                          <a:srgbClr val="FFFFFF"/>
                        </a:solidFill>
                        <a:ln w="19050">
                          <a:solidFill>
                            <a:srgbClr val="488949"/>
                          </a:solidFill>
                          <a:miter lim="800000"/>
                          <a:headEnd/>
                          <a:tailEnd/>
                        </a:ln>
                      </wps:spPr>
                      <wps:txbx>
                        <w:txbxContent>
                          <w:p w14:paraId="651EC725" w14:textId="22351FEF" w:rsidR="00D528C8" w:rsidRPr="00B03D00" w:rsidRDefault="00D528C8" w:rsidP="00203374">
                            <w:pPr>
                              <w:rPr>
                                <w:rFonts w:ascii="Arial" w:hAnsi="Arial" w:cs="Arial"/>
                              </w:rPr>
                            </w:pPr>
                            <w:r w:rsidRPr="00B03D00">
                              <w:rPr>
                                <w:rFonts w:ascii="Arial" w:hAnsi="Arial" w:cs="Arial"/>
                                <w:b/>
                                <w:sz w:val="20"/>
                                <w:szCs w:val="20"/>
                              </w:rPr>
                              <w:t>Water-Saving Tip:</w:t>
                            </w:r>
                            <w:r w:rsidRPr="00B03D00">
                              <w:rPr>
                                <w:rFonts w:ascii="Arial" w:hAnsi="Arial" w:cs="Arial"/>
                                <w:sz w:val="20"/>
                                <w:szCs w:val="20"/>
                              </w:rPr>
                              <w:t xml:space="preserve"> Using drift eliminators on your cooling tower helps reduce water losses from “drift” and splashing to negligible amounts.</w:t>
                            </w:r>
                            <w:r>
                              <w:rPr>
                                <w:rFonts w:ascii="Arial" w:hAnsi="Arial" w:cs="Arial"/>
                                <w:sz w:val="20"/>
                                <w:szCs w:val="20"/>
                              </w:rPr>
                              <w:t xml:space="preserve"> Newer drift eliminators can reduce drift to less than 0.005 percent of the recirculating water volume, compared to 0.05 to 0.2 percent of the flow rate when drift eliminators are not installed.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68A6" id="_x0000_s1038" type="#_x0000_t202" style="position:absolute;margin-left:329.4pt;margin-top:3pt;width:133.4pt;height:17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" strokecolor="#488949" strokeweight="1.5pt">
                <v:textbox>
                  <w:txbxContent>
                    <w:p w14:paraId="651EC725" w14:textId="22351FEF" w:rsidR="00D528C8" w:rsidRPr="00B03D00" w:rsidRDefault="00D528C8" w:rsidP="00203374">
                      <w:pPr>
                        <w:rPr>
                          <w:rFonts w:ascii="Arial" w:hAnsi="Arial" w:cs="Arial"/>
                        </w:rPr>
                      </w:pPr>
                      <w:r w:rsidRPr="00B03D00">
                        <w:rPr>
                          <w:rFonts w:ascii="Arial" w:hAnsi="Arial" w:cs="Arial"/>
                          <w:b/>
                          <w:sz w:val="20"/>
                          <w:szCs w:val="20"/>
                        </w:rPr>
                        <w:t>Water-Saving Tip:</w:t>
                      </w:r>
                      <w:r w:rsidRPr="00B03D00">
                        <w:rPr>
                          <w:rFonts w:ascii="Arial" w:hAnsi="Arial" w:cs="Arial"/>
                          <w:sz w:val="20"/>
                          <w:szCs w:val="20"/>
                        </w:rPr>
                        <w:t xml:space="preserve"> Using drift eliminators on your cooling tower helps reduce water losses from “drift” and splashing to negligible amounts.</w:t>
                      </w:r>
                      <w:r>
                        <w:rPr>
                          <w:rFonts w:ascii="Arial" w:hAnsi="Arial" w:cs="Arial"/>
                          <w:sz w:val="20"/>
                          <w:szCs w:val="20"/>
                        </w:rPr>
                        <w:t xml:space="preserve"> Newer drift eliminators can reduce drift to less than 0.005 percent of the recirculating water volume, compared to 0.05 to 0.2 percent of the flow rate when drift eliminators are not installed.</w:t>
                      </w:r>
                    </w:p>
                  </w:txbxContent>
                </v:textbox>
                <w10:wrap type="square" anchorx="margin"/>
              </v:shape>
            </w:pict>
          </mc:Fallback>
        </mc:AlternateContent>
      </w:r>
      <w:r w:rsidR="00593EFB" w:rsidRPr="00632C1E">
        <w:rPr>
          <w:rFonts w:ascii="Arial" w:hAnsi="Arial" w:cs="Arial"/>
        </w:rPr>
        <w:t>Cooling towers evaporate water to remove heat from the system. Water is also discharged (i.e., blown down) to prevent mineral build</w:t>
      </w:r>
      <w:r>
        <w:rPr>
          <w:rFonts w:ascii="Arial" w:hAnsi="Arial" w:cs="Arial"/>
        </w:rPr>
        <w:t>-</w:t>
      </w:r>
      <w:r w:rsidR="00593EFB" w:rsidRPr="00632C1E">
        <w:rPr>
          <w:rFonts w:ascii="Arial" w:hAnsi="Arial" w:cs="Arial"/>
        </w:rPr>
        <w:t xml:space="preserve">up and scaling in the tower. Make-up water is provided to replace water that is lost in the system. </w:t>
      </w:r>
    </w:p>
    <w:p w14:paraId="561DF646" w14:textId="594389FA" w:rsidR="00593EFB" w:rsidRPr="00632C1E" w:rsidRDefault="00F5119D" w:rsidP="00F5119D">
      <w:pPr>
        <w:pStyle w:val="BodyText"/>
        <w:rPr>
          <w:rFonts w:ascii="Arial" w:hAnsi="Arial" w:cs="Arial"/>
        </w:rPr>
      </w:pPr>
      <w:r w:rsidRPr="00111560">
        <w:rPr>
          <w:rFonts w:ascii="Trebuchet MS" w:hAnsi="Trebuchet MS"/>
          <w:noProof/>
        </w:rPr>
        <mc:AlternateContent>
          <mc:Choice Requires="wps">
            <w:drawing>
              <wp:anchor distT="0" distB="0" distL="114300" distR="114300" simplePos="0" relativeHeight="251683840" behindDoc="0" locked="0" layoutInCell="1" allowOverlap="1" wp14:anchorId="71EC541F" wp14:editId="3D378517">
                <wp:simplePos x="0" y="0"/>
                <wp:positionH relativeFrom="margin">
                  <wp:align>left</wp:align>
                </wp:positionH>
                <wp:positionV relativeFrom="paragraph">
                  <wp:posOffset>1740535</wp:posOffset>
                </wp:positionV>
                <wp:extent cx="1800225" cy="1040765"/>
                <wp:effectExtent l="0" t="0" r="28575" b="22860"/>
                <wp:wrapSquare wrapText="bothSides"/>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40765"/>
                        </a:xfrm>
                        <a:prstGeom prst="rect">
                          <a:avLst/>
                        </a:prstGeom>
                        <a:solidFill>
                          <a:srgbClr val="FFFFFF"/>
                        </a:solidFill>
                        <a:ln w="19050">
                          <a:solidFill>
                            <a:srgbClr val="488949"/>
                          </a:solidFill>
                          <a:miter lim="800000"/>
                          <a:headEnd/>
                          <a:tailEnd/>
                        </a:ln>
                      </wps:spPr>
                      <wps:txbx>
                        <w:txbxContent>
                          <w:p w14:paraId="2061BA42" w14:textId="0D0C8B9E" w:rsidR="00D528C8" w:rsidRPr="00B03D00" w:rsidRDefault="00D528C8" w:rsidP="00420A0E">
                            <w:pPr>
                              <w:rPr>
                                <w:rFonts w:ascii="Arial" w:hAnsi="Arial" w:cs="Arial"/>
                              </w:rPr>
                            </w:pPr>
                            <w:r w:rsidRPr="00B03D00">
                              <w:rPr>
                                <w:rFonts w:ascii="Arial" w:hAnsi="Arial" w:cs="Arial"/>
                                <w:b/>
                                <w:sz w:val="20"/>
                                <w:szCs w:val="20"/>
                              </w:rPr>
                              <w:t>Water-Saving Tip:</w:t>
                            </w:r>
                            <w:r w:rsidRPr="00B03D00">
                              <w:rPr>
                                <w:rFonts w:ascii="Arial" w:hAnsi="Arial" w:cs="Arial"/>
                                <w:sz w:val="20"/>
                                <w:szCs w:val="20"/>
                              </w:rPr>
                              <w:t xml:space="preserve"> </w:t>
                            </w:r>
                            <w:r>
                              <w:rPr>
                                <w:rFonts w:ascii="Arial" w:hAnsi="Arial" w:cs="Arial"/>
                                <w:sz w:val="20"/>
                                <w:szCs w:val="20"/>
                              </w:rPr>
                              <w:t>Increasing a cooling tower’s cycles of concentration from three to six reduces cooling tower make-up water by 20 percent.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EC541F" id="_x0000_s1039" type="#_x0000_t202" style="position:absolute;margin-left:0;margin-top:137.05pt;width:141.75pt;height:81.9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" strokecolor="#488949" strokeweight="1.5pt">
                <v:textbox style="mso-fit-shape-to-text:t">
                  <w:txbxContent>
                    <w:p w14:paraId="2061BA42" w14:textId="0D0C8B9E" w:rsidR="00D528C8" w:rsidRPr="00B03D00" w:rsidRDefault="00D528C8" w:rsidP="00420A0E">
                      <w:pPr>
                        <w:rPr>
                          <w:rFonts w:ascii="Arial" w:hAnsi="Arial" w:cs="Arial"/>
                        </w:rPr>
                      </w:pPr>
                      <w:r w:rsidRPr="00B03D00">
                        <w:rPr>
                          <w:rFonts w:ascii="Arial" w:hAnsi="Arial" w:cs="Arial"/>
                          <w:b/>
                          <w:sz w:val="20"/>
                          <w:szCs w:val="20"/>
                        </w:rPr>
                        <w:t>Water-Saving Tip:</w:t>
                      </w:r>
                      <w:r w:rsidRPr="00B03D00">
                        <w:rPr>
                          <w:rFonts w:ascii="Arial" w:hAnsi="Arial" w:cs="Arial"/>
                          <w:sz w:val="20"/>
                          <w:szCs w:val="20"/>
                        </w:rPr>
                        <w:t xml:space="preserve"> </w:t>
                      </w:r>
                      <w:r>
                        <w:rPr>
                          <w:rFonts w:ascii="Arial" w:hAnsi="Arial" w:cs="Arial"/>
                          <w:sz w:val="20"/>
                          <w:szCs w:val="20"/>
                        </w:rPr>
                        <w:t>Increasing a cooling tower’s cycles of concentration from three to six reduces cooling tower make-up water by 20 percent.</w:t>
                      </w:r>
                    </w:p>
                  </w:txbxContent>
                </v:textbox>
                <w10:wrap type="square" anchorx="margin"/>
              </v:shape>
            </w:pict>
          </mc:Fallback>
        </mc:AlternateContent>
      </w:r>
      <w:r w:rsidR="00593EFB" w:rsidRPr="00632C1E">
        <w:rPr>
          <w:rFonts w:ascii="Arial" w:hAnsi="Arial" w:cs="Arial"/>
        </w:rPr>
        <w:t xml:space="preserve">Many facilities use chemicals or other water treatment to control mineral buildup and scaling in cooling towers. A maintenance and/or water chemistry vendor </w:t>
      </w:r>
      <w:r w:rsidR="00B414A6">
        <w:rPr>
          <w:rFonts w:ascii="Arial" w:hAnsi="Arial" w:cs="Arial"/>
        </w:rPr>
        <w:t xml:space="preserve">may be contracted with </w:t>
      </w:r>
      <w:r w:rsidR="00593EFB" w:rsidRPr="00632C1E">
        <w:rPr>
          <w:rFonts w:ascii="Arial" w:hAnsi="Arial" w:cs="Arial"/>
        </w:rPr>
        <w:t xml:space="preserve">to provide chemicals and monitor the equipment to ensure it is operating correctly. Water chemistry reports, which are typically provided during or shortly after the vendor’s periodic visits, might include the cycles of concentration of your cooling tower(s), as well as the total dissolved solids (TDS) or conductivity of make-up and blowdown water. </w:t>
      </w:r>
      <w:r w:rsidRPr="00F5119D">
        <w:rPr>
          <w:rFonts w:ascii="Arial" w:hAnsi="Arial" w:cs="Arial"/>
        </w:rPr>
        <w:t>Since TDS enter the system in the</w:t>
      </w:r>
      <w:r>
        <w:rPr>
          <w:rFonts w:ascii="Arial" w:hAnsi="Arial" w:cs="Arial"/>
        </w:rPr>
        <w:t xml:space="preserve"> </w:t>
      </w:r>
      <w:r w:rsidRPr="00F5119D">
        <w:rPr>
          <w:rFonts w:ascii="Arial" w:hAnsi="Arial" w:cs="Arial"/>
        </w:rPr>
        <w:t>make-up water and exit the system in the blowdown water, the cycles of concentration</w:t>
      </w:r>
      <w:r>
        <w:rPr>
          <w:rFonts w:ascii="Arial" w:hAnsi="Arial" w:cs="Arial"/>
        </w:rPr>
        <w:t xml:space="preserve"> </w:t>
      </w:r>
      <w:r w:rsidRPr="00F5119D">
        <w:rPr>
          <w:rFonts w:ascii="Arial" w:hAnsi="Arial" w:cs="Arial"/>
        </w:rPr>
        <w:t>are also approximately equal to the ratio of volume of make-up water to blowdown</w:t>
      </w:r>
      <w:r>
        <w:rPr>
          <w:rFonts w:ascii="Arial" w:hAnsi="Arial" w:cs="Arial"/>
        </w:rPr>
        <w:t xml:space="preserve"> </w:t>
      </w:r>
      <w:r w:rsidRPr="00F5119D">
        <w:rPr>
          <w:rFonts w:ascii="Arial" w:hAnsi="Arial" w:cs="Arial"/>
        </w:rPr>
        <w:t xml:space="preserve">water. </w:t>
      </w:r>
      <w:r>
        <w:rPr>
          <w:rFonts w:ascii="Arial" w:hAnsi="Arial" w:cs="Arial"/>
        </w:rPr>
        <w:t>Therefore, c</w:t>
      </w:r>
      <w:r w:rsidR="00593EFB" w:rsidRPr="00632C1E">
        <w:rPr>
          <w:rFonts w:ascii="Arial" w:hAnsi="Arial" w:cs="Arial"/>
        </w:rPr>
        <w:t xml:space="preserve">ycles of concentration </w:t>
      </w:r>
      <w:r>
        <w:rPr>
          <w:rFonts w:ascii="Arial" w:hAnsi="Arial" w:cs="Arial"/>
        </w:rPr>
        <w:t>are</w:t>
      </w:r>
      <w:r w:rsidR="00593EFB" w:rsidRPr="00632C1E">
        <w:rPr>
          <w:rFonts w:ascii="Arial" w:hAnsi="Arial" w:cs="Arial"/>
        </w:rPr>
        <w:t xml:space="preserve"> a parameter commonly used to evaluate cooling tower operation efficiency. </w:t>
      </w:r>
      <w:r>
        <w:rPr>
          <w:rFonts w:ascii="Arial" w:hAnsi="Arial" w:cs="Arial"/>
        </w:rPr>
        <w:t>To the extent possible, the cycles of concentration of a cooling tower should be maximized.</w:t>
      </w:r>
    </w:p>
    <w:p w14:paraId="567DC05B" w14:textId="612FF946" w:rsidR="00736E83" w:rsidRDefault="00593EFB" w:rsidP="00174DFF">
      <w:pPr>
        <w:pStyle w:val="BodyText"/>
        <w:rPr>
          <w:rFonts w:ascii="Arial" w:hAnsi="Arial" w:cs="Arial"/>
        </w:rPr>
      </w:pPr>
      <w:r w:rsidRPr="00632C1E">
        <w:rPr>
          <w:rFonts w:ascii="Arial" w:hAnsi="Arial" w:cs="Arial"/>
        </w:rPr>
        <w:t xml:space="preserve">Complete the table below to capture information about your </w:t>
      </w:r>
      <w:r w:rsidR="00420A0E">
        <w:rPr>
          <w:rFonts w:ascii="Arial" w:hAnsi="Arial" w:cs="Arial"/>
        </w:rPr>
        <w:t>building</w:t>
      </w:r>
      <w:r w:rsidRPr="00632C1E">
        <w:rPr>
          <w:rFonts w:ascii="Arial" w:hAnsi="Arial" w:cs="Arial"/>
        </w:rPr>
        <w:t xml:space="preserve">’s cooling tower system. </w:t>
      </w:r>
    </w:p>
    <w:p w14:paraId="4650C72E" w14:textId="77777777" w:rsidR="00736E83" w:rsidRDefault="00736E83">
      <w:pPr>
        <w:rPr>
          <w:rFonts w:ascii="Arial" w:hAnsi="Arial" w:cs="Arial"/>
          <w:sz w:val="22"/>
        </w:rPr>
      </w:pPr>
      <w:r>
        <w:rPr>
          <w:rFonts w:ascii="Arial" w:hAnsi="Arial" w:cs="Arial"/>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4601"/>
        <w:gridCol w:w="4759"/>
      </w:tblGrid>
      <w:tr w:rsidR="00593EFB" w:rsidRPr="00E74ED6" w14:paraId="658C08DE" w14:textId="77777777" w:rsidTr="00736E83">
        <w:trPr>
          <w:trHeight w:val="461"/>
          <w:tblHeader/>
        </w:trPr>
        <w:tc>
          <w:tcPr>
            <w:tcW w:w="9360" w:type="dxa"/>
            <w:gridSpan w:val="2"/>
            <w:tcBorders>
              <w:top w:val="nil"/>
              <w:left w:val="nil"/>
              <w:right w:val="nil"/>
            </w:tcBorders>
            <w:shd w:val="clear" w:color="auto" w:fill="FFFFFF"/>
            <w:vAlign w:val="center"/>
          </w:tcPr>
          <w:p w14:paraId="31495699" w14:textId="77777777" w:rsidR="00593EFB" w:rsidRPr="00420A0E" w:rsidRDefault="00593EFB" w:rsidP="00E74ED6">
            <w:pPr>
              <w:pStyle w:val="Default"/>
              <w:jc w:val="center"/>
              <w:rPr>
                <w:b/>
                <w:color w:val="auto"/>
              </w:rPr>
            </w:pPr>
            <w:r w:rsidRPr="00420A0E">
              <w:rPr>
                <w:b/>
                <w:color w:val="auto"/>
              </w:rPr>
              <w:t>Cooling Tower Water Use Assessment</w:t>
            </w:r>
          </w:p>
        </w:tc>
      </w:tr>
      <w:tr w:rsidR="00593EFB" w:rsidRPr="00E74ED6" w14:paraId="55E02009" w14:textId="77777777" w:rsidTr="00D43BBA">
        <w:trPr>
          <w:trHeight w:val="461"/>
          <w:tblHeader/>
        </w:trPr>
        <w:tc>
          <w:tcPr>
            <w:tcW w:w="4601" w:type="dxa"/>
            <w:shd w:val="clear" w:color="auto" w:fill="244061"/>
            <w:vAlign w:val="center"/>
          </w:tcPr>
          <w:p w14:paraId="483D0BF5" w14:textId="01A5FA7B" w:rsidR="00593EFB" w:rsidRPr="002C6129" w:rsidRDefault="002C6129" w:rsidP="00E74ED6">
            <w:pPr>
              <w:pStyle w:val="Default"/>
              <w:jc w:val="center"/>
              <w:rPr>
                <w:b/>
                <w:color w:val="FFFFFF"/>
                <w:sz w:val="20"/>
                <w:szCs w:val="20"/>
              </w:rPr>
            </w:pPr>
            <w:r w:rsidRPr="002C6129">
              <w:rPr>
                <w:b/>
                <w:color w:val="FFFFFF"/>
                <w:sz w:val="20"/>
                <w:szCs w:val="20"/>
              </w:rPr>
              <w:t>Data Request</w:t>
            </w:r>
          </w:p>
        </w:tc>
        <w:tc>
          <w:tcPr>
            <w:tcW w:w="4759" w:type="dxa"/>
            <w:tcBorders>
              <w:bottom w:val="single" w:sz="4" w:space="0" w:color="auto"/>
            </w:tcBorders>
            <w:shd w:val="clear" w:color="auto" w:fill="244061"/>
            <w:vAlign w:val="center"/>
          </w:tcPr>
          <w:p w14:paraId="690091A4" w14:textId="77777777" w:rsidR="00593EFB" w:rsidRPr="002C6129" w:rsidRDefault="00593EFB" w:rsidP="00E74ED6">
            <w:pPr>
              <w:pStyle w:val="Default"/>
              <w:jc w:val="center"/>
              <w:rPr>
                <w:b/>
                <w:color w:val="FFFFFF"/>
                <w:sz w:val="20"/>
                <w:szCs w:val="20"/>
                <w:shd w:val="clear" w:color="auto" w:fill="FFFFFF"/>
              </w:rPr>
            </w:pPr>
            <w:r w:rsidRPr="002C6129">
              <w:rPr>
                <w:b/>
                <w:color w:val="FFFFFF"/>
                <w:sz w:val="20"/>
                <w:szCs w:val="20"/>
              </w:rPr>
              <w:t>Facility-Specific Data</w:t>
            </w:r>
          </w:p>
        </w:tc>
      </w:tr>
      <w:tr w:rsidR="00716F56" w:rsidRPr="00E74ED6" w14:paraId="46EA980C" w14:textId="77777777" w:rsidTr="00D43BBA">
        <w:trPr>
          <w:trHeight w:val="432"/>
        </w:trPr>
        <w:tc>
          <w:tcPr>
            <w:tcW w:w="4601" w:type="dxa"/>
            <w:shd w:val="clear" w:color="auto" w:fill="CCF1FF"/>
            <w:vAlign w:val="center"/>
          </w:tcPr>
          <w:p w14:paraId="1239E2D9" w14:textId="64359C76" w:rsidR="00716F56" w:rsidRPr="002C6129" w:rsidRDefault="00716F56" w:rsidP="00716F56">
            <w:pPr>
              <w:pStyle w:val="Default"/>
              <w:spacing w:before="60" w:after="60"/>
              <w:rPr>
                <w:color w:val="222222"/>
                <w:sz w:val="20"/>
                <w:szCs w:val="20"/>
              </w:rPr>
            </w:pPr>
            <w:r w:rsidRPr="002C6129">
              <w:rPr>
                <w:color w:val="222222"/>
                <w:sz w:val="20"/>
                <w:szCs w:val="20"/>
              </w:rPr>
              <w:t xml:space="preserve">What is the capacity of </w:t>
            </w:r>
            <w:r>
              <w:rPr>
                <w:color w:val="222222"/>
                <w:sz w:val="20"/>
                <w:szCs w:val="20"/>
              </w:rPr>
              <w:t>the</w:t>
            </w:r>
            <w:r w:rsidRPr="002C6129">
              <w:rPr>
                <w:color w:val="222222"/>
                <w:sz w:val="20"/>
                <w:szCs w:val="20"/>
              </w:rPr>
              <w:t xml:space="preserve"> cooling tower(s), expressed as total tons of cooling?</w:t>
            </w:r>
            <w:r w:rsidRPr="002C6129">
              <w:rPr>
                <w:rStyle w:val="FootnoteReference"/>
                <w:rFonts w:cs="Arial"/>
                <w:color w:val="222222"/>
                <w:sz w:val="20"/>
                <w:szCs w:val="20"/>
              </w:rPr>
              <w:footnoteReference w:id="12"/>
            </w:r>
          </w:p>
        </w:tc>
        <w:sdt>
          <w:sdtPr>
            <w:rPr>
              <w:color w:val="222222"/>
              <w:sz w:val="20"/>
              <w:szCs w:val="20"/>
              <w:shd w:val="clear" w:color="auto" w:fill="FFFFFF"/>
            </w:rPr>
            <w:id w:val="-1630935875"/>
            <w:placeholder>
              <w:docPart w:val="D2BD2A8FB5F24C868CB66BB38F6609B8"/>
            </w:placeholder>
            <w:showingPlcHdr/>
            <w:text w:multiLine="1"/>
          </w:sdtPr>
          <w:sdtEndPr/>
          <w:sdtContent>
            <w:tc>
              <w:tcPr>
                <w:tcW w:w="4759" w:type="dxa"/>
                <w:shd w:val="clear" w:color="auto" w:fill="auto"/>
                <w:vAlign w:val="center"/>
              </w:tcPr>
              <w:p w14:paraId="62EA05BA" w14:textId="1F0A90A6" w:rsidR="00716F56" w:rsidRPr="002C6129" w:rsidRDefault="00716F56" w:rsidP="00716F56">
                <w:pPr>
                  <w:pStyle w:val="Default"/>
                  <w:spacing w:before="60" w:after="60"/>
                  <w:rPr>
                    <w:color w:val="222222"/>
                    <w:sz w:val="20"/>
                    <w:szCs w:val="20"/>
                    <w:shd w:val="clear" w:color="auto" w:fill="FFFFFF"/>
                  </w:rPr>
                </w:pPr>
                <w:r>
                  <w:rPr>
                    <w:color w:val="222222"/>
                    <w:sz w:val="20"/>
                    <w:szCs w:val="20"/>
                    <w:shd w:val="clear" w:color="auto" w:fill="FFFFFF"/>
                  </w:rPr>
                  <w:t xml:space="preserve">   </w:t>
                </w:r>
              </w:p>
            </w:tc>
          </w:sdtContent>
        </w:sdt>
      </w:tr>
      <w:tr w:rsidR="00716F56" w:rsidRPr="00E74ED6" w14:paraId="303A4651" w14:textId="77777777" w:rsidTr="00D43BBA">
        <w:tc>
          <w:tcPr>
            <w:tcW w:w="4601" w:type="dxa"/>
            <w:shd w:val="clear" w:color="auto" w:fill="CCF1FF"/>
            <w:vAlign w:val="center"/>
          </w:tcPr>
          <w:p w14:paraId="2DE95181" w14:textId="79811423" w:rsidR="00716F56" w:rsidRPr="002C6129" w:rsidRDefault="00716F56" w:rsidP="00716F56">
            <w:pPr>
              <w:pStyle w:val="Default"/>
              <w:rPr>
                <w:color w:val="222222"/>
                <w:sz w:val="20"/>
                <w:szCs w:val="20"/>
              </w:rPr>
            </w:pPr>
            <w:r w:rsidRPr="002C6129">
              <w:rPr>
                <w:color w:val="222222"/>
                <w:sz w:val="20"/>
                <w:szCs w:val="20"/>
              </w:rPr>
              <w:t>How is cooling tower discharge (blowdown) controlled? (circle one)</w:t>
            </w:r>
          </w:p>
        </w:tc>
        <w:tc>
          <w:tcPr>
            <w:tcW w:w="4759" w:type="dxa"/>
            <w:shd w:val="clear" w:color="auto" w:fill="auto"/>
          </w:tcPr>
          <w:p w14:paraId="6AE88EE3" w14:textId="602B81F3" w:rsidR="00716F56" w:rsidRPr="002C6129" w:rsidRDefault="003F754D" w:rsidP="00F3203F">
            <w:pPr>
              <w:pStyle w:val="Default"/>
              <w:spacing w:before="80"/>
              <w:rPr>
                <w:color w:val="222222"/>
                <w:sz w:val="20"/>
                <w:szCs w:val="20"/>
              </w:rPr>
            </w:pPr>
            <w:sdt>
              <w:sdtPr>
                <w:rPr>
                  <w:b/>
                  <w:sz w:val="28"/>
                  <w:szCs w:val="28"/>
                </w:rPr>
                <w:id w:val="1496298081"/>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r w:rsidR="00F3203F" w:rsidRPr="00507484">
              <w:rPr>
                <w:color w:val="222222"/>
                <w:sz w:val="28"/>
                <w:szCs w:val="28"/>
              </w:rPr>
              <w:t xml:space="preserve">  </w:t>
            </w:r>
            <w:r w:rsidR="00716F56" w:rsidRPr="002C6129">
              <w:rPr>
                <w:color w:val="222222"/>
                <w:sz w:val="20"/>
                <w:szCs w:val="20"/>
              </w:rPr>
              <w:t>Manually not based on conductivity</w:t>
            </w:r>
          </w:p>
          <w:p w14:paraId="76BE902D" w14:textId="78287916" w:rsidR="00716F56" w:rsidRPr="002C6129" w:rsidRDefault="003F754D" w:rsidP="00F3203F">
            <w:pPr>
              <w:pStyle w:val="Default"/>
              <w:spacing w:before="80"/>
              <w:rPr>
                <w:color w:val="222222"/>
                <w:sz w:val="20"/>
                <w:szCs w:val="20"/>
              </w:rPr>
            </w:pPr>
            <w:sdt>
              <w:sdtPr>
                <w:rPr>
                  <w:b/>
                  <w:sz w:val="28"/>
                  <w:szCs w:val="28"/>
                </w:rPr>
                <w:id w:val="-252819347"/>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r w:rsidR="00036887" w:rsidRPr="00507484">
              <w:rPr>
                <w:color w:val="222222"/>
                <w:sz w:val="28"/>
                <w:szCs w:val="28"/>
              </w:rPr>
              <w:t xml:space="preserve">  </w:t>
            </w:r>
            <w:r w:rsidR="00716F56" w:rsidRPr="002C6129">
              <w:rPr>
                <w:color w:val="222222"/>
                <w:sz w:val="20"/>
                <w:szCs w:val="20"/>
              </w:rPr>
              <w:t>Manually based on conductivity</w:t>
            </w:r>
          </w:p>
          <w:p w14:paraId="07ADF5FA" w14:textId="71210B7E" w:rsidR="00716F56" w:rsidRPr="002C6129" w:rsidRDefault="003F754D" w:rsidP="00F3203F">
            <w:pPr>
              <w:pStyle w:val="Default"/>
              <w:spacing w:before="80"/>
              <w:rPr>
                <w:color w:val="222222"/>
                <w:sz w:val="20"/>
                <w:szCs w:val="20"/>
              </w:rPr>
            </w:pPr>
            <w:sdt>
              <w:sdtPr>
                <w:rPr>
                  <w:b/>
                  <w:sz w:val="28"/>
                  <w:szCs w:val="28"/>
                </w:rPr>
                <w:id w:val="927847657"/>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r w:rsidR="00036887" w:rsidRPr="00507484">
              <w:rPr>
                <w:color w:val="222222"/>
                <w:sz w:val="28"/>
                <w:szCs w:val="28"/>
              </w:rPr>
              <w:t xml:space="preserve">  </w:t>
            </w:r>
            <w:r w:rsidR="00716F56" w:rsidRPr="002C6129">
              <w:rPr>
                <w:color w:val="222222"/>
                <w:sz w:val="20"/>
                <w:szCs w:val="20"/>
              </w:rPr>
              <w:t>Timer-based control</w:t>
            </w:r>
          </w:p>
          <w:p w14:paraId="37C23364" w14:textId="227ACDDC" w:rsidR="00716F56" w:rsidRPr="002C6129" w:rsidRDefault="003F754D" w:rsidP="00F3203F">
            <w:pPr>
              <w:pStyle w:val="Default"/>
              <w:spacing w:before="80"/>
              <w:rPr>
                <w:color w:val="222222"/>
                <w:sz w:val="20"/>
                <w:szCs w:val="20"/>
                <w:shd w:val="clear" w:color="auto" w:fill="FFFFFF"/>
              </w:rPr>
            </w:pPr>
            <w:sdt>
              <w:sdtPr>
                <w:rPr>
                  <w:b/>
                  <w:sz w:val="28"/>
                  <w:szCs w:val="28"/>
                </w:rPr>
                <w:id w:val="1926307101"/>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r w:rsidR="00036887" w:rsidRPr="00507484">
              <w:rPr>
                <w:color w:val="222222"/>
                <w:sz w:val="28"/>
                <w:szCs w:val="28"/>
              </w:rPr>
              <w:t xml:space="preserve">  </w:t>
            </w:r>
            <w:r w:rsidR="00716F56" w:rsidRPr="002C6129">
              <w:rPr>
                <w:color w:val="222222"/>
                <w:sz w:val="20"/>
                <w:szCs w:val="20"/>
              </w:rPr>
              <w:t>Automatic control based on conductivity</w:t>
            </w:r>
          </w:p>
        </w:tc>
      </w:tr>
      <w:tr w:rsidR="00E96A2F" w:rsidRPr="00E74ED6" w14:paraId="5C341359" w14:textId="77777777" w:rsidTr="00D43BBA">
        <w:trPr>
          <w:trHeight w:val="432"/>
        </w:trPr>
        <w:tc>
          <w:tcPr>
            <w:tcW w:w="4601" w:type="dxa"/>
            <w:shd w:val="clear" w:color="auto" w:fill="CCF1FF"/>
            <w:vAlign w:val="center"/>
          </w:tcPr>
          <w:p w14:paraId="46A853BD" w14:textId="7694BDE2" w:rsidR="00E96A2F" w:rsidRPr="002C6129" w:rsidRDefault="00E96A2F" w:rsidP="00E96A2F">
            <w:pPr>
              <w:pStyle w:val="Default"/>
              <w:spacing w:before="60" w:after="60"/>
              <w:rPr>
                <w:color w:val="222222"/>
                <w:sz w:val="20"/>
                <w:szCs w:val="20"/>
              </w:rPr>
            </w:pPr>
            <w:r w:rsidRPr="002C6129">
              <w:rPr>
                <w:color w:val="222222"/>
                <w:sz w:val="20"/>
                <w:szCs w:val="20"/>
              </w:rPr>
              <w:t xml:space="preserve">Do you know </w:t>
            </w:r>
            <w:r>
              <w:rPr>
                <w:color w:val="222222"/>
                <w:sz w:val="20"/>
                <w:szCs w:val="20"/>
              </w:rPr>
              <w:t>the</w:t>
            </w:r>
            <w:r w:rsidRPr="002C6129">
              <w:rPr>
                <w:color w:val="222222"/>
                <w:sz w:val="20"/>
                <w:szCs w:val="20"/>
              </w:rPr>
              <w:t xml:space="preserve"> cycles of concentration? </w:t>
            </w:r>
            <w:r>
              <w:rPr>
                <w:color w:val="222222"/>
                <w:sz w:val="20"/>
                <w:szCs w:val="20"/>
              </w:rPr>
              <w:br/>
            </w:r>
            <w:r w:rsidRPr="002C6129">
              <w:rPr>
                <w:color w:val="222222"/>
                <w:sz w:val="20"/>
                <w:szCs w:val="20"/>
              </w:rPr>
              <w:t>(yes or no)</w:t>
            </w:r>
            <w:r w:rsidRPr="002C6129">
              <w:rPr>
                <w:sz w:val="20"/>
                <w:szCs w:val="20"/>
                <w:vertAlign w:val="superscript"/>
              </w:rPr>
              <w:footnoteReference w:id="13"/>
            </w:r>
          </w:p>
        </w:tc>
        <w:sdt>
          <w:sdtPr>
            <w:rPr>
              <w:sz w:val="20"/>
              <w:szCs w:val="20"/>
            </w:rPr>
            <w:id w:val="-803993289"/>
            <w:placeholder>
              <w:docPart w:val="F2E07F7D88624833AEDD872F370D2F71"/>
            </w:placeholder>
            <w:comboBox>
              <w:listItem w:displayText="Y or N?" w:value="Y or N?"/>
              <w:listItem w:displayText="Yes" w:value="Yes"/>
              <w:listItem w:displayText="No" w:value="No"/>
            </w:comboBox>
          </w:sdtPr>
          <w:sdtEndPr/>
          <w:sdtContent>
            <w:tc>
              <w:tcPr>
                <w:tcW w:w="4759" w:type="dxa"/>
                <w:shd w:val="clear" w:color="auto" w:fill="auto"/>
                <w:vAlign w:val="center"/>
              </w:tcPr>
              <w:p w14:paraId="58B61442" w14:textId="12D20D07" w:rsidR="00E96A2F" w:rsidRPr="002C6129" w:rsidRDefault="00E96A2F" w:rsidP="00E96A2F">
                <w:pPr>
                  <w:pStyle w:val="Default"/>
                  <w:spacing w:before="60" w:after="60"/>
                  <w:rPr>
                    <w:color w:val="222222"/>
                    <w:sz w:val="20"/>
                    <w:szCs w:val="20"/>
                  </w:rPr>
                </w:pPr>
                <w:r>
                  <w:rPr>
                    <w:sz w:val="20"/>
                    <w:szCs w:val="20"/>
                  </w:rPr>
                  <w:t>Y or N?</w:t>
                </w:r>
              </w:p>
            </w:tc>
          </w:sdtContent>
        </w:sdt>
      </w:tr>
      <w:tr w:rsidR="00E96A2F" w:rsidRPr="00E74ED6" w14:paraId="13A0DC22" w14:textId="77777777" w:rsidTr="00D43BBA">
        <w:trPr>
          <w:trHeight w:val="432"/>
        </w:trPr>
        <w:tc>
          <w:tcPr>
            <w:tcW w:w="4601" w:type="dxa"/>
            <w:shd w:val="clear" w:color="auto" w:fill="CCF1FF"/>
            <w:vAlign w:val="center"/>
          </w:tcPr>
          <w:p w14:paraId="54D72256" w14:textId="12AE7A0B" w:rsidR="00E96A2F" w:rsidRPr="002C6129" w:rsidRDefault="00E96A2F" w:rsidP="00E96A2F">
            <w:pPr>
              <w:pStyle w:val="Default"/>
              <w:spacing w:before="60" w:after="60"/>
              <w:ind w:left="330"/>
              <w:rPr>
                <w:color w:val="222222"/>
                <w:sz w:val="20"/>
                <w:szCs w:val="20"/>
              </w:rPr>
            </w:pPr>
            <w:r w:rsidRPr="002C6129">
              <w:rPr>
                <w:color w:val="222222"/>
                <w:sz w:val="20"/>
                <w:szCs w:val="20"/>
              </w:rPr>
              <w:t xml:space="preserve">What </w:t>
            </w:r>
            <w:r>
              <w:rPr>
                <w:color w:val="222222"/>
                <w:sz w:val="20"/>
                <w:szCs w:val="20"/>
              </w:rPr>
              <w:t>are the</w:t>
            </w:r>
            <w:r w:rsidRPr="002C6129">
              <w:rPr>
                <w:color w:val="222222"/>
                <w:sz w:val="20"/>
                <w:szCs w:val="20"/>
              </w:rPr>
              <w:t xml:space="preserve"> existing cooling tower</w:t>
            </w:r>
            <w:r>
              <w:rPr>
                <w:color w:val="222222"/>
                <w:sz w:val="20"/>
                <w:szCs w:val="20"/>
              </w:rPr>
              <w:t>’s</w:t>
            </w:r>
            <w:r w:rsidRPr="002C6129">
              <w:rPr>
                <w:color w:val="222222"/>
                <w:sz w:val="20"/>
                <w:szCs w:val="20"/>
              </w:rPr>
              <w:t xml:space="preserve"> cycles of concentration?</w:t>
            </w:r>
          </w:p>
        </w:tc>
        <w:sdt>
          <w:sdtPr>
            <w:rPr>
              <w:color w:val="222222"/>
              <w:sz w:val="20"/>
              <w:szCs w:val="20"/>
              <w:shd w:val="clear" w:color="auto" w:fill="FFFFFF"/>
            </w:rPr>
            <w:id w:val="-1269921170"/>
            <w:placeholder>
              <w:docPart w:val="ADBEB800B1F747219D4901C9832CBF13"/>
            </w:placeholder>
            <w:showingPlcHdr/>
            <w:text w:multiLine="1"/>
          </w:sdtPr>
          <w:sdtEndPr/>
          <w:sdtContent>
            <w:tc>
              <w:tcPr>
                <w:tcW w:w="4759" w:type="dxa"/>
                <w:shd w:val="clear" w:color="auto" w:fill="auto"/>
                <w:vAlign w:val="center"/>
              </w:tcPr>
              <w:p w14:paraId="5C4D1163" w14:textId="1A84431C" w:rsidR="00E96A2F" w:rsidRPr="002C6129" w:rsidRDefault="00E96A2F" w:rsidP="00E96A2F">
                <w:pPr>
                  <w:pStyle w:val="Default"/>
                  <w:spacing w:before="60" w:after="60"/>
                  <w:rPr>
                    <w:color w:val="222222"/>
                    <w:sz w:val="20"/>
                    <w:szCs w:val="20"/>
                  </w:rPr>
                </w:pPr>
                <w:r>
                  <w:rPr>
                    <w:color w:val="222222"/>
                    <w:sz w:val="20"/>
                    <w:szCs w:val="20"/>
                    <w:shd w:val="clear" w:color="auto" w:fill="FFFFFF"/>
                  </w:rPr>
                  <w:t xml:space="preserve">   </w:t>
                </w:r>
              </w:p>
            </w:tc>
          </w:sdtContent>
        </w:sdt>
      </w:tr>
      <w:tr w:rsidR="00E96A2F" w:rsidRPr="00E74ED6" w14:paraId="01DB4DB6" w14:textId="77777777" w:rsidTr="00D43BBA">
        <w:trPr>
          <w:trHeight w:val="432"/>
        </w:trPr>
        <w:tc>
          <w:tcPr>
            <w:tcW w:w="4601" w:type="dxa"/>
            <w:shd w:val="clear" w:color="auto" w:fill="CCF1FF"/>
            <w:vAlign w:val="center"/>
          </w:tcPr>
          <w:p w14:paraId="1D29BDAD" w14:textId="4A40EFC5" w:rsidR="00E96A2F" w:rsidRPr="002C6129" w:rsidRDefault="00E96A2F" w:rsidP="00E96A2F">
            <w:pPr>
              <w:pStyle w:val="Default"/>
              <w:spacing w:before="60" w:after="60"/>
              <w:rPr>
                <w:color w:val="222222"/>
                <w:sz w:val="20"/>
                <w:szCs w:val="20"/>
              </w:rPr>
            </w:pPr>
            <w:r w:rsidRPr="002C6129">
              <w:rPr>
                <w:color w:val="222222"/>
                <w:sz w:val="20"/>
                <w:szCs w:val="20"/>
              </w:rPr>
              <w:t>Is cooling tower water treatment used to control scale build-up? (yes or no)</w:t>
            </w:r>
            <w:r w:rsidRPr="002C6129">
              <w:rPr>
                <w:sz w:val="20"/>
                <w:szCs w:val="20"/>
                <w:vertAlign w:val="superscript"/>
              </w:rPr>
              <w:footnoteReference w:id="14"/>
            </w:r>
          </w:p>
        </w:tc>
        <w:sdt>
          <w:sdtPr>
            <w:rPr>
              <w:sz w:val="20"/>
              <w:szCs w:val="20"/>
            </w:rPr>
            <w:id w:val="-1094933172"/>
            <w:placeholder>
              <w:docPart w:val="B335A6B0AC08435893305B658F710510"/>
            </w:placeholder>
            <w:comboBox>
              <w:listItem w:displayText="Y or N?" w:value="Y or N?"/>
              <w:listItem w:displayText="Yes" w:value="Yes"/>
              <w:listItem w:displayText="No" w:value="No"/>
            </w:comboBox>
          </w:sdtPr>
          <w:sdtEndPr/>
          <w:sdtContent>
            <w:tc>
              <w:tcPr>
                <w:tcW w:w="4759" w:type="dxa"/>
                <w:shd w:val="clear" w:color="auto" w:fill="auto"/>
                <w:vAlign w:val="center"/>
              </w:tcPr>
              <w:p w14:paraId="7497E28E" w14:textId="27ACA787" w:rsidR="00E96A2F" w:rsidRPr="002C6129" w:rsidRDefault="00E96A2F" w:rsidP="00E96A2F">
                <w:pPr>
                  <w:pStyle w:val="Default"/>
                  <w:spacing w:before="60" w:after="60"/>
                  <w:rPr>
                    <w:color w:val="222222"/>
                    <w:sz w:val="20"/>
                    <w:szCs w:val="20"/>
                  </w:rPr>
                </w:pPr>
                <w:r>
                  <w:rPr>
                    <w:sz w:val="20"/>
                    <w:szCs w:val="20"/>
                  </w:rPr>
                  <w:t>Y or N?</w:t>
                </w:r>
              </w:p>
            </w:tc>
          </w:sdtContent>
        </w:sdt>
      </w:tr>
      <w:tr w:rsidR="00E96A2F" w:rsidRPr="00E74ED6" w14:paraId="6C959DE3" w14:textId="77777777" w:rsidTr="00D43BBA">
        <w:trPr>
          <w:trHeight w:val="432"/>
        </w:trPr>
        <w:tc>
          <w:tcPr>
            <w:tcW w:w="4601" w:type="dxa"/>
            <w:shd w:val="clear" w:color="auto" w:fill="CCF1FF"/>
            <w:vAlign w:val="center"/>
          </w:tcPr>
          <w:p w14:paraId="5540F6CA" w14:textId="77777777" w:rsidR="00E96A2F" w:rsidRPr="002C6129" w:rsidRDefault="00E96A2F" w:rsidP="00E96A2F">
            <w:pPr>
              <w:pStyle w:val="Default"/>
              <w:spacing w:before="60" w:after="60"/>
              <w:ind w:left="330"/>
              <w:rPr>
                <w:color w:val="222222"/>
                <w:sz w:val="20"/>
                <w:szCs w:val="20"/>
              </w:rPr>
            </w:pPr>
            <w:r w:rsidRPr="002C6129">
              <w:rPr>
                <w:color w:val="222222"/>
                <w:sz w:val="20"/>
                <w:szCs w:val="20"/>
              </w:rPr>
              <w:t xml:space="preserve">If so, what is the total dissolved solids (TDS) or conductivity of the make-up water? </w:t>
            </w:r>
          </w:p>
        </w:tc>
        <w:sdt>
          <w:sdtPr>
            <w:rPr>
              <w:color w:val="222222"/>
              <w:sz w:val="20"/>
              <w:szCs w:val="20"/>
              <w:shd w:val="clear" w:color="auto" w:fill="FFFFFF"/>
            </w:rPr>
            <w:id w:val="194743584"/>
            <w:placeholder>
              <w:docPart w:val="8142032BCC1E4255B57AA305EB5532DD"/>
            </w:placeholder>
            <w:showingPlcHdr/>
            <w:text w:multiLine="1"/>
          </w:sdtPr>
          <w:sdtEndPr/>
          <w:sdtContent>
            <w:tc>
              <w:tcPr>
                <w:tcW w:w="4759" w:type="dxa"/>
                <w:shd w:val="clear" w:color="auto" w:fill="auto"/>
                <w:vAlign w:val="center"/>
              </w:tcPr>
              <w:p w14:paraId="0D64BC39" w14:textId="304EEFF8" w:rsidR="00E96A2F" w:rsidRPr="002C6129" w:rsidRDefault="00E96A2F" w:rsidP="00E96A2F">
                <w:pPr>
                  <w:pStyle w:val="Default"/>
                  <w:spacing w:before="60" w:after="60"/>
                  <w:rPr>
                    <w:color w:val="222222"/>
                    <w:sz w:val="20"/>
                    <w:szCs w:val="20"/>
                  </w:rPr>
                </w:pPr>
                <w:r>
                  <w:rPr>
                    <w:color w:val="222222"/>
                    <w:sz w:val="20"/>
                    <w:szCs w:val="20"/>
                    <w:shd w:val="clear" w:color="auto" w:fill="FFFFFF"/>
                  </w:rPr>
                  <w:t xml:space="preserve">   </w:t>
                </w:r>
              </w:p>
            </w:tc>
          </w:sdtContent>
        </w:sdt>
      </w:tr>
      <w:tr w:rsidR="00E96A2F" w:rsidRPr="00E74ED6" w14:paraId="7494731C" w14:textId="77777777" w:rsidTr="00D43BBA">
        <w:trPr>
          <w:trHeight w:val="432"/>
        </w:trPr>
        <w:tc>
          <w:tcPr>
            <w:tcW w:w="4601" w:type="dxa"/>
            <w:shd w:val="clear" w:color="auto" w:fill="CCF1FF"/>
            <w:vAlign w:val="center"/>
          </w:tcPr>
          <w:p w14:paraId="42D6FCBC" w14:textId="77777777" w:rsidR="00E96A2F" w:rsidRPr="002C6129" w:rsidRDefault="00E96A2F" w:rsidP="00E96A2F">
            <w:pPr>
              <w:pStyle w:val="Default"/>
              <w:spacing w:before="60" w:after="60"/>
              <w:ind w:left="330"/>
              <w:rPr>
                <w:color w:val="222222"/>
                <w:sz w:val="20"/>
                <w:szCs w:val="20"/>
              </w:rPr>
            </w:pPr>
            <w:r w:rsidRPr="002C6129">
              <w:rPr>
                <w:color w:val="222222"/>
                <w:sz w:val="20"/>
                <w:szCs w:val="20"/>
              </w:rPr>
              <w:t>If so, what is the TDS or conductivity of the discharge (blowdown) water?</w:t>
            </w:r>
          </w:p>
        </w:tc>
        <w:sdt>
          <w:sdtPr>
            <w:rPr>
              <w:color w:val="222222"/>
              <w:sz w:val="20"/>
              <w:szCs w:val="20"/>
              <w:shd w:val="clear" w:color="auto" w:fill="FFFFFF"/>
            </w:rPr>
            <w:id w:val="-470364743"/>
            <w:placeholder>
              <w:docPart w:val="D535D8E80E3A4C9AA4305BAC98D5A433"/>
            </w:placeholder>
            <w:showingPlcHdr/>
            <w:text w:multiLine="1"/>
          </w:sdtPr>
          <w:sdtEndPr/>
          <w:sdtContent>
            <w:tc>
              <w:tcPr>
                <w:tcW w:w="4759" w:type="dxa"/>
                <w:shd w:val="clear" w:color="auto" w:fill="auto"/>
                <w:vAlign w:val="center"/>
              </w:tcPr>
              <w:p w14:paraId="73E6B401" w14:textId="44EFA0A4" w:rsidR="00E96A2F" w:rsidRPr="002C6129" w:rsidRDefault="00E96A2F" w:rsidP="00E96A2F">
                <w:pPr>
                  <w:pStyle w:val="Default"/>
                  <w:spacing w:before="60" w:after="60"/>
                  <w:rPr>
                    <w:color w:val="222222"/>
                    <w:sz w:val="20"/>
                    <w:szCs w:val="20"/>
                  </w:rPr>
                </w:pPr>
                <w:r>
                  <w:rPr>
                    <w:color w:val="222222"/>
                    <w:sz w:val="20"/>
                    <w:szCs w:val="20"/>
                    <w:shd w:val="clear" w:color="auto" w:fill="FFFFFF"/>
                  </w:rPr>
                  <w:t xml:space="preserve">   </w:t>
                </w:r>
              </w:p>
            </w:tc>
          </w:sdtContent>
        </w:sdt>
      </w:tr>
    </w:tbl>
    <w:p w14:paraId="7E10F6F9" w14:textId="4BE74AB5" w:rsidR="00593EFB" w:rsidRPr="00E74ED6" w:rsidRDefault="00593EFB" w:rsidP="00203374">
      <w:pPr>
        <w:contextualSpacing/>
        <w:rPr>
          <w:rFonts w:cs="Arial"/>
        </w:rPr>
      </w:pPr>
    </w:p>
    <w:p w14:paraId="6BDFADC2" w14:textId="72010055" w:rsidR="00593EFB" w:rsidRPr="00111560" w:rsidRDefault="00593EFB" w:rsidP="00EA0D64">
      <w:pPr>
        <w:pStyle w:val="Heading2"/>
      </w:pPr>
      <w:r w:rsidRPr="00111560">
        <w:t>Single-Pass Cooling</w:t>
      </w:r>
    </w:p>
    <w:p w14:paraId="7F19DCB1" w14:textId="2B76A58E" w:rsidR="00593EFB" w:rsidRPr="002D03FD" w:rsidRDefault="00AD7C08" w:rsidP="00174DFF">
      <w:pPr>
        <w:pStyle w:val="BodyText"/>
        <w:rPr>
          <w:rFonts w:ascii="Arial" w:hAnsi="Arial" w:cs="Arial"/>
        </w:rPr>
      </w:pPr>
      <w:r>
        <w:rPr>
          <w:noProof/>
        </w:rPr>
        <mc:AlternateContent>
          <mc:Choice Requires="wps">
            <w:drawing>
              <wp:anchor distT="0" distB="0" distL="114300" distR="114300" simplePos="0" relativeHeight="251661312" behindDoc="0" locked="0" layoutInCell="1" allowOverlap="1" wp14:anchorId="01CE6CB3" wp14:editId="06FB07F1">
                <wp:simplePos x="0" y="0"/>
                <wp:positionH relativeFrom="margin">
                  <wp:posOffset>3524250</wp:posOffset>
                </wp:positionH>
                <wp:positionV relativeFrom="paragraph">
                  <wp:posOffset>15875</wp:posOffset>
                </wp:positionV>
                <wp:extent cx="2395855" cy="1505585"/>
                <wp:effectExtent l="0" t="0" r="23495" b="22860"/>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505585"/>
                        </a:xfrm>
                        <a:prstGeom prst="rect">
                          <a:avLst/>
                        </a:prstGeom>
                        <a:solidFill>
                          <a:srgbClr val="FFFFFF"/>
                        </a:solidFill>
                        <a:ln w="19050">
                          <a:solidFill>
                            <a:srgbClr val="488949"/>
                          </a:solidFill>
                          <a:miter lim="800000"/>
                          <a:headEnd/>
                          <a:tailEnd/>
                        </a:ln>
                      </wps:spPr>
                      <wps:txbx>
                        <w:txbxContent>
                          <w:p w14:paraId="450452DE" w14:textId="77777777" w:rsidR="00D528C8" w:rsidRPr="002D03FD" w:rsidRDefault="00D528C8" w:rsidP="00993409">
                            <w:pPr>
                              <w:rPr>
                                <w:rFonts w:ascii="Arial" w:hAnsi="Arial" w:cs="Arial"/>
                              </w:rPr>
                            </w:pPr>
                            <w:r w:rsidRPr="002D03FD">
                              <w:rPr>
                                <w:rFonts w:ascii="Arial" w:hAnsi="Arial" w:cs="Arial"/>
                                <w:b/>
                                <w:sz w:val="20"/>
                                <w:szCs w:val="20"/>
                              </w:rPr>
                              <w:t>Water Saving Tip:</w:t>
                            </w:r>
                            <w:r w:rsidRPr="002D03FD">
                              <w:rPr>
                                <w:rFonts w:ascii="Arial" w:hAnsi="Arial" w:cs="Arial"/>
                                <w:sz w:val="20"/>
                                <w:szCs w:val="20"/>
                              </w:rPr>
                              <w:t xml:space="preserve"> If replacing single-pass-cooled equipment with air-cooled models is not possible or economically viable, consider installing a solenoid valve that supplies cooling water only when needed.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CE6CB3" id="Text Box 13" o:spid="_x0000_s1040" type="#_x0000_t202" style="position:absolute;margin-left:277.5pt;margin-top:1.25pt;width:188.65pt;height:118.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" strokecolor="#488949" strokeweight="1.5pt">
                <v:textbox style="mso-fit-shape-to-text:t">
                  <w:txbxContent>
                    <w:p w14:paraId="450452DE" w14:textId="77777777" w:rsidR="00D528C8" w:rsidRPr="002D03FD" w:rsidRDefault="00D528C8" w:rsidP="00993409">
                      <w:pPr>
                        <w:rPr>
                          <w:rFonts w:ascii="Arial" w:hAnsi="Arial" w:cs="Arial"/>
                        </w:rPr>
                      </w:pPr>
                      <w:r w:rsidRPr="002D03FD">
                        <w:rPr>
                          <w:rFonts w:ascii="Arial" w:hAnsi="Arial" w:cs="Arial"/>
                          <w:b/>
                          <w:sz w:val="20"/>
                          <w:szCs w:val="20"/>
                        </w:rPr>
                        <w:t>Water Saving Tip:</w:t>
                      </w:r>
                      <w:r w:rsidRPr="002D03FD">
                        <w:rPr>
                          <w:rFonts w:ascii="Arial" w:hAnsi="Arial" w:cs="Arial"/>
                          <w:sz w:val="20"/>
                          <w:szCs w:val="20"/>
                        </w:rPr>
                        <w:t xml:space="preserve"> If replacing single-pass-cooled equipment with air-cooled models is not possible or economically viable, consider installing a solenoid valve that supplies cooling water only when needed.</w:t>
                      </w:r>
                    </w:p>
                  </w:txbxContent>
                </v:textbox>
                <w10:wrap type="square" anchorx="margin"/>
              </v:shape>
            </w:pict>
          </mc:Fallback>
        </mc:AlternateContent>
      </w:r>
      <w:r w:rsidR="008B036E" w:rsidRPr="002D03FD">
        <w:rPr>
          <w:rFonts w:ascii="Arial" w:hAnsi="Arial" w:cs="Arial"/>
        </w:rPr>
        <w:t xml:space="preserve">Determine if any of your </w:t>
      </w:r>
      <w:r w:rsidR="00EB2D19">
        <w:rPr>
          <w:rFonts w:ascii="Arial" w:hAnsi="Arial" w:cs="Arial"/>
        </w:rPr>
        <w:t>property operates</w:t>
      </w:r>
      <w:r w:rsidR="00EB2D19" w:rsidRPr="002D03FD">
        <w:rPr>
          <w:rFonts w:ascii="Arial" w:hAnsi="Arial" w:cs="Arial"/>
        </w:rPr>
        <w:t xml:space="preserve"> </w:t>
      </w:r>
      <w:r w:rsidR="00593EFB" w:rsidRPr="002D03FD">
        <w:rPr>
          <w:rFonts w:ascii="Arial" w:hAnsi="Arial" w:cs="Arial"/>
        </w:rPr>
        <w:t>equipment</w:t>
      </w:r>
      <w:r w:rsidR="002164B4" w:rsidRPr="002D03FD">
        <w:rPr>
          <w:rFonts w:ascii="Arial" w:hAnsi="Arial" w:cs="Arial"/>
        </w:rPr>
        <w:t xml:space="preserve"> </w:t>
      </w:r>
      <w:r w:rsidR="00EB2D19">
        <w:rPr>
          <w:rFonts w:ascii="Arial" w:hAnsi="Arial" w:cs="Arial"/>
        </w:rPr>
        <w:t xml:space="preserve">that </w:t>
      </w:r>
      <w:r w:rsidR="002164B4" w:rsidRPr="002D03FD">
        <w:rPr>
          <w:rFonts w:ascii="Arial" w:hAnsi="Arial" w:cs="Arial"/>
        </w:rPr>
        <w:t>u</w:t>
      </w:r>
      <w:r w:rsidR="00593EFB" w:rsidRPr="002D03FD">
        <w:rPr>
          <w:rFonts w:ascii="Arial" w:hAnsi="Arial" w:cs="Arial"/>
        </w:rPr>
        <w:t xml:space="preserve">ses single-pass cooling water. Types of equipment that might use single-pass cooling include </w:t>
      </w:r>
      <w:r w:rsidR="008B036E" w:rsidRPr="002D03FD">
        <w:rPr>
          <w:rFonts w:ascii="Arial" w:hAnsi="Arial" w:cs="Arial"/>
        </w:rPr>
        <w:t xml:space="preserve">ice machines, </w:t>
      </w:r>
      <w:r w:rsidR="00593EFB" w:rsidRPr="002D03FD">
        <w:rPr>
          <w:rFonts w:ascii="Arial" w:hAnsi="Arial" w:cs="Arial"/>
        </w:rPr>
        <w:t xml:space="preserve">point-of-use chillers, refrigeration systems, air conditioners, </w:t>
      </w:r>
      <w:r w:rsidR="002D03FD">
        <w:rPr>
          <w:rFonts w:ascii="Arial" w:hAnsi="Arial" w:cs="Arial"/>
        </w:rPr>
        <w:t xml:space="preserve">and </w:t>
      </w:r>
      <w:r w:rsidR="00593EFB" w:rsidRPr="002D03FD">
        <w:rPr>
          <w:rFonts w:ascii="Arial" w:hAnsi="Arial" w:cs="Arial"/>
        </w:rPr>
        <w:t xml:space="preserve">air compressors. </w:t>
      </w:r>
    </w:p>
    <w:p w14:paraId="1E345DD3" w14:textId="77777777" w:rsidR="00593EFB" w:rsidRPr="002D03FD" w:rsidRDefault="00593EFB" w:rsidP="00174DFF">
      <w:pPr>
        <w:pStyle w:val="BodyText"/>
        <w:rPr>
          <w:rFonts w:ascii="Arial" w:hAnsi="Arial" w:cs="Arial"/>
        </w:rPr>
      </w:pPr>
      <w:r w:rsidRPr="002D03FD">
        <w:rPr>
          <w:rFonts w:ascii="Arial" w:hAnsi="Arial" w:cs="Arial"/>
        </w:rPr>
        <w:t>Complete the table below to capture information about equipment cooled with single-pass cooling water. If the flow rate of cooling water through the equipment is unknown, the flow rate can be determined using this simple procedure:</w:t>
      </w:r>
    </w:p>
    <w:p w14:paraId="5A00344D" w14:textId="77777777" w:rsidR="00593EFB" w:rsidRPr="002D03FD" w:rsidRDefault="00593EFB" w:rsidP="00593EFB">
      <w:pPr>
        <w:pStyle w:val="ListBullet"/>
        <w:tabs>
          <w:tab w:val="clear" w:pos="360"/>
          <w:tab w:val="num" w:pos="0"/>
        </w:tabs>
        <w:ind w:left="360"/>
        <w:rPr>
          <w:rFonts w:ascii="Arial" w:hAnsi="Arial" w:cs="Arial"/>
        </w:rPr>
      </w:pPr>
      <w:r w:rsidRPr="002D03FD">
        <w:rPr>
          <w:rFonts w:ascii="Arial" w:hAnsi="Arial" w:cs="Arial"/>
        </w:rPr>
        <w:t>Locate the floor drain where the cooling water is discharging.</w:t>
      </w:r>
    </w:p>
    <w:p w14:paraId="54E36735" w14:textId="77777777" w:rsidR="00593EFB" w:rsidRPr="002D03FD" w:rsidRDefault="00593EFB" w:rsidP="00593EFB">
      <w:pPr>
        <w:pStyle w:val="ListBullet"/>
        <w:tabs>
          <w:tab w:val="clear" w:pos="360"/>
          <w:tab w:val="num" w:pos="0"/>
        </w:tabs>
        <w:ind w:left="360"/>
        <w:rPr>
          <w:rFonts w:ascii="Arial" w:hAnsi="Arial" w:cs="Arial"/>
        </w:rPr>
      </w:pPr>
      <w:r w:rsidRPr="002D03FD">
        <w:rPr>
          <w:rFonts w:ascii="Arial" w:hAnsi="Arial" w:cs="Arial"/>
        </w:rPr>
        <w:t>Place a container under the cooling water stream and collect water for 10 seconds.</w:t>
      </w:r>
    </w:p>
    <w:p w14:paraId="32FB320C" w14:textId="77777777" w:rsidR="00593EFB" w:rsidRPr="002D03FD" w:rsidRDefault="00593EFB" w:rsidP="00593EFB">
      <w:pPr>
        <w:pStyle w:val="ListBullet"/>
        <w:tabs>
          <w:tab w:val="clear" w:pos="360"/>
          <w:tab w:val="num" w:pos="0"/>
        </w:tabs>
        <w:ind w:left="360"/>
        <w:rPr>
          <w:rFonts w:ascii="Arial" w:hAnsi="Arial" w:cs="Arial"/>
        </w:rPr>
      </w:pPr>
      <w:r w:rsidRPr="002D03FD">
        <w:rPr>
          <w:rFonts w:ascii="Arial" w:hAnsi="Arial" w:cs="Arial"/>
        </w:rPr>
        <w:t>Measure the quantity of water collected in the container. Convert to gallons if necessary.</w:t>
      </w:r>
    </w:p>
    <w:p w14:paraId="69BBCF5F" w14:textId="27D2F700" w:rsidR="00593EFB" w:rsidRPr="002D03FD" w:rsidRDefault="00593EFB" w:rsidP="00593EFB">
      <w:pPr>
        <w:pStyle w:val="ListBullet20"/>
        <w:tabs>
          <w:tab w:val="num" w:pos="0"/>
        </w:tabs>
        <w:ind w:left="360"/>
        <w:rPr>
          <w:rFonts w:ascii="Arial" w:hAnsi="Arial" w:cs="Arial"/>
        </w:rPr>
      </w:pPr>
      <w:r w:rsidRPr="002D03FD">
        <w:rPr>
          <w:rFonts w:ascii="Arial" w:hAnsi="Arial" w:cs="Arial"/>
        </w:rPr>
        <w:t>Multiply the measured quantity of water by 6 to calculate the flow rate in gallons per minute (gpm) [e.g., (0.25 gallons collected</w:t>
      </w:r>
      <w:r w:rsidR="0098283F">
        <w:rPr>
          <w:rFonts w:ascii="Arial" w:hAnsi="Arial" w:cs="Arial"/>
        </w:rPr>
        <w:t xml:space="preserve"> in 10 seconds</w:t>
      </w:r>
      <w:r w:rsidRPr="002D03FD">
        <w:rPr>
          <w:rFonts w:ascii="Arial" w:hAnsi="Arial" w:cs="Arial"/>
        </w:rPr>
        <w:t xml:space="preserve"> x 6) = 1.5 gpm].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271"/>
        <w:gridCol w:w="1016"/>
        <w:gridCol w:w="1518"/>
        <w:gridCol w:w="1295"/>
        <w:gridCol w:w="1320"/>
        <w:gridCol w:w="1616"/>
      </w:tblGrid>
      <w:tr w:rsidR="00593EFB" w:rsidRPr="00E74ED6" w14:paraId="1B071F1F" w14:textId="77777777" w:rsidTr="002D03FD">
        <w:trPr>
          <w:trHeight w:val="80"/>
          <w:tblHeader/>
        </w:trPr>
        <w:tc>
          <w:tcPr>
            <w:tcW w:w="5000" w:type="pct"/>
            <w:gridSpan w:val="7"/>
            <w:tcBorders>
              <w:top w:val="nil"/>
              <w:left w:val="nil"/>
              <w:right w:val="nil"/>
            </w:tcBorders>
            <w:shd w:val="clear" w:color="auto" w:fill="FFFFFF"/>
            <w:vAlign w:val="center"/>
          </w:tcPr>
          <w:p w14:paraId="650F679F" w14:textId="77777777" w:rsidR="00593EFB" w:rsidRPr="002D03FD" w:rsidRDefault="00593EFB" w:rsidP="002D03FD">
            <w:pPr>
              <w:keepNext/>
              <w:keepLines/>
              <w:spacing w:before="120" w:after="120"/>
              <w:jc w:val="center"/>
              <w:rPr>
                <w:rFonts w:ascii="Arial" w:hAnsi="Arial" w:cs="Arial"/>
                <w:b/>
                <w:bCs/>
              </w:rPr>
            </w:pPr>
            <w:r w:rsidRPr="002D03FD">
              <w:rPr>
                <w:rFonts w:ascii="Arial" w:hAnsi="Arial" w:cs="Arial"/>
                <w:b/>
                <w:bCs/>
              </w:rPr>
              <w:t>Single-Pass Cooling Water Use Assessment</w:t>
            </w:r>
          </w:p>
        </w:tc>
      </w:tr>
      <w:tr w:rsidR="00593EFB" w:rsidRPr="00E74ED6" w14:paraId="066B9070" w14:textId="77777777" w:rsidTr="001407BD">
        <w:trPr>
          <w:trHeight w:val="461"/>
          <w:tblHeader/>
        </w:trPr>
        <w:tc>
          <w:tcPr>
            <w:tcW w:w="707" w:type="pct"/>
            <w:vMerge w:val="restart"/>
            <w:shd w:val="clear" w:color="auto" w:fill="244061"/>
            <w:vAlign w:val="center"/>
          </w:tcPr>
          <w:p w14:paraId="7B41B25D" w14:textId="3563A92E" w:rsidR="00593EFB" w:rsidRPr="002D03FD" w:rsidRDefault="002D03FD" w:rsidP="00823029">
            <w:pPr>
              <w:keepNext/>
              <w:keepLines/>
              <w:jc w:val="center"/>
              <w:rPr>
                <w:rFonts w:ascii="Arial" w:hAnsi="Arial" w:cs="Arial"/>
                <w:b/>
                <w:bCs/>
                <w:color w:val="FFFFFF"/>
                <w:sz w:val="20"/>
                <w:szCs w:val="22"/>
              </w:rPr>
            </w:pPr>
            <w:r w:rsidRPr="002D03FD">
              <w:rPr>
                <w:rFonts w:ascii="Arial" w:hAnsi="Arial" w:cs="Arial"/>
                <w:b/>
                <w:bCs/>
                <w:color w:val="FFFFFF"/>
                <w:sz w:val="20"/>
                <w:szCs w:val="22"/>
              </w:rPr>
              <w:t>Location</w:t>
            </w:r>
          </w:p>
        </w:tc>
        <w:tc>
          <w:tcPr>
            <w:tcW w:w="679" w:type="pct"/>
            <w:vMerge w:val="restart"/>
            <w:shd w:val="clear" w:color="auto" w:fill="244061"/>
            <w:noWrap/>
            <w:vAlign w:val="center"/>
            <w:hideMark/>
          </w:tcPr>
          <w:p w14:paraId="22648C47" w14:textId="77777777" w:rsidR="00593EFB" w:rsidRPr="002D03FD" w:rsidRDefault="00593EFB" w:rsidP="00823029">
            <w:pPr>
              <w:keepNext/>
              <w:keepLines/>
              <w:jc w:val="center"/>
              <w:rPr>
                <w:rFonts w:ascii="Arial" w:hAnsi="Arial" w:cs="Arial"/>
                <w:b/>
                <w:bCs/>
                <w:color w:val="FFFFFF"/>
                <w:sz w:val="20"/>
                <w:szCs w:val="22"/>
              </w:rPr>
            </w:pPr>
            <w:r w:rsidRPr="002D03FD">
              <w:rPr>
                <w:rFonts w:ascii="Arial" w:hAnsi="Arial" w:cs="Arial"/>
                <w:b/>
                <w:bCs/>
                <w:color w:val="FFFFFF"/>
                <w:sz w:val="20"/>
                <w:szCs w:val="22"/>
              </w:rPr>
              <w:t>Equipment Cooled</w:t>
            </w:r>
          </w:p>
        </w:tc>
        <w:tc>
          <w:tcPr>
            <w:tcW w:w="543" w:type="pct"/>
            <w:vMerge w:val="restart"/>
            <w:shd w:val="clear" w:color="auto" w:fill="244061"/>
            <w:vAlign w:val="center"/>
          </w:tcPr>
          <w:p w14:paraId="06664841" w14:textId="77777777" w:rsidR="00593EFB" w:rsidRPr="002D03FD" w:rsidRDefault="00593EFB" w:rsidP="00823029">
            <w:pPr>
              <w:keepNext/>
              <w:keepLines/>
              <w:jc w:val="center"/>
              <w:rPr>
                <w:rFonts w:ascii="Arial" w:hAnsi="Arial" w:cs="Arial"/>
                <w:b/>
                <w:bCs/>
                <w:color w:val="FFFFFF"/>
                <w:sz w:val="20"/>
                <w:szCs w:val="22"/>
              </w:rPr>
            </w:pPr>
            <w:r w:rsidRPr="002D03FD">
              <w:rPr>
                <w:rFonts w:ascii="Arial" w:hAnsi="Arial" w:cs="Arial"/>
                <w:b/>
                <w:bCs/>
                <w:color w:val="FFFFFF"/>
                <w:sz w:val="20"/>
                <w:szCs w:val="22"/>
              </w:rPr>
              <w:t>Flow Rate (gpm)</w:t>
            </w:r>
          </w:p>
        </w:tc>
        <w:tc>
          <w:tcPr>
            <w:tcW w:w="3071" w:type="pct"/>
            <w:gridSpan w:val="4"/>
            <w:shd w:val="clear" w:color="auto" w:fill="244061"/>
            <w:vAlign w:val="center"/>
          </w:tcPr>
          <w:p w14:paraId="1CEE8B88" w14:textId="77777777" w:rsidR="00593EFB" w:rsidRPr="002D03FD" w:rsidRDefault="00593EFB" w:rsidP="00823029">
            <w:pPr>
              <w:keepNext/>
              <w:keepLines/>
              <w:jc w:val="center"/>
              <w:rPr>
                <w:rFonts w:ascii="Arial" w:hAnsi="Arial" w:cs="Arial"/>
                <w:b/>
                <w:bCs/>
                <w:color w:val="FFFFFF"/>
                <w:sz w:val="20"/>
                <w:szCs w:val="22"/>
              </w:rPr>
            </w:pPr>
            <w:r w:rsidRPr="002D03FD">
              <w:rPr>
                <w:rFonts w:ascii="Arial" w:hAnsi="Arial" w:cs="Arial"/>
                <w:b/>
                <w:bCs/>
                <w:color w:val="FFFFFF"/>
                <w:sz w:val="20"/>
                <w:szCs w:val="22"/>
              </w:rPr>
              <w:t>Operating Schedule</w:t>
            </w:r>
            <w:r w:rsidRPr="002D03FD">
              <w:rPr>
                <w:rStyle w:val="FootnoteReference"/>
                <w:rFonts w:ascii="Arial" w:hAnsi="Arial" w:cs="Arial"/>
                <w:b/>
                <w:bCs/>
                <w:color w:val="FFFFFF"/>
                <w:sz w:val="20"/>
                <w:szCs w:val="22"/>
              </w:rPr>
              <w:footnoteReference w:id="15"/>
            </w:r>
          </w:p>
        </w:tc>
      </w:tr>
      <w:tr w:rsidR="00593EFB" w:rsidRPr="00E74ED6" w14:paraId="235A2ADD" w14:textId="77777777" w:rsidTr="001407BD">
        <w:trPr>
          <w:trHeight w:val="461"/>
          <w:tblHeader/>
        </w:trPr>
        <w:tc>
          <w:tcPr>
            <w:tcW w:w="707" w:type="pct"/>
            <w:vMerge/>
            <w:shd w:val="clear" w:color="auto" w:fill="244061"/>
            <w:vAlign w:val="center"/>
          </w:tcPr>
          <w:p w14:paraId="6790DCB8" w14:textId="77777777" w:rsidR="00593EFB" w:rsidRPr="002D03FD" w:rsidRDefault="00593EFB" w:rsidP="00823029">
            <w:pPr>
              <w:keepNext/>
              <w:keepLines/>
              <w:jc w:val="center"/>
              <w:rPr>
                <w:rFonts w:ascii="Arial" w:hAnsi="Arial" w:cs="Arial"/>
                <w:b/>
                <w:bCs/>
                <w:color w:val="FFFFFF"/>
                <w:sz w:val="20"/>
                <w:szCs w:val="22"/>
              </w:rPr>
            </w:pPr>
          </w:p>
        </w:tc>
        <w:tc>
          <w:tcPr>
            <w:tcW w:w="679" w:type="pct"/>
            <w:vMerge/>
            <w:tcBorders>
              <w:bottom w:val="single" w:sz="4" w:space="0" w:color="auto"/>
            </w:tcBorders>
            <w:shd w:val="clear" w:color="auto" w:fill="244061"/>
            <w:noWrap/>
            <w:vAlign w:val="center"/>
            <w:hideMark/>
          </w:tcPr>
          <w:p w14:paraId="3B707C59" w14:textId="77777777" w:rsidR="00593EFB" w:rsidRPr="002D03FD" w:rsidRDefault="00593EFB" w:rsidP="00823029">
            <w:pPr>
              <w:keepNext/>
              <w:keepLines/>
              <w:jc w:val="center"/>
              <w:rPr>
                <w:rFonts w:ascii="Arial" w:hAnsi="Arial" w:cs="Arial"/>
                <w:b/>
                <w:bCs/>
                <w:color w:val="FFFFFF"/>
                <w:sz w:val="20"/>
                <w:szCs w:val="22"/>
              </w:rPr>
            </w:pPr>
          </w:p>
        </w:tc>
        <w:tc>
          <w:tcPr>
            <w:tcW w:w="543" w:type="pct"/>
            <w:vMerge/>
            <w:tcBorders>
              <w:bottom w:val="single" w:sz="4" w:space="0" w:color="auto"/>
            </w:tcBorders>
            <w:shd w:val="clear" w:color="auto" w:fill="244061"/>
            <w:vAlign w:val="center"/>
          </w:tcPr>
          <w:p w14:paraId="655F45AF" w14:textId="77777777" w:rsidR="00593EFB" w:rsidRPr="002D03FD" w:rsidRDefault="00593EFB" w:rsidP="00823029">
            <w:pPr>
              <w:keepNext/>
              <w:keepLines/>
              <w:jc w:val="center"/>
              <w:rPr>
                <w:rFonts w:ascii="Arial" w:hAnsi="Arial" w:cs="Arial"/>
                <w:b/>
                <w:bCs/>
                <w:color w:val="FFFFFF"/>
                <w:sz w:val="20"/>
                <w:szCs w:val="22"/>
              </w:rPr>
            </w:pPr>
          </w:p>
        </w:tc>
        <w:tc>
          <w:tcPr>
            <w:tcW w:w="811" w:type="pct"/>
            <w:tcBorders>
              <w:bottom w:val="single" w:sz="4" w:space="0" w:color="auto"/>
            </w:tcBorders>
            <w:shd w:val="clear" w:color="auto" w:fill="244061"/>
            <w:vAlign w:val="center"/>
          </w:tcPr>
          <w:p w14:paraId="1301453C" w14:textId="77777777" w:rsidR="00593EFB" w:rsidRPr="002D03FD" w:rsidRDefault="00593EFB" w:rsidP="00823029">
            <w:pPr>
              <w:keepNext/>
              <w:keepLines/>
              <w:jc w:val="center"/>
              <w:rPr>
                <w:rFonts w:ascii="Arial" w:hAnsi="Arial" w:cs="Arial"/>
                <w:b/>
                <w:bCs/>
                <w:color w:val="FFFFFF"/>
                <w:sz w:val="20"/>
                <w:szCs w:val="22"/>
              </w:rPr>
            </w:pPr>
            <w:r w:rsidRPr="002D03FD">
              <w:rPr>
                <w:rFonts w:ascii="Arial" w:hAnsi="Arial" w:cs="Arial"/>
                <w:b/>
                <w:bCs/>
                <w:color w:val="FFFFFF"/>
                <w:sz w:val="20"/>
                <w:szCs w:val="22"/>
              </w:rPr>
              <w:t>Minutes/Hour</w:t>
            </w:r>
          </w:p>
        </w:tc>
        <w:tc>
          <w:tcPr>
            <w:tcW w:w="692" w:type="pct"/>
            <w:tcBorders>
              <w:bottom w:val="single" w:sz="4" w:space="0" w:color="auto"/>
            </w:tcBorders>
            <w:shd w:val="clear" w:color="auto" w:fill="244061"/>
            <w:vAlign w:val="center"/>
          </w:tcPr>
          <w:p w14:paraId="32C9CF89" w14:textId="77777777" w:rsidR="00593EFB" w:rsidRPr="002D03FD" w:rsidRDefault="00593EFB" w:rsidP="00823029">
            <w:pPr>
              <w:keepNext/>
              <w:keepLines/>
              <w:jc w:val="center"/>
              <w:rPr>
                <w:rFonts w:ascii="Arial" w:hAnsi="Arial" w:cs="Arial"/>
                <w:b/>
                <w:bCs/>
                <w:color w:val="FFFFFF"/>
                <w:sz w:val="20"/>
                <w:szCs w:val="22"/>
              </w:rPr>
            </w:pPr>
            <w:r w:rsidRPr="002D03FD">
              <w:rPr>
                <w:rFonts w:ascii="Arial" w:hAnsi="Arial" w:cs="Arial"/>
                <w:b/>
                <w:bCs/>
                <w:color w:val="FFFFFF"/>
                <w:sz w:val="20"/>
                <w:szCs w:val="22"/>
              </w:rPr>
              <w:t>Hours/Day</w:t>
            </w:r>
          </w:p>
        </w:tc>
        <w:tc>
          <w:tcPr>
            <w:tcW w:w="705" w:type="pct"/>
            <w:tcBorders>
              <w:bottom w:val="single" w:sz="4" w:space="0" w:color="auto"/>
            </w:tcBorders>
            <w:shd w:val="clear" w:color="auto" w:fill="244061"/>
            <w:vAlign w:val="center"/>
          </w:tcPr>
          <w:p w14:paraId="032B9237" w14:textId="77777777" w:rsidR="00593EFB" w:rsidRPr="002D03FD" w:rsidRDefault="00593EFB" w:rsidP="00823029">
            <w:pPr>
              <w:keepNext/>
              <w:keepLines/>
              <w:jc w:val="center"/>
              <w:rPr>
                <w:rFonts w:ascii="Arial" w:hAnsi="Arial" w:cs="Arial"/>
                <w:b/>
                <w:bCs/>
                <w:color w:val="FFFFFF"/>
                <w:sz w:val="20"/>
                <w:szCs w:val="22"/>
              </w:rPr>
            </w:pPr>
            <w:r w:rsidRPr="002D03FD">
              <w:rPr>
                <w:rFonts w:ascii="Arial" w:hAnsi="Arial" w:cs="Arial"/>
                <w:b/>
                <w:bCs/>
                <w:color w:val="FFFFFF"/>
                <w:sz w:val="20"/>
                <w:szCs w:val="22"/>
              </w:rPr>
              <w:t>Days/Week</w:t>
            </w:r>
          </w:p>
        </w:tc>
        <w:tc>
          <w:tcPr>
            <w:tcW w:w="863" w:type="pct"/>
            <w:tcBorders>
              <w:bottom w:val="single" w:sz="4" w:space="0" w:color="auto"/>
            </w:tcBorders>
            <w:shd w:val="clear" w:color="auto" w:fill="244061"/>
            <w:vAlign w:val="center"/>
          </w:tcPr>
          <w:p w14:paraId="3994FA7C" w14:textId="77777777" w:rsidR="00593EFB" w:rsidRPr="002D03FD" w:rsidRDefault="00593EFB" w:rsidP="005833E8">
            <w:pPr>
              <w:keepNext/>
              <w:keepLines/>
              <w:jc w:val="center"/>
              <w:rPr>
                <w:rFonts w:ascii="Arial" w:hAnsi="Arial" w:cs="Arial"/>
                <w:b/>
                <w:bCs/>
                <w:color w:val="FFFFFF"/>
                <w:sz w:val="20"/>
                <w:szCs w:val="22"/>
              </w:rPr>
            </w:pPr>
            <w:r w:rsidRPr="002D03FD">
              <w:rPr>
                <w:rFonts w:ascii="Arial" w:hAnsi="Arial" w:cs="Arial"/>
                <w:b/>
                <w:bCs/>
                <w:color w:val="FFFFFF"/>
                <w:sz w:val="20"/>
                <w:szCs w:val="22"/>
              </w:rPr>
              <w:t>Weeks/Year</w:t>
            </w:r>
          </w:p>
        </w:tc>
      </w:tr>
      <w:tr w:rsidR="001407BD" w:rsidRPr="00E74ED6" w14:paraId="6C356989" w14:textId="77777777" w:rsidTr="001407BD">
        <w:trPr>
          <w:trHeight w:val="432"/>
        </w:trPr>
        <w:sdt>
          <w:sdtPr>
            <w:rPr>
              <w:color w:val="222222"/>
              <w:sz w:val="20"/>
              <w:szCs w:val="20"/>
              <w:shd w:val="clear" w:color="auto" w:fill="FFFFFF"/>
            </w:rPr>
            <w:id w:val="-305243894"/>
            <w:placeholder>
              <w:docPart w:val="B24A841260034A31B8438BC9FDF6E302"/>
            </w:placeholder>
            <w:showingPlcHdr/>
            <w:text w:multiLine="1"/>
          </w:sdtPr>
          <w:sdtEndPr/>
          <w:sdtContent>
            <w:tc>
              <w:tcPr>
                <w:tcW w:w="707" w:type="pct"/>
                <w:shd w:val="clear" w:color="auto" w:fill="FFFFFF"/>
                <w:vAlign w:val="center"/>
              </w:tcPr>
              <w:p w14:paraId="552B1329" w14:textId="3D82D263"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986120999"/>
            <w:placeholder>
              <w:docPart w:val="75410E58C20F4E9F9CB8F9478A887E8D"/>
            </w:placeholder>
            <w:showingPlcHdr/>
            <w:text w:multiLine="1"/>
          </w:sdtPr>
          <w:sdtEndPr/>
          <w:sdtContent>
            <w:tc>
              <w:tcPr>
                <w:tcW w:w="679" w:type="pct"/>
                <w:shd w:val="clear" w:color="auto" w:fill="auto"/>
                <w:noWrap/>
                <w:vAlign w:val="center"/>
                <w:hideMark/>
              </w:tcPr>
              <w:p w14:paraId="708AF28B" w14:textId="64C987AF"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217277442"/>
            <w:placeholder>
              <w:docPart w:val="94DB45B5AEA34729AB9F26AEA0B87FF1"/>
            </w:placeholder>
            <w:showingPlcHdr/>
            <w:text w:multiLine="1"/>
          </w:sdtPr>
          <w:sdtEndPr/>
          <w:sdtContent>
            <w:tc>
              <w:tcPr>
                <w:tcW w:w="543" w:type="pct"/>
                <w:shd w:val="clear" w:color="auto" w:fill="auto"/>
                <w:vAlign w:val="center"/>
              </w:tcPr>
              <w:p w14:paraId="1D87B8DB" w14:textId="3A9E24ED"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910925118"/>
            <w:placeholder>
              <w:docPart w:val="3FCFB42BCA334D4B91F5E7D86C1A71E0"/>
            </w:placeholder>
            <w:showingPlcHdr/>
            <w:text w:multiLine="1"/>
          </w:sdtPr>
          <w:sdtEndPr/>
          <w:sdtContent>
            <w:tc>
              <w:tcPr>
                <w:tcW w:w="811" w:type="pct"/>
                <w:shd w:val="clear" w:color="auto" w:fill="auto"/>
                <w:vAlign w:val="center"/>
              </w:tcPr>
              <w:p w14:paraId="7ACB74DC" w14:textId="0295DD91"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343273859"/>
            <w:placeholder>
              <w:docPart w:val="D283D231F9234ADB838847AB1356760E"/>
            </w:placeholder>
            <w:showingPlcHdr/>
            <w:text w:multiLine="1"/>
          </w:sdtPr>
          <w:sdtEndPr/>
          <w:sdtContent>
            <w:tc>
              <w:tcPr>
                <w:tcW w:w="692" w:type="pct"/>
                <w:shd w:val="clear" w:color="auto" w:fill="auto"/>
                <w:vAlign w:val="center"/>
              </w:tcPr>
              <w:p w14:paraId="6A4F0AD0" w14:textId="7FF7C022"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74987929"/>
            <w:placeholder>
              <w:docPart w:val="8ADF5F1B6F714CAEA78A59F79E523380"/>
            </w:placeholder>
            <w:showingPlcHdr/>
            <w:text w:multiLine="1"/>
          </w:sdtPr>
          <w:sdtEndPr/>
          <w:sdtContent>
            <w:tc>
              <w:tcPr>
                <w:tcW w:w="705" w:type="pct"/>
                <w:shd w:val="clear" w:color="auto" w:fill="auto"/>
                <w:vAlign w:val="center"/>
              </w:tcPr>
              <w:p w14:paraId="755EC72B" w14:textId="67FECDC6"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228654484"/>
            <w:placeholder>
              <w:docPart w:val="057C38F272AF4B4096CA49B870E424A9"/>
            </w:placeholder>
            <w:showingPlcHdr/>
            <w:text w:multiLine="1"/>
          </w:sdtPr>
          <w:sdtEndPr/>
          <w:sdtContent>
            <w:tc>
              <w:tcPr>
                <w:tcW w:w="863" w:type="pct"/>
                <w:shd w:val="clear" w:color="auto" w:fill="auto"/>
                <w:vAlign w:val="center"/>
              </w:tcPr>
              <w:p w14:paraId="500BB541" w14:textId="426C62C6"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tr>
      <w:tr w:rsidR="001407BD" w:rsidRPr="00E74ED6" w14:paraId="73736F97" w14:textId="77777777" w:rsidTr="001407BD">
        <w:trPr>
          <w:trHeight w:val="432"/>
        </w:trPr>
        <w:sdt>
          <w:sdtPr>
            <w:rPr>
              <w:color w:val="222222"/>
              <w:sz w:val="20"/>
              <w:szCs w:val="20"/>
              <w:shd w:val="clear" w:color="auto" w:fill="FFFFFF"/>
            </w:rPr>
            <w:id w:val="-1799292273"/>
            <w:placeholder>
              <w:docPart w:val="3283C45068714805B8E61F9900045AC2"/>
            </w:placeholder>
            <w:showingPlcHdr/>
            <w:text w:multiLine="1"/>
          </w:sdtPr>
          <w:sdtEndPr/>
          <w:sdtContent>
            <w:tc>
              <w:tcPr>
                <w:tcW w:w="707" w:type="pct"/>
                <w:shd w:val="clear" w:color="auto" w:fill="FFFFFF"/>
                <w:vAlign w:val="center"/>
              </w:tcPr>
              <w:p w14:paraId="581E8E53" w14:textId="3BF5B1C7"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079093868"/>
            <w:placeholder>
              <w:docPart w:val="0DBF3B89C01D42E3BDB2352552110594"/>
            </w:placeholder>
            <w:showingPlcHdr/>
            <w:text w:multiLine="1"/>
          </w:sdtPr>
          <w:sdtEndPr/>
          <w:sdtContent>
            <w:tc>
              <w:tcPr>
                <w:tcW w:w="679" w:type="pct"/>
                <w:shd w:val="clear" w:color="auto" w:fill="auto"/>
                <w:noWrap/>
                <w:vAlign w:val="center"/>
                <w:hideMark/>
              </w:tcPr>
              <w:p w14:paraId="2746F32D" w14:textId="234A91F5"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103687432"/>
            <w:placeholder>
              <w:docPart w:val="C0B13334CE384784A9D1365C2D1399E1"/>
            </w:placeholder>
            <w:showingPlcHdr/>
            <w:text w:multiLine="1"/>
          </w:sdtPr>
          <w:sdtEndPr/>
          <w:sdtContent>
            <w:tc>
              <w:tcPr>
                <w:tcW w:w="543" w:type="pct"/>
                <w:shd w:val="clear" w:color="auto" w:fill="auto"/>
                <w:vAlign w:val="center"/>
              </w:tcPr>
              <w:p w14:paraId="67EBC3D6" w14:textId="380292F3"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867113666"/>
            <w:placeholder>
              <w:docPart w:val="9399BACC306A4016A254EEB190813496"/>
            </w:placeholder>
            <w:showingPlcHdr/>
            <w:text w:multiLine="1"/>
          </w:sdtPr>
          <w:sdtEndPr/>
          <w:sdtContent>
            <w:tc>
              <w:tcPr>
                <w:tcW w:w="811" w:type="pct"/>
                <w:shd w:val="clear" w:color="auto" w:fill="auto"/>
                <w:vAlign w:val="center"/>
              </w:tcPr>
              <w:p w14:paraId="5AC4D550" w14:textId="6F4F6AF1"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024363547"/>
            <w:placeholder>
              <w:docPart w:val="168B181E6BB344E194E84DDDB6CAC88B"/>
            </w:placeholder>
            <w:showingPlcHdr/>
            <w:text w:multiLine="1"/>
          </w:sdtPr>
          <w:sdtEndPr/>
          <w:sdtContent>
            <w:tc>
              <w:tcPr>
                <w:tcW w:w="692" w:type="pct"/>
                <w:shd w:val="clear" w:color="auto" w:fill="auto"/>
                <w:vAlign w:val="center"/>
              </w:tcPr>
              <w:p w14:paraId="4C383F78" w14:textId="1F98B06C"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280487103"/>
            <w:placeholder>
              <w:docPart w:val="1C31EC38DC054D30882595B18EEB22DC"/>
            </w:placeholder>
            <w:showingPlcHdr/>
            <w:text w:multiLine="1"/>
          </w:sdtPr>
          <w:sdtEndPr/>
          <w:sdtContent>
            <w:tc>
              <w:tcPr>
                <w:tcW w:w="705" w:type="pct"/>
                <w:shd w:val="clear" w:color="auto" w:fill="auto"/>
                <w:vAlign w:val="center"/>
              </w:tcPr>
              <w:p w14:paraId="24E7BD88" w14:textId="465E63E2"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803050398"/>
            <w:placeholder>
              <w:docPart w:val="474D64482ACD4F93A64ABF6C7F28C027"/>
            </w:placeholder>
            <w:showingPlcHdr/>
            <w:text w:multiLine="1"/>
          </w:sdtPr>
          <w:sdtEndPr/>
          <w:sdtContent>
            <w:tc>
              <w:tcPr>
                <w:tcW w:w="863" w:type="pct"/>
                <w:shd w:val="clear" w:color="auto" w:fill="auto"/>
                <w:vAlign w:val="center"/>
              </w:tcPr>
              <w:p w14:paraId="695EC333" w14:textId="3965ABE7"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tr>
      <w:tr w:rsidR="001407BD" w:rsidRPr="00E74ED6" w14:paraId="48D8F0B9" w14:textId="77777777" w:rsidTr="001407BD">
        <w:trPr>
          <w:trHeight w:val="432"/>
        </w:trPr>
        <w:sdt>
          <w:sdtPr>
            <w:rPr>
              <w:color w:val="222222"/>
              <w:sz w:val="20"/>
              <w:szCs w:val="20"/>
              <w:shd w:val="clear" w:color="auto" w:fill="FFFFFF"/>
            </w:rPr>
            <w:id w:val="-324750933"/>
            <w:placeholder>
              <w:docPart w:val="C7B3E477B1204201B6EDC3CA423179CE"/>
            </w:placeholder>
            <w:showingPlcHdr/>
            <w:text w:multiLine="1"/>
          </w:sdtPr>
          <w:sdtEndPr/>
          <w:sdtContent>
            <w:tc>
              <w:tcPr>
                <w:tcW w:w="707" w:type="pct"/>
                <w:shd w:val="clear" w:color="auto" w:fill="FFFFFF"/>
                <w:vAlign w:val="center"/>
              </w:tcPr>
              <w:p w14:paraId="2E8CDB8F" w14:textId="21EE49A3"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98770565"/>
            <w:placeholder>
              <w:docPart w:val="AFF97A454D0245B49DCF8CED354620E8"/>
            </w:placeholder>
            <w:showingPlcHdr/>
            <w:text w:multiLine="1"/>
          </w:sdtPr>
          <w:sdtEndPr/>
          <w:sdtContent>
            <w:tc>
              <w:tcPr>
                <w:tcW w:w="679" w:type="pct"/>
                <w:shd w:val="clear" w:color="auto" w:fill="auto"/>
                <w:noWrap/>
                <w:vAlign w:val="center"/>
                <w:hideMark/>
              </w:tcPr>
              <w:p w14:paraId="6CCFBF69" w14:textId="081E97A4"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656354861"/>
            <w:placeholder>
              <w:docPart w:val="E0BA7503B0234E92909FA6EEEC4B30A5"/>
            </w:placeholder>
            <w:showingPlcHdr/>
            <w:text w:multiLine="1"/>
          </w:sdtPr>
          <w:sdtEndPr/>
          <w:sdtContent>
            <w:tc>
              <w:tcPr>
                <w:tcW w:w="543" w:type="pct"/>
                <w:shd w:val="clear" w:color="auto" w:fill="auto"/>
                <w:vAlign w:val="center"/>
              </w:tcPr>
              <w:p w14:paraId="78EEFD67" w14:textId="65B612F3"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258258091"/>
            <w:placeholder>
              <w:docPart w:val="57C1B3857DBD45A7BC429517D1A13A1C"/>
            </w:placeholder>
            <w:showingPlcHdr/>
            <w:text w:multiLine="1"/>
          </w:sdtPr>
          <w:sdtEndPr/>
          <w:sdtContent>
            <w:tc>
              <w:tcPr>
                <w:tcW w:w="811" w:type="pct"/>
                <w:shd w:val="clear" w:color="auto" w:fill="auto"/>
                <w:vAlign w:val="center"/>
              </w:tcPr>
              <w:p w14:paraId="037C45BE" w14:textId="38A991CB"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225601860"/>
            <w:placeholder>
              <w:docPart w:val="BF9AF9789AAD423C9BB68221927EAC9E"/>
            </w:placeholder>
            <w:showingPlcHdr/>
            <w:text w:multiLine="1"/>
          </w:sdtPr>
          <w:sdtEndPr/>
          <w:sdtContent>
            <w:tc>
              <w:tcPr>
                <w:tcW w:w="692" w:type="pct"/>
                <w:shd w:val="clear" w:color="auto" w:fill="auto"/>
                <w:vAlign w:val="center"/>
              </w:tcPr>
              <w:p w14:paraId="518C3E19" w14:textId="55C074F4"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881057345"/>
            <w:placeholder>
              <w:docPart w:val="26D5CB002C764EF58AFBCD335469621A"/>
            </w:placeholder>
            <w:showingPlcHdr/>
            <w:text w:multiLine="1"/>
          </w:sdtPr>
          <w:sdtEndPr/>
          <w:sdtContent>
            <w:tc>
              <w:tcPr>
                <w:tcW w:w="705" w:type="pct"/>
                <w:shd w:val="clear" w:color="auto" w:fill="auto"/>
                <w:vAlign w:val="center"/>
              </w:tcPr>
              <w:p w14:paraId="0C372824" w14:textId="685772B6"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697424383"/>
            <w:placeholder>
              <w:docPart w:val="A695B412F36345F59980DBF9C89F0266"/>
            </w:placeholder>
            <w:showingPlcHdr/>
            <w:text w:multiLine="1"/>
          </w:sdtPr>
          <w:sdtEndPr/>
          <w:sdtContent>
            <w:tc>
              <w:tcPr>
                <w:tcW w:w="863" w:type="pct"/>
                <w:shd w:val="clear" w:color="auto" w:fill="auto"/>
                <w:vAlign w:val="center"/>
              </w:tcPr>
              <w:p w14:paraId="3B0BA580" w14:textId="6AD2867E"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tr>
      <w:tr w:rsidR="001407BD" w:rsidRPr="00E74ED6" w14:paraId="1764C164" w14:textId="77777777" w:rsidTr="001407BD">
        <w:trPr>
          <w:trHeight w:val="432"/>
        </w:trPr>
        <w:sdt>
          <w:sdtPr>
            <w:rPr>
              <w:color w:val="222222"/>
              <w:sz w:val="20"/>
              <w:szCs w:val="20"/>
              <w:shd w:val="clear" w:color="auto" w:fill="FFFFFF"/>
            </w:rPr>
            <w:id w:val="1789398490"/>
            <w:placeholder>
              <w:docPart w:val="A44CC2357F2A430C8C870374410A6896"/>
            </w:placeholder>
            <w:showingPlcHdr/>
            <w:text w:multiLine="1"/>
          </w:sdtPr>
          <w:sdtEndPr/>
          <w:sdtContent>
            <w:tc>
              <w:tcPr>
                <w:tcW w:w="707" w:type="pct"/>
                <w:shd w:val="clear" w:color="auto" w:fill="FFFFFF"/>
                <w:vAlign w:val="center"/>
              </w:tcPr>
              <w:p w14:paraId="4597BF26" w14:textId="51B40539"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813868531"/>
            <w:placeholder>
              <w:docPart w:val="9922C4A198EF4296B367EDC12F741E8D"/>
            </w:placeholder>
            <w:showingPlcHdr/>
            <w:text w:multiLine="1"/>
          </w:sdtPr>
          <w:sdtEndPr/>
          <w:sdtContent>
            <w:tc>
              <w:tcPr>
                <w:tcW w:w="679" w:type="pct"/>
                <w:shd w:val="clear" w:color="auto" w:fill="auto"/>
                <w:noWrap/>
                <w:vAlign w:val="center"/>
                <w:hideMark/>
              </w:tcPr>
              <w:p w14:paraId="698CFBC1" w14:textId="0358C153"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14096196"/>
            <w:placeholder>
              <w:docPart w:val="D53F2143DF4442C4AFE84A9F630B887C"/>
            </w:placeholder>
            <w:showingPlcHdr/>
            <w:text w:multiLine="1"/>
          </w:sdtPr>
          <w:sdtEndPr/>
          <w:sdtContent>
            <w:tc>
              <w:tcPr>
                <w:tcW w:w="543" w:type="pct"/>
                <w:shd w:val="clear" w:color="auto" w:fill="auto"/>
                <w:vAlign w:val="center"/>
              </w:tcPr>
              <w:p w14:paraId="60A30AFB" w14:textId="5B954884"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2101708390"/>
            <w:placeholder>
              <w:docPart w:val="60DC828D6A6646F7B3EC7B35D275862E"/>
            </w:placeholder>
            <w:showingPlcHdr/>
            <w:text w:multiLine="1"/>
          </w:sdtPr>
          <w:sdtEndPr/>
          <w:sdtContent>
            <w:tc>
              <w:tcPr>
                <w:tcW w:w="811" w:type="pct"/>
                <w:shd w:val="clear" w:color="auto" w:fill="auto"/>
                <w:vAlign w:val="center"/>
              </w:tcPr>
              <w:p w14:paraId="69E9204A" w14:textId="37867DBE"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057624813"/>
            <w:placeholder>
              <w:docPart w:val="9492266865DB4D63949E267B91A48BC2"/>
            </w:placeholder>
            <w:showingPlcHdr/>
            <w:text w:multiLine="1"/>
          </w:sdtPr>
          <w:sdtEndPr/>
          <w:sdtContent>
            <w:tc>
              <w:tcPr>
                <w:tcW w:w="692" w:type="pct"/>
                <w:shd w:val="clear" w:color="auto" w:fill="auto"/>
                <w:vAlign w:val="center"/>
              </w:tcPr>
              <w:p w14:paraId="2F88A04F" w14:textId="31F5B0C1"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081829915"/>
            <w:placeholder>
              <w:docPart w:val="8366A31487DC4D138EE186BC7F1E14CF"/>
            </w:placeholder>
            <w:showingPlcHdr/>
            <w:text w:multiLine="1"/>
          </w:sdtPr>
          <w:sdtEndPr/>
          <w:sdtContent>
            <w:tc>
              <w:tcPr>
                <w:tcW w:w="705" w:type="pct"/>
                <w:shd w:val="clear" w:color="auto" w:fill="auto"/>
                <w:vAlign w:val="center"/>
              </w:tcPr>
              <w:p w14:paraId="277ABFFB" w14:textId="611E228F"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743300259"/>
            <w:placeholder>
              <w:docPart w:val="B88D0E3EA4EC4AA8B159F623F1013841"/>
            </w:placeholder>
            <w:showingPlcHdr/>
            <w:text w:multiLine="1"/>
          </w:sdtPr>
          <w:sdtEndPr/>
          <w:sdtContent>
            <w:tc>
              <w:tcPr>
                <w:tcW w:w="863" w:type="pct"/>
                <w:shd w:val="clear" w:color="auto" w:fill="auto"/>
                <w:vAlign w:val="center"/>
              </w:tcPr>
              <w:p w14:paraId="2B23CC63" w14:textId="5E6F23C5"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tr>
      <w:tr w:rsidR="001407BD" w:rsidRPr="00E74ED6" w14:paraId="14F4DAA1" w14:textId="77777777" w:rsidTr="001407BD">
        <w:trPr>
          <w:trHeight w:val="432"/>
        </w:trPr>
        <w:sdt>
          <w:sdtPr>
            <w:rPr>
              <w:color w:val="222222"/>
              <w:sz w:val="20"/>
              <w:szCs w:val="20"/>
              <w:shd w:val="clear" w:color="auto" w:fill="FFFFFF"/>
            </w:rPr>
            <w:id w:val="-1527863559"/>
            <w:placeholder>
              <w:docPart w:val="BB172ADECF4446008E274CA76C38BE40"/>
            </w:placeholder>
            <w:showingPlcHdr/>
            <w:text w:multiLine="1"/>
          </w:sdtPr>
          <w:sdtEndPr/>
          <w:sdtContent>
            <w:tc>
              <w:tcPr>
                <w:tcW w:w="707" w:type="pct"/>
                <w:shd w:val="clear" w:color="auto" w:fill="FFFFFF"/>
                <w:vAlign w:val="center"/>
              </w:tcPr>
              <w:p w14:paraId="215C1C10" w14:textId="7875BD79"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881212125"/>
            <w:placeholder>
              <w:docPart w:val="9B7BB853B79B4EA5A57FE9F94DFDCC4D"/>
            </w:placeholder>
            <w:showingPlcHdr/>
            <w:text w:multiLine="1"/>
          </w:sdtPr>
          <w:sdtEndPr/>
          <w:sdtContent>
            <w:tc>
              <w:tcPr>
                <w:tcW w:w="679" w:type="pct"/>
                <w:shd w:val="clear" w:color="auto" w:fill="auto"/>
                <w:noWrap/>
                <w:vAlign w:val="center"/>
              </w:tcPr>
              <w:p w14:paraId="65AD4C2E" w14:textId="3DD441F5" w:rsidR="001407BD" w:rsidRPr="008B283C" w:rsidRDefault="001407BD" w:rsidP="001407BD">
                <w:pPr>
                  <w:keepNext/>
                  <w:keepLines/>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274543655"/>
            <w:placeholder>
              <w:docPart w:val="F3FF1DF573064C499A88DAFF6601C5BA"/>
            </w:placeholder>
            <w:showingPlcHdr/>
            <w:text w:multiLine="1"/>
          </w:sdtPr>
          <w:sdtEndPr/>
          <w:sdtContent>
            <w:tc>
              <w:tcPr>
                <w:tcW w:w="543" w:type="pct"/>
                <w:shd w:val="clear" w:color="auto" w:fill="auto"/>
                <w:vAlign w:val="center"/>
              </w:tcPr>
              <w:p w14:paraId="44506DA8" w14:textId="1119BCD5"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505562535"/>
            <w:placeholder>
              <w:docPart w:val="AD4C1F82789245E19B194167D12CCF6A"/>
            </w:placeholder>
            <w:showingPlcHdr/>
            <w:text w:multiLine="1"/>
          </w:sdtPr>
          <w:sdtEndPr/>
          <w:sdtContent>
            <w:tc>
              <w:tcPr>
                <w:tcW w:w="811" w:type="pct"/>
                <w:shd w:val="clear" w:color="auto" w:fill="auto"/>
                <w:vAlign w:val="center"/>
              </w:tcPr>
              <w:p w14:paraId="5C8BA3EA" w14:textId="32E90B0E"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46073432"/>
            <w:placeholder>
              <w:docPart w:val="D66BC4AD4E8D4DF5AF154CA9EF0F34D2"/>
            </w:placeholder>
            <w:showingPlcHdr/>
            <w:text w:multiLine="1"/>
          </w:sdtPr>
          <w:sdtEndPr/>
          <w:sdtContent>
            <w:tc>
              <w:tcPr>
                <w:tcW w:w="692" w:type="pct"/>
                <w:shd w:val="clear" w:color="auto" w:fill="auto"/>
                <w:vAlign w:val="center"/>
              </w:tcPr>
              <w:p w14:paraId="741C38B2" w14:textId="0D1E8D1B"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680431652"/>
            <w:placeholder>
              <w:docPart w:val="FBF1BE02AAB9439DBDA018B43D10E395"/>
            </w:placeholder>
            <w:showingPlcHdr/>
            <w:text w:multiLine="1"/>
          </w:sdtPr>
          <w:sdtEndPr/>
          <w:sdtContent>
            <w:tc>
              <w:tcPr>
                <w:tcW w:w="705" w:type="pct"/>
                <w:shd w:val="clear" w:color="auto" w:fill="auto"/>
                <w:vAlign w:val="center"/>
              </w:tcPr>
              <w:p w14:paraId="79B80C0E" w14:textId="4EB06F59"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sdt>
          <w:sdtPr>
            <w:rPr>
              <w:color w:val="222222"/>
              <w:sz w:val="20"/>
              <w:szCs w:val="20"/>
              <w:shd w:val="clear" w:color="auto" w:fill="FFFFFF"/>
            </w:rPr>
            <w:id w:val="1033762332"/>
            <w:placeholder>
              <w:docPart w:val="09090EBC0767408EB7C136B8519AB52C"/>
            </w:placeholder>
            <w:showingPlcHdr/>
            <w:text w:multiLine="1"/>
          </w:sdtPr>
          <w:sdtEndPr/>
          <w:sdtContent>
            <w:tc>
              <w:tcPr>
                <w:tcW w:w="863" w:type="pct"/>
                <w:shd w:val="clear" w:color="auto" w:fill="auto"/>
                <w:vAlign w:val="center"/>
              </w:tcPr>
              <w:p w14:paraId="24B37DFB" w14:textId="7A2587BE" w:rsidR="001407BD" w:rsidRPr="008B283C" w:rsidRDefault="001407BD" w:rsidP="001407BD">
                <w:pPr>
                  <w:keepNext/>
                  <w:keepLines/>
                  <w:jc w:val="center"/>
                  <w:rPr>
                    <w:rFonts w:ascii="Arial" w:hAnsi="Arial" w:cs="Arial"/>
                    <w:sz w:val="20"/>
                    <w:szCs w:val="22"/>
                  </w:rPr>
                </w:pPr>
                <w:r>
                  <w:rPr>
                    <w:color w:val="222222"/>
                    <w:sz w:val="20"/>
                    <w:szCs w:val="20"/>
                    <w:shd w:val="clear" w:color="auto" w:fill="FFFFFF"/>
                  </w:rPr>
                  <w:t xml:space="preserve">   </w:t>
                </w:r>
              </w:p>
            </w:tc>
          </w:sdtContent>
        </w:sdt>
      </w:tr>
    </w:tbl>
    <w:p w14:paraId="0F5BE17D" w14:textId="77777777" w:rsidR="00593EFB" w:rsidRPr="00E74ED6" w:rsidRDefault="00593EFB" w:rsidP="00174DFF"/>
    <w:p w14:paraId="5DA29EA6" w14:textId="4DDBC91B" w:rsidR="00AA345D" w:rsidRDefault="00AA345D" w:rsidP="00EA0D64">
      <w:pPr>
        <w:pStyle w:val="Heading2"/>
      </w:pPr>
      <w:r>
        <w:t xml:space="preserve">Operations and Maintenance </w:t>
      </w:r>
      <w:r w:rsidR="007C4283">
        <w:t xml:space="preserve">(O&amp;M) </w:t>
      </w:r>
      <w:r>
        <w:t>Checklist</w:t>
      </w:r>
    </w:p>
    <w:p w14:paraId="42AD1F05" w14:textId="245A1D8D" w:rsidR="00AA345D" w:rsidRPr="008B036E" w:rsidRDefault="00AA345D" w:rsidP="00AA345D">
      <w:pPr>
        <w:rPr>
          <w:rFonts w:ascii="Arial" w:hAnsi="Arial" w:cs="Arial"/>
          <w:sz w:val="22"/>
        </w:rPr>
      </w:pPr>
      <w:r w:rsidRPr="008B036E">
        <w:rPr>
          <w:rFonts w:ascii="Arial" w:hAnsi="Arial" w:cs="Arial"/>
          <w:sz w:val="22"/>
        </w:rPr>
        <w:t xml:space="preserve">Utilize the following checklist to determine if your </w:t>
      </w:r>
      <w:r>
        <w:rPr>
          <w:rFonts w:ascii="Arial" w:hAnsi="Arial" w:cs="Arial"/>
          <w:sz w:val="22"/>
        </w:rPr>
        <w:t>mechanical systems are</w:t>
      </w:r>
      <w:r w:rsidRPr="008B036E">
        <w:rPr>
          <w:rFonts w:ascii="Arial" w:hAnsi="Arial" w:cs="Arial"/>
          <w:sz w:val="22"/>
        </w:rPr>
        <w:t xml:space="preserve"> being operated and maintained as efficiently as possible.</w:t>
      </w:r>
    </w:p>
    <w:p w14:paraId="068BDF0F" w14:textId="77777777" w:rsidR="00AA345D" w:rsidRPr="008B036E" w:rsidRDefault="00AA345D" w:rsidP="00AA345D">
      <w:pPr>
        <w:rPr>
          <w:rFonts w:ascii="Arial" w:hAnsi="Arial" w:cs="Arial"/>
          <w:sz w:val="22"/>
        </w:rPr>
      </w:pPr>
    </w:p>
    <w:p w14:paraId="3EF8E691" w14:textId="55C7BD40" w:rsidR="00AA345D" w:rsidRPr="008B036E" w:rsidRDefault="00AA345D" w:rsidP="00AA345D">
      <w:pPr>
        <w:rPr>
          <w:rFonts w:ascii="Arial" w:hAnsi="Arial" w:cs="Arial"/>
          <w:sz w:val="22"/>
        </w:rPr>
      </w:pPr>
      <w:r w:rsidRPr="008B036E">
        <w:rPr>
          <w:rFonts w:ascii="Arial" w:hAnsi="Arial" w:cs="Arial"/>
          <w:sz w:val="22"/>
        </w:rPr>
        <w:t xml:space="preserve">If you use a </w:t>
      </w:r>
      <w:r>
        <w:rPr>
          <w:rFonts w:ascii="Arial" w:hAnsi="Arial" w:cs="Arial"/>
          <w:sz w:val="22"/>
        </w:rPr>
        <w:t>water treatment v</w:t>
      </w:r>
      <w:r w:rsidRPr="008B036E">
        <w:rPr>
          <w:rFonts w:ascii="Arial" w:hAnsi="Arial" w:cs="Arial"/>
          <w:sz w:val="22"/>
        </w:rPr>
        <w:t xml:space="preserve">endor to </w:t>
      </w:r>
      <w:r>
        <w:rPr>
          <w:rFonts w:ascii="Arial" w:hAnsi="Arial" w:cs="Arial"/>
          <w:sz w:val="22"/>
        </w:rPr>
        <w:t xml:space="preserve">maintain cooling tower and boiler performance, </w:t>
      </w:r>
      <w:r w:rsidRPr="008B036E">
        <w:rPr>
          <w:rFonts w:ascii="Arial" w:hAnsi="Arial" w:cs="Arial"/>
          <w:sz w:val="22"/>
        </w:rPr>
        <w:t xml:space="preserve">consider providing this checklist to the vendor to complete, or talk to your vendor about implementing these best management practices. </w:t>
      </w:r>
    </w:p>
    <w:tbl>
      <w:tblPr>
        <w:tblStyle w:val="TableGrid"/>
        <w:tblW w:w="9360" w:type="dxa"/>
        <w:tblLook w:val="04A0" w:firstRow="1" w:lastRow="0" w:firstColumn="1" w:lastColumn="0" w:noHBand="0" w:noVBand="1"/>
      </w:tblPr>
      <w:tblGrid>
        <w:gridCol w:w="3960"/>
        <w:gridCol w:w="1800"/>
        <w:gridCol w:w="1800"/>
        <w:gridCol w:w="1800"/>
      </w:tblGrid>
      <w:tr w:rsidR="00AA345D" w:rsidRPr="008B036E" w14:paraId="634DD15E" w14:textId="77777777" w:rsidTr="00A76DA1">
        <w:trPr>
          <w:tblHeader/>
        </w:trPr>
        <w:tc>
          <w:tcPr>
            <w:tcW w:w="9360" w:type="dxa"/>
            <w:gridSpan w:val="4"/>
            <w:tcBorders>
              <w:top w:val="nil"/>
              <w:left w:val="nil"/>
              <w:bottom w:val="nil"/>
              <w:right w:val="nil"/>
            </w:tcBorders>
          </w:tcPr>
          <w:p w14:paraId="6DB21147" w14:textId="70ED5A35" w:rsidR="00AA345D" w:rsidRPr="008B036E" w:rsidRDefault="00AA345D" w:rsidP="001D1DDD">
            <w:pPr>
              <w:keepNext/>
              <w:spacing w:before="120" w:after="120"/>
              <w:jc w:val="center"/>
              <w:outlineLvl w:val="0"/>
              <w:rPr>
                <w:rFonts w:ascii="Arial" w:hAnsi="Arial" w:cs="Arial"/>
                <w:b/>
                <w:bCs/>
              </w:rPr>
            </w:pPr>
            <w:r>
              <w:rPr>
                <w:rFonts w:ascii="Arial" w:hAnsi="Arial" w:cs="Arial"/>
                <w:b/>
                <w:bCs/>
              </w:rPr>
              <w:t xml:space="preserve">Mechanical Systems </w:t>
            </w:r>
            <w:r w:rsidR="007C4283">
              <w:rPr>
                <w:rFonts w:ascii="Arial" w:hAnsi="Arial" w:cs="Arial"/>
                <w:b/>
                <w:bCs/>
              </w:rPr>
              <w:t>O&amp;M</w:t>
            </w:r>
            <w:r>
              <w:rPr>
                <w:rFonts w:ascii="Arial" w:hAnsi="Arial" w:cs="Arial"/>
                <w:b/>
                <w:bCs/>
              </w:rPr>
              <w:t xml:space="preserve"> Checklist</w:t>
            </w:r>
          </w:p>
        </w:tc>
      </w:tr>
      <w:tr w:rsidR="00AA345D" w14:paraId="481E61EC" w14:textId="77777777" w:rsidTr="00A76DA1">
        <w:trPr>
          <w:tblHeader/>
        </w:trPr>
        <w:tc>
          <w:tcPr>
            <w:tcW w:w="3960" w:type="dxa"/>
            <w:tcBorders>
              <w:top w:val="nil"/>
              <w:left w:val="nil"/>
              <w:bottom w:val="single" w:sz="4" w:space="0" w:color="auto"/>
            </w:tcBorders>
          </w:tcPr>
          <w:p w14:paraId="3B65F7AA" w14:textId="77777777" w:rsidR="00AA345D" w:rsidRDefault="00AA345D" w:rsidP="001D1DDD"/>
        </w:tc>
        <w:tc>
          <w:tcPr>
            <w:tcW w:w="1800" w:type="dxa"/>
            <w:tcBorders>
              <w:bottom w:val="single" w:sz="4" w:space="0" w:color="auto"/>
            </w:tcBorders>
            <w:shd w:val="clear" w:color="auto" w:fill="244061"/>
            <w:vAlign w:val="center"/>
          </w:tcPr>
          <w:p w14:paraId="51DAF98B" w14:textId="77777777" w:rsidR="00AA345D" w:rsidRPr="006B45F0" w:rsidRDefault="00AA345D" w:rsidP="001D1DDD">
            <w:pPr>
              <w:jc w:val="center"/>
              <w:rPr>
                <w:rFonts w:ascii="Arial" w:hAnsi="Arial" w:cs="Arial"/>
                <w:b/>
                <w:sz w:val="20"/>
              </w:rPr>
            </w:pPr>
            <w:r w:rsidRPr="006B45F0">
              <w:rPr>
                <w:rFonts w:ascii="Arial" w:hAnsi="Arial" w:cs="Arial"/>
                <w:b/>
                <w:sz w:val="20"/>
              </w:rPr>
              <w:t>Complete</w:t>
            </w:r>
          </w:p>
        </w:tc>
        <w:tc>
          <w:tcPr>
            <w:tcW w:w="1800" w:type="dxa"/>
            <w:tcBorders>
              <w:bottom w:val="single" w:sz="4" w:space="0" w:color="auto"/>
            </w:tcBorders>
            <w:shd w:val="clear" w:color="auto" w:fill="244061"/>
            <w:vAlign w:val="center"/>
          </w:tcPr>
          <w:p w14:paraId="58A41998" w14:textId="77777777" w:rsidR="00AA345D" w:rsidRPr="006B45F0" w:rsidRDefault="00AA345D" w:rsidP="001D1DDD">
            <w:pPr>
              <w:jc w:val="center"/>
              <w:rPr>
                <w:rFonts w:ascii="Arial" w:hAnsi="Arial" w:cs="Arial"/>
                <w:b/>
                <w:sz w:val="20"/>
              </w:rPr>
            </w:pPr>
            <w:r w:rsidRPr="006B45F0">
              <w:rPr>
                <w:rFonts w:ascii="Arial" w:hAnsi="Arial" w:cs="Arial"/>
                <w:b/>
                <w:sz w:val="20"/>
              </w:rPr>
              <w:t>In Progress</w:t>
            </w:r>
          </w:p>
        </w:tc>
        <w:tc>
          <w:tcPr>
            <w:tcW w:w="1800" w:type="dxa"/>
            <w:tcBorders>
              <w:bottom w:val="single" w:sz="4" w:space="0" w:color="auto"/>
            </w:tcBorders>
            <w:shd w:val="clear" w:color="auto" w:fill="244061"/>
            <w:vAlign w:val="center"/>
          </w:tcPr>
          <w:p w14:paraId="2A76BCBA" w14:textId="77777777" w:rsidR="00AA345D" w:rsidRPr="006B45F0" w:rsidRDefault="00AA345D" w:rsidP="001D1DDD">
            <w:pPr>
              <w:jc w:val="center"/>
              <w:rPr>
                <w:rFonts w:ascii="Arial" w:hAnsi="Arial" w:cs="Arial"/>
                <w:b/>
                <w:sz w:val="20"/>
              </w:rPr>
            </w:pPr>
            <w:r w:rsidRPr="006B45F0">
              <w:rPr>
                <w:rFonts w:ascii="Arial" w:hAnsi="Arial" w:cs="Arial"/>
                <w:b/>
                <w:sz w:val="20"/>
              </w:rPr>
              <w:t>Not Applicable/</w:t>
            </w:r>
          </w:p>
          <w:p w14:paraId="2833039D" w14:textId="77777777" w:rsidR="00AA345D" w:rsidRPr="006B45F0" w:rsidRDefault="00AA345D" w:rsidP="001D1DDD">
            <w:pPr>
              <w:jc w:val="center"/>
              <w:rPr>
                <w:rFonts w:ascii="Arial" w:hAnsi="Arial" w:cs="Arial"/>
                <w:b/>
                <w:sz w:val="20"/>
              </w:rPr>
            </w:pPr>
            <w:r w:rsidRPr="006B45F0">
              <w:rPr>
                <w:rFonts w:ascii="Arial" w:hAnsi="Arial" w:cs="Arial"/>
                <w:b/>
                <w:sz w:val="20"/>
              </w:rPr>
              <w:t>Not Interested</w:t>
            </w:r>
          </w:p>
        </w:tc>
      </w:tr>
      <w:tr w:rsidR="00AA345D" w14:paraId="0DC9D9CA" w14:textId="77777777" w:rsidTr="001D1DDD">
        <w:tc>
          <w:tcPr>
            <w:tcW w:w="9360" w:type="dxa"/>
            <w:gridSpan w:val="4"/>
            <w:tcBorders>
              <w:top w:val="single" w:sz="4" w:space="0" w:color="auto"/>
              <w:left w:val="single" w:sz="4" w:space="0" w:color="auto"/>
            </w:tcBorders>
            <w:shd w:val="clear" w:color="auto" w:fill="244061"/>
          </w:tcPr>
          <w:p w14:paraId="509F63F0" w14:textId="788BA50A" w:rsidR="00AA345D" w:rsidRPr="006B45F0" w:rsidRDefault="00AA345D" w:rsidP="001D1DDD">
            <w:pPr>
              <w:rPr>
                <w:rFonts w:ascii="Arial" w:hAnsi="Arial" w:cs="Arial"/>
                <w:b/>
                <w:sz w:val="20"/>
              </w:rPr>
            </w:pPr>
            <w:r>
              <w:rPr>
                <w:rFonts w:ascii="Arial" w:hAnsi="Arial" w:cs="Arial"/>
                <w:b/>
                <w:sz w:val="20"/>
              </w:rPr>
              <w:t>Single-Pass Cooling</w:t>
            </w:r>
          </w:p>
        </w:tc>
      </w:tr>
      <w:tr w:rsidR="00F3203F" w14:paraId="127D3851" w14:textId="77777777" w:rsidTr="001D1DDD">
        <w:tc>
          <w:tcPr>
            <w:tcW w:w="3960" w:type="dxa"/>
            <w:shd w:val="clear" w:color="auto" w:fill="auto"/>
          </w:tcPr>
          <w:p w14:paraId="13B4C791" w14:textId="4037BBD2" w:rsidR="00F3203F" w:rsidRPr="008B283C" w:rsidRDefault="00F3203F" w:rsidP="00F3203F">
            <w:pPr>
              <w:spacing w:before="60" w:after="60"/>
              <w:rPr>
                <w:rFonts w:ascii="Arial" w:hAnsi="Arial" w:cs="Arial"/>
                <w:sz w:val="20"/>
              </w:rPr>
            </w:pPr>
            <w:r w:rsidRPr="008B283C">
              <w:rPr>
                <w:rFonts w:ascii="Arial" w:hAnsi="Arial" w:cs="Arial"/>
                <w:sz w:val="20"/>
              </w:rPr>
              <w:t>Use the minimum flow rate required to cool the system recommended by the manufacturer.</w:t>
            </w:r>
          </w:p>
        </w:tc>
        <w:tc>
          <w:tcPr>
            <w:tcW w:w="1800" w:type="dxa"/>
            <w:vAlign w:val="center"/>
          </w:tcPr>
          <w:p w14:paraId="1958CD76" w14:textId="22CDD721" w:rsidR="00F3203F" w:rsidRPr="00507484" w:rsidRDefault="003F754D" w:rsidP="00F3203F">
            <w:pPr>
              <w:jc w:val="center"/>
              <w:rPr>
                <w:rFonts w:ascii="Arial" w:hAnsi="Arial" w:cs="Arial"/>
                <w:sz w:val="28"/>
                <w:szCs w:val="28"/>
              </w:rPr>
            </w:pPr>
            <w:sdt>
              <w:sdtPr>
                <w:rPr>
                  <w:b/>
                  <w:sz w:val="28"/>
                  <w:szCs w:val="28"/>
                </w:rPr>
                <w:id w:val="-1982566"/>
                <w14:checkbox>
                  <w14:checked w14:val="0"/>
                  <w14:checkedState w14:val="0050" w14:font="Wingdings 2"/>
                  <w14:uncheckedState w14:val="2610" w14:font="MS Gothic"/>
                </w14:checkbox>
              </w:sdtPr>
              <w:sdtEndPr/>
              <w:sdtContent>
                <w:r w:rsidR="00507484">
                  <w:rPr>
                    <w:rFonts w:ascii="MS Gothic" w:eastAsia="MS Gothic" w:hAnsi="MS Gothic" w:hint="eastAsia"/>
                    <w:b/>
                    <w:sz w:val="28"/>
                    <w:szCs w:val="28"/>
                  </w:rPr>
                  <w:t>☐</w:t>
                </w:r>
              </w:sdtContent>
            </w:sdt>
          </w:p>
        </w:tc>
        <w:tc>
          <w:tcPr>
            <w:tcW w:w="1800" w:type="dxa"/>
            <w:vAlign w:val="center"/>
          </w:tcPr>
          <w:p w14:paraId="7ECEDBCA" w14:textId="72273DC6" w:rsidR="00F3203F" w:rsidRPr="00507484" w:rsidRDefault="003F754D" w:rsidP="00F3203F">
            <w:pPr>
              <w:jc w:val="center"/>
              <w:rPr>
                <w:rFonts w:ascii="Arial" w:hAnsi="Arial" w:cs="Arial"/>
                <w:sz w:val="28"/>
                <w:szCs w:val="28"/>
              </w:rPr>
            </w:pPr>
            <w:sdt>
              <w:sdtPr>
                <w:rPr>
                  <w:b/>
                  <w:sz w:val="28"/>
                  <w:szCs w:val="28"/>
                </w:rPr>
                <w:id w:val="720023055"/>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60D2CFDD" w14:textId="0D4F6DD5" w:rsidR="00F3203F" w:rsidRPr="00507484" w:rsidRDefault="003F754D" w:rsidP="00F3203F">
            <w:pPr>
              <w:jc w:val="center"/>
              <w:rPr>
                <w:rFonts w:ascii="Arial" w:hAnsi="Arial" w:cs="Arial"/>
                <w:sz w:val="28"/>
                <w:szCs w:val="28"/>
              </w:rPr>
            </w:pPr>
            <w:sdt>
              <w:sdtPr>
                <w:rPr>
                  <w:b/>
                  <w:sz w:val="28"/>
                  <w:szCs w:val="28"/>
                </w:rPr>
                <w:id w:val="-199787972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1CF6612A" w14:textId="77777777" w:rsidTr="001D1DDD">
        <w:tc>
          <w:tcPr>
            <w:tcW w:w="3960" w:type="dxa"/>
            <w:shd w:val="clear" w:color="auto" w:fill="auto"/>
          </w:tcPr>
          <w:p w14:paraId="68E62589" w14:textId="5E56CBCA" w:rsidR="00F3203F" w:rsidRPr="008B283C" w:rsidRDefault="00F3203F" w:rsidP="00F3203F">
            <w:pPr>
              <w:spacing w:before="60" w:after="60"/>
              <w:rPr>
                <w:rFonts w:ascii="Arial" w:hAnsi="Arial" w:cs="Arial"/>
                <w:sz w:val="20"/>
              </w:rPr>
            </w:pPr>
            <w:r w:rsidRPr="008B283C">
              <w:rPr>
                <w:rFonts w:ascii="Arial" w:hAnsi="Arial" w:cs="Arial"/>
                <w:sz w:val="20"/>
              </w:rPr>
              <w:t>Regularly check operation of any water control valves to ensure cooling water is only flowing when there is heat load on the equipment.</w:t>
            </w:r>
          </w:p>
        </w:tc>
        <w:tc>
          <w:tcPr>
            <w:tcW w:w="1800" w:type="dxa"/>
            <w:vAlign w:val="center"/>
          </w:tcPr>
          <w:p w14:paraId="603AD5C1" w14:textId="759C6EF5" w:rsidR="00F3203F" w:rsidRPr="00507484" w:rsidRDefault="003F754D" w:rsidP="00F3203F">
            <w:pPr>
              <w:jc w:val="center"/>
              <w:rPr>
                <w:rFonts w:ascii="Arial" w:hAnsi="Arial" w:cs="Arial"/>
                <w:sz w:val="28"/>
                <w:szCs w:val="28"/>
              </w:rPr>
            </w:pPr>
            <w:sdt>
              <w:sdtPr>
                <w:rPr>
                  <w:b/>
                  <w:sz w:val="28"/>
                  <w:szCs w:val="28"/>
                </w:rPr>
                <w:id w:val="59722012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4C2736E9" w14:textId="0830FC52" w:rsidR="00F3203F" w:rsidRPr="00507484" w:rsidRDefault="003F754D" w:rsidP="00F3203F">
            <w:pPr>
              <w:jc w:val="center"/>
              <w:rPr>
                <w:rFonts w:ascii="Arial" w:hAnsi="Arial" w:cs="Arial"/>
                <w:sz w:val="28"/>
                <w:szCs w:val="28"/>
              </w:rPr>
            </w:pPr>
            <w:sdt>
              <w:sdtPr>
                <w:rPr>
                  <w:b/>
                  <w:sz w:val="28"/>
                  <w:szCs w:val="28"/>
                </w:rPr>
                <w:id w:val="-71173510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177274C5" w14:textId="0F687571" w:rsidR="00F3203F" w:rsidRPr="00507484" w:rsidRDefault="003F754D" w:rsidP="00F3203F">
            <w:pPr>
              <w:jc w:val="center"/>
              <w:rPr>
                <w:rFonts w:ascii="Arial" w:hAnsi="Arial" w:cs="Arial"/>
                <w:sz w:val="28"/>
                <w:szCs w:val="28"/>
              </w:rPr>
            </w:pPr>
            <w:sdt>
              <w:sdtPr>
                <w:rPr>
                  <w:b/>
                  <w:sz w:val="28"/>
                  <w:szCs w:val="28"/>
                </w:rPr>
                <w:id w:val="172686477"/>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30368C0B" w14:textId="77777777" w:rsidTr="001D1DDD">
        <w:tc>
          <w:tcPr>
            <w:tcW w:w="3960" w:type="dxa"/>
            <w:shd w:val="clear" w:color="auto" w:fill="auto"/>
          </w:tcPr>
          <w:p w14:paraId="32FA598E" w14:textId="1C0C67D0" w:rsidR="00F3203F" w:rsidRPr="008B283C" w:rsidRDefault="00F3203F" w:rsidP="00F3203F">
            <w:pPr>
              <w:spacing w:before="60" w:after="60"/>
              <w:rPr>
                <w:rFonts w:ascii="Arial" w:hAnsi="Arial" w:cs="Arial"/>
                <w:sz w:val="20"/>
              </w:rPr>
            </w:pPr>
            <w:r w:rsidRPr="008B283C">
              <w:rPr>
                <w:rFonts w:ascii="Arial" w:hAnsi="Arial" w:cs="Arial"/>
                <w:sz w:val="20"/>
              </w:rPr>
              <w:t>Keep coil loops clean to maximize heat exchange.</w:t>
            </w:r>
          </w:p>
        </w:tc>
        <w:tc>
          <w:tcPr>
            <w:tcW w:w="1800" w:type="dxa"/>
            <w:vAlign w:val="center"/>
          </w:tcPr>
          <w:p w14:paraId="494A797F" w14:textId="29B424FC" w:rsidR="00F3203F" w:rsidRPr="00507484" w:rsidRDefault="003F754D" w:rsidP="00F3203F">
            <w:pPr>
              <w:jc w:val="center"/>
              <w:rPr>
                <w:rFonts w:ascii="Arial" w:hAnsi="Arial" w:cs="Arial"/>
                <w:sz w:val="28"/>
                <w:szCs w:val="28"/>
              </w:rPr>
            </w:pPr>
            <w:sdt>
              <w:sdtPr>
                <w:rPr>
                  <w:b/>
                  <w:sz w:val="28"/>
                  <w:szCs w:val="28"/>
                </w:rPr>
                <w:id w:val="-2021538117"/>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4923DFF8" w14:textId="3DED726D" w:rsidR="00F3203F" w:rsidRPr="00507484" w:rsidRDefault="003F754D" w:rsidP="00F3203F">
            <w:pPr>
              <w:jc w:val="center"/>
              <w:rPr>
                <w:rFonts w:ascii="Arial" w:hAnsi="Arial" w:cs="Arial"/>
                <w:sz w:val="28"/>
                <w:szCs w:val="28"/>
              </w:rPr>
            </w:pPr>
            <w:sdt>
              <w:sdtPr>
                <w:rPr>
                  <w:b/>
                  <w:sz w:val="28"/>
                  <w:szCs w:val="28"/>
                </w:rPr>
                <w:id w:val="-1985997404"/>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0053F6FA" w14:textId="0E5C2481" w:rsidR="00F3203F" w:rsidRPr="00507484" w:rsidRDefault="003F754D" w:rsidP="00F3203F">
            <w:pPr>
              <w:jc w:val="center"/>
              <w:rPr>
                <w:rFonts w:ascii="Arial" w:hAnsi="Arial" w:cs="Arial"/>
                <w:sz w:val="28"/>
                <w:szCs w:val="28"/>
              </w:rPr>
            </w:pPr>
            <w:sdt>
              <w:sdtPr>
                <w:rPr>
                  <w:b/>
                  <w:sz w:val="28"/>
                  <w:szCs w:val="28"/>
                </w:rPr>
                <w:id w:val="-1045673946"/>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AA345D" w14:paraId="71694AE2" w14:textId="77777777" w:rsidTr="001D1DDD">
        <w:tc>
          <w:tcPr>
            <w:tcW w:w="9360" w:type="dxa"/>
            <w:gridSpan w:val="4"/>
            <w:shd w:val="clear" w:color="auto" w:fill="244061"/>
          </w:tcPr>
          <w:p w14:paraId="2B04C794" w14:textId="3B32D034" w:rsidR="00AA345D" w:rsidRPr="008B283C" w:rsidRDefault="00AA345D" w:rsidP="009F566F">
            <w:pPr>
              <w:keepNext/>
              <w:rPr>
                <w:rFonts w:ascii="Arial" w:hAnsi="Arial" w:cs="Arial"/>
                <w:b/>
                <w:spacing w:val="-4"/>
                <w:sz w:val="20"/>
              </w:rPr>
            </w:pPr>
            <w:r w:rsidRPr="008B283C">
              <w:rPr>
                <w:rFonts w:ascii="Arial" w:hAnsi="Arial" w:cs="Arial"/>
                <w:b/>
                <w:spacing w:val="-4"/>
                <w:sz w:val="20"/>
              </w:rPr>
              <w:t>Cooling Towers</w:t>
            </w:r>
          </w:p>
        </w:tc>
      </w:tr>
      <w:tr w:rsidR="00F3203F" w14:paraId="0551F11B" w14:textId="77777777" w:rsidTr="00CA4229">
        <w:trPr>
          <w:cantSplit/>
        </w:trPr>
        <w:tc>
          <w:tcPr>
            <w:tcW w:w="3960" w:type="dxa"/>
            <w:shd w:val="clear" w:color="auto" w:fill="auto"/>
          </w:tcPr>
          <w:p w14:paraId="6F6AC34C" w14:textId="0247BDC6" w:rsidR="00F3203F" w:rsidRPr="008B283C" w:rsidRDefault="00F3203F" w:rsidP="00F3203F">
            <w:pPr>
              <w:spacing w:before="60" w:after="60"/>
              <w:rPr>
                <w:rFonts w:ascii="Arial" w:hAnsi="Arial" w:cs="Arial"/>
                <w:sz w:val="20"/>
              </w:rPr>
            </w:pPr>
            <w:r w:rsidRPr="008B283C">
              <w:rPr>
                <w:rFonts w:ascii="Arial" w:hAnsi="Arial" w:cs="Arial"/>
                <w:sz w:val="20"/>
              </w:rPr>
              <w:t>Properly maintain and clean heat exchangers, condensers, and evaporator coils to prevent scale, biological growth, and sediment from building up in the tubes.</w:t>
            </w:r>
          </w:p>
        </w:tc>
        <w:tc>
          <w:tcPr>
            <w:tcW w:w="1800" w:type="dxa"/>
            <w:vAlign w:val="center"/>
          </w:tcPr>
          <w:p w14:paraId="6DD33CE8" w14:textId="2B3E320E" w:rsidR="00F3203F" w:rsidRPr="00507484" w:rsidRDefault="003F754D" w:rsidP="00F3203F">
            <w:pPr>
              <w:jc w:val="center"/>
              <w:rPr>
                <w:rFonts w:ascii="Arial" w:hAnsi="Arial" w:cs="Arial"/>
                <w:sz w:val="28"/>
                <w:szCs w:val="28"/>
              </w:rPr>
            </w:pPr>
            <w:sdt>
              <w:sdtPr>
                <w:rPr>
                  <w:b/>
                  <w:sz w:val="28"/>
                  <w:szCs w:val="28"/>
                </w:rPr>
                <w:id w:val="-1297300781"/>
                <w14:checkbox>
                  <w14:checked w14:val="0"/>
                  <w14:checkedState w14:val="0050" w14:font="Wingdings 2"/>
                  <w14:uncheckedState w14:val="2610" w14:font="MS Gothic"/>
                </w14:checkbox>
              </w:sdtPr>
              <w:sdtEndPr/>
              <w:sdtContent>
                <w:r w:rsidR="00036887">
                  <w:rPr>
                    <w:rFonts w:ascii="MS Gothic" w:eastAsia="MS Gothic" w:hAnsi="MS Gothic" w:hint="eastAsia"/>
                    <w:b/>
                    <w:sz w:val="28"/>
                    <w:szCs w:val="28"/>
                  </w:rPr>
                  <w:t>☐</w:t>
                </w:r>
              </w:sdtContent>
            </w:sdt>
          </w:p>
        </w:tc>
        <w:tc>
          <w:tcPr>
            <w:tcW w:w="1800" w:type="dxa"/>
            <w:vAlign w:val="center"/>
          </w:tcPr>
          <w:p w14:paraId="5BD48BB0" w14:textId="2EA7FDDC" w:rsidR="00F3203F" w:rsidRPr="00507484" w:rsidRDefault="003F754D" w:rsidP="00F3203F">
            <w:pPr>
              <w:keepNext/>
              <w:jc w:val="center"/>
              <w:rPr>
                <w:rFonts w:ascii="Arial" w:hAnsi="Arial" w:cs="Arial"/>
                <w:sz w:val="28"/>
                <w:szCs w:val="28"/>
              </w:rPr>
            </w:pPr>
            <w:sdt>
              <w:sdtPr>
                <w:rPr>
                  <w:b/>
                  <w:sz w:val="28"/>
                  <w:szCs w:val="28"/>
                </w:rPr>
                <w:id w:val="210167838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03FFBF13" w14:textId="1D09782E" w:rsidR="00F3203F" w:rsidRPr="00507484" w:rsidRDefault="003F754D" w:rsidP="00F3203F">
            <w:pPr>
              <w:keepNext/>
              <w:jc w:val="center"/>
              <w:rPr>
                <w:rFonts w:ascii="Arial" w:hAnsi="Arial" w:cs="Arial"/>
                <w:sz w:val="28"/>
                <w:szCs w:val="28"/>
              </w:rPr>
            </w:pPr>
            <w:sdt>
              <w:sdtPr>
                <w:rPr>
                  <w:b/>
                  <w:sz w:val="28"/>
                  <w:szCs w:val="28"/>
                </w:rPr>
                <w:id w:val="-94985578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616416E4" w14:textId="77777777" w:rsidTr="001D1DDD">
        <w:tc>
          <w:tcPr>
            <w:tcW w:w="3960" w:type="dxa"/>
            <w:shd w:val="clear" w:color="auto" w:fill="auto"/>
          </w:tcPr>
          <w:p w14:paraId="301E559E" w14:textId="60A89E17" w:rsidR="00F3203F" w:rsidRPr="008B283C" w:rsidRDefault="00F3203F" w:rsidP="00F3203F">
            <w:pPr>
              <w:spacing w:before="60" w:after="60"/>
              <w:rPr>
                <w:rFonts w:ascii="Arial" w:hAnsi="Arial" w:cs="Arial"/>
                <w:sz w:val="20"/>
              </w:rPr>
            </w:pPr>
            <w:r w:rsidRPr="008B283C">
              <w:rPr>
                <w:rFonts w:ascii="Arial" w:hAnsi="Arial" w:cs="Arial"/>
                <w:sz w:val="20"/>
                <w:szCs w:val="20"/>
              </w:rPr>
              <w:t>Properly insulate all piping, chillers, and storage tanks.</w:t>
            </w:r>
          </w:p>
        </w:tc>
        <w:tc>
          <w:tcPr>
            <w:tcW w:w="1800" w:type="dxa"/>
            <w:vAlign w:val="center"/>
          </w:tcPr>
          <w:p w14:paraId="16C74879" w14:textId="62104D34" w:rsidR="00F3203F" w:rsidRPr="00507484" w:rsidRDefault="003F754D" w:rsidP="00F3203F">
            <w:pPr>
              <w:jc w:val="center"/>
              <w:rPr>
                <w:rFonts w:ascii="Arial" w:hAnsi="Arial" w:cs="Arial"/>
                <w:spacing w:val="-4"/>
                <w:sz w:val="28"/>
                <w:szCs w:val="28"/>
              </w:rPr>
            </w:pPr>
            <w:sdt>
              <w:sdtPr>
                <w:rPr>
                  <w:b/>
                  <w:sz w:val="28"/>
                  <w:szCs w:val="28"/>
                </w:rPr>
                <w:id w:val="-4498774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7633F4AA" w14:textId="715B812F" w:rsidR="00F3203F" w:rsidRPr="00507484" w:rsidRDefault="003F754D" w:rsidP="00F3203F">
            <w:pPr>
              <w:jc w:val="center"/>
              <w:rPr>
                <w:rFonts w:ascii="Arial" w:hAnsi="Arial" w:cs="Arial"/>
                <w:spacing w:val="-4"/>
                <w:sz w:val="28"/>
                <w:szCs w:val="28"/>
              </w:rPr>
            </w:pPr>
            <w:sdt>
              <w:sdtPr>
                <w:rPr>
                  <w:b/>
                  <w:sz w:val="28"/>
                  <w:szCs w:val="28"/>
                </w:rPr>
                <w:id w:val="159096533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423E0C21" w14:textId="4C3DCB52" w:rsidR="00F3203F" w:rsidRPr="00507484" w:rsidRDefault="003F754D" w:rsidP="00F3203F">
            <w:pPr>
              <w:jc w:val="center"/>
              <w:rPr>
                <w:rFonts w:ascii="Arial" w:hAnsi="Arial" w:cs="Arial"/>
                <w:spacing w:val="-4"/>
                <w:sz w:val="28"/>
                <w:szCs w:val="28"/>
              </w:rPr>
            </w:pPr>
            <w:sdt>
              <w:sdtPr>
                <w:rPr>
                  <w:b/>
                  <w:sz w:val="28"/>
                  <w:szCs w:val="28"/>
                </w:rPr>
                <w:id w:val="1467001174"/>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2F56C7F1" w14:textId="77777777" w:rsidTr="001D1DDD">
        <w:tc>
          <w:tcPr>
            <w:tcW w:w="3960" w:type="dxa"/>
            <w:shd w:val="clear" w:color="auto" w:fill="auto"/>
          </w:tcPr>
          <w:p w14:paraId="48DFD8EC" w14:textId="4E2A995E" w:rsidR="00F3203F" w:rsidRPr="008B283C" w:rsidRDefault="00F3203F" w:rsidP="00F3203F">
            <w:pPr>
              <w:spacing w:before="60" w:after="60"/>
              <w:rPr>
                <w:rFonts w:ascii="Arial" w:hAnsi="Arial" w:cs="Arial"/>
                <w:sz w:val="20"/>
              </w:rPr>
            </w:pPr>
            <w:r w:rsidRPr="008B283C">
              <w:rPr>
                <w:rFonts w:ascii="Arial" w:hAnsi="Arial" w:cs="Arial"/>
                <w:sz w:val="20"/>
              </w:rPr>
              <w:t>Regularly read the conductivity meter and the make-up and blowdown flow meters to quickly identify problems and determine when to make adjustments.</w:t>
            </w:r>
          </w:p>
        </w:tc>
        <w:tc>
          <w:tcPr>
            <w:tcW w:w="1800" w:type="dxa"/>
            <w:vAlign w:val="center"/>
          </w:tcPr>
          <w:p w14:paraId="4E91AC0D" w14:textId="66B5E10B" w:rsidR="00F3203F" w:rsidRPr="00507484" w:rsidRDefault="003F754D" w:rsidP="00F3203F">
            <w:pPr>
              <w:jc w:val="center"/>
              <w:rPr>
                <w:rFonts w:ascii="Arial" w:hAnsi="Arial" w:cs="Arial"/>
                <w:spacing w:val="-4"/>
                <w:sz w:val="28"/>
                <w:szCs w:val="28"/>
              </w:rPr>
            </w:pPr>
            <w:sdt>
              <w:sdtPr>
                <w:rPr>
                  <w:b/>
                  <w:sz w:val="28"/>
                  <w:szCs w:val="28"/>
                </w:rPr>
                <w:id w:val="22761161"/>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45825227" w14:textId="71382D54" w:rsidR="00F3203F" w:rsidRPr="00507484" w:rsidRDefault="003F754D" w:rsidP="00F3203F">
            <w:pPr>
              <w:jc w:val="center"/>
              <w:rPr>
                <w:rFonts w:ascii="Arial" w:hAnsi="Arial" w:cs="Arial"/>
                <w:spacing w:val="-4"/>
                <w:sz w:val="28"/>
                <w:szCs w:val="28"/>
              </w:rPr>
            </w:pPr>
            <w:sdt>
              <w:sdtPr>
                <w:rPr>
                  <w:b/>
                  <w:sz w:val="28"/>
                  <w:szCs w:val="28"/>
                </w:rPr>
                <w:id w:val="1868096403"/>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33967D6F" w14:textId="1C58E3CF" w:rsidR="00F3203F" w:rsidRPr="00507484" w:rsidRDefault="003F754D" w:rsidP="00F3203F">
            <w:pPr>
              <w:jc w:val="center"/>
              <w:rPr>
                <w:rFonts w:ascii="Arial" w:hAnsi="Arial" w:cs="Arial"/>
                <w:spacing w:val="-4"/>
                <w:sz w:val="28"/>
                <w:szCs w:val="28"/>
              </w:rPr>
            </w:pPr>
            <w:sdt>
              <w:sdtPr>
                <w:rPr>
                  <w:b/>
                  <w:sz w:val="28"/>
                  <w:szCs w:val="28"/>
                </w:rPr>
                <w:id w:val="1070920011"/>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6FA2B4DC" w14:textId="77777777" w:rsidTr="001D1DDD">
        <w:tc>
          <w:tcPr>
            <w:tcW w:w="3960" w:type="dxa"/>
            <w:shd w:val="clear" w:color="auto" w:fill="auto"/>
          </w:tcPr>
          <w:p w14:paraId="4F6DAFF1" w14:textId="1DCD07A0" w:rsidR="00F3203F" w:rsidRPr="008B283C" w:rsidRDefault="00F3203F" w:rsidP="00F3203F">
            <w:pPr>
              <w:spacing w:before="60" w:after="60"/>
              <w:rPr>
                <w:rFonts w:ascii="Arial" w:hAnsi="Arial" w:cs="Arial"/>
                <w:sz w:val="20"/>
              </w:rPr>
            </w:pPr>
            <w:r w:rsidRPr="008B283C">
              <w:rPr>
                <w:rFonts w:ascii="Arial" w:hAnsi="Arial" w:cs="Arial"/>
                <w:sz w:val="20"/>
              </w:rPr>
              <w:t>Keep a detailed log of make-up and blowdown quantities, conductivity, and cycles of concentration and monitor trends to spot deterioration in performance.</w:t>
            </w:r>
          </w:p>
        </w:tc>
        <w:tc>
          <w:tcPr>
            <w:tcW w:w="1800" w:type="dxa"/>
            <w:vAlign w:val="center"/>
          </w:tcPr>
          <w:p w14:paraId="3E03982D" w14:textId="3A4A3452" w:rsidR="00F3203F" w:rsidRPr="00507484" w:rsidRDefault="003F754D" w:rsidP="00F3203F">
            <w:pPr>
              <w:jc w:val="center"/>
              <w:rPr>
                <w:rFonts w:ascii="Arial" w:hAnsi="Arial" w:cs="Arial"/>
                <w:spacing w:val="-4"/>
                <w:sz w:val="28"/>
                <w:szCs w:val="28"/>
              </w:rPr>
            </w:pPr>
            <w:sdt>
              <w:sdtPr>
                <w:rPr>
                  <w:b/>
                  <w:sz w:val="28"/>
                  <w:szCs w:val="28"/>
                </w:rPr>
                <w:id w:val="-844629890"/>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2AF1D835" w14:textId="17E4822B" w:rsidR="00F3203F" w:rsidRPr="00507484" w:rsidRDefault="003F754D" w:rsidP="00F3203F">
            <w:pPr>
              <w:jc w:val="center"/>
              <w:rPr>
                <w:rFonts w:ascii="Arial" w:hAnsi="Arial" w:cs="Arial"/>
                <w:spacing w:val="-4"/>
                <w:sz w:val="28"/>
                <w:szCs w:val="28"/>
              </w:rPr>
            </w:pPr>
            <w:sdt>
              <w:sdtPr>
                <w:rPr>
                  <w:b/>
                  <w:sz w:val="28"/>
                  <w:szCs w:val="28"/>
                </w:rPr>
                <w:id w:val="1493527356"/>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1B002546" w14:textId="2DFD92CB" w:rsidR="00F3203F" w:rsidRPr="00507484" w:rsidRDefault="003F754D" w:rsidP="00F3203F">
            <w:pPr>
              <w:jc w:val="center"/>
              <w:rPr>
                <w:rFonts w:ascii="Arial" w:hAnsi="Arial" w:cs="Arial"/>
                <w:spacing w:val="-4"/>
                <w:sz w:val="28"/>
                <w:szCs w:val="28"/>
              </w:rPr>
            </w:pPr>
            <w:sdt>
              <w:sdtPr>
                <w:rPr>
                  <w:b/>
                  <w:sz w:val="28"/>
                  <w:szCs w:val="28"/>
                </w:rPr>
                <w:id w:val="1804262273"/>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55CD5B7E" w14:textId="77777777" w:rsidTr="001D1DDD">
        <w:tc>
          <w:tcPr>
            <w:tcW w:w="3960" w:type="dxa"/>
            <w:shd w:val="clear" w:color="auto" w:fill="auto"/>
          </w:tcPr>
          <w:p w14:paraId="5968FC98" w14:textId="578AF203" w:rsidR="00F3203F" w:rsidRPr="008B283C" w:rsidRDefault="00F3203F" w:rsidP="00F3203F">
            <w:pPr>
              <w:spacing w:before="60" w:after="60"/>
              <w:rPr>
                <w:rFonts w:ascii="Arial" w:hAnsi="Arial" w:cs="Arial"/>
                <w:sz w:val="20"/>
              </w:rPr>
            </w:pPr>
            <w:r w:rsidRPr="008B283C">
              <w:rPr>
                <w:rFonts w:ascii="Arial" w:hAnsi="Arial" w:cs="Arial"/>
                <w:sz w:val="20"/>
              </w:rPr>
              <w:t>Make sure the cooling tower fill valve cuts off cleanly when the tower basin is full to minimize wasted water from leaks.</w:t>
            </w:r>
          </w:p>
        </w:tc>
        <w:tc>
          <w:tcPr>
            <w:tcW w:w="1800" w:type="dxa"/>
            <w:vAlign w:val="center"/>
          </w:tcPr>
          <w:p w14:paraId="2BAF3B4C" w14:textId="4D02094D" w:rsidR="00F3203F" w:rsidRPr="00507484" w:rsidRDefault="003F754D" w:rsidP="00F3203F">
            <w:pPr>
              <w:jc w:val="center"/>
              <w:rPr>
                <w:rFonts w:ascii="Arial" w:hAnsi="Arial" w:cs="Arial"/>
                <w:spacing w:val="-4"/>
                <w:sz w:val="28"/>
                <w:szCs w:val="28"/>
              </w:rPr>
            </w:pPr>
            <w:sdt>
              <w:sdtPr>
                <w:rPr>
                  <w:b/>
                  <w:sz w:val="28"/>
                  <w:szCs w:val="28"/>
                </w:rPr>
                <w:id w:val="17877506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7C82918C" w14:textId="12307AB9" w:rsidR="00F3203F" w:rsidRPr="00507484" w:rsidRDefault="003F754D" w:rsidP="00F3203F">
            <w:pPr>
              <w:jc w:val="center"/>
              <w:rPr>
                <w:rFonts w:ascii="Arial" w:hAnsi="Arial" w:cs="Arial"/>
                <w:spacing w:val="-4"/>
                <w:sz w:val="28"/>
                <w:szCs w:val="28"/>
              </w:rPr>
            </w:pPr>
            <w:sdt>
              <w:sdtPr>
                <w:rPr>
                  <w:b/>
                  <w:sz w:val="28"/>
                  <w:szCs w:val="28"/>
                </w:rPr>
                <w:id w:val="-211088766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381697E1" w14:textId="08B6ED09" w:rsidR="00F3203F" w:rsidRPr="00507484" w:rsidRDefault="003F754D" w:rsidP="00F3203F">
            <w:pPr>
              <w:jc w:val="center"/>
              <w:rPr>
                <w:rFonts w:ascii="Arial" w:hAnsi="Arial" w:cs="Arial"/>
                <w:spacing w:val="-4"/>
                <w:sz w:val="28"/>
                <w:szCs w:val="28"/>
              </w:rPr>
            </w:pPr>
            <w:sdt>
              <w:sdtPr>
                <w:rPr>
                  <w:b/>
                  <w:sz w:val="28"/>
                  <w:szCs w:val="28"/>
                </w:rPr>
                <w:id w:val="1099213151"/>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64248BBC" w14:textId="77777777" w:rsidTr="001D1DDD">
        <w:tc>
          <w:tcPr>
            <w:tcW w:w="3960" w:type="dxa"/>
            <w:shd w:val="clear" w:color="auto" w:fill="auto"/>
          </w:tcPr>
          <w:p w14:paraId="2CC5CD17" w14:textId="35A62EB0" w:rsidR="00F3203F" w:rsidRPr="008B283C" w:rsidRDefault="00F3203F" w:rsidP="00F3203F">
            <w:pPr>
              <w:spacing w:before="60" w:after="60"/>
              <w:rPr>
                <w:rFonts w:ascii="Arial" w:hAnsi="Arial" w:cs="Arial"/>
                <w:sz w:val="20"/>
              </w:rPr>
            </w:pPr>
            <w:r w:rsidRPr="008B283C">
              <w:rPr>
                <w:rFonts w:ascii="Arial" w:hAnsi="Arial" w:cs="Arial"/>
                <w:sz w:val="20"/>
              </w:rPr>
              <w:t>Work with your cooling tower water treatment vendor to maximize the cycles of concentration.</w:t>
            </w:r>
          </w:p>
        </w:tc>
        <w:tc>
          <w:tcPr>
            <w:tcW w:w="1800" w:type="dxa"/>
            <w:vAlign w:val="center"/>
          </w:tcPr>
          <w:p w14:paraId="3B59C771" w14:textId="5D3D68EA" w:rsidR="00F3203F" w:rsidRPr="00507484" w:rsidRDefault="003F754D" w:rsidP="00F3203F">
            <w:pPr>
              <w:jc w:val="center"/>
              <w:rPr>
                <w:rFonts w:ascii="Arial" w:hAnsi="Arial" w:cs="Arial"/>
                <w:spacing w:val="-4"/>
                <w:sz w:val="28"/>
                <w:szCs w:val="28"/>
              </w:rPr>
            </w:pPr>
            <w:sdt>
              <w:sdtPr>
                <w:rPr>
                  <w:b/>
                  <w:sz w:val="28"/>
                  <w:szCs w:val="28"/>
                </w:rPr>
                <w:id w:val="-2086757358"/>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7E451CF4" w14:textId="6CB1A5C6" w:rsidR="00F3203F" w:rsidRPr="00507484" w:rsidRDefault="003F754D" w:rsidP="00F3203F">
            <w:pPr>
              <w:jc w:val="center"/>
              <w:rPr>
                <w:rFonts w:ascii="Arial" w:hAnsi="Arial" w:cs="Arial"/>
                <w:spacing w:val="-4"/>
                <w:sz w:val="28"/>
                <w:szCs w:val="28"/>
              </w:rPr>
            </w:pPr>
            <w:sdt>
              <w:sdtPr>
                <w:rPr>
                  <w:b/>
                  <w:sz w:val="28"/>
                  <w:szCs w:val="28"/>
                </w:rPr>
                <w:id w:val="646168534"/>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3C74B3DA" w14:textId="33658970" w:rsidR="00F3203F" w:rsidRPr="00507484" w:rsidRDefault="003F754D" w:rsidP="00F3203F">
            <w:pPr>
              <w:jc w:val="center"/>
              <w:rPr>
                <w:rFonts w:ascii="Arial" w:hAnsi="Arial" w:cs="Arial"/>
                <w:spacing w:val="-4"/>
                <w:sz w:val="28"/>
                <w:szCs w:val="28"/>
              </w:rPr>
            </w:pPr>
            <w:sdt>
              <w:sdtPr>
                <w:rPr>
                  <w:b/>
                  <w:sz w:val="28"/>
                  <w:szCs w:val="28"/>
                </w:rPr>
                <w:id w:val="2022043213"/>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8B283C" w14:paraId="6796A084" w14:textId="77777777" w:rsidTr="001D1DDD">
        <w:tc>
          <w:tcPr>
            <w:tcW w:w="9360" w:type="dxa"/>
            <w:gridSpan w:val="4"/>
            <w:shd w:val="clear" w:color="auto" w:fill="244061"/>
            <w:vAlign w:val="center"/>
          </w:tcPr>
          <w:p w14:paraId="339B4AF0" w14:textId="442AFDEF" w:rsidR="008B283C" w:rsidRPr="008B283C" w:rsidRDefault="008B283C" w:rsidP="008B283C">
            <w:pPr>
              <w:rPr>
                <w:rFonts w:ascii="Arial" w:hAnsi="Arial" w:cs="Arial"/>
                <w:spacing w:val="-4"/>
                <w:sz w:val="20"/>
              </w:rPr>
            </w:pPr>
            <w:r w:rsidRPr="008B283C">
              <w:rPr>
                <w:rFonts w:ascii="Arial" w:hAnsi="Arial" w:cs="Arial"/>
                <w:b/>
                <w:spacing w:val="-4"/>
                <w:sz w:val="20"/>
              </w:rPr>
              <w:t>Steam and Hot Water Boilers</w:t>
            </w:r>
          </w:p>
        </w:tc>
      </w:tr>
      <w:tr w:rsidR="00F3203F" w14:paraId="0A704899" w14:textId="77777777" w:rsidTr="001D1DDD">
        <w:tc>
          <w:tcPr>
            <w:tcW w:w="3960" w:type="dxa"/>
            <w:shd w:val="clear" w:color="auto" w:fill="auto"/>
          </w:tcPr>
          <w:p w14:paraId="11265DA5" w14:textId="64847C48" w:rsidR="00F3203F" w:rsidRPr="008B283C" w:rsidRDefault="00F3203F" w:rsidP="00F3203F">
            <w:pPr>
              <w:spacing w:before="60" w:after="60"/>
              <w:rPr>
                <w:rFonts w:ascii="Arial" w:hAnsi="Arial" w:cs="Arial"/>
                <w:sz w:val="20"/>
              </w:rPr>
            </w:pPr>
            <w:r w:rsidRPr="008B283C">
              <w:rPr>
                <w:rFonts w:ascii="Arial" w:hAnsi="Arial" w:cs="Arial"/>
                <w:sz w:val="20"/>
              </w:rPr>
              <w:t>Maintain boilers, steam lines, and steam traps by doing the following:</w:t>
            </w:r>
          </w:p>
          <w:p w14:paraId="49A0C6C6" w14:textId="0267CEBE" w:rsidR="00F3203F" w:rsidRPr="008B283C" w:rsidRDefault="00F3203F" w:rsidP="00F3203F">
            <w:pPr>
              <w:pStyle w:val="ListParagraph"/>
              <w:numPr>
                <w:ilvl w:val="0"/>
                <w:numId w:val="6"/>
              </w:numPr>
              <w:spacing w:before="60" w:after="60"/>
              <w:rPr>
                <w:rFonts w:ascii="Arial" w:hAnsi="Arial" w:cs="Arial"/>
                <w:sz w:val="20"/>
              </w:rPr>
            </w:pPr>
            <w:r w:rsidRPr="008B283C">
              <w:rPr>
                <w:rFonts w:ascii="Arial" w:hAnsi="Arial" w:cs="Arial"/>
                <w:sz w:val="20"/>
              </w:rPr>
              <w:t>Check steam and hot water lines for leaks</w:t>
            </w:r>
          </w:p>
          <w:p w14:paraId="6372F0F7" w14:textId="06CEDD22" w:rsidR="00F3203F" w:rsidRPr="008B283C" w:rsidRDefault="00F3203F" w:rsidP="00F3203F">
            <w:pPr>
              <w:pStyle w:val="ListParagraph"/>
              <w:numPr>
                <w:ilvl w:val="0"/>
                <w:numId w:val="6"/>
              </w:numPr>
              <w:spacing w:before="60" w:after="60"/>
              <w:rPr>
                <w:rFonts w:ascii="Arial" w:hAnsi="Arial" w:cs="Arial"/>
                <w:sz w:val="20"/>
              </w:rPr>
            </w:pPr>
            <w:r w:rsidRPr="008B283C">
              <w:rPr>
                <w:rFonts w:ascii="Arial" w:hAnsi="Arial" w:cs="Arial"/>
                <w:sz w:val="20"/>
              </w:rPr>
              <w:t>Clean and inspect boiler water and fire tube</w:t>
            </w:r>
          </w:p>
          <w:p w14:paraId="1898E529" w14:textId="364D13F7" w:rsidR="00F3203F" w:rsidRPr="008B283C" w:rsidRDefault="00F3203F" w:rsidP="00F3203F">
            <w:pPr>
              <w:pStyle w:val="ListParagraph"/>
              <w:numPr>
                <w:ilvl w:val="0"/>
                <w:numId w:val="6"/>
              </w:numPr>
              <w:spacing w:before="60" w:after="60"/>
              <w:rPr>
                <w:rFonts w:ascii="Arial" w:hAnsi="Arial" w:cs="Arial"/>
                <w:sz w:val="20"/>
              </w:rPr>
            </w:pPr>
            <w:r w:rsidRPr="008B283C">
              <w:rPr>
                <w:rFonts w:ascii="Arial" w:hAnsi="Arial" w:cs="Arial"/>
                <w:sz w:val="20"/>
              </w:rPr>
              <w:t>Identify and repair leaking steam traps.</w:t>
            </w:r>
          </w:p>
        </w:tc>
        <w:tc>
          <w:tcPr>
            <w:tcW w:w="1800" w:type="dxa"/>
            <w:vAlign w:val="center"/>
          </w:tcPr>
          <w:p w14:paraId="3C9C1D60" w14:textId="47868155" w:rsidR="00F3203F" w:rsidRPr="00507484" w:rsidRDefault="003F754D" w:rsidP="00F3203F">
            <w:pPr>
              <w:jc w:val="center"/>
              <w:rPr>
                <w:rFonts w:ascii="Arial" w:hAnsi="Arial" w:cs="Arial"/>
                <w:sz w:val="28"/>
                <w:szCs w:val="28"/>
              </w:rPr>
            </w:pPr>
            <w:sdt>
              <w:sdtPr>
                <w:rPr>
                  <w:b/>
                  <w:sz w:val="28"/>
                  <w:szCs w:val="28"/>
                </w:rPr>
                <w:id w:val="-139499213"/>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4C1FD0A7" w14:textId="7744EBC4" w:rsidR="00F3203F" w:rsidRPr="00507484" w:rsidRDefault="003F754D" w:rsidP="00F3203F">
            <w:pPr>
              <w:jc w:val="center"/>
              <w:rPr>
                <w:rFonts w:ascii="Arial" w:hAnsi="Arial" w:cs="Arial"/>
                <w:sz w:val="28"/>
                <w:szCs w:val="28"/>
              </w:rPr>
            </w:pPr>
            <w:sdt>
              <w:sdtPr>
                <w:rPr>
                  <w:b/>
                  <w:sz w:val="28"/>
                  <w:szCs w:val="28"/>
                </w:rPr>
                <w:id w:val="122718403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7B947C44" w14:textId="621B9E75" w:rsidR="00F3203F" w:rsidRPr="00507484" w:rsidRDefault="003F754D" w:rsidP="00F3203F">
            <w:pPr>
              <w:jc w:val="center"/>
              <w:rPr>
                <w:rFonts w:ascii="Arial" w:hAnsi="Arial" w:cs="Arial"/>
                <w:sz w:val="28"/>
                <w:szCs w:val="28"/>
              </w:rPr>
            </w:pPr>
            <w:sdt>
              <w:sdtPr>
                <w:rPr>
                  <w:b/>
                  <w:sz w:val="28"/>
                  <w:szCs w:val="28"/>
                </w:rPr>
                <w:id w:val="955682036"/>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3F89BA32" w14:textId="77777777" w:rsidTr="001D1DDD">
        <w:tc>
          <w:tcPr>
            <w:tcW w:w="3960" w:type="dxa"/>
            <w:shd w:val="clear" w:color="auto" w:fill="auto"/>
          </w:tcPr>
          <w:p w14:paraId="2981088D" w14:textId="6F334336" w:rsidR="00F3203F" w:rsidRPr="008B283C" w:rsidRDefault="00F3203F" w:rsidP="00F3203F">
            <w:pPr>
              <w:spacing w:before="60" w:after="60"/>
              <w:rPr>
                <w:rFonts w:ascii="Arial" w:hAnsi="Arial" w:cs="Arial"/>
                <w:sz w:val="20"/>
              </w:rPr>
            </w:pPr>
            <w:r w:rsidRPr="008B283C">
              <w:rPr>
                <w:rFonts w:ascii="Arial" w:hAnsi="Arial" w:cs="Arial"/>
                <w:sz w:val="20"/>
              </w:rPr>
              <w:t>Make sure the boiler fill and blowdown valves cut off cleanly to minimize wasted water from leaks.</w:t>
            </w:r>
          </w:p>
        </w:tc>
        <w:tc>
          <w:tcPr>
            <w:tcW w:w="1800" w:type="dxa"/>
            <w:vAlign w:val="center"/>
          </w:tcPr>
          <w:p w14:paraId="5631BF52" w14:textId="2AB41296" w:rsidR="00F3203F" w:rsidRPr="00507484" w:rsidRDefault="003F754D" w:rsidP="00F3203F">
            <w:pPr>
              <w:jc w:val="center"/>
              <w:rPr>
                <w:rFonts w:ascii="Arial" w:hAnsi="Arial" w:cs="Arial"/>
                <w:spacing w:val="-4"/>
                <w:sz w:val="28"/>
                <w:szCs w:val="28"/>
              </w:rPr>
            </w:pPr>
            <w:sdt>
              <w:sdtPr>
                <w:rPr>
                  <w:b/>
                  <w:sz w:val="28"/>
                  <w:szCs w:val="28"/>
                </w:rPr>
                <w:id w:val="-286590544"/>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4D858C2C" w14:textId="71F686CF" w:rsidR="00F3203F" w:rsidRPr="00507484" w:rsidRDefault="003F754D" w:rsidP="00F3203F">
            <w:pPr>
              <w:jc w:val="center"/>
              <w:rPr>
                <w:rFonts w:ascii="Arial" w:hAnsi="Arial" w:cs="Arial"/>
                <w:spacing w:val="-4"/>
                <w:sz w:val="28"/>
                <w:szCs w:val="28"/>
              </w:rPr>
            </w:pPr>
            <w:sdt>
              <w:sdtPr>
                <w:rPr>
                  <w:b/>
                  <w:sz w:val="28"/>
                  <w:szCs w:val="28"/>
                </w:rPr>
                <w:id w:val="1005096588"/>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175F5698" w14:textId="0F1CD940" w:rsidR="00F3203F" w:rsidRPr="00507484" w:rsidRDefault="003F754D" w:rsidP="00F3203F">
            <w:pPr>
              <w:jc w:val="center"/>
              <w:rPr>
                <w:rFonts w:ascii="Arial" w:hAnsi="Arial" w:cs="Arial"/>
                <w:spacing w:val="-4"/>
                <w:sz w:val="28"/>
                <w:szCs w:val="28"/>
              </w:rPr>
            </w:pPr>
            <w:sdt>
              <w:sdtPr>
                <w:rPr>
                  <w:b/>
                  <w:sz w:val="28"/>
                  <w:szCs w:val="28"/>
                </w:rPr>
                <w:id w:val="-1852941790"/>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160B352B" w14:textId="77777777" w:rsidTr="001D1DDD">
        <w:tc>
          <w:tcPr>
            <w:tcW w:w="3960" w:type="dxa"/>
            <w:shd w:val="clear" w:color="auto" w:fill="auto"/>
          </w:tcPr>
          <w:p w14:paraId="73012FC8" w14:textId="2B48CA52" w:rsidR="00F3203F" w:rsidRPr="008B283C" w:rsidRDefault="00F3203F" w:rsidP="00F3203F">
            <w:pPr>
              <w:spacing w:before="60" w:after="60"/>
              <w:rPr>
                <w:rFonts w:ascii="Arial" w:hAnsi="Arial" w:cs="Arial"/>
                <w:sz w:val="20"/>
              </w:rPr>
            </w:pPr>
            <w:r>
              <w:rPr>
                <w:rFonts w:ascii="Arial" w:hAnsi="Arial" w:cs="Arial"/>
                <w:sz w:val="20"/>
              </w:rPr>
              <w:t>Inspect steam traps for leaking condensation.</w:t>
            </w:r>
          </w:p>
        </w:tc>
        <w:tc>
          <w:tcPr>
            <w:tcW w:w="1800" w:type="dxa"/>
            <w:vAlign w:val="center"/>
          </w:tcPr>
          <w:p w14:paraId="0F92FE00" w14:textId="4DB4E13B" w:rsidR="00F3203F" w:rsidRPr="00507484" w:rsidRDefault="003F754D" w:rsidP="00F3203F">
            <w:pPr>
              <w:jc w:val="center"/>
              <w:rPr>
                <w:rFonts w:ascii="Arial" w:hAnsi="Arial" w:cs="Arial"/>
                <w:spacing w:val="-4"/>
                <w:sz w:val="28"/>
                <w:szCs w:val="28"/>
              </w:rPr>
            </w:pPr>
            <w:sdt>
              <w:sdtPr>
                <w:rPr>
                  <w:b/>
                  <w:sz w:val="28"/>
                  <w:szCs w:val="28"/>
                </w:rPr>
                <w:id w:val="774753127"/>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152700AC" w14:textId="03B3FCDC" w:rsidR="00F3203F" w:rsidRPr="00507484" w:rsidRDefault="003F754D" w:rsidP="00F3203F">
            <w:pPr>
              <w:jc w:val="center"/>
              <w:rPr>
                <w:rFonts w:ascii="Arial" w:hAnsi="Arial" w:cs="Arial"/>
                <w:spacing w:val="-4"/>
                <w:sz w:val="28"/>
                <w:szCs w:val="28"/>
              </w:rPr>
            </w:pPr>
            <w:sdt>
              <w:sdtPr>
                <w:rPr>
                  <w:b/>
                  <w:sz w:val="28"/>
                  <w:szCs w:val="28"/>
                </w:rPr>
                <w:id w:val="-272016382"/>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14518294" w14:textId="5FF90DDD" w:rsidR="00F3203F" w:rsidRPr="00507484" w:rsidRDefault="003F754D" w:rsidP="00F3203F">
            <w:pPr>
              <w:jc w:val="center"/>
              <w:rPr>
                <w:rFonts w:ascii="Arial" w:hAnsi="Arial" w:cs="Arial"/>
                <w:spacing w:val="-4"/>
                <w:sz w:val="28"/>
                <w:szCs w:val="28"/>
              </w:rPr>
            </w:pPr>
            <w:sdt>
              <w:sdtPr>
                <w:rPr>
                  <w:b/>
                  <w:sz w:val="28"/>
                  <w:szCs w:val="28"/>
                </w:rPr>
                <w:id w:val="-1563248850"/>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F3203F" w14:paraId="2B669641" w14:textId="77777777" w:rsidTr="001D1DDD">
        <w:tc>
          <w:tcPr>
            <w:tcW w:w="3960" w:type="dxa"/>
            <w:shd w:val="clear" w:color="auto" w:fill="auto"/>
          </w:tcPr>
          <w:p w14:paraId="2AC48253" w14:textId="1374E393" w:rsidR="00F3203F" w:rsidRPr="008B283C" w:rsidRDefault="00F3203F" w:rsidP="00F3203F">
            <w:pPr>
              <w:spacing w:before="60" w:after="60"/>
              <w:rPr>
                <w:rFonts w:ascii="Arial" w:hAnsi="Arial" w:cs="Arial"/>
                <w:sz w:val="20"/>
              </w:rPr>
            </w:pPr>
            <w:r w:rsidRPr="008B283C">
              <w:rPr>
                <w:rFonts w:ascii="Arial" w:hAnsi="Arial" w:cs="Arial"/>
                <w:sz w:val="20"/>
              </w:rPr>
              <w:t>Work with your water treatment vendor to maximize the cycles of concentration.</w:t>
            </w:r>
          </w:p>
        </w:tc>
        <w:tc>
          <w:tcPr>
            <w:tcW w:w="1800" w:type="dxa"/>
            <w:vAlign w:val="center"/>
          </w:tcPr>
          <w:p w14:paraId="4FC88677" w14:textId="4EAE85F0" w:rsidR="00F3203F" w:rsidRPr="00507484" w:rsidRDefault="003F754D" w:rsidP="00F3203F">
            <w:pPr>
              <w:jc w:val="center"/>
              <w:rPr>
                <w:rFonts w:ascii="Arial" w:hAnsi="Arial" w:cs="Arial"/>
                <w:spacing w:val="-4"/>
                <w:sz w:val="28"/>
                <w:szCs w:val="28"/>
              </w:rPr>
            </w:pPr>
            <w:sdt>
              <w:sdtPr>
                <w:rPr>
                  <w:b/>
                  <w:sz w:val="28"/>
                  <w:szCs w:val="28"/>
                </w:rPr>
                <w:id w:val="826170004"/>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5ADB54AD" w14:textId="3DB00498" w:rsidR="00F3203F" w:rsidRPr="00507484" w:rsidRDefault="003F754D" w:rsidP="00F3203F">
            <w:pPr>
              <w:jc w:val="center"/>
              <w:rPr>
                <w:rFonts w:ascii="Arial" w:hAnsi="Arial" w:cs="Arial"/>
                <w:spacing w:val="-4"/>
                <w:sz w:val="28"/>
                <w:szCs w:val="28"/>
              </w:rPr>
            </w:pPr>
            <w:sdt>
              <w:sdtPr>
                <w:rPr>
                  <w:b/>
                  <w:sz w:val="28"/>
                  <w:szCs w:val="28"/>
                </w:rPr>
                <w:id w:val="436492816"/>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2B4C5BB2" w14:textId="0156D93B" w:rsidR="00F3203F" w:rsidRPr="00507484" w:rsidRDefault="003F754D" w:rsidP="00F3203F">
            <w:pPr>
              <w:jc w:val="center"/>
              <w:rPr>
                <w:rFonts w:ascii="Arial" w:hAnsi="Arial" w:cs="Arial"/>
                <w:spacing w:val="-4"/>
                <w:sz w:val="28"/>
                <w:szCs w:val="28"/>
              </w:rPr>
            </w:pPr>
            <w:sdt>
              <w:sdtPr>
                <w:rPr>
                  <w:b/>
                  <w:sz w:val="28"/>
                  <w:szCs w:val="28"/>
                </w:rPr>
                <w:id w:val="1981649272"/>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r w:rsidR="009F566F" w14:paraId="2C92E499" w14:textId="77777777" w:rsidTr="00CA4229">
        <w:trPr>
          <w:cantSplit/>
        </w:trPr>
        <w:tc>
          <w:tcPr>
            <w:tcW w:w="9360" w:type="dxa"/>
            <w:gridSpan w:val="4"/>
            <w:shd w:val="clear" w:color="auto" w:fill="244061"/>
            <w:vAlign w:val="center"/>
          </w:tcPr>
          <w:p w14:paraId="2FD8D5E8" w14:textId="31B3C1EE" w:rsidR="009F566F" w:rsidRPr="008B283C" w:rsidRDefault="009F566F" w:rsidP="00CA4229">
            <w:pPr>
              <w:keepNext/>
              <w:rPr>
                <w:rFonts w:ascii="Arial" w:hAnsi="Arial" w:cs="Arial"/>
                <w:b/>
                <w:spacing w:val="-4"/>
                <w:sz w:val="20"/>
              </w:rPr>
            </w:pPr>
            <w:r w:rsidRPr="008B283C">
              <w:rPr>
                <w:rFonts w:ascii="Arial" w:hAnsi="Arial" w:cs="Arial"/>
                <w:b/>
                <w:spacing w:val="-4"/>
                <w:sz w:val="20"/>
              </w:rPr>
              <w:t>General</w:t>
            </w:r>
          </w:p>
        </w:tc>
      </w:tr>
      <w:tr w:rsidR="00F3203F" w14:paraId="3D7663D3" w14:textId="77777777" w:rsidTr="00CA4229">
        <w:trPr>
          <w:cantSplit/>
        </w:trPr>
        <w:tc>
          <w:tcPr>
            <w:tcW w:w="3960" w:type="dxa"/>
          </w:tcPr>
          <w:p w14:paraId="1A5887B8" w14:textId="63AD576E" w:rsidR="00F3203F" w:rsidRPr="008B283C" w:rsidRDefault="00F3203F" w:rsidP="00F3203F">
            <w:pPr>
              <w:keepNext/>
              <w:spacing w:before="60" w:after="60"/>
              <w:rPr>
                <w:rFonts w:ascii="Arial" w:hAnsi="Arial" w:cs="Arial"/>
                <w:sz w:val="20"/>
              </w:rPr>
            </w:pPr>
            <w:r w:rsidRPr="008B283C">
              <w:rPr>
                <w:rFonts w:ascii="Arial" w:hAnsi="Arial" w:cs="Arial"/>
                <w:sz w:val="20"/>
              </w:rPr>
              <w:t xml:space="preserve">Monitor floor drains and investigate unknown sources of water. This is an easy way to identify leaks or other equipment inefficiencies. </w:t>
            </w:r>
          </w:p>
        </w:tc>
        <w:tc>
          <w:tcPr>
            <w:tcW w:w="1800" w:type="dxa"/>
            <w:vAlign w:val="center"/>
          </w:tcPr>
          <w:p w14:paraId="515B51EB" w14:textId="7B682C3F" w:rsidR="00F3203F" w:rsidRPr="00507484" w:rsidRDefault="003F754D" w:rsidP="00F3203F">
            <w:pPr>
              <w:keepNext/>
              <w:jc w:val="center"/>
              <w:rPr>
                <w:rFonts w:ascii="Arial" w:hAnsi="Arial" w:cs="Arial"/>
                <w:sz w:val="28"/>
                <w:szCs w:val="28"/>
              </w:rPr>
            </w:pPr>
            <w:sdt>
              <w:sdtPr>
                <w:rPr>
                  <w:b/>
                  <w:sz w:val="28"/>
                  <w:szCs w:val="28"/>
                </w:rPr>
                <w:id w:val="-1385786469"/>
                <w14:checkbox>
                  <w14:checked w14:val="0"/>
                  <w14:checkedState w14:val="0050" w14:font="Wingdings 2"/>
                  <w14:uncheckedState w14:val="2610" w14:font="MS Gothic"/>
                </w14:checkbox>
              </w:sdtPr>
              <w:sdtEndPr/>
              <w:sdtContent>
                <w:r w:rsidR="00507484">
                  <w:rPr>
                    <w:rFonts w:ascii="MS Gothic" w:eastAsia="MS Gothic" w:hAnsi="MS Gothic" w:hint="eastAsia"/>
                    <w:b/>
                    <w:sz w:val="28"/>
                    <w:szCs w:val="28"/>
                  </w:rPr>
                  <w:t>☐</w:t>
                </w:r>
              </w:sdtContent>
            </w:sdt>
          </w:p>
        </w:tc>
        <w:tc>
          <w:tcPr>
            <w:tcW w:w="1800" w:type="dxa"/>
            <w:vAlign w:val="center"/>
          </w:tcPr>
          <w:p w14:paraId="3762876D" w14:textId="53260EB2" w:rsidR="00F3203F" w:rsidRPr="00507484" w:rsidRDefault="003F754D" w:rsidP="00F3203F">
            <w:pPr>
              <w:keepNext/>
              <w:jc w:val="center"/>
              <w:rPr>
                <w:rFonts w:ascii="Arial" w:hAnsi="Arial" w:cs="Arial"/>
                <w:sz w:val="28"/>
                <w:szCs w:val="28"/>
              </w:rPr>
            </w:pPr>
            <w:sdt>
              <w:sdtPr>
                <w:rPr>
                  <w:b/>
                  <w:sz w:val="28"/>
                  <w:szCs w:val="28"/>
                </w:rPr>
                <w:id w:val="-6446269"/>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c>
          <w:tcPr>
            <w:tcW w:w="1800" w:type="dxa"/>
            <w:vAlign w:val="center"/>
          </w:tcPr>
          <w:p w14:paraId="59F23F61" w14:textId="67983EF2" w:rsidR="00F3203F" w:rsidRPr="00507484" w:rsidRDefault="003F754D" w:rsidP="00F3203F">
            <w:pPr>
              <w:keepNext/>
              <w:jc w:val="center"/>
              <w:rPr>
                <w:rFonts w:ascii="Arial" w:hAnsi="Arial" w:cs="Arial"/>
                <w:sz w:val="28"/>
                <w:szCs w:val="28"/>
              </w:rPr>
            </w:pPr>
            <w:sdt>
              <w:sdtPr>
                <w:rPr>
                  <w:b/>
                  <w:sz w:val="28"/>
                  <w:szCs w:val="28"/>
                </w:rPr>
                <w:id w:val="1389840366"/>
                <w14:checkbox>
                  <w14:checked w14:val="0"/>
                  <w14:checkedState w14:val="0050" w14:font="Wingdings 2"/>
                  <w14:uncheckedState w14:val="2610" w14:font="MS Gothic"/>
                </w14:checkbox>
              </w:sdtPr>
              <w:sdtEndPr/>
              <w:sdtContent>
                <w:r w:rsidR="00F3203F" w:rsidRPr="00507484">
                  <w:rPr>
                    <w:rFonts w:ascii="MS Gothic" w:eastAsia="MS Gothic" w:hAnsi="MS Gothic" w:hint="eastAsia"/>
                    <w:b/>
                    <w:sz w:val="28"/>
                    <w:szCs w:val="28"/>
                  </w:rPr>
                  <w:t>☐</w:t>
                </w:r>
              </w:sdtContent>
            </w:sdt>
          </w:p>
        </w:tc>
      </w:tr>
    </w:tbl>
    <w:p w14:paraId="7CCD5868" w14:textId="77777777" w:rsidR="00A76DA1" w:rsidRPr="00A76DA1" w:rsidRDefault="00A76DA1" w:rsidP="00A76DA1"/>
    <w:p w14:paraId="133BDA24" w14:textId="338434C1" w:rsidR="00A76DA1" w:rsidRDefault="00A76DA1" w:rsidP="00EA0D64">
      <w:pPr>
        <w:pStyle w:val="Heading2"/>
      </w:pPr>
      <w:r>
        <w:t>Cooling Tower and Boiler Submetering</w:t>
      </w:r>
    </w:p>
    <w:p w14:paraId="7A2C3FB0" w14:textId="24E39F40" w:rsidR="00A76DA1" w:rsidRPr="008B036E" w:rsidRDefault="00A76DA1" w:rsidP="00A76DA1">
      <w:pPr>
        <w:rPr>
          <w:rFonts w:ascii="Arial" w:hAnsi="Arial" w:cs="Arial"/>
          <w:sz w:val="22"/>
        </w:rPr>
      </w:pPr>
      <w:r w:rsidRPr="008B036E">
        <w:rPr>
          <w:rFonts w:ascii="Arial" w:hAnsi="Arial" w:cs="Arial"/>
          <w:sz w:val="22"/>
        </w:rPr>
        <w:t xml:space="preserve">Installing and monitoring </w:t>
      </w:r>
      <w:r>
        <w:rPr>
          <w:rFonts w:ascii="Arial" w:hAnsi="Arial" w:cs="Arial"/>
          <w:sz w:val="22"/>
        </w:rPr>
        <w:t>submeters on the cooling tower and boiler make-up and blowdown water lines help verify operating cycles of concentration and identify leaks or inefficiencies.</w:t>
      </w:r>
      <w:r w:rsidRPr="008B036E">
        <w:rPr>
          <w:rFonts w:ascii="Arial" w:hAnsi="Arial" w:cs="Arial"/>
          <w:sz w:val="22"/>
        </w:rPr>
        <w:t xml:space="preserve"> By collecting periodic meter readings, you can determine how much </w:t>
      </w:r>
      <w:r w:rsidR="002C0CE5">
        <w:rPr>
          <w:rFonts w:ascii="Arial" w:hAnsi="Arial" w:cs="Arial"/>
          <w:sz w:val="22"/>
        </w:rPr>
        <w:t xml:space="preserve">make-up </w:t>
      </w:r>
      <w:r w:rsidRPr="008B036E">
        <w:rPr>
          <w:rFonts w:ascii="Arial" w:hAnsi="Arial" w:cs="Arial"/>
          <w:sz w:val="22"/>
        </w:rPr>
        <w:t xml:space="preserve">water is typically needed </w:t>
      </w:r>
      <w:r w:rsidR="002C0CE5">
        <w:rPr>
          <w:rFonts w:ascii="Arial" w:hAnsi="Arial" w:cs="Arial"/>
          <w:sz w:val="22"/>
        </w:rPr>
        <w:t>for cooling tower and boiler operations</w:t>
      </w:r>
      <w:r w:rsidRPr="008B036E">
        <w:rPr>
          <w:rFonts w:ascii="Arial" w:hAnsi="Arial" w:cs="Arial"/>
          <w:sz w:val="22"/>
        </w:rPr>
        <w:t>. If any anomalies occur, it could be the sign of a leak or other malfunction.</w:t>
      </w:r>
    </w:p>
    <w:p w14:paraId="0E942E03" w14:textId="77777777" w:rsidR="00A76DA1" w:rsidRPr="008B036E" w:rsidRDefault="00A76DA1" w:rsidP="00A76DA1">
      <w:pPr>
        <w:rPr>
          <w:rFonts w:ascii="Arial" w:hAnsi="Arial" w:cs="Arial"/>
          <w:sz w:val="22"/>
        </w:rPr>
      </w:pPr>
    </w:p>
    <w:p w14:paraId="65B5F24B" w14:textId="363B34BB" w:rsidR="00A76DA1" w:rsidRPr="008B283C" w:rsidRDefault="00A76DA1" w:rsidP="00A76DA1">
      <w:pPr>
        <w:rPr>
          <w:rFonts w:ascii="Arial" w:hAnsi="Arial" w:cs="Arial"/>
          <w:sz w:val="22"/>
        </w:rPr>
      </w:pPr>
      <w:r w:rsidRPr="008B036E">
        <w:rPr>
          <w:rFonts w:ascii="Arial" w:hAnsi="Arial" w:cs="Arial"/>
          <w:sz w:val="22"/>
        </w:rPr>
        <w:t xml:space="preserve">If your </w:t>
      </w:r>
      <w:r w:rsidR="008B283C">
        <w:rPr>
          <w:rFonts w:ascii="Arial" w:hAnsi="Arial" w:cs="Arial"/>
          <w:sz w:val="22"/>
        </w:rPr>
        <w:t>cooling tower and/or boiler</w:t>
      </w:r>
      <w:r w:rsidRPr="008B036E">
        <w:rPr>
          <w:rFonts w:ascii="Arial" w:hAnsi="Arial" w:cs="Arial"/>
          <w:sz w:val="22"/>
        </w:rPr>
        <w:t xml:space="preserve"> make-up </w:t>
      </w:r>
      <w:r w:rsidR="008B283C">
        <w:rPr>
          <w:rFonts w:ascii="Arial" w:hAnsi="Arial" w:cs="Arial"/>
          <w:sz w:val="22"/>
        </w:rPr>
        <w:t xml:space="preserve">and/or blowdown </w:t>
      </w:r>
      <w:r w:rsidRPr="008B036E">
        <w:rPr>
          <w:rFonts w:ascii="Arial" w:hAnsi="Arial" w:cs="Arial"/>
          <w:sz w:val="22"/>
        </w:rPr>
        <w:t>water line</w:t>
      </w:r>
      <w:r w:rsidR="008B283C">
        <w:rPr>
          <w:rFonts w:ascii="Arial" w:hAnsi="Arial" w:cs="Arial"/>
          <w:sz w:val="22"/>
        </w:rPr>
        <w:t>s</w:t>
      </w:r>
      <w:r w:rsidRPr="008B036E">
        <w:rPr>
          <w:rFonts w:ascii="Arial" w:hAnsi="Arial" w:cs="Arial"/>
          <w:sz w:val="22"/>
        </w:rPr>
        <w:t xml:space="preserve"> </w:t>
      </w:r>
      <w:r w:rsidR="008B283C">
        <w:rPr>
          <w:rFonts w:ascii="Arial" w:hAnsi="Arial" w:cs="Arial"/>
          <w:sz w:val="22"/>
        </w:rPr>
        <w:t>are</w:t>
      </w:r>
      <w:r w:rsidRPr="008B036E">
        <w:rPr>
          <w:rFonts w:ascii="Arial" w:hAnsi="Arial" w:cs="Arial"/>
          <w:sz w:val="22"/>
        </w:rPr>
        <w:t xml:space="preserve"> submetered, use the template below to </w:t>
      </w:r>
      <w:r w:rsidR="008B283C">
        <w:rPr>
          <w:rFonts w:ascii="Arial" w:hAnsi="Arial" w:cs="Arial"/>
          <w:sz w:val="22"/>
        </w:rPr>
        <w:t>log</w:t>
      </w:r>
      <w:r w:rsidRPr="008B036E">
        <w:rPr>
          <w:rFonts w:ascii="Arial" w:hAnsi="Arial" w:cs="Arial"/>
          <w:sz w:val="22"/>
        </w:rPr>
        <w:t xml:space="preserve"> submeter readings.</w:t>
      </w:r>
      <w:r w:rsidR="008B283C">
        <w:rPr>
          <w:rFonts w:ascii="Arial" w:hAnsi="Arial" w:cs="Arial"/>
          <w:sz w:val="22"/>
        </w:rPr>
        <w:t xml:space="preserve"> Enter meter readings into</w:t>
      </w:r>
      <w:r w:rsidR="008B283C" w:rsidRPr="00036887">
        <w:rPr>
          <w:rFonts w:ascii="Arial" w:hAnsi="Arial" w:cs="Arial"/>
          <w:sz w:val="22"/>
          <w:szCs w:val="22"/>
        </w:rPr>
        <w:t xml:space="preserve"> </w:t>
      </w:r>
      <w:hyperlink r:id="rId51" w:history="1">
        <w:r w:rsidR="008B283C" w:rsidRPr="00036887">
          <w:rPr>
            <w:rStyle w:val="Hyperlink"/>
            <w:rFonts w:ascii="Arial" w:hAnsi="Arial" w:cs="Arial"/>
            <w:sz w:val="22"/>
            <w:szCs w:val="22"/>
          </w:rPr>
          <w:t>ENERGY STAR</w:t>
        </w:r>
        <w:r w:rsidR="008B283C" w:rsidRPr="00036887">
          <w:rPr>
            <w:rStyle w:val="Hyperlink"/>
            <w:rFonts w:ascii="Arial" w:hAnsi="Arial" w:cs="Arial"/>
            <w:sz w:val="22"/>
            <w:szCs w:val="22"/>
            <w:vertAlign w:val="superscript"/>
          </w:rPr>
          <w:t>®</w:t>
        </w:r>
        <w:r w:rsidR="008B283C" w:rsidRPr="00036887">
          <w:rPr>
            <w:rStyle w:val="Hyperlink"/>
            <w:rFonts w:ascii="Arial" w:hAnsi="Arial" w:cs="Arial"/>
            <w:sz w:val="22"/>
            <w:szCs w:val="22"/>
          </w:rPr>
          <w:t xml:space="preserve"> Portfolio Manager</w:t>
        </w:r>
      </w:hyperlink>
      <w:r w:rsidR="008B283C" w:rsidRPr="00036887">
        <w:rPr>
          <w:rStyle w:val="Hyperlink"/>
          <w:rFonts w:ascii="Arial" w:hAnsi="Arial" w:cs="Arial"/>
          <w:sz w:val="22"/>
          <w:szCs w:val="22"/>
          <w:vertAlign w:val="superscript"/>
        </w:rPr>
        <w:t>®</w:t>
      </w:r>
      <w:r w:rsidR="008B283C" w:rsidRPr="00036887">
        <w:rPr>
          <w:rFonts w:ascii="Arial" w:hAnsi="Arial" w:cs="Arial"/>
          <w:sz w:val="22"/>
          <w:szCs w:val="22"/>
        </w:rPr>
        <w:t xml:space="preserve"> </w:t>
      </w:r>
      <w:r w:rsidR="008B283C">
        <w:rPr>
          <w:rFonts w:ascii="Arial" w:hAnsi="Arial" w:cs="Arial"/>
          <w:sz w:val="22"/>
        </w:rPr>
        <w:t>for easy tracking and trending.</w:t>
      </w:r>
    </w:p>
    <w:p w14:paraId="101D12D9" w14:textId="77777777" w:rsidR="00A76DA1" w:rsidRPr="008B036E" w:rsidRDefault="00A76DA1" w:rsidP="00A76DA1">
      <w:pPr>
        <w:keepNext/>
        <w:outlineLvl w:val="0"/>
        <w:rPr>
          <w:rFonts w:ascii="Arial" w:hAnsi="Arial" w:cs="Arial"/>
          <w:b/>
          <w:bCs/>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1872"/>
        <w:gridCol w:w="2250"/>
        <w:gridCol w:w="1800"/>
        <w:gridCol w:w="1800"/>
        <w:gridCol w:w="1638"/>
      </w:tblGrid>
      <w:tr w:rsidR="00A76DA1" w:rsidRPr="00E74ED6" w14:paraId="3B01AD3C" w14:textId="561A1D31" w:rsidTr="00716F56">
        <w:trPr>
          <w:cantSplit/>
          <w:trHeight w:val="461"/>
          <w:tblHeader/>
        </w:trPr>
        <w:tc>
          <w:tcPr>
            <w:tcW w:w="9360" w:type="dxa"/>
            <w:gridSpan w:val="5"/>
            <w:tcBorders>
              <w:top w:val="nil"/>
              <w:left w:val="nil"/>
              <w:right w:val="nil"/>
            </w:tcBorders>
          </w:tcPr>
          <w:p w14:paraId="4668BC04" w14:textId="21642329" w:rsidR="00A76DA1" w:rsidRPr="00B44EF3" w:rsidRDefault="00A76DA1" w:rsidP="001D1DDD">
            <w:pPr>
              <w:keepNext/>
              <w:jc w:val="center"/>
              <w:outlineLvl w:val="0"/>
              <w:rPr>
                <w:b/>
                <w:color w:val="FFFFFF"/>
                <w:sz w:val="20"/>
                <w:szCs w:val="20"/>
              </w:rPr>
            </w:pPr>
            <w:r>
              <w:rPr>
                <w:rFonts w:ascii="Arial" w:hAnsi="Arial" w:cs="Arial"/>
                <w:b/>
                <w:bCs/>
              </w:rPr>
              <w:t xml:space="preserve">Cooling Tower or Boiler </w:t>
            </w:r>
            <w:r w:rsidRPr="008B036E">
              <w:rPr>
                <w:rFonts w:ascii="Arial" w:hAnsi="Arial" w:cs="Arial"/>
                <w:b/>
                <w:bCs/>
              </w:rPr>
              <w:t>Meter</w:t>
            </w:r>
            <w:r>
              <w:rPr>
                <w:rFonts w:ascii="Arial" w:hAnsi="Arial" w:cs="Arial"/>
                <w:b/>
                <w:bCs/>
              </w:rPr>
              <w:t xml:space="preserve"> Reading Log</w:t>
            </w:r>
          </w:p>
        </w:tc>
      </w:tr>
      <w:tr w:rsidR="00A76DA1" w:rsidRPr="00E74ED6" w14:paraId="5A2DE800" w14:textId="79E0E6C0" w:rsidTr="008E7601">
        <w:trPr>
          <w:cantSplit/>
          <w:trHeight w:val="461"/>
          <w:tblHeader/>
        </w:trPr>
        <w:tc>
          <w:tcPr>
            <w:tcW w:w="1872" w:type="dxa"/>
            <w:shd w:val="clear" w:color="auto" w:fill="244061"/>
            <w:vAlign w:val="center"/>
          </w:tcPr>
          <w:p w14:paraId="4A5FB116" w14:textId="77777777" w:rsidR="00A76DA1" w:rsidRPr="00B44EF3" w:rsidRDefault="00A76DA1" w:rsidP="00D148C4">
            <w:pPr>
              <w:pStyle w:val="Default"/>
              <w:jc w:val="center"/>
              <w:rPr>
                <w:b/>
                <w:color w:val="FFFFFF"/>
                <w:sz w:val="20"/>
                <w:szCs w:val="20"/>
              </w:rPr>
            </w:pPr>
            <w:r w:rsidRPr="00B44EF3">
              <w:rPr>
                <w:b/>
                <w:color w:val="FFFFFF"/>
                <w:sz w:val="20"/>
                <w:szCs w:val="20"/>
              </w:rPr>
              <w:t>Date</w:t>
            </w:r>
          </w:p>
        </w:tc>
        <w:tc>
          <w:tcPr>
            <w:tcW w:w="2250" w:type="dxa"/>
            <w:shd w:val="clear" w:color="auto" w:fill="244061"/>
            <w:vAlign w:val="center"/>
          </w:tcPr>
          <w:p w14:paraId="54196E1C" w14:textId="5EFA6B01" w:rsidR="00A76DA1" w:rsidRPr="00B44EF3" w:rsidRDefault="00A76DA1" w:rsidP="00D148C4">
            <w:pPr>
              <w:pStyle w:val="Default"/>
              <w:jc w:val="center"/>
              <w:rPr>
                <w:b/>
                <w:color w:val="FFFFFF"/>
                <w:sz w:val="20"/>
                <w:szCs w:val="20"/>
              </w:rPr>
            </w:pPr>
            <w:r>
              <w:rPr>
                <w:b/>
                <w:color w:val="FFFFFF"/>
                <w:sz w:val="20"/>
                <w:szCs w:val="20"/>
              </w:rPr>
              <w:t xml:space="preserve">Make-Up </w:t>
            </w:r>
            <w:r w:rsidR="008E7601">
              <w:rPr>
                <w:b/>
                <w:color w:val="FFFFFF"/>
                <w:sz w:val="20"/>
                <w:szCs w:val="20"/>
              </w:rPr>
              <w:br/>
            </w:r>
            <w:r>
              <w:rPr>
                <w:b/>
                <w:color w:val="FFFFFF"/>
                <w:sz w:val="20"/>
                <w:szCs w:val="20"/>
              </w:rPr>
              <w:t>Meter Reading</w:t>
            </w:r>
          </w:p>
        </w:tc>
        <w:tc>
          <w:tcPr>
            <w:tcW w:w="1800" w:type="dxa"/>
            <w:shd w:val="clear" w:color="auto" w:fill="244061"/>
            <w:vAlign w:val="center"/>
          </w:tcPr>
          <w:p w14:paraId="30FF6C68" w14:textId="7BB27461" w:rsidR="00A76DA1" w:rsidRDefault="00A76DA1" w:rsidP="00D148C4">
            <w:pPr>
              <w:pStyle w:val="Default"/>
              <w:jc w:val="center"/>
              <w:rPr>
                <w:b/>
                <w:color w:val="FFFFFF"/>
                <w:sz w:val="20"/>
                <w:szCs w:val="20"/>
              </w:rPr>
            </w:pPr>
            <w:r>
              <w:rPr>
                <w:b/>
                <w:color w:val="FFFFFF"/>
                <w:sz w:val="20"/>
                <w:szCs w:val="20"/>
              </w:rPr>
              <w:t>Units</w:t>
            </w:r>
          </w:p>
        </w:tc>
        <w:tc>
          <w:tcPr>
            <w:tcW w:w="1800" w:type="dxa"/>
            <w:shd w:val="clear" w:color="auto" w:fill="244061"/>
            <w:vAlign w:val="center"/>
          </w:tcPr>
          <w:p w14:paraId="77CA8A5E" w14:textId="04B864CB" w:rsidR="00A76DA1" w:rsidRPr="00B44EF3" w:rsidRDefault="00A76DA1" w:rsidP="00D148C4">
            <w:pPr>
              <w:pStyle w:val="Default"/>
              <w:jc w:val="center"/>
              <w:rPr>
                <w:b/>
                <w:color w:val="FFFFFF"/>
                <w:sz w:val="20"/>
                <w:szCs w:val="20"/>
              </w:rPr>
            </w:pPr>
            <w:r>
              <w:rPr>
                <w:b/>
                <w:color w:val="FFFFFF"/>
                <w:sz w:val="20"/>
                <w:szCs w:val="20"/>
              </w:rPr>
              <w:t>Blowdown Meter Reading</w:t>
            </w:r>
          </w:p>
        </w:tc>
        <w:tc>
          <w:tcPr>
            <w:tcW w:w="1638" w:type="dxa"/>
            <w:shd w:val="clear" w:color="auto" w:fill="244061"/>
            <w:vAlign w:val="center"/>
          </w:tcPr>
          <w:p w14:paraId="6EA20F32" w14:textId="37133AFB" w:rsidR="00A76DA1" w:rsidRPr="00B44EF3" w:rsidRDefault="00A76DA1" w:rsidP="00D148C4">
            <w:pPr>
              <w:pStyle w:val="Default"/>
              <w:jc w:val="center"/>
              <w:rPr>
                <w:b/>
                <w:color w:val="FFFFFF"/>
                <w:sz w:val="20"/>
                <w:szCs w:val="20"/>
                <w:shd w:val="clear" w:color="auto" w:fill="FFFFFF"/>
              </w:rPr>
            </w:pPr>
            <w:r w:rsidRPr="00B44EF3">
              <w:rPr>
                <w:b/>
                <w:color w:val="FFFFFF"/>
                <w:sz w:val="20"/>
                <w:szCs w:val="20"/>
              </w:rPr>
              <w:t>Units</w:t>
            </w:r>
          </w:p>
        </w:tc>
      </w:tr>
      <w:tr w:rsidR="008E7601" w:rsidRPr="00E74ED6" w14:paraId="30C2A5B9" w14:textId="004C7CD8" w:rsidTr="008E7601">
        <w:trPr>
          <w:cantSplit/>
          <w:trHeight w:val="432"/>
        </w:trPr>
        <w:sdt>
          <w:sdtPr>
            <w:rPr>
              <w:rFonts w:ascii="Arial" w:hAnsi="Arial" w:cs="Arial"/>
              <w:color w:val="222222"/>
              <w:sz w:val="20"/>
              <w:szCs w:val="20"/>
            </w:rPr>
            <w:id w:val="-1298368967"/>
            <w:placeholder>
              <w:docPart w:val="F9DBB20624E742279CDF2906B68E671B"/>
            </w:placeholder>
            <w:date>
              <w:dateFormat w:val="M/d/yyyy"/>
              <w:lid w:val="en-US"/>
              <w:storeMappedDataAs w:val="dateTime"/>
              <w:calendar w:val="gregorian"/>
            </w:date>
          </w:sdtPr>
          <w:sdtEndPr/>
          <w:sdtContent>
            <w:tc>
              <w:tcPr>
                <w:tcW w:w="1872" w:type="dxa"/>
                <w:shd w:val="clear" w:color="auto" w:fill="FFFFFF" w:themeFill="background1"/>
                <w:vAlign w:val="center"/>
              </w:tcPr>
              <w:p w14:paraId="2E2A2523" w14:textId="4EC7A2D6" w:rsidR="008E7601" w:rsidRPr="00E74ED6" w:rsidRDefault="008E7601" w:rsidP="008E7601">
                <w:pPr>
                  <w:keepNext/>
                  <w:jc w:val="center"/>
                  <w:outlineLvl w:val="0"/>
                  <w:rPr>
                    <w:rFonts w:cs="Calibri"/>
                    <w:color w:val="222222"/>
                    <w:sz w:val="20"/>
                    <w:szCs w:val="20"/>
                  </w:rPr>
                </w:pPr>
                <w:r>
                  <w:rPr>
                    <w:rFonts w:ascii="Arial" w:hAnsi="Arial" w:cs="Arial"/>
                    <w:color w:val="222222"/>
                    <w:sz w:val="20"/>
                    <w:szCs w:val="20"/>
                  </w:rPr>
                  <w:t xml:space="preserve">   </w:t>
                </w:r>
              </w:p>
            </w:tc>
          </w:sdtContent>
        </w:sdt>
        <w:sdt>
          <w:sdtPr>
            <w:rPr>
              <w:color w:val="222222"/>
              <w:sz w:val="20"/>
              <w:szCs w:val="20"/>
              <w:shd w:val="clear" w:color="auto" w:fill="FFFFFF"/>
            </w:rPr>
            <w:id w:val="1759253650"/>
            <w:placeholder>
              <w:docPart w:val="25E33040CE35472FAADEF9EE3FA575E9"/>
            </w:placeholder>
            <w:showingPlcHdr/>
            <w:text w:multiLine="1"/>
          </w:sdtPr>
          <w:sdtEndPr/>
          <w:sdtContent>
            <w:tc>
              <w:tcPr>
                <w:tcW w:w="2250" w:type="dxa"/>
                <w:shd w:val="clear" w:color="auto" w:fill="FFFFFF" w:themeFill="background1"/>
                <w:vAlign w:val="center"/>
              </w:tcPr>
              <w:p w14:paraId="21DF8117" w14:textId="53626094"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142264571"/>
            <w:placeholder>
              <w:docPart w:val="7891FE7D154C47748B75BFD2164AB1B4"/>
            </w:placeholder>
            <w:showingPlcHdr/>
            <w:text w:multiLine="1"/>
          </w:sdtPr>
          <w:sdtEndPr/>
          <w:sdtContent>
            <w:tc>
              <w:tcPr>
                <w:tcW w:w="1800" w:type="dxa"/>
                <w:shd w:val="clear" w:color="auto" w:fill="FFFFFF" w:themeFill="background1"/>
                <w:vAlign w:val="center"/>
              </w:tcPr>
              <w:p w14:paraId="47F67594" w14:textId="52F82FDD"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224057921"/>
            <w:placeholder>
              <w:docPart w:val="2A90625E30AE45CAB96623D186BC87F6"/>
            </w:placeholder>
            <w:showingPlcHdr/>
            <w:text w:multiLine="1"/>
          </w:sdtPr>
          <w:sdtEndPr/>
          <w:sdtContent>
            <w:tc>
              <w:tcPr>
                <w:tcW w:w="1800" w:type="dxa"/>
                <w:shd w:val="clear" w:color="auto" w:fill="FFFFFF" w:themeFill="background1"/>
                <w:vAlign w:val="center"/>
              </w:tcPr>
              <w:p w14:paraId="0571029F" w14:textId="0C359A3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690748053"/>
            <w:placeholder>
              <w:docPart w:val="5DD2338012DC4F819FB82E225DC7E4DD"/>
            </w:placeholder>
            <w:showingPlcHdr/>
            <w:text w:multiLine="1"/>
          </w:sdtPr>
          <w:sdtEndPr/>
          <w:sdtContent>
            <w:tc>
              <w:tcPr>
                <w:tcW w:w="1638" w:type="dxa"/>
                <w:shd w:val="clear" w:color="auto" w:fill="FFFFFF" w:themeFill="background1"/>
                <w:vAlign w:val="center"/>
              </w:tcPr>
              <w:p w14:paraId="16680CE0" w14:textId="622A1AA9"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650805A8" w14:textId="63E330BF" w:rsidTr="008E7601">
        <w:trPr>
          <w:cantSplit/>
          <w:trHeight w:val="432"/>
        </w:trPr>
        <w:sdt>
          <w:sdtPr>
            <w:rPr>
              <w:color w:val="222222"/>
              <w:sz w:val="20"/>
              <w:szCs w:val="20"/>
            </w:rPr>
            <w:id w:val="-1313252307"/>
            <w:placeholder>
              <w:docPart w:val="78AD64778CE94CCAB4E92349C2B3D948"/>
            </w:placeholder>
            <w:date>
              <w:dateFormat w:val="M/d/yyyy"/>
              <w:lid w:val="en-US"/>
              <w:storeMappedDataAs w:val="dateTime"/>
              <w:calendar w:val="gregorian"/>
            </w:date>
          </w:sdtPr>
          <w:sdtEndPr/>
          <w:sdtContent>
            <w:tc>
              <w:tcPr>
                <w:tcW w:w="1872" w:type="dxa"/>
                <w:shd w:val="clear" w:color="auto" w:fill="FFFFFF" w:themeFill="background1"/>
                <w:vAlign w:val="center"/>
              </w:tcPr>
              <w:p w14:paraId="365C7476" w14:textId="4534C1EA"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27981838"/>
            <w:placeholder>
              <w:docPart w:val="1809F46F5D1843FFBF4882E597338ACD"/>
            </w:placeholder>
            <w:showingPlcHdr/>
            <w:text w:multiLine="1"/>
          </w:sdtPr>
          <w:sdtEndPr/>
          <w:sdtContent>
            <w:tc>
              <w:tcPr>
                <w:tcW w:w="2250" w:type="dxa"/>
                <w:shd w:val="clear" w:color="auto" w:fill="FFFFFF" w:themeFill="background1"/>
                <w:vAlign w:val="center"/>
              </w:tcPr>
              <w:p w14:paraId="13ECACEF" w14:textId="27A5B68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31520573"/>
            <w:placeholder>
              <w:docPart w:val="9BFB61F71F384E96ADFE86F3DAB7943C"/>
            </w:placeholder>
            <w:showingPlcHdr/>
            <w:text w:multiLine="1"/>
          </w:sdtPr>
          <w:sdtEndPr/>
          <w:sdtContent>
            <w:tc>
              <w:tcPr>
                <w:tcW w:w="1800" w:type="dxa"/>
                <w:shd w:val="clear" w:color="auto" w:fill="FFFFFF" w:themeFill="background1"/>
                <w:vAlign w:val="center"/>
              </w:tcPr>
              <w:p w14:paraId="68B0C0A7" w14:textId="797DF3B8"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608587145"/>
            <w:placeholder>
              <w:docPart w:val="9C9BC1004BA9454CAFDA87DDA512C7E5"/>
            </w:placeholder>
            <w:showingPlcHdr/>
            <w:text w:multiLine="1"/>
          </w:sdtPr>
          <w:sdtEndPr/>
          <w:sdtContent>
            <w:tc>
              <w:tcPr>
                <w:tcW w:w="1800" w:type="dxa"/>
                <w:shd w:val="clear" w:color="auto" w:fill="FFFFFF" w:themeFill="background1"/>
                <w:vAlign w:val="center"/>
              </w:tcPr>
              <w:p w14:paraId="14DEBB3E" w14:textId="755D4AE6"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379660065"/>
            <w:placeholder>
              <w:docPart w:val="732298F8E1744CFE8F1E640BA1195479"/>
            </w:placeholder>
            <w:showingPlcHdr/>
            <w:text w:multiLine="1"/>
          </w:sdtPr>
          <w:sdtEndPr/>
          <w:sdtContent>
            <w:tc>
              <w:tcPr>
                <w:tcW w:w="1638" w:type="dxa"/>
                <w:shd w:val="clear" w:color="auto" w:fill="FFFFFF" w:themeFill="background1"/>
                <w:vAlign w:val="center"/>
              </w:tcPr>
              <w:p w14:paraId="79B30D09" w14:textId="71CC54C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518FF620" w14:textId="1DEB963F" w:rsidTr="008E7601">
        <w:trPr>
          <w:cantSplit/>
          <w:trHeight w:val="432"/>
        </w:trPr>
        <w:sdt>
          <w:sdtPr>
            <w:rPr>
              <w:color w:val="222222"/>
              <w:sz w:val="20"/>
              <w:szCs w:val="20"/>
            </w:rPr>
            <w:id w:val="-2018688332"/>
            <w:placeholder>
              <w:docPart w:val="CE9058FC06CB48298323E7AAA11B2F4E"/>
            </w:placeholder>
            <w:date>
              <w:dateFormat w:val="M/d/yyyy"/>
              <w:lid w:val="en-US"/>
              <w:storeMappedDataAs w:val="dateTime"/>
              <w:calendar w:val="gregorian"/>
            </w:date>
          </w:sdtPr>
          <w:sdtEndPr/>
          <w:sdtContent>
            <w:tc>
              <w:tcPr>
                <w:tcW w:w="1872" w:type="dxa"/>
                <w:shd w:val="clear" w:color="auto" w:fill="FFFFFF" w:themeFill="background1"/>
                <w:vAlign w:val="center"/>
              </w:tcPr>
              <w:p w14:paraId="7FCDF3BD" w14:textId="1CDB3902"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55242242"/>
            <w:placeholder>
              <w:docPart w:val="ABFDE07B8B5B480EA9282B85160B347D"/>
            </w:placeholder>
            <w:showingPlcHdr/>
            <w:text w:multiLine="1"/>
          </w:sdtPr>
          <w:sdtEndPr/>
          <w:sdtContent>
            <w:tc>
              <w:tcPr>
                <w:tcW w:w="2250" w:type="dxa"/>
                <w:shd w:val="clear" w:color="auto" w:fill="FFFFFF" w:themeFill="background1"/>
                <w:vAlign w:val="center"/>
              </w:tcPr>
              <w:p w14:paraId="1B0CA794" w14:textId="4AC02019"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382909470"/>
            <w:placeholder>
              <w:docPart w:val="58B64E06D3DC4E9689DFD2F7F68089F1"/>
            </w:placeholder>
            <w:showingPlcHdr/>
            <w:text w:multiLine="1"/>
          </w:sdtPr>
          <w:sdtEndPr/>
          <w:sdtContent>
            <w:tc>
              <w:tcPr>
                <w:tcW w:w="1800" w:type="dxa"/>
                <w:shd w:val="clear" w:color="auto" w:fill="FFFFFF" w:themeFill="background1"/>
                <w:vAlign w:val="center"/>
              </w:tcPr>
              <w:p w14:paraId="0AA04AC3" w14:textId="13B0F228"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39255043"/>
            <w:placeholder>
              <w:docPart w:val="143F378DBE2A48E18365779C37CBEBD2"/>
            </w:placeholder>
            <w:showingPlcHdr/>
            <w:text w:multiLine="1"/>
          </w:sdtPr>
          <w:sdtEndPr/>
          <w:sdtContent>
            <w:tc>
              <w:tcPr>
                <w:tcW w:w="1800" w:type="dxa"/>
                <w:shd w:val="clear" w:color="auto" w:fill="FFFFFF" w:themeFill="background1"/>
                <w:vAlign w:val="center"/>
              </w:tcPr>
              <w:p w14:paraId="0D82CC9D" w14:textId="6B826B2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542325871"/>
            <w:placeholder>
              <w:docPart w:val="B94C570C72EE4394A866E25D03E86F9E"/>
            </w:placeholder>
            <w:showingPlcHdr/>
            <w:text w:multiLine="1"/>
          </w:sdtPr>
          <w:sdtEndPr/>
          <w:sdtContent>
            <w:tc>
              <w:tcPr>
                <w:tcW w:w="1638" w:type="dxa"/>
                <w:shd w:val="clear" w:color="auto" w:fill="FFFFFF" w:themeFill="background1"/>
                <w:vAlign w:val="center"/>
              </w:tcPr>
              <w:p w14:paraId="4F858D71" w14:textId="0D774CE3"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258480FC" w14:textId="12B00A64" w:rsidTr="008E7601">
        <w:trPr>
          <w:cantSplit/>
          <w:trHeight w:val="432"/>
        </w:trPr>
        <w:sdt>
          <w:sdtPr>
            <w:rPr>
              <w:color w:val="222222"/>
              <w:sz w:val="20"/>
              <w:szCs w:val="20"/>
            </w:rPr>
            <w:id w:val="1241216769"/>
            <w:placeholder>
              <w:docPart w:val="3AC72DF207AD4C11BB24BF61ABA0E5C4"/>
            </w:placeholder>
            <w:date>
              <w:dateFormat w:val="M/d/yyyy"/>
              <w:lid w:val="en-US"/>
              <w:storeMappedDataAs w:val="dateTime"/>
              <w:calendar w:val="gregorian"/>
            </w:date>
          </w:sdtPr>
          <w:sdtEndPr/>
          <w:sdtContent>
            <w:tc>
              <w:tcPr>
                <w:tcW w:w="1872" w:type="dxa"/>
                <w:shd w:val="clear" w:color="auto" w:fill="FFFFFF" w:themeFill="background1"/>
                <w:vAlign w:val="center"/>
              </w:tcPr>
              <w:p w14:paraId="1AE20DCF" w14:textId="58DD7755"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56534559"/>
            <w:placeholder>
              <w:docPart w:val="096A4A0DEFC844F88ECA57A5FB720EFB"/>
            </w:placeholder>
            <w:showingPlcHdr/>
            <w:text w:multiLine="1"/>
          </w:sdtPr>
          <w:sdtEndPr/>
          <w:sdtContent>
            <w:tc>
              <w:tcPr>
                <w:tcW w:w="2250" w:type="dxa"/>
                <w:shd w:val="clear" w:color="auto" w:fill="FFFFFF" w:themeFill="background1"/>
                <w:vAlign w:val="center"/>
              </w:tcPr>
              <w:p w14:paraId="6D386C0E" w14:textId="56B3CD3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756619031"/>
            <w:placeholder>
              <w:docPart w:val="91BF865E1C1B41EABFD4F0F2B2FBE3D2"/>
            </w:placeholder>
            <w:showingPlcHdr/>
            <w:text w:multiLine="1"/>
          </w:sdtPr>
          <w:sdtEndPr/>
          <w:sdtContent>
            <w:tc>
              <w:tcPr>
                <w:tcW w:w="1800" w:type="dxa"/>
                <w:shd w:val="clear" w:color="auto" w:fill="FFFFFF" w:themeFill="background1"/>
                <w:vAlign w:val="center"/>
              </w:tcPr>
              <w:p w14:paraId="14B5A3AC" w14:textId="4E5469A5"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76683524"/>
            <w:placeholder>
              <w:docPart w:val="AF466D0A51E24245987EBDD94DE622D3"/>
            </w:placeholder>
            <w:showingPlcHdr/>
            <w:text w:multiLine="1"/>
          </w:sdtPr>
          <w:sdtEndPr/>
          <w:sdtContent>
            <w:tc>
              <w:tcPr>
                <w:tcW w:w="1800" w:type="dxa"/>
                <w:shd w:val="clear" w:color="auto" w:fill="FFFFFF" w:themeFill="background1"/>
                <w:vAlign w:val="center"/>
              </w:tcPr>
              <w:p w14:paraId="3BA6298F" w14:textId="4CCB85EF"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88576061"/>
            <w:placeholder>
              <w:docPart w:val="CA68CE245C554AD4A8985A5C3161E8BD"/>
            </w:placeholder>
            <w:showingPlcHdr/>
            <w:text w:multiLine="1"/>
          </w:sdtPr>
          <w:sdtEndPr/>
          <w:sdtContent>
            <w:tc>
              <w:tcPr>
                <w:tcW w:w="1638" w:type="dxa"/>
                <w:shd w:val="clear" w:color="auto" w:fill="FFFFFF" w:themeFill="background1"/>
                <w:vAlign w:val="center"/>
              </w:tcPr>
              <w:p w14:paraId="28963538" w14:textId="48A156A8"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15203DEE" w14:textId="28BA29ED" w:rsidTr="008E7601">
        <w:trPr>
          <w:cantSplit/>
          <w:trHeight w:val="432"/>
        </w:trPr>
        <w:sdt>
          <w:sdtPr>
            <w:rPr>
              <w:color w:val="222222"/>
              <w:sz w:val="20"/>
              <w:szCs w:val="20"/>
            </w:rPr>
            <w:id w:val="1161664073"/>
            <w:placeholder>
              <w:docPart w:val="595B7B08898D4982AB42A018CE159D8C"/>
            </w:placeholder>
            <w:date>
              <w:dateFormat w:val="M/d/yyyy"/>
              <w:lid w:val="en-US"/>
              <w:storeMappedDataAs w:val="dateTime"/>
              <w:calendar w:val="gregorian"/>
            </w:date>
          </w:sdtPr>
          <w:sdtEndPr/>
          <w:sdtContent>
            <w:tc>
              <w:tcPr>
                <w:tcW w:w="1872" w:type="dxa"/>
                <w:shd w:val="clear" w:color="auto" w:fill="FFFFFF" w:themeFill="background1"/>
                <w:vAlign w:val="center"/>
              </w:tcPr>
              <w:p w14:paraId="6754FCA4" w14:textId="69DFBF1E"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881213506"/>
            <w:placeholder>
              <w:docPart w:val="92F654D5A8154763BB7D8600AC1FA399"/>
            </w:placeholder>
            <w:showingPlcHdr/>
            <w:text w:multiLine="1"/>
          </w:sdtPr>
          <w:sdtEndPr/>
          <w:sdtContent>
            <w:tc>
              <w:tcPr>
                <w:tcW w:w="2250" w:type="dxa"/>
                <w:shd w:val="clear" w:color="auto" w:fill="FFFFFF" w:themeFill="background1"/>
                <w:vAlign w:val="center"/>
              </w:tcPr>
              <w:p w14:paraId="426D0927" w14:textId="31F9D6DB"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140402339"/>
            <w:placeholder>
              <w:docPart w:val="885635BF575E4D7FB1A131E0269051A3"/>
            </w:placeholder>
            <w:showingPlcHdr/>
            <w:text w:multiLine="1"/>
          </w:sdtPr>
          <w:sdtEndPr/>
          <w:sdtContent>
            <w:tc>
              <w:tcPr>
                <w:tcW w:w="1800" w:type="dxa"/>
                <w:shd w:val="clear" w:color="auto" w:fill="FFFFFF" w:themeFill="background1"/>
                <w:vAlign w:val="center"/>
              </w:tcPr>
              <w:p w14:paraId="296004A9" w14:textId="7BD92AF4"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294903031"/>
            <w:placeholder>
              <w:docPart w:val="78F9A1B2F01D44CD83DDEEED681561B9"/>
            </w:placeholder>
            <w:showingPlcHdr/>
            <w:text w:multiLine="1"/>
          </w:sdtPr>
          <w:sdtEndPr/>
          <w:sdtContent>
            <w:tc>
              <w:tcPr>
                <w:tcW w:w="1800" w:type="dxa"/>
                <w:shd w:val="clear" w:color="auto" w:fill="FFFFFF" w:themeFill="background1"/>
                <w:vAlign w:val="center"/>
              </w:tcPr>
              <w:p w14:paraId="25F55248" w14:textId="01444A3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360551551"/>
            <w:placeholder>
              <w:docPart w:val="EA1EA7A7FE8040E5ADE961873A0CC209"/>
            </w:placeholder>
            <w:showingPlcHdr/>
            <w:text w:multiLine="1"/>
          </w:sdtPr>
          <w:sdtEndPr/>
          <w:sdtContent>
            <w:tc>
              <w:tcPr>
                <w:tcW w:w="1638" w:type="dxa"/>
                <w:shd w:val="clear" w:color="auto" w:fill="FFFFFF" w:themeFill="background1"/>
                <w:vAlign w:val="center"/>
              </w:tcPr>
              <w:p w14:paraId="6C04F462" w14:textId="4AEC4AB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06074456" w14:textId="26FAB129" w:rsidTr="008E7601">
        <w:trPr>
          <w:cantSplit/>
          <w:trHeight w:val="432"/>
        </w:trPr>
        <w:sdt>
          <w:sdtPr>
            <w:rPr>
              <w:color w:val="222222"/>
              <w:sz w:val="20"/>
              <w:szCs w:val="20"/>
            </w:rPr>
            <w:id w:val="1100523685"/>
            <w:placeholder>
              <w:docPart w:val="48C9C7D937B14ACEA5C71428C78DC495"/>
            </w:placeholder>
            <w:date>
              <w:dateFormat w:val="M/d/yyyy"/>
              <w:lid w:val="en-US"/>
              <w:storeMappedDataAs w:val="dateTime"/>
              <w:calendar w:val="gregorian"/>
            </w:date>
          </w:sdtPr>
          <w:sdtEndPr/>
          <w:sdtContent>
            <w:tc>
              <w:tcPr>
                <w:tcW w:w="1872" w:type="dxa"/>
                <w:shd w:val="clear" w:color="auto" w:fill="FFFFFF" w:themeFill="background1"/>
                <w:vAlign w:val="center"/>
              </w:tcPr>
              <w:p w14:paraId="10F47D59" w14:textId="0F807FC3"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268278206"/>
            <w:placeholder>
              <w:docPart w:val="995C4A2FD91240BB9C287B44711CF283"/>
            </w:placeholder>
            <w:showingPlcHdr/>
            <w:text w:multiLine="1"/>
          </w:sdtPr>
          <w:sdtEndPr/>
          <w:sdtContent>
            <w:tc>
              <w:tcPr>
                <w:tcW w:w="2250" w:type="dxa"/>
                <w:shd w:val="clear" w:color="auto" w:fill="FFFFFF" w:themeFill="background1"/>
                <w:vAlign w:val="center"/>
              </w:tcPr>
              <w:p w14:paraId="0E79876B" w14:textId="3B66272D"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59831861"/>
            <w:placeholder>
              <w:docPart w:val="CF241B6F2E3F4D6393BD03D9C34BC28A"/>
            </w:placeholder>
            <w:showingPlcHdr/>
            <w:text w:multiLine="1"/>
          </w:sdtPr>
          <w:sdtEndPr/>
          <w:sdtContent>
            <w:tc>
              <w:tcPr>
                <w:tcW w:w="1800" w:type="dxa"/>
                <w:shd w:val="clear" w:color="auto" w:fill="FFFFFF" w:themeFill="background1"/>
                <w:vAlign w:val="center"/>
              </w:tcPr>
              <w:p w14:paraId="78A6C9C4" w14:textId="438C3B2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235820614"/>
            <w:placeholder>
              <w:docPart w:val="12CD88F972DC41FEBF4371BF94D82BAA"/>
            </w:placeholder>
            <w:showingPlcHdr/>
            <w:text w:multiLine="1"/>
          </w:sdtPr>
          <w:sdtEndPr/>
          <w:sdtContent>
            <w:tc>
              <w:tcPr>
                <w:tcW w:w="1800" w:type="dxa"/>
                <w:shd w:val="clear" w:color="auto" w:fill="FFFFFF" w:themeFill="background1"/>
                <w:vAlign w:val="center"/>
              </w:tcPr>
              <w:p w14:paraId="0A5CCCC4" w14:textId="3841B56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91246260"/>
            <w:placeholder>
              <w:docPart w:val="A02CF6D1C7F64C1B8B5B90AD32D2DAB7"/>
            </w:placeholder>
            <w:showingPlcHdr/>
            <w:text w:multiLine="1"/>
          </w:sdtPr>
          <w:sdtEndPr/>
          <w:sdtContent>
            <w:tc>
              <w:tcPr>
                <w:tcW w:w="1638" w:type="dxa"/>
                <w:shd w:val="clear" w:color="auto" w:fill="FFFFFF" w:themeFill="background1"/>
                <w:vAlign w:val="center"/>
              </w:tcPr>
              <w:p w14:paraId="674CBD4E" w14:textId="070CA446"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13CCD8F0" w14:textId="7E14E1B2" w:rsidTr="008E7601">
        <w:trPr>
          <w:cantSplit/>
          <w:trHeight w:val="432"/>
        </w:trPr>
        <w:sdt>
          <w:sdtPr>
            <w:rPr>
              <w:color w:val="222222"/>
              <w:sz w:val="20"/>
              <w:szCs w:val="20"/>
            </w:rPr>
            <w:id w:val="644165708"/>
            <w:placeholder>
              <w:docPart w:val="98B39CAD0C6B46EBAB4293ED655A0261"/>
            </w:placeholder>
            <w:date>
              <w:dateFormat w:val="M/d/yyyy"/>
              <w:lid w:val="en-US"/>
              <w:storeMappedDataAs w:val="dateTime"/>
              <w:calendar w:val="gregorian"/>
            </w:date>
          </w:sdtPr>
          <w:sdtEndPr/>
          <w:sdtContent>
            <w:tc>
              <w:tcPr>
                <w:tcW w:w="1872" w:type="dxa"/>
                <w:shd w:val="clear" w:color="auto" w:fill="FFFFFF" w:themeFill="background1"/>
                <w:vAlign w:val="center"/>
              </w:tcPr>
              <w:p w14:paraId="5FD55967" w14:textId="165A6703"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499692865"/>
            <w:placeholder>
              <w:docPart w:val="CCC95AF7A2D24C06AC26F5AA24F3DF2C"/>
            </w:placeholder>
            <w:showingPlcHdr/>
            <w:text w:multiLine="1"/>
          </w:sdtPr>
          <w:sdtEndPr/>
          <w:sdtContent>
            <w:tc>
              <w:tcPr>
                <w:tcW w:w="2250" w:type="dxa"/>
                <w:shd w:val="clear" w:color="auto" w:fill="FFFFFF" w:themeFill="background1"/>
                <w:vAlign w:val="center"/>
              </w:tcPr>
              <w:p w14:paraId="16D3AD2C" w14:textId="19086073"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13978466"/>
            <w:placeholder>
              <w:docPart w:val="CEEBA1FFC9AF48778D9900A0EBE1E14E"/>
            </w:placeholder>
            <w:showingPlcHdr/>
            <w:text w:multiLine="1"/>
          </w:sdtPr>
          <w:sdtEndPr/>
          <w:sdtContent>
            <w:tc>
              <w:tcPr>
                <w:tcW w:w="1800" w:type="dxa"/>
                <w:shd w:val="clear" w:color="auto" w:fill="FFFFFF" w:themeFill="background1"/>
                <w:vAlign w:val="center"/>
              </w:tcPr>
              <w:p w14:paraId="1769C1BD" w14:textId="0719416F"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647121603"/>
            <w:placeholder>
              <w:docPart w:val="8DE02C0548534A8D9269844A154B08EA"/>
            </w:placeholder>
            <w:showingPlcHdr/>
            <w:text w:multiLine="1"/>
          </w:sdtPr>
          <w:sdtEndPr/>
          <w:sdtContent>
            <w:tc>
              <w:tcPr>
                <w:tcW w:w="1800" w:type="dxa"/>
                <w:shd w:val="clear" w:color="auto" w:fill="FFFFFF" w:themeFill="background1"/>
                <w:vAlign w:val="center"/>
              </w:tcPr>
              <w:p w14:paraId="120C5574" w14:textId="7B4D0A45"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499883536"/>
            <w:placeholder>
              <w:docPart w:val="369EEAD2ED334D05AEFAA14DF5B0400A"/>
            </w:placeholder>
            <w:showingPlcHdr/>
            <w:text w:multiLine="1"/>
          </w:sdtPr>
          <w:sdtEndPr/>
          <w:sdtContent>
            <w:tc>
              <w:tcPr>
                <w:tcW w:w="1638" w:type="dxa"/>
                <w:shd w:val="clear" w:color="auto" w:fill="FFFFFF" w:themeFill="background1"/>
                <w:vAlign w:val="center"/>
              </w:tcPr>
              <w:p w14:paraId="51A721E9" w14:textId="20798094"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547E7B6D" w14:textId="20C15C81" w:rsidTr="008E7601">
        <w:trPr>
          <w:cantSplit/>
          <w:trHeight w:val="432"/>
        </w:trPr>
        <w:sdt>
          <w:sdtPr>
            <w:rPr>
              <w:color w:val="222222"/>
              <w:sz w:val="20"/>
              <w:szCs w:val="20"/>
            </w:rPr>
            <w:id w:val="-1284955411"/>
            <w:placeholder>
              <w:docPart w:val="7449DC6FA0174B74ADD74C2E745A2E93"/>
            </w:placeholder>
            <w:date>
              <w:dateFormat w:val="M/d/yyyy"/>
              <w:lid w:val="en-US"/>
              <w:storeMappedDataAs w:val="dateTime"/>
              <w:calendar w:val="gregorian"/>
            </w:date>
          </w:sdtPr>
          <w:sdtEndPr/>
          <w:sdtContent>
            <w:tc>
              <w:tcPr>
                <w:tcW w:w="1872" w:type="dxa"/>
                <w:shd w:val="clear" w:color="auto" w:fill="FFFFFF" w:themeFill="background1"/>
                <w:vAlign w:val="center"/>
              </w:tcPr>
              <w:p w14:paraId="34AB3B3E" w14:textId="1B668647"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660801130"/>
            <w:placeholder>
              <w:docPart w:val="326CFE17490A413C9824CDBB5ABFC18C"/>
            </w:placeholder>
            <w:showingPlcHdr/>
            <w:text w:multiLine="1"/>
          </w:sdtPr>
          <w:sdtEndPr/>
          <w:sdtContent>
            <w:tc>
              <w:tcPr>
                <w:tcW w:w="2250" w:type="dxa"/>
                <w:shd w:val="clear" w:color="auto" w:fill="FFFFFF" w:themeFill="background1"/>
                <w:vAlign w:val="center"/>
              </w:tcPr>
              <w:p w14:paraId="280C7B03" w14:textId="758AF370"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363411799"/>
            <w:placeholder>
              <w:docPart w:val="5F98D7AFC576404CAF222437B386A6B5"/>
            </w:placeholder>
            <w:showingPlcHdr/>
            <w:text w:multiLine="1"/>
          </w:sdtPr>
          <w:sdtEndPr/>
          <w:sdtContent>
            <w:tc>
              <w:tcPr>
                <w:tcW w:w="1800" w:type="dxa"/>
                <w:shd w:val="clear" w:color="auto" w:fill="FFFFFF" w:themeFill="background1"/>
                <w:vAlign w:val="center"/>
              </w:tcPr>
              <w:p w14:paraId="0642D1CB" w14:textId="7F5C7F1A"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341045820"/>
            <w:placeholder>
              <w:docPart w:val="E3AA1D6DEA1D475C9E48960AA0FBC481"/>
            </w:placeholder>
            <w:showingPlcHdr/>
            <w:text w:multiLine="1"/>
          </w:sdtPr>
          <w:sdtEndPr/>
          <w:sdtContent>
            <w:tc>
              <w:tcPr>
                <w:tcW w:w="1800" w:type="dxa"/>
                <w:shd w:val="clear" w:color="auto" w:fill="FFFFFF" w:themeFill="background1"/>
                <w:vAlign w:val="center"/>
              </w:tcPr>
              <w:p w14:paraId="205D3D84" w14:textId="4FA0803D"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497269746"/>
            <w:placeholder>
              <w:docPart w:val="CC111B4AD55049B08C125DC97EEE0F7E"/>
            </w:placeholder>
            <w:showingPlcHdr/>
            <w:text w:multiLine="1"/>
          </w:sdtPr>
          <w:sdtEndPr/>
          <w:sdtContent>
            <w:tc>
              <w:tcPr>
                <w:tcW w:w="1638" w:type="dxa"/>
                <w:shd w:val="clear" w:color="auto" w:fill="FFFFFF" w:themeFill="background1"/>
                <w:vAlign w:val="center"/>
              </w:tcPr>
              <w:p w14:paraId="01D7F27E" w14:textId="07A0A60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7533068F" w14:textId="578409EC" w:rsidTr="008E7601">
        <w:trPr>
          <w:cantSplit/>
          <w:trHeight w:val="432"/>
        </w:trPr>
        <w:sdt>
          <w:sdtPr>
            <w:rPr>
              <w:color w:val="222222"/>
              <w:sz w:val="20"/>
              <w:szCs w:val="20"/>
            </w:rPr>
            <w:id w:val="-1511289726"/>
            <w:placeholder>
              <w:docPart w:val="DA2B60C88F7144AE825F2609A0EBEE84"/>
            </w:placeholder>
            <w:date>
              <w:dateFormat w:val="M/d/yyyy"/>
              <w:lid w:val="en-US"/>
              <w:storeMappedDataAs w:val="dateTime"/>
              <w:calendar w:val="gregorian"/>
            </w:date>
          </w:sdtPr>
          <w:sdtEndPr/>
          <w:sdtContent>
            <w:tc>
              <w:tcPr>
                <w:tcW w:w="1872" w:type="dxa"/>
                <w:shd w:val="clear" w:color="auto" w:fill="FFFFFF" w:themeFill="background1"/>
                <w:vAlign w:val="center"/>
              </w:tcPr>
              <w:p w14:paraId="1351F286" w14:textId="56C17627"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2135703822"/>
            <w:placeholder>
              <w:docPart w:val="4B1658E55B4C42798EAEAB861B780DE0"/>
            </w:placeholder>
            <w:showingPlcHdr/>
            <w:text w:multiLine="1"/>
          </w:sdtPr>
          <w:sdtEndPr/>
          <w:sdtContent>
            <w:tc>
              <w:tcPr>
                <w:tcW w:w="2250" w:type="dxa"/>
                <w:shd w:val="clear" w:color="auto" w:fill="FFFFFF" w:themeFill="background1"/>
                <w:vAlign w:val="center"/>
              </w:tcPr>
              <w:p w14:paraId="49D1B4B4" w14:textId="5321BBD8"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465436753"/>
            <w:placeholder>
              <w:docPart w:val="E067EB2A8EB442C391A3876699B6490E"/>
            </w:placeholder>
            <w:showingPlcHdr/>
            <w:text w:multiLine="1"/>
          </w:sdtPr>
          <w:sdtEndPr/>
          <w:sdtContent>
            <w:tc>
              <w:tcPr>
                <w:tcW w:w="1800" w:type="dxa"/>
                <w:shd w:val="clear" w:color="auto" w:fill="FFFFFF" w:themeFill="background1"/>
                <w:vAlign w:val="center"/>
              </w:tcPr>
              <w:p w14:paraId="0E649526" w14:textId="24C71925"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2941567"/>
            <w:placeholder>
              <w:docPart w:val="A45930681D774DC7A45D65C5B92FDBC3"/>
            </w:placeholder>
            <w:showingPlcHdr/>
            <w:text w:multiLine="1"/>
          </w:sdtPr>
          <w:sdtEndPr/>
          <w:sdtContent>
            <w:tc>
              <w:tcPr>
                <w:tcW w:w="1800" w:type="dxa"/>
                <w:shd w:val="clear" w:color="auto" w:fill="FFFFFF" w:themeFill="background1"/>
                <w:vAlign w:val="center"/>
              </w:tcPr>
              <w:p w14:paraId="0EE7ADE8" w14:textId="44549C62"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753188688"/>
            <w:placeholder>
              <w:docPart w:val="A615338D05A34CC8AC6ADBA1714A5756"/>
            </w:placeholder>
            <w:showingPlcHdr/>
            <w:text w:multiLine="1"/>
          </w:sdtPr>
          <w:sdtEndPr/>
          <w:sdtContent>
            <w:tc>
              <w:tcPr>
                <w:tcW w:w="1638" w:type="dxa"/>
                <w:shd w:val="clear" w:color="auto" w:fill="FFFFFF" w:themeFill="background1"/>
                <w:vAlign w:val="center"/>
              </w:tcPr>
              <w:p w14:paraId="0D0E35CF" w14:textId="50FD162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6624472F" w14:textId="0B96EB49" w:rsidTr="008E7601">
        <w:trPr>
          <w:cantSplit/>
          <w:trHeight w:val="432"/>
        </w:trPr>
        <w:sdt>
          <w:sdtPr>
            <w:rPr>
              <w:color w:val="222222"/>
              <w:sz w:val="20"/>
              <w:szCs w:val="20"/>
            </w:rPr>
            <w:id w:val="1098525947"/>
            <w:placeholder>
              <w:docPart w:val="536AB5B58FA244B594F8CFA6A9993A45"/>
            </w:placeholder>
            <w:date>
              <w:dateFormat w:val="M/d/yyyy"/>
              <w:lid w:val="en-US"/>
              <w:storeMappedDataAs w:val="dateTime"/>
              <w:calendar w:val="gregorian"/>
            </w:date>
          </w:sdtPr>
          <w:sdtEndPr/>
          <w:sdtContent>
            <w:tc>
              <w:tcPr>
                <w:tcW w:w="1872" w:type="dxa"/>
                <w:shd w:val="clear" w:color="auto" w:fill="FFFFFF" w:themeFill="background1"/>
                <w:vAlign w:val="center"/>
              </w:tcPr>
              <w:p w14:paraId="418F9D47" w14:textId="7D4B96D9"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1834493917"/>
            <w:placeholder>
              <w:docPart w:val="9594585A044F45228EEBF2AE98CD5C99"/>
            </w:placeholder>
            <w:showingPlcHdr/>
            <w:text w:multiLine="1"/>
          </w:sdtPr>
          <w:sdtEndPr/>
          <w:sdtContent>
            <w:tc>
              <w:tcPr>
                <w:tcW w:w="2250" w:type="dxa"/>
                <w:shd w:val="clear" w:color="auto" w:fill="FFFFFF" w:themeFill="background1"/>
                <w:vAlign w:val="center"/>
              </w:tcPr>
              <w:p w14:paraId="3D91740D" w14:textId="4E080EEB"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806121497"/>
            <w:placeholder>
              <w:docPart w:val="2EFEE82D8FBB4F32A3A5BB020A2E55DC"/>
            </w:placeholder>
            <w:showingPlcHdr/>
            <w:text w:multiLine="1"/>
          </w:sdtPr>
          <w:sdtEndPr/>
          <w:sdtContent>
            <w:tc>
              <w:tcPr>
                <w:tcW w:w="1800" w:type="dxa"/>
                <w:shd w:val="clear" w:color="auto" w:fill="FFFFFF" w:themeFill="background1"/>
                <w:vAlign w:val="center"/>
              </w:tcPr>
              <w:p w14:paraId="677BD5C8" w14:textId="07FBB9F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329440678"/>
            <w:placeholder>
              <w:docPart w:val="20E3E764E4C64E01BEA503C8C051913F"/>
            </w:placeholder>
            <w:showingPlcHdr/>
            <w:text w:multiLine="1"/>
          </w:sdtPr>
          <w:sdtEndPr/>
          <w:sdtContent>
            <w:tc>
              <w:tcPr>
                <w:tcW w:w="1800" w:type="dxa"/>
                <w:shd w:val="clear" w:color="auto" w:fill="FFFFFF" w:themeFill="background1"/>
                <w:vAlign w:val="center"/>
              </w:tcPr>
              <w:p w14:paraId="58CEB2DB" w14:textId="5F2AECE9"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151790231"/>
            <w:placeholder>
              <w:docPart w:val="9A774B0DB1A945D4BC17271556700AB7"/>
            </w:placeholder>
            <w:showingPlcHdr/>
            <w:text w:multiLine="1"/>
          </w:sdtPr>
          <w:sdtEndPr/>
          <w:sdtContent>
            <w:tc>
              <w:tcPr>
                <w:tcW w:w="1638" w:type="dxa"/>
                <w:shd w:val="clear" w:color="auto" w:fill="FFFFFF" w:themeFill="background1"/>
                <w:vAlign w:val="center"/>
              </w:tcPr>
              <w:p w14:paraId="101DE699" w14:textId="6A91281F"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3A7CA7C3" w14:textId="4FD3387B" w:rsidTr="008E7601">
        <w:trPr>
          <w:cantSplit/>
          <w:trHeight w:val="432"/>
        </w:trPr>
        <w:sdt>
          <w:sdtPr>
            <w:rPr>
              <w:color w:val="222222"/>
              <w:sz w:val="20"/>
              <w:szCs w:val="20"/>
            </w:rPr>
            <w:id w:val="-1076980038"/>
            <w:placeholder>
              <w:docPart w:val="C90C16980B6743A78686A9B76C6157DD"/>
            </w:placeholder>
            <w:date>
              <w:dateFormat w:val="M/d/yyyy"/>
              <w:lid w:val="en-US"/>
              <w:storeMappedDataAs w:val="dateTime"/>
              <w:calendar w:val="gregorian"/>
            </w:date>
          </w:sdtPr>
          <w:sdtEndPr/>
          <w:sdtContent>
            <w:tc>
              <w:tcPr>
                <w:tcW w:w="1872" w:type="dxa"/>
                <w:shd w:val="clear" w:color="auto" w:fill="FFFFFF" w:themeFill="background1"/>
                <w:vAlign w:val="center"/>
              </w:tcPr>
              <w:p w14:paraId="18CBBA7B" w14:textId="642F87A5"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953522766"/>
            <w:placeholder>
              <w:docPart w:val="1E1D3B1AAFA94CD594CE1BC0167FA146"/>
            </w:placeholder>
            <w:showingPlcHdr/>
            <w:text w:multiLine="1"/>
          </w:sdtPr>
          <w:sdtEndPr/>
          <w:sdtContent>
            <w:tc>
              <w:tcPr>
                <w:tcW w:w="2250" w:type="dxa"/>
                <w:shd w:val="clear" w:color="auto" w:fill="FFFFFF" w:themeFill="background1"/>
                <w:vAlign w:val="center"/>
              </w:tcPr>
              <w:p w14:paraId="5ABDC372" w14:textId="7A2AF74B"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570029022"/>
            <w:placeholder>
              <w:docPart w:val="B10B47D1E2544CDA8428A3784EC01331"/>
            </w:placeholder>
            <w:showingPlcHdr/>
            <w:text w:multiLine="1"/>
          </w:sdtPr>
          <w:sdtEndPr/>
          <w:sdtContent>
            <w:tc>
              <w:tcPr>
                <w:tcW w:w="1800" w:type="dxa"/>
                <w:shd w:val="clear" w:color="auto" w:fill="FFFFFF" w:themeFill="background1"/>
                <w:vAlign w:val="center"/>
              </w:tcPr>
              <w:p w14:paraId="6E46AA6F" w14:textId="2A0D11CE"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773318689"/>
            <w:placeholder>
              <w:docPart w:val="D5A81B9CDB8A40C8AD8B1DCAA0E6D673"/>
            </w:placeholder>
            <w:showingPlcHdr/>
            <w:text w:multiLine="1"/>
          </w:sdtPr>
          <w:sdtEndPr/>
          <w:sdtContent>
            <w:tc>
              <w:tcPr>
                <w:tcW w:w="1800" w:type="dxa"/>
                <w:shd w:val="clear" w:color="auto" w:fill="FFFFFF" w:themeFill="background1"/>
                <w:vAlign w:val="center"/>
              </w:tcPr>
              <w:p w14:paraId="634A816A" w14:textId="07A14AD3"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887254443"/>
            <w:placeholder>
              <w:docPart w:val="1CC4C0500632453EBDF91D36B66D06FA"/>
            </w:placeholder>
            <w:showingPlcHdr/>
            <w:text w:multiLine="1"/>
          </w:sdtPr>
          <w:sdtEndPr/>
          <w:sdtContent>
            <w:tc>
              <w:tcPr>
                <w:tcW w:w="1638" w:type="dxa"/>
                <w:shd w:val="clear" w:color="auto" w:fill="FFFFFF" w:themeFill="background1"/>
                <w:vAlign w:val="center"/>
              </w:tcPr>
              <w:p w14:paraId="3CFFC02F" w14:textId="0AF67FFD"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r w:rsidR="008E7601" w:rsidRPr="00E74ED6" w14:paraId="04910FC3" w14:textId="7E5A51FD" w:rsidTr="008E7601">
        <w:trPr>
          <w:cantSplit/>
          <w:trHeight w:val="432"/>
        </w:trPr>
        <w:sdt>
          <w:sdtPr>
            <w:rPr>
              <w:color w:val="222222"/>
              <w:sz w:val="20"/>
              <w:szCs w:val="20"/>
            </w:rPr>
            <w:id w:val="-1214568743"/>
            <w:placeholder>
              <w:docPart w:val="FBE1C6C2B4474DD19DF1F3AAB28EC639"/>
            </w:placeholder>
            <w:date>
              <w:dateFormat w:val="M/d/yyyy"/>
              <w:lid w:val="en-US"/>
              <w:storeMappedDataAs w:val="dateTime"/>
              <w:calendar w:val="gregorian"/>
            </w:date>
          </w:sdtPr>
          <w:sdtEndPr/>
          <w:sdtContent>
            <w:tc>
              <w:tcPr>
                <w:tcW w:w="1872" w:type="dxa"/>
                <w:shd w:val="clear" w:color="auto" w:fill="FFFFFF" w:themeFill="background1"/>
                <w:vAlign w:val="center"/>
              </w:tcPr>
              <w:p w14:paraId="5B3CB1C4" w14:textId="4C8240F4" w:rsidR="008E7601" w:rsidRPr="00E74ED6" w:rsidRDefault="008E7601" w:rsidP="008E7601">
                <w:pPr>
                  <w:pStyle w:val="Default"/>
                  <w:jc w:val="center"/>
                  <w:rPr>
                    <w:rFonts w:asciiTheme="minorHAnsi" w:hAnsiTheme="minorHAnsi" w:cs="Calibri"/>
                    <w:color w:val="222222"/>
                    <w:sz w:val="20"/>
                    <w:szCs w:val="20"/>
                  </w:rPr>
                </w:pPr>
                <w:r>
                  <w:rPr>
                    <w:color w:val="222222"/>
                    <w:sz w:val="20"/>
                    <w:szCs w:val="20"/>
                  </w:rPr>
                  <w:t xml:space="preserve">   </w:t>
                </w:r>
              </w:p>
            </w:tc>
          </w:sdtContent>
        </w:sdt>
        <w:sdt>
          <w:sdtPr>
            <w:rPr>
              <w:color w:val="222222"/>
              <w:sz w:val="20"/>
              <w:szCs w:val="20"/>
              <w:shd w:val="clear" w:color="auto" w:fill="FFFFFF"/>
            </w:rPr>
            <w:id w:val="791097830"/>
            <w:placeholder>
              <w:docPart w:val="CF380770424F43209CFBBAA5FEC0DFB3"/>
            </w:placeholder>
            <w:showingPlcHdr/>
            <w:text w:multiLine="1"/>
          </w:sdtPr>
          <w:sdtEndPr/>
          <w:sdtContent>
            <w:tc>
              <w:tcPr>
                <w:tcW w:w="2250" w:type="dxa"/>
                <w:shd w:val="clear" w:color="auto" w:fill="FFFFFF" w:themeFill="background1"/>
                <w:vAlign w:val="center"/>
              </w:tcPr>
              <w:p w14:paraId="427C8272" w14:textId="52ABDF23"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8197210"/>
            <w:placeholder>
              <w:docPart w:val="DA33EA9444E84969A8A4CD1F2731BD64"/>
            </w:placeholder>
            <w:showingPlcHdr/>
            <w:text w:multiLine="1"/>
          </w:sdtPr>
          <w:sdtEndPr/>
          <w:sdtContent>
            <w:tc>
              <w:tcPr>
                <w:tcW w:w="1800" w:type="dxa"/>
                <w:shd w:val="clear" w:color="auto" w:fill="FFFFFF" w:themeFill="background1"/>
                <w:vAlign w:val="center"/>
              </w:tcPr>
              <w:p w14:paraId="6E81A84E" w14:textId="072BA1D7"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043336069"/>
            <w:placeholder>
              <w:docPart w:val="885E8B22A15342EA9CEB0F0AA1A7FD26"/>
            </w:placeholder>
            <w:showingPlcHdr/>
            <w:text w:multiLine="1"/>
          </w:sdtPr>
          <w:sdtEndPr/>
          <w:sdtContent>
            <w:tc>
              <w:tcPr>
                <w:tcW w:w="1800" w:type="dxa"/>
                <w:shd w:val="clear" w:color="auto" w:fill="FFFFFF" w:themeFill="background1"/>
                <w:vAlign w:val="center"/>
              </w:tcPr>
              <w:p w14:paraId="724ACDAB" w14:textId="1785F824"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sdt>
          <w:sdtPr>
            <w:rPr>
              <w:color w:val="222222"/>
              <w:sz w:val="20"/>
              <w:szCs w:val="20"/>
              <w:shd w:val="clear" w:color="auto" w:fill="FFFFFF"/>
            </w:rPr>
            <w:id w:val="162435129"/>
            <w:placeholder>
              <w:docPart w:val="7CB040E3B0534822B328E38772DEA699"/>
            </w:placeholder>
            <w:showingPlcHdr/>
            <w:text w:multiLine="1"/>
          </w:sdtPr>
          <w:sdtEndPr/>
          <w:sdtContent>
            <w:tc>
              <w:tcPr>
                <w:tcW w:w="1638" w:type="dxa"/>
                <w:shd w:val="clear" w:color="auto" w:fill="FFFFFF" w:themeFill="background1"/>
                <w:vAlign w:val="center"/>
              </w:tcPr>
              <w:p w14:paraId="3DA52BE0" w14:textId="1F6052D3" w:rsidR="008E7601" w:rsidRPr="00E74ED6" w:rsidRDefault="008E7601" w:rsidP="008E7601">
                <w:pPr>
                  <w:pStyle w:val="Default"/>
                  <w:jc w:val="center"/>
                  <w:rPr>
                    <w:rFonts w:asciiTheme="minorHAnsi" w:hAnsiTheme="minorHAnsi" w:cs="Calibri"/>
                    <w:color w:val="222222"/>
                    <w:sz w:val="20"/>
                    <w:szCs w:val="20"/>
                    <w:shd w:val="clear" w:color="auto" w:fill="FFFFFF"/>
                  </w:rPr>
                </w:pPr>
                <w:r>
                  <w:rPr>
                    <w:color w:val="222222"/>
                    <w:sz w:val="20"/>
                    <w:szCs w:val="20"/>
                    <w:shd w:val="clear" w:color="auto" w:fill="FFFFFF"/>
                  </w:rPr>
                  <w:t xml:space="preserve">   </w:t>
                </w:r>
              </w:p>
            </w:tc>
          </w:sdtContent>
        </w:sdt>
      </w:tr>
    </w:tbl>
    <w:p w14:paraId="3B5319F4" w14:textId="77777777" w:rsidR="00AA345D" w:rsidRDefault="00AA345D" w:rsidP="00AA345D"/>
    <w:p w14:paraId="373F5148" w14:textId="77777777" w:rsidR="00593EFB" w:rsidRPr="00111560" w:rsidRDefault="00593EFB" w:rsidP="00EA0D64">
      <w:pPr>
        <w:pStyle w:val="Heading2"/>
      </w:pPr>
      <w:r w:rsidRPr="00111560">
        <w:t xml:space="preserve">Additional Notes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1D385E" w:rsidRPr="001D385E" w14:paraId="738231A6" w14:textId="77777777" w:rsidTr="001D385E">
        <w:trPr>
          <w:trHeight w:val="11952"/>
        </w:trPr>
        <w:tc>
          <w:tcPr>
            <w:tcW w:w="9330" w:type="dxa"/>
          </w:tcPr>
          <w:sdt>
            <w:sdtPr>
              <w:rPr>
                <w:rFonts w:ascii="Arial" w:hAnsi="Arial" w:cs="Arial"/>
                <w:sz w:val="20"/>
                <w:szCs w:val="20"/>
              </w:rPr>
              <w:id w:val="1425602187"/>
              <w:placeholder>
                <w:docPart w:val="2BC79493612F452E8170BE69F6BA28FA"/>
              </w:placeholder>
              <w:showingPlcHdr/>
              <w:text w:multiLine="1"/>
            </w:sdtPr>
            <w:sdtEndPr/>
            <w:sdtContent>
              <w:p w14:paraId="5F8BEDFA" w14:textId="35DAAF7F" w:rsidR="001D385E" w:rsidRPr="001D385E" w:rsidRDefault="00AF4540" w:rsidP="001D385E">
                <w:pPr>
                  <w:spacing w:before="120"/>
                  <w:rPr>
                    <w:rFonts w:ascii="Arial" w:hAnsi="Arial" w:cs="Arial"/>
                    <w:sz w:val="20"/>
                    <w:szCs w:val="20"/>
                  </w:rPr>
                </w:pPr>
                <w:r>
                  <w:rPr>
                    <w:rFonts w:ascii="Arial" w:hAnsi="Arial" w:cs="Arial"/>
                    <w:sz w:val="20"/>
                    <w:szCs w:val="20"/>
                  </w:rPr>
                  <w:t xml:space="preserve">     </w:t>
                </w:r>
              </w:p>
            </w:sdtContent>
          </w:sdt>
          <w:p w14:paraId="5203B6A1" w14:textId="7374B68B" w:rsidR="001D385E" w:rsidRPr="001D385E" w:rsidRDefault="001D385E" w:rsidP="001D385E">
            <w:pPr>
              <w:rPr>
                <w:rFonts w:ascii="Arial" w:hAnsi="Arial" w:cs="Arial"/>
                <w:sz w:val="20"/>
                <w:szCs w:val="20"/>
              </w:rPr>
            </w:pPr>
          </w:p>
        </w:tc>
      </w:tr>
    </w:tbl>
    <w:p w14:paraId="4C857CBB" w14:textId="3DA617D6" w:rsidR="00EA0239" w:rsidRDefault="00EA0239" w:rsidP="00420A0E">
      <w:pPr>
        <w:tabs>
          <w:tab w:val="right" w:pos="9360"/>
        </w:tabs>
        <w:spacing w:line="480" w:lineRule="auto"/>
        <w:rPr>
          <w:rFonts w:ascii="Arial" w:hAnsi="Arial" w:cs="Arial"/>
          <w:b/>
          <w:sz w:val="22"/>
          <w:szCs w:val="22"/>
          <w:u w:val="single"/>
        </w:rPr>
      </w:pPr>
    </w:p>
    <w:p w14:paraId="27ED5259" w14:textId="77777777" w:rsidR="00EA0239" w:rsidRDefault="00EA0239" w:rsidP="00420A0E">
      <w:pPr>
        <w:tabs>
          <w:tab w:val="right" w:pos="9360"/>
        </w:tabs>
        <w:spacing w:line="480" w:lineRule="auto"/>
        <w:rPr>
          <w:rFonts w:ascii="Arial" w:hAnsi="Arial" w:cs="Arial"/>
          <w:b/>
          <w:sz w:val="22"/>
          <w:szCs w:val="22"/>
          <w:u w:val="single"/>
        </w:rPr>
        <w:sectPr w:rsidR="00EA0239" w:rsidSect="001440E3">
          <w:headerReference w:type="default" r:id="rId52"/>
          <w:footerReference w:type="default" r:id="rId53"/>
          <w:pgSz w:w="12240" w:h="15840" w:code="1"/>
          <w:pgMar w:top="1440" w:right="1440" w:bottom="1440" w:left="1440" w:header="720" w:footer="720" w:gutter="0"/>
          <w:pgNumType w:start="1"/>
          <w:cols w:space="720"/>
          <w:docGrid w:linePitch="360"/>
        </w:sectPr>
      </w:pPr>
    </w:p>
    <w:p w14:paraId="139846A4" w14:textId="2FF196FA" w:rsidR="00EA0239" w:rsidRPr="007A0E9E" w:rsidRDefault="00907AC6" w:rsidP="00EA0D64">
      <w:pPr>
        <w:pStyle w:val="Heading1"/>
      </w:pPr>
      <w:bookmarkStart w:id="21" w:name="_Ref510384751"/>
      <w:r>
        <w:t>Appendix A: Summary of Needed Repairs and Replacement Items</w:t>
      </w:r>
      <w:bookmarkEnd w:id="21"/>
    </w:p>
    <w:p w14:paraId="53DABAE6" w14:textId="77777777" w:rsidR="00EA0239" w:rsidRPr="00EA0239" w:rsidRDefault="00EA0239" w:rsidP="00EA0239">
      <w:pPr>
        <w:pStyle w:val="BodyText"/>
        <w:spacing w:after="0"/>
        <w:rPr>
          <w:rFonts w:ascii="Arial" w:hAnsi="Arial" w:cs="Arial"/>
        </w:rPr>
      </w:pPr>
    </w:p>
    <w:p w14:paraId="69763BFC" w14:textId="093FED21" w:rsidR="002B0A90" w:rsidRPr="00907AC6" w:rsidRDefault="00907AC6" w:rsidP="00907AC6">
      <w:pPr>
        <w:pStyle w:val="BodyText"/>
        <w:rPr>
          <w:rFonts w:ascii="Arial" w:hAnsi="Arial" w:cs="Arial"/>
        </w:rPr>
      </w:pPr>
      <w:r w:rsidRPr="00907AC6">
        <w:rPr>
          <w:rFonts w:ascii="Arial" w:hAnsi="Arial" w:cs="Arial"/>
        </w:rPr>
        <w:t xml:space="preserve">This appendix can be used to summarize immediate repairs or replacement items that </w:t>
      </w:r>
      <w:r w:rsidR="006E6127">
        <w:rPr>
          <w:rFonts w:ascii="Arial" w:hAnsi="Arial" w:cs="Arial"/>
        </w:rPr>
        <w:t xml:space="preserve">are </w:t>
      </w:r>
      <w:r w:rsidRPr="00907AC6">
        <w:rPr>
          <w:rFonts w:ascii="Arial" w:hAnsi="Arial" w:cs="Arial"/>
        </w:rPr>
        <w:t>identified during your water assessment. Items noted in the Additional Notes section of each worksheet can be compiled into the table below for reporting to the property owner or disseminating to maintenance staff</w:t>
      </w:r>
      <w:r w:rsidR="006E6127">
        <w:rPr>
          <w:rFonts w:ascii="Arial" w:hAnsi="Arial" w:cs="Arial"/>
        </w:rPr>
        <w:t xml:space="preserve"> for resolution</w:t>
      </w:r>
      <w:r w:rsidRPr="00907AC6">
        <w:rPr>
          <w:rFonts w:ascii="Arial" w:hAnsi="Arial" w:cs="Arial"/>
        </w:rPr>
        <w:t>.</w:t>
      </w: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972"/>
        <w:gridCol w:w="2160"/>
        <w:gridCol w:w="2228"/>
        <w:gridCol w:w="3233"/>
        <w:gridCol w:w="1469"/>
        <w:gridCol w:w="1530"/>
        <w:gridCol w:w="1368"/>
      </w:tblGrid>
      <w:tr w:rsidR="00907AC6" w:rsidRPr="00E74ED6" w14:paraId="444B98F3" w14:textId="7453F169" w:rsidTr="00907AC6">
        <w:trPr>
          <w:cantSplit/>
          <w:trHeight w:val="461"/>
          <w:tblHeader/>
        </w:trPr>
        <w:tc>
          <w:tcPr>
            <w:tcW w:w="12960" w:type="dxa"/>
            <w:gridSpan w:val="7"/>
            <w:tcBorders>
              <w:top w:val="nil"/>
              <w:left w:val="nil"/>
              <w:right w:val="nil"/>
            </w:tcBorders>
          </w:tcPr>
          <w:p w14:paraId="53613FC1" w14:textId="5E27BEF4" w:rsidR="00907AC6" w:rsidRDefault="00907AC6" w:rsidP="00907AC6">
            <w:pPr>
              <w:keepNext/>
              <w:jc w:val="center"/>
              <w:outlineLvl w:val="0"/>
              <w:rPr>
                <w:rFonts w:ascii="Arial" w:hAnsi="Arial" w:cs="Arial"/>
                <w:b/>
                <w:bCs/>
              </w:rPr>
            </w:pPr>
            <w:r>
              <w:rPr>
                <w:rFonts w:ascii="Arial" w:hAnsi="Arial" w:cs="Arial"/>
                <w:b/>
                <w:bCs/>
              </w:rPr>
              <w:t>Summary of Needed Repairs and Replacement Items</w:t>
            </w:r>
          </w:p>
        </w:tc>
      </w:tr>
      <w:tr w:rsidR="00907AC6" w:rsidRPr="00E74ED6" w14:paraId="1B90B574" w14:textId="54D7BDA2" w:rsidTr="006E6127">
        <w:trPr>
          <w:cantSplit/>
          <w:trHeight w:val="461"/>
          <w:tblHeader/>
        </w:trPr>
        <w:tc>
          <w:tcPr>
            <w:tcW w:w="972" w:type="dxa"/>
            <w:shd w:val="clear" w:color="auto" w:fill="244061"/>
            <w:vAlign w:val="center"/>
          </w:tcPr>
          <w:p w14:paraId="23378D0D" w14:textId="1D1B9F25" w:rsidR="00907AC6" w:rsidRPr="00B44EF3" w:rsidRDefault="00907AC6" w:rsidP="00907AC6">
            <w:pPr>
              <w:pStyle w:val="Default"/>
              <w:jc w:val="center"/>
              <w:rPr>
                <w:b/>
                <w:color w:val="FFFFFF"/>
                <w:sz w:val="20"/>
                <w:szCs w:val="20"/>
              </w:rPr>
            </w:pPr>
            <w:r>
              <w:rPr>
                <w:b/>
                <w:color w:val="FFFFFF"/>
                <w:sz w:val="20"/>
                <w:szCs w:val="20"/>
              </w:rPr>
              <w:t>Item Number</w:t>
            </w:r>
          </w:p>
        </w:tc>
        <w:tc>
          <w:tcPr>
            <w:tcW w:w="2160" w:type="dxa"/>
            <w:shd w:val="clear" w:color="auto" w:fill="244061"/>
            <w:vAlign w:val="center"/>
          </w:tcPr>
          <w:p w14:paraId="252AFF58" w14:textId="04771E45" w:rsidR="00907AC6" w:rsidRPr="00B44EF3" w:rsidRDefault="00907AC6" w:rsidP="00907AC6">
            <w:pPr>
              <w:pStyle w:val="Default"/>
              <w:jc w:val="center"/>
              <w:rPr>
                <w:b/>
                <w:color w:val="FFFFFF"/>
                <w:sz w:val="20"/>
                <w:szCs w:val="20"/>
              </w:rPr>
            </w:pPr>
            <w:r>
              <w:rPr>
                <w:b/>
                <w:color w:val="FFFFFF"/>
                <w:sz w:val="20"/>
                <w:szCs w:val="20"/>
              </w:rPr>
              <w:t>Location</w:t>
            </w:r>
          </w:p>
        </w:tc>
        <w:tc>
          <w:tcPr>
            <w:tcW w:w="2228" w:type="dxa"/>
            <w:shd w:val="clear" w:color="auto" w:fill="244061"/>
            <w:vAlign w:val="center"/>
          </w:tcPr>
          <w:p w14:paraId="7D92A1B7" w14:textId="1B71E495" w:rsidR="00907AC6" w:rsidRDefault="00907AC6" w:rsidP="00907AC6">
            <w:pPr>
              <w:pStyle w:val="Default"/>
              <w:jc w:val="center"/>
              <w:rPr>
                <w:b/>
                <w:color w:val="FFFFFF"/>
                <w:sz w:val="20"/>
                <w:szCs w:val="20"/>
              </w:rPr>
            </w:pPr>
            <w:r>
              <w:rPr>
                <w:b/>
                <w:color w:val="FFFFFF"/>
                <w:sz w:val="20"/>
                <w:szCs w:val="20"/>
              </w:rPr>
              <w:t>Item Name</w:t>
            </w:r>
          </w:p>
        </w:tc>
        <w:tc>
          <w:tcPr>
            <w:tcW w:w="3233" w:type="dxa"/>
            <w:shd w:val="clear" w:color="auto" w:fill="244061"/>
            <w:vAlign w:val="center"/>
          </w:tcPr>
          <w:p w14:paraId="7D52E602" w14:textId="143284A1" w:rsidR="00907AC6" w:rsidRPr="00B44EF3" w:rsidRDefault="00907AC6" w:rsidP="00907AC6">
            <w:pPr>
              <w:pStyle w:val="Default"/>
              <w:jc w:val="center"/>
              <w:rPr>
                <w:b/>
                <w:color w:val="FFFFFF"/>
                <w:sz w:val="20"/>
                <w:szCs w:val="20"/>
              </w:rPr>
            </w:pPr>
            <w:r>
              <w:rPr>
                <w:b/>
                <w:color w:val="FFFFFF"/>
                <w:sz w:val="20"/>
                <w:szCs w:val="20"/>
              </w:rPr>
              <w:t>Reason for Needed Repair/ Replacement</w:t>
            </w:r>
          </w:p>
        </w:tc>
        <w:tc>
          <w:tcPr>
            <w:tcW w:w="1469" w:type="dxa"/>
            <w:shd w:val="clear" w:color="auto" w:fill="244061"/>
            <w:vAlign w:val="center"/>
          </w:tcPr>
          <w:p w14:paraId="704ED6BB" w14:textId="461B1369" w:rsidR="00907AC6" w:rsidRPr="00B44EF3" w:rsidRDefault="00907AC6" w:rsidP="00907AC6">
            <w:pPr>
              <w:pStyle w:val="Default"/>
              <w:jc w:val="center"/>
              <w:rPr>
                <w:b/>
                <w:color w:val="FFFFFF"/>
                <w:sz w:val="20"/>
                <w:szCs w:val="20"/>
                <w:shd w:val="clear" w:color="auto" w:fill="FFFFFF"/>
              </w:rPr>
            </w:pPr>
            <w:r>
              <w:rPr>
                <w:b/>
                <w:color w:val="FFFFFF"/>
                <w:sz w:val="20"/>
                <w:szCs w:val="20"/>
              </w:rPr>
              <w:t>Estimated Repair/ Replacement Cost ($)</w:t>
            </w:r>
          </w:p>
        </w:tc>
        <w:tc>
          <w:tcPr>
            <w:tcW w:w="1530" w:type="dxa"/>
            <w:shd w:val="clear" w:color="auto" w:fill="244061"/>
            <w:vAlign w:val="center"/>
          </w:tcPr>
          <w:p w14:paraId="3F2D459A" w14:textId="11819802" w:rsidR="00907AC6" w:rsidRDefault="00907AC6" w:rsidP="00907AC6">
            <w:pPr>
              <w:pStyle w:val="Default"/>
              <w:jc w:val="center"/>
              <w:rPr>
                <w:b/>
                <w:color w:val="FFFFFF"/>
                <w:sz w:val="20"/>
                <w:szCs w:val="20"/>
              </w:rPr>
            </w:pPr>
            <w:r>
              <w:rPr>
                <w:b/>
                <w:color w:val="FFFFFF"/>
                <w:sz w:val="20"/>
                <w:szCs w:val="20"/>
              </w:rPr>
              <w:t>Repair Timeframe</w:t>
            </w:r>
          </w:p>
        </w:tc>
        <w:tc>
          <w:tcPr>
            <w:tcW w:w="1368" w:type="dxa"/>
            <w:shd w:val="clear" w:color="auto" w:fill="244061"/>
            <w:vAlign w:val="center"/>
          </w:tcPr>
          <w:p w14:paraId="7392C69E" w14:textId="6887691A" w:rsidR="00907AC6" w:rsidRDefault="00907AC6" w:rsidP="00907AC6">
            <w:pPr>
              <w:pStyle w:val="Default"/>
              <w:jc w:val="center"/>
              <w:rPr>
                <w:b/>
                <w:color w:val="FFFFFF"/>
                <w:sz w:val="20"/>
                <w:szCs w:val="20"/>
              </w:rPr>
            </w:pPr>
            <w:r>
              <w:rPr>
                <w:b/>
                <w:color w:val="FFFFFF"/>
                <w:sz w:val="20"/>
                <w:szCs w:val="20"/>
              </w:rPr>
              <w:t>Completion Date</w:t>
            </w:r>
          </w:p>
        </w:tc>
      </w:tr>
      <w:tr w:rsidR="00907AC6" w:rsidRPr="00E74ED6" w14:paraId="414B2E30" w14:textId="60DA8246" w:rsidTr="006E6127">
        <w:trPr>
          <w:cantSplit/>
          <w:trHeight w:val="432"/>
        </w:trPr>
        <w:tc>
          <w:tcPr>
            <w:tcW w:w="972" w:type="dxa"/>
            <w:shd w:val="clear" w:color="auto" w:fill="FFFFFF" w:themeFill="background1"/>
            <w:vAlign w:val="center"/>
          </w:tcPr>
          <w:p w14:paraId="198DDDD0" w14:textId="369F8938" w:rsidR="00907AC6" w:rsidRPr="00DB741E" w:rsidRDefault="006E6127" w:rsidP="006E6127">
            <w:pPr>
              <w:keepNext/>
              <w:jc w:val="center"/>
              <w:outlineLvl w:val="0"/>
              <w:rPr>
                <w:rFonts w:cs="Calibri"/>
                <w:i/>
                <w:color w:val="222222"/>
                <w:sz w:val="20"/>
                <w:szCs w:val="20"/>
              </w:rPr>
            </w:pPr>
            <w:r w:rsidRPr="00DB741E">
              <w:rPr>
                <w:rFonts w:cs="Calibri"/>
                <w:i/>
                <w:color w:val="222222"/>
                <w:sz w:val="20"/>
                <w:szCs w:val="20"/>
              </w:rPr>
              <w:t>Example</w:t>
            </w:r>
          </w:p>
        </w:tc>
        <w:tc>
          <w:tcPr>
            <w:tcW w:w="2160" w:type="dxa"/>
            <w:shd w:val="clear" w:color="auto" w:fill="FFFFFF" w:themeFill="background1"/>
            <w:vAlign w:val="center"/>
          </w:tcPr>
          <w:p w14:paraId="728330A7" w14:textId="674CBF6C" w:rsidR="00907AC6" w:rsidRPr="00DB741E" w:rsidRDefault="006E6127" w:rsidP="00907AC6">
            <w:pPr>
              <w:pStyle w:val="Default"/>
              <w:rPr>
                <w:rFonts w:asciiTheme="minorHAnsi" w:hAnsiTheme="minorHAnsi" w:cs="Calibri"/>
                <w:i/>
                <w:color w:val="222222"/>
                <w:sz w:val="20"/>
                <w:szCs w:val="20"/>
                <w:shd w:val="clear" w:color="auto" w:fill="FFFFFF"/>
              </w:rPr>
            </w:pPr>
            <w:r w:rsidRPr="00DB741E">
              <w:rPr>
                <w:rFonts w:asciiTheme="minorHAnsi" w:hAnsiTheme="minorHAnsi" w:cs="Calibri"/>
                <w:i/>
                <w:color w:val="222222"/>
                <w:sz w:val="20"/>
                <w:szCs w:val="20"/>
                <w:shd w:val="clear" w:color="auto" w:fill="FFFFFF"/>
              </w:rPr>
              <w:t>Unit 201</w:t>
            </w:r>
          </w:p>
        </w:tc>
        <w:tc>
          <w:tcPr>
            <w:tcW w:w="2228" w:type="dxa"/>
            <w:shd w:val="clear" w:color="auto" w:fill="FFFFFF" w:themeFill="background1"/>
            <w:vAlign w:val="center"/>
          </w:tcPr>
          <w:p w14:paraId="2DEE6A6F" w14:textId="2B654E25" w:rsidR="00907AC6" w:rsidRPr="00DB741E" w:rsidRDefault="006E6127" w:rsidP="00907AC6">
            <w:pPr>
              <w:pStyle w:val="Default"/>
              <w:rPr>
                <w:rFonts w:asciiTheme="minorHAnsi" w:hAnsiTheme="minorHAnsi" w:cs="Calibri"/>
                <w:i/>
                <w:color w:val="222222"/>
                <w:sz w:val="20"/>
                <w:szCs w:val="20"/>
                <w:shd w:val="clear" w:color="auto" w:fill="FFFFFF"/>
              </w:rPr>
            </w:pPr>
            <w:r w:rsidRPr="00DB741E">
              <w:rPr>
                <w:rFonts w:asciiTheme="minorHAnsi" w:hAnsiTheme="minorHAnsi" w:cs="Calibri"/>
                <w:i/>
                <w:color w:val="222222"/>
                <w:sz w:val="20"/>
                <w:szCs w:val="20"/>
                <w:shd w:val="clear" w:color="auto" w:fill="FFFFFF"/>
              </w:rPr>
              <w:t>Aerator in master bathroom.</w:t>
            </w:r>
          </w:p>
        </w:tc>
        <w:tc>
          <w:tcPr>
            <w:tcW w:w="3233" w:type="dxa"/>
            <w:shd w:val="clear" w:color="auto" w:fill="FFFFFF" w:themeFill="background1"/>
            <w:vAlign w:val="center"/>
          </w:tcPr>
          <w:p w14:paraId="2E75F03A" w14:textId="7044C0D3" w:rsidR="00907AC6" w:rsidRPr="00DB741E" w:rsidRDefault="006E6127" w:rsidP="00907AC6">
            <w:pPr>
              <w:pStyle w:val="Default"/>
              <w:rPr>
                <w:rFonts w:asciiTheme="minorHAnsi" w:hAnsiTheme="minorHAnsi" w:cs="Calibri"/>
                <w:i/>
                <w:color w:val="222222"/>
                <w:sz w:val="20"/>
                <w:szCs w:val="20"/>
                <w:shd w:val="clear" w:color="auto" w:fill="FFFFFF"/>
              </w:rPr>
            </w:pPr>
            <w:r w:rsidRPr="00DB741E">
              <w:rPr>
                <w:rFonts w:asciiTheme="minorHAnsi" w:hAnsiTheme="minorHAnsi" w:cs="Calibri"/>
                <w:i/>
                <w:color w:val="222222"/>
                <w:sz w:val="20"/>
                <w:szCs w:val="20"/>
                <w:shd w:val="clear" w:color="auto" w:fill="FFFFFF"/>
              </w:rPr>
              <w:t xml:space="preserve">Aerator is missing. Purchase </w:t>
            </w:r>
            <w:r w:rsidR="00DB741E">
              <w:rPr>
                <w:rFonts w:asciiTheme="minorHAnsi" w:hAnsiTheme="minorHAnsi" w:cs="Calibri"/>
                <w:i/>
                <w:color w:val="222222"/>
                <w:sz w:val="20"/>
                <w:szCs w:val="20"/>
                <w:shd w:val="clear" w:color="auto" w:fill="FFFFFF"/>
              </w:rPr>
              <w:t>WaterSense labeled faucet aerator flowing at 1.5 gpm.</w:t>
            </w:r>
          </w:p>
        </w:tc>
        <w:tc>
          <w:tcPr>
            <w:tcW w:w="1469" w:type="dxa"/>
            <w:shd w:val="clear" w:color="auto" w:fill="FFFFFF" w:themeFill="background1"/>
            <w:vAlign w:val="center"/>
          </w:tcPr>
          <w:p w14:paraId="7D8DBAFB" w14:textId="0AACA938" w:rsidR="00907AC6" w:rsidRPr="00DB741E" w:rsidRDefault="00DB741E" w:rsidP="00907AC6">
            <w:pPr>
              <w:pStyle w:val="Default"/>
              <w:rPr>
                <w:rFonts w:asciiTheme="minorHAnsi" w:hAnsiTheme="minorHAnsi" w:cs="Calibri"/>
                <w:i/>
                <w:color w:val="222222"/>
                <w:sz w:val="20"/>
                <w:szCs w:val="20"/>
                <w:shd w:val="clear" w:color="auto" w:fill="FFFFFF"/>
              </w:rPr>
            </w:pPr>
            <w:r w:rsidRPr="00DB741E">
              <w:rPr>
                <w:rFonts w:asciiTheme="minorHAnsi" w:hAnsiTheme="minorHAnsi" w:cs="Calibri"/>
                <w:i/>
                <w:color w:val="222222"/>
                <w:sz w:val="20"/>
                <w:szCs w:val="20"/>
                <w:shd w:val="clear" w:color="auto" w:fill="FFFFFF"/>
              </w:rPr>
              <w:t>$5</w:t>
            </w:r>
          </w:p>
        </w:tc>
        <w:tc>
          <w:tcPr>
            <w:tcW w:w="1530" w:type="dxa"/>
            <w:shd w:val="clear" w:color="auto" w:fill="FFFFFF" w:themeFill="background1"/>
            <w:vAlign w:val="center"/>
          </w:tcPr>
          <w:p w14:paraId="4CE821F1" w14:textId="11B72EC2" w:rsidR="00907AC6" w:rsidRPr="00DB741E" w:rsidRDefault="00DB741E" w:rsidP="00907AC6">
            <w:pPr>
              <w:pStyle w:val="Default"/>
              <w:rPr>
                <w:rFonts w:asciiTheme="minorHAnsi" w:hAnsiTheme="minorHAnsi" w:cs="Calibri"/>
                <w:i/>
                <w:color w:val="222222"/>
                <w:sz w:val="20"/>
                <w:szCs w:val="20"/>
                <w:shd w:val="clear" w:color="auto" w:fill="FFFFFF"/>
              </w:rPr>
            </w:pPr>
            <w:r w:rsidRPr="00DB741E">
              <w:rPr>
                <w:rFonts w:asciiTheme="minorHAnsi" w:hAnsiTheme="minorHAnsi" w:cs="Calibri"/>
                <w:i/>
                <w:color w:val="222222"/>
                <w:sz w:val="20"/>
                <w:szCs w:val="20"/>
                <w:shd w:val="clear" w:color="auto" w:fill="FFFFFF"/>
              </w:rPr>
              <w:t>Immediate</w:t>
            </w:r>
          </w:p>
        </w:tc>
        <w:tc>
          <w:tcPr>
            <w:tcW w:w="1368" w:type="dxa"/>
            <w:shd w:val="clear" w:color="auto" w:fill="FFFFFF" w:themeFill="background1"/>
            <w:vAlign w:val="center"/>
          </w:tcPr>
          <w:p w14:paraId="39C4A068" w14:textId="087E82C6" w:rsidR="00907AC6" w:rsidRPr="00DB741E" w:rsidRDefault="00A05229" w:rsidP="00907AC6">
            <w:pPr>
              <w:pStyle w:val="Default"/>
              <w:rPr>
                <w:rFonts w:asciiTheme="minorHAnsi" w:hAnsiTheme="minorHAnsi" w:cs="Calibri"/>
                <w:i/>
                <w:color w:val="222222"/>
                <w:sz w:val="20"/>
                <w:szCs w:val="20"/>
                <w:shd w:val="clear" w:color="auto" w:fill="FFFFFF"/>
              </w:rPr>
            </w:pPr>
            <w:r>
              <w:rPr>
                <w:rFonts w:asciiTheme="minorHAnsi" w:hAnsiTheme="minorHAnsi" w:cs="Calibri"/>
                <w:i/>
                <w:color w:val="222222"/>
                <w:sz w:val="20"/>
                <w:szCs w:val="20"/>
                <w:shd w:val="clear" w:color="auto" w:fill="FFFFFF"/>
              </w:rPr>
              <w:t>4</w:t>
            </w:r>
            <w:r w:rsidR="00DB741E" w:rsidRPr="00DB741E">
              <w:rPr>
                <w:rFonts w:asciiTheme="minorHAnsi" w:hAnsiTheme="minorHAnsi" w:cs="Calibri"/>
                <w:i/>
                <w:color w:val="222222"/>
                <w:sz w:val="20"/>
                <w:szCs w:val="20"/>
                <w:shd w:val="clear" w:color="auto" w:fill="FFFFFF"/>
              </w:rPr>
              <w:t>/30/201</w:t>
            </w:r>
            <w:r>
              <w:rPr>
                <w:rFonts w:asciiTheme="minorHAnsi" w:hAnsiTheme="minorHAnsi" w:cs="Calibri"/>
                <w:i/>
                <w:color w:val="222222"/>
                <w:sz w:val="20"/>
                <w:szCs w:val="20"/>
                <w:shd w:val="clear" w:color="auto" w:fill="FFFFFF"/>
              </w:rPr>
              <w:t>8</w:t>
            </w:r>
          </w:p>
        </w:tc>
      </w:tr>
      <w:tr w:rsidR="00B41F5F" w:rsidRPr="00E74ED6" w14:paraId="4484C5F8" w14:textId="474A7B9D" w:rsidTr="00A05229">
        <w:trPr>
          <w:cantSplit/>
          <w:trHeight w:hRule="exact" w:val="418"/>
        </w:trPr>
        <w:tc>
          <w:tcPr>
            <w:tcW w:w="972" w:type="dxa"/>
            <w:shd w:val="clear" w:color="auto" w:fill="FFFFFF" w:themeFill="background1"/>
            <w:vAlign w:val="center"/>
          </w:tcPr>
          <w:p w14:paraId="7C37BCC7" w14:textId="1A7C8E56"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1</w:t>
            </w:r>
          </w:p>
        </w:tc>
        <w:sdt>
          <w:sdtPr>
            <w:rPr>
              <w:rFonts w:asciiTheme="minorHAnsi" w:hAnsiTheme="minorHAnsi" w:cstheme="minorHAnsi"/>
              <w:color w:val="222222"/>
              <w:sz w:val="20"/>
              <w:szCs w:val="20"/>
              <w:shd w:val="clear" w:color="auto" w:fill="FFFFFF"/>
            </w:rPr>
            <w:id w:val="1394534570"/>
            <w:placeholder>
              <w:docPart w:val="9972A7686A58418882A1A70D1CB4AE0F"/>
            </w:placeholder>
            <w:showingPlcHdr/>
            <w:text w:multiLine="1"/>
          </w:sdtPr>
          <w:sdtEndPr/>
          <w:sdtContent>
            <w:tc>
              <w:tcPr>
                <w:tcW w:w="2160" w:type="dxa"/>
                <w:shd w:val="clear" w:color="auto" w:fill="FFFFFF" w:themeFill="background1"/>
                <w:vAlign w:val="center"/>
              </w:tcPr>
              <w:p w14:paraId="01521A3B" w14:textId="3987F436"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670996466"/>
            <w:placeholder>
              <w:docPart w:val="ED9863332F7F41EB86F267978B55E30F"/>
            </w:placeholder>
            <w:showingPlcHdr/>
            <w:text w:multiLine="1"/>
          </w:sdtPr>
          <w:sdtEndPr/>
          <w:sdtContent>
            <w:tc>
              <w:tcPr>
                <w:tcW w:w="2228" w:type="dxa"/>
                <w:shd w:val="clear" w:color="auto" w:fill="FFFFFF" w:themeFill="background1"/>
                <w:vAlign w:val="center"/>
              </w:tcPr>
              <w:p w14:paraId="45C4E754" w14:textId="3967B42C"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898589536"/>
            <w:placeholder>
              <w:docPart w:val="0BCCE92F8F8C46BC97642A945D46820B"/>
            </w:placeholder>
            <w:showingPlcHdr/>
            <w:text w:multiLine="1"/>
          </w:sdtPr>
          <w:sdtEndPr/>
          <w:sdtContent>
            <w:tc>
              <w:tcPr>
                <w:tcW w:w="3233" w:type="dxa"/>
                <w:shd w:val="clear" w:color="auto" w:fill="FFFFFF" w:themeFill="background1"/>
                <w:vAlign w:val="center"/>
              </w:tcPr>
              <w:p w14:paraId="2DEB6D91" w14:textId="5717D92C"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2088379100"/>
            <w:placeholder>
              <w:docPart w:val="78886E4CB88D455E8B6090CF1845C533"/>
            </w:placeholder>
            <w:showingPlcHdr/>
            <w:text w:multiLine="1"/>
          </w:sdtPr>
          <w:sdtEndPr/>
          <w:sdtContent>
            <w:tc>
              <w:tcPr>
                <w:tcW w:w="1469" w:type="dxa"/>
                <w:shd w:val="clear" w:color="auto" w:fill="FFFFFF" w:themeFill="background1"/>
                <w:vAlign w:val="center"/>
              </w:tcPr>
              <w:p w14:paraId="3BD70FC5" w14:textId="0473872E"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324546508"/>
            <w:placeholder>
              <w:docPart w:val="E5F29C8C4ED44F40BA107441CDF1A870"/>
            </w:placeholder>
            <w:showingPlcHdr/>
            <w:text w:multiLine="1"/>
          </w:sdtPr>
          <w:sdtEndPr/>
          <w:sdtContent>
            <w:tc>
              <w:tcPr>
                <w:tcW w:w="1530" w:type="dxa"/>
                <w:shd w:val="clear" w:color="auto" w:fill="FFFFFF" w:themeFill="background1"/>
                <w:vAlign w:val="center"/>
              </w:tcPr>
              <w:p w14:paraId="2419FBE3" w14:textId="3CDDC0E6"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1188644033"/>
            <w:placeholder>
              <w:docPart w:val="80816FEA228448EB8A931710CC975FF2"/>
            </w:placeholder>
            <w:date>
              <w:dateFormat w:val="M/d/yyyy"/>
              <w:lid w:val="en-US"/>
              <w:storeMappedDataAs w:val="dateTime"/>
              <w:calendar w:val="gregorian"/>
            </w:date>
          </w:sdtPr>
          <w:sdtEndPr/>
          <w:sdtContent>
            <w:tc>
              <w:tcPr>
                <w:tcW w:w="1368" w:type="dxa"/>
                <w:shd w:val="clear" w:color="auto" w:fill="FFFFFF" w:themeFill="background1"/>
                <w:vAlign w:val="center"/>
              </w:tcPr>
              <w:p w14:paraId="0F751AF8" w14:textId="20C4B579"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28537AC4" w14:textId="1A9842E9" w:rsidTr="00A05229">
        <w:trPr>
          <w:cantSplit/>
          <w:trHeight w:hRule="exact" w:val="418"/>
        </w:trPr>
        <w:tc>
          <w:tcPr>
            <w:tcW w:w="972" w:type="dxa"/>
            <w:shd w:val="clear" w:color="auto" w:fill="FFFFFF" w:themeFill="background1"/>
            <w:vAlign w:val="center"/>
          </w:tcPr>
          <w:p w14:paraId="34AB86EC" w14:textId="7A01D81E"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2</w:t>
            </w:r>
          </w:p>
        </w:tc>
        <w:sdt>
          <w:sdtPr>
            <w:rPr>
              <w:rFonts w:asciiTheme="minorHAnsi" w:hAnsiTheme="minorHAnsi" w:cstheme="minorHAnsi"/>
              <w:color w:val="222222"/>
              <w:sz w:val="20"/>
              <w:szCs w:val="20"/>
              <w:shd w:val="clear" w:color="auto" w:fill="FFFFFF"/>
            </w:rPr>
            <w:id w:val="1596672406"/>
            <w:placeholder>
              <w:docPart w:val="E9B1B6FC6CAD452D91E10F79F497A272"/>
            </w:placeholder>
            <w:showingPlcHdr/>
            <w:text w:multiLine="1"/>
          </w:sdtPr>
          <w:sdtEndPr/>
          <w:sdtContent>
            <w:tc>
              <w:tcPr>
                <w:tcW w:w="2160" w:type="dxa"/>
                <w:shd w:val="clear" w:color="auto" w:fill="FFFFFF" w:themeFill="background1"/>
                <w:vAlign w:val="center"/>
              </w:tcPr>
              <w:p w14:paraId="3363DEAE" w14:textId="482DEF9F"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844594069"/>
            <w:placeholder>
              <w:docPart w:val="76A9E69DEE7B4371941C0A5B3E87508A"/>
            </w:placeholder>
            <w:showingPlcHdr/>
            <w:text w:multiLine="1"/>
          </w:sdtPr>
          <w:sdtEndPr/>
          <w:sdtContent>
            <w:tc>
              <w:tcPr>
                <w:tcW w:w="2228" w:type="dxa"/>
                <w:shd w:val="clear" w:color="auto" w:fill="FFFFFF" w:themeFill="background1"/>
                <w:vAlign w:val="center"/>
              </w:tcPr>
              <w:p w14:paraId="196295FA" w14:textId="5E8ED890"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970175600"/>
            <w:placeholder>
              <w:docPart w:val="C214FE210AE74436A8C87DC23C377F00"/>
            </w:placeholder>
            <w:showingPlcHdr/>
            <w:text w:multiLine="1"/>
          </w:sdtPr>
          <w:sdtEndPr/>
          <w:sdtContent>
            <w:tc>
              <w:tcPr>
                <w:tcW w:w="3233" w:type="dxa"/>
                <w:shd w:val="clear" w:color="auto" w:fill="FFFFFF" w:themeFill="background1"/>
                <w:vAlign w:val="center"/>
              </w:tcPr>
              <w:p w14:paraId="76204659" w14:textId="51C60E45"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721127659"/>
            <w:placeholder>
              <w:docPart w:val="BFB6CE99C9144865AEC0D90D4A65087C"/>
            </w:placeholder>
            <w:showingPlcHdr/>
            <w:text w:multiLine="1"/>
          </w:sdtPr>
          <w:sdtEndPr/>
          <w:sdtContent>
            <w:tc>
              <w:tcPr>
                <w:tcW w:w="1469" w:type="dxa"/>
                <w:shd w:val="clear" w:color="auto" w:fill="FFFFFF" w:themeFill="background1"/>
                <w:vAlign w:val="center"/>
              </w:tcPr>
              <w:p w14:paraId="4F37BCD1" w14:textId="3317A14F"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996304539"/>
            <w:placeholder>
              <w:docPart w:val="CC5172B8351A4DF7ADA24574B15412FB"/>
            </w:placeholder>
            <w:showingPlcHdr/>
            <w:text w:multiLine="1"/>
          </w:sdtPr>
          <w:sdtEndPr/>
          <w:sdtContent>
            <w:tc>
              <w:tcPr>
                <w:tcW w:w="1530" w:type="dxa"/>
                <w:shd w:val="clear" w:color="auto" w:fill="FFFFFF" w:themeFill="background1"/>
                <w:vAlign w:val="center"/>
              </w:tcPr>
              <w:p w14:paraId="3997BFBB" w14:textId="7C4EA5D3"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174427556"/>
            <w:placeholder>
              <w:docPart w:val="A463068C959D4F67856254F8258F6DD6"/>
            </w:placeholder>
            <w:date>
              <w:dateFormat w:val="M/d/yyyy"/>
              <w:lid w:val="en-US"/>
              <w:storeMappedDataAs w:val="dateTime"/>
              <w:calendar w:val="gregorian"/>
            </w:date>
          </w:sdtPr>
          <w:sdtEndPr/>
          <w:sdtContent>
            <w:tc>
              <w:tcPr>
                <w:tcW w:w="1368" w:type="dxa"/>
                <w:shd w:val="clear" w:color="auto" w:fill="FFFFFF" w:themeFill="background1"/>
                <w:vAlign w:val="center"/>
              </w:tcPr>
              <w:p w14:paraId="5E4B9B91" w14:textId="1F356FD7"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115B0091" w14:textId="159BE8FD" w:rsidTr="00A05229">
        <w:trPr>
          <w:cantSplit/>
          <w:trHeight w:hRule="exact" w:val="418"/>
        </w:trPr>
        <w:tc>
          <w:tcPr>
            <w:tcW w:w="972" w:type="dxa"/>
            <w:shd w:val="clear" w:color="auto" w:fill="FFFFFF" w:themeFill="background1"/>
            <w:vAlign w:val="center"/>
          </w:tcPr>
          <w:p w14:paraId="259966B4" w14:textId="0A01CD9A"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3</w:t>
            </w:r>
          </w:p>
        </w:tc>
        <w:sdt>
          <w:sdtPr>
            <w:rPr>
              <w:rFonts w:asciiTheme="minorHAnsi" w:hAnsiTheme="minorHAnsi" w:cstheme="minorHAnsi"/>
              <w:color w:val="222222"/>
              <w:sz w:val="20"/>
              <w:szCs w:val="20"/>
              <w:shd w:val="clear" w:color="auto" w:fill="FFFFFF"/>
            </w:rPr>
            <w:id w:val="1777899823"/>
            <w:placeholder>
              <w:docPart w:val="32EEDAE740E34A2180ABA7C74381C782"/>
            </w:placeholder>
            <w:showingPlcHdr/>
            <w:text w:multiLine="1"/>
          </w:sdtPr>
          <w:sdtEndPr/>
          <w:sdtContent>
            <w:tc>
              <w:tcPr>
                <w:tcW w:w="2160" w:type="dxa"/>
                <w:shd w:val="clear" w:color="auto" w:fill="FFFFFF" w:themeFill="background1"/>
                <w:vAlign w:val="center"/>
              </w:tcPr>
              <w:p w14:paraId="0905D565" w14:textId="0752E231"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028027158"/>
            <w:placeholder>
              <w:docPart w:val="7BE307F2354D49A9AAF276DF04BB154C"/>
            </w:placeholder>
            <w:showingPlcHdr/>
            <w:text w:multiLine="1"/>
          </w:sdtPr>
          <w:sdtEndPr/>
          <w:sdtContent>
            <w:tc>
              <w:tcPr>
                <w:tcW w:w="2228" w:type="dxa"/>
                <w:shd w:val="clear" w:color="auto" w:fill="FFFFFF" w:themeFill="background1"/>
                <w:vAlign w:val="center"/>
              </w:tcPr>
              <w:p w14:paraId="3FD83A8A" w14:textId="2F4B4D1F"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214470253"/>
            <w:placeholder>
              <w:docPart w:val="B6A075EF083D410ABE46B4E4327752C7"/>
            </w:placeholder>
            <w:showingPlcHdr/>
            <w:text w:multiLine="1"/>
          </w:sdtPr>
          <w:sdtEndPr/>
          <w:sdtContent>
            <w:tc>
              <w:tcPr>
                <w:tcW w:w="3233" w:type="dxa"/>
                <w:shd w:val="clear" w:color="auto" w:fill="FFFFFF" w:themeFill="background1"/>
                <w:vAlign w:val="center"/>
              </w:tcPr>
              <w:p w14:paraId="654A9879" w14:textId="20D629F2"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466276686"/>
            <w:placeholder>
              <w:docPart w:val="AB986F40921243EF83F2A3268408495A"/>
            </w:placeholder>
            <w:showingPlcHdr/>
            <w:text w:multiLine="1"/>
          </w:sdtPr>
          <w:sdtEndPr/>
          <w:sdtContent>
            <w:tc>
              <w:tcPr>
                <w:tcW w:w="1469" w:type="dxa"/>
                <w:shd w:val="clear" w:color="auto" w:fill="FFFFFF" w:themeFill="background1"/>
                <w:vAlign w:val="center"/>
              </w:tcPr>
              <w:p w14:paraId="79C839B6" w14:textId="513A445B"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924056824"/>
            <w:placeholder>
              <w:docPart w:val="D9790A0305954B87B01A3663B691422E"/>
            </w:placeholder>
            <w:showingPlcHdr/>
            <w:text w:multiLine="1"/>
          </w:sdtPr>
          <w:sdtEndPr/>
          <w:sdtContent>
            <w:tc>
              <w:tcPr>
                <w:tcW w:w="1530" w:type="dxa"/>
                <w:shd w:val="clear" w:color="auto" w:fill="FFFFFF" w:themeFill="background1"/>
                <w:vAlign w:val="center"/>
              </w:tcPr>
              <w:p w14:paraId="4758D4C3" w14:textId="397B0E7F"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1826580914"/>
            <w:placeholder>
              <w:docPart w:val="0D2B6D6A81304238A83EB29494F01402"/>
            </w:placeholder>
            <w:date>
              <w:dateFormat w:val="M/d/yyyy"/>
              <w:lid w:val="en-US"/>
              <w:storeMappedDataAs w:val="dateTime"/>
              <w:calendar w:val="gregorian"/>
            </w:date>
          </w:sdtPr>
          <w:sdtEndPr/>
          <w:sdtContent>
            <w:tc>
              <w:tcPr>
                <w:tcW w:w="1368" w:type="dxa"/>
                <w:shd w:val="clear" w:color="auto" w:fill="FFFFFF" w:themeFill="background1"/>
                <w:vAlign w:val="center"/>
              </w:tcPr>
              <w:p w14:paraId="1945E730" w14:textId="6E87B619"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2395010C" w14:textId="29C2D589" w:rsidTr="00A05229">
        <w:trPr>
          <w:cantSplit/>
          <w:trHeight w:hRule="exact" w:val="418"/>
        </w:trPr>
        <w:tc>
          <w:tcPr>
            <w:tcW w:w="972" w:type="dxa"/>
            <w:shd w:val="clear" w:color="auto" w:fill="FFFFFF" w:themeFill="background1"/>
            <w:vAlign w:val="center"/>
          </w:tcPr>
          <w:p w14:paraId="6B31817B" w14:textId="4FBD4133"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4</w:t>
            </w:r>
          </w:p>
        </w:tc>
        <w:sdt>
          <w:sdtPr>
            <w:rPr>
              <w:rFonts w:asciiTheme="minorHAnsi" w:hAnsiTheme="minorHAnsi" w:cstheme="minorHAnsi"/>
              <w:color w:val="222222"/>
              <w:sz w:val="20"/>
              <w:szCs w:val="20"/>
              <w:shd w:val="clear" w:color="auto" w:fill="FFFFFF"/>
            </w:rPr>
            <w:id w:val="-1299382809"/>
            <w:placeholder>
              <w:docPart w:val="6072D4195B1B41DEB0C27D2BEEC40939"/>
            </w:placeholder>
            <w:showingPlcHdr/>
            <w:text w:multiLine="1"/>
          </w:sdtPr>
          <w:sdtEndPr/>
          <w:sdtContent>
            <w:tc>
              <w:tcPr>
                <w:tcW w:w="2160" w:type="dxa"/>
                <w:shd w:val="clear" w:color="auto" w:fill="FFFFFF" w:themeFill="background1"/>
                <w:vAlign w:val="center"/>
              </w:tcPr>
              <w:p w14:paraId="65413E79" w14:textId="736C886C"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561366520"/>
            <w:placeholder>
              <w:docPart w:val="843B1CFAF4A34EF5A07062A5E2F5682F"/>
            </w:placeholder>
            <w:showingPlcHdr/>
            <w:text w:multiLine="1"/>
          </w:sdtPr>
          <w:sdtEndPr/>
          <w:sdtContent>
            <w:tc>
              <w:tcPr>
                <w:tcW w:w="2228" w:type="dxa"/>
                <w:shd w:val="clear" w:color="auto" w:fill="FFFFFF" w:themeFill="background1"/>
                <w:vAlign w:val="center"/>
              </w:tcPr>
              <w:p w14:paraId="13068C4A" w14:textId="3B9EF783"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136993300"/>
            <w:placeholder>
              <w:docPart w:val="294DC7FEBADB42C79648EA4151B6DEAE"/>
            </w:placeholder>
            <w:showingPlcHdr/>
            <w:text w:multiLine="1"/>
          </w:sdtPr>
          <w:sdtEndPr/>
          <w:sdtContent>
            <w:tc>
              <w:tcPr>
                <w:tcW w:w="3233" w:type="dxa"/>
                <w:shd w:val="clear" w:color="auto" w:fill="FFFFFF" w:themeFill="background1"/>
                <w:vAlign w:val="center"/>
              </w:tcPr>
              <w:p w14:paraId="7D40AEAC" w14:textId="37F2FD96"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873040451"/>
            <w:placeholder>
              <w:docPart w:val="4163CF4ACD7148C5AA7386801A688B31"/>
            </w:placeholder>
            <w:showingPlcHdr/>
            <w:text w:multiLine="1"/>
          </w:sdtPr>
          <w:sdtEndPr/>
          <w:sdtContent>
            <w:tc>
              <w:tcPr>
                <w:tcW w:w="1469" w:type="dxa"/>
                <w:shd w:val="clear" w:color="auto" w:fill="FFFFFF" w:themeFill="background1"/>
                <w:vAlign w:val="center"/>
              </w:tcPr>
              <w:p w14:paraId="3579FABD" w14:textId="48D76249"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194962281"/>
            <w:placeholder>
              <w:docPart w:val="12299D47F7774EE5BFA7D6603BDB4596"/>
            </w:placeholder>
            <w:showingPlcHdr/>
            <w:text w:multiLine="1"/>
          </w:sdtPr>
          <w:sdtEndPr/>
          <w:sdtContent>
            <w:tc>
              <w:tcPr>
                <w:tcW w:w="1530" w:type="dxa"/>
                <w:shd w:val="clear" w:color="auto" w:fill="FFFFFF" w:themeFill="background1"/>
                <w:vAlign w:val="center"/>
              </w:tcPr>
              <w:p w14:paraId="7FE785A7" w14:textId="04E3B34B"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1757272571"/>
            <w:placeholder>
              <w:docPart w:val="DAF9590DA32047F88F5B197A3273B70E"/>
            </w:placeholder>
            <w:date>
              <w:dateFormat w:val="M/d/yyyy"/>
              <w:lid w:val="en-US"/>
              <w:storeMappedDataAs w:val="dateTime"/>
              <w:calendar w:val="gregorian"/>
            </w:date>
          </w:sdtPr>
          <w:sdtEndPr/>
          <w:sdtContent>
            <w:tc>
              <w:tcPr>
                <w:tcW w:w="1368" w:type="dxa"/>
                <w:shd w:val="clear" w:color="auto" w:fill="FFFFFF" w:themeFill="background1"/>
                <w:vAlign w:val="center"/>
              </w:tcPr>
              <w:p w14:paraId="3286ABFB" w14:textId="0BEF3090"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456967FF" w14:textId="73809366" w:rsidTr="00A05229">
        <w:trPr>
          <w:cantSplit/>
          <w:trHeight w:hRule="exact" w:val="418"/>
        </w:trPr>
        <w:tc>
          <w:tcPr>
            <w:tcW w:w="972" w:type="dxa"/>
            <w:shd w:val="clear" w:color="auto" w:fill="FFFFFF" w:themeFill="background1"/>
            <w:vAlign w:val="center"/>
          </w:tcPr>
          <w:p w14:paraId="265601C7" w14:textId="3729857F"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5</w:t>
            </w:r>
          </w:p>
        </w:tc>
        <w:sdt>
          <w:sdtPr>
            <w:rPr>
              <w:rFonts w:asciiTheme="minorHAnsi" w:hAnsiTheme="minorHAnsi" w:cstheme="minorHAnsi"/>
              <w:color w:val="222222"/>
              <w:sz w:val="20"/>
              <w:szCs w:val="20"/>
              <w:shd w:val="clear" w:color="auto" w:fill="FFFFFF"/>
            </w:rPr>
            <w:id w:val="-1401743536"/>
            <w:placeholder>
              <w:docPart w:val="7285BF6D48A74CF8870B574AAAE3F74A"/>
            </w:placeholder>
            <w:showingPlcHdr/>
            <w:text w:multiLine="1"/>
          </w:sdtPr>
          <w:sdtEndPr/>
          <w:sdtContent>
            <w:tc>
              <w:tcPr>
                <w:tcW w:w="2160" w:type="dxa"/>
                <w:shd w:val="clear" w:color="auto" w:fill="FFFFFF" w:themeFill="background1"/>
                <w:vAlign w:val="center"/>
              </w:tcPr>
              <w:p w14:paraId="4C8EEFA8" w14:textId="572E328D"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947734418"/>
            <w:placeholder>
              <w:docPart w:val="A51D4C2298F9480A8FDF6696E9D398CC"/>
            </w:placeholder>
            <w:showingPlcHdr/>
            <w:text w:multiLine="1"/>
          </w:sdtPr>
          <w:sdtEndPr/>
          <w:sdtContent>
            <w:tc>
              <w:tcPr>
                <w:tcW w:w="2228" w:type="dxa"/>
                <w:shd w:val="clear" w:color="auto" w:fill="FFFFFF" w:themeFill="background1"/>
                <w:vAlign w:val="center"/>
              </w:tcPr>
              <w:p w14:paraId="228CDAFF" w14:textId="29F2FDAA"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56043812"/>
            <w:placeholder>
              <w:docPart w:val="74385523271A4D10932186FF4EC75F30"/>
            </w:placeholder>
            <w:showingPlcHdr/>
            <w:text w:multiLine="1"/>
          </w:sdtPr>
          <w:sdtEndPr/>
          <w:sdtContent>
            <w:tc>
              <w:tcPr>
                <w:tcW w:w="3233" w:type="dxa"/>
                <w:shd w:val="clear" w:color="auto" w:fill="FFFFFF" w:themeFill="background1"/>
                <w:vAlign w:val="center"/>
              </w:tcPr>
              <w:p w14:paraId="10BA2FBF" w14:textId="2845BE8C"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246224669"/>
            <w:placeholder>
              <w:docPart w:val="ACDA5FA575A44B068E9E966E1E588744"/>
            </w:placeholder>
            <w:showingPlcHdr/>
            <w:text w:multiLine="1"/>
          </w:sdtPr>
          <w:sdtEndPr/>
          <w:sdtContent>
            <w:tc>
              <w:tcPr>
                <w:tcW w:w="1469" w:type="dxa"/>
                <w:shd w:val="clear" w:color="auto" w:fill="FFFFFF" w:themeFill="background1"/>
                <w:vAlign w:val="center"/>
              </w:tcPr>
              <w:p w14:paraId="51C67453" w14:textId="474C1709"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98365005"/>
            <w:placeholder>
              <w:docPart w:val="EC1DFBA8103843A9A638ACFB081A9B08"/>
            </w:placeholder>
            <w:showingPlcHdr/>
            <w:text w:multiLine="1"/>
          </w:sdtPr>
          <w:sdtEndPr/>
          <w:sdtContent>
            <w:tc>
              <w:tcPr>
                <w:tcW w:w="1530" w:type="dxa"/>
                <w:shd w:val="clear" w:color="auto" w:fill="FFFFFF" w:themeFill="background1"/>
                <w:vAlign w:val="center"/>
              </w:tcPr>
              <w:p w14:paraId="30316AE6" w14:textId="16F71B34"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532497055"/>
            <w:placeholder>
              <w:docPart w:val="A99809091FD94E9F94F6E1FA62D7354B"/>
            </w:placeholder>
            <w:date>
              <w:dateFormat w:val="M/d/yyyy"/>
              <w:lid w:val="en-US"/>
              <w:storeMappedDataAs w:val="dateTime"/>
              <w:calendar w:val="gregorian"/>
            </w:date>
          </w:sdtPr>
          <w:sdtEndPr/>
          <w:sdtContent>
            <w:tc>
              <w:tcPr>
                <w:tcW w:w="1368" w:type="dxa"/>
                <w:shd w:val="clear" w:color="auto" w:fill="FFFFFF" w:themeFill="background1"/>
                <w:vAlign w:val="center"/>
              </w:tcPr>
              <w:p w14:paraId="26A39A61" w14:textId="4A8F2500"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364369E6" w14:textId="6D664B7C" w:rsidTr="00A05229">
        <w:trPr>
          <w:cantSplit/>
          <w:trHeight w:hRule="exact" w:val="418"/>
        </w:trPr>
        <w:tc>
          <w:tcPr>
            <w:tcW w:w="972" w:type="dxa"/>
            <w:shd w:val="clear" w:color="auto" w:fill="FFFFFF" w:themeFill="background1"/>
            <w:vAlign w:val="center"/>
          </w:tcPr>
          <w:p w14:paraId="77C7854A" w14:textId="547B9DBD"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6</w:t>
            </w:r>
          </w:p>
        </w:tc>
        <w:sdt>
          <w:sdtPr>
            <w:rPr>
              <w:rFonts w:asciiTheme="minorHAnsi" w:hAnsiTheme="minorHAnsi" w:cstheme="minorHAnsi"/>
              <w:color w:val="222222"/>
              <w:sz w:val="20"/>
              <w:szCs w:val="20"/>
              <w:shd w:val="clear" w:color="auto" w:fill="FFFFFF"/>
            </w:rPr>
            <w:id w:val="1700668439"/>
            <w:placeholder>
              <w:docPart w:val="16290AF3C8F442669CC78ED659B85582"/>
            </w:placeholder>
            <w:showingPlcHdr/>
            <w:text w:multiLine="1"/>
          </w:sdtPr>
          <w:sdtEndPr/>
          <w:sdtContent>
            <w:tc>
              <w:tcPr>
                <w:tcW w:w="2160" w:type="dxa"/>
                <w:shd w:val="clear" w:color="auto" w:fill="FFFFFF" w:themeFill="background1"/>
                <w:vAlign w:val="center"/>
              </w:tcPr>
              <w:p w14:paraId="3C51580D" w14:textId="6D1B4866"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396937189"/>
            <w:placeholder>
              <w:docPart w:val="9D2D24B419B14D679FB895AFB9EAB2D9"/>
            </w:placeholder>
            <w:showingPlcHdr/>
            <w:text w:multiLine="1"/>
          </w:sdtPr>
          <w:sdtEndPr/>
          <w:sdtContent>
            <w:tc>
              <w:tcPr>
                <w:tcW w:w="2228" w:type="dxa"/>
                <w:shd w:val="clear" w:color="auto" w:fill="FFFFFF" w:themeFill="background1"/>
                <w:vAlign w:val="center"/>
              </w:tcPr>
              <w:p w14:paraId="17ABC16B" w14:textId="7E76C5CD"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555056720"/>
            <w:placeholder>
              <w:docPart w:val="C73F0134FEAC48CBB2DBB9959745AB82"/>
            </w:placeholder>
            <w:showingPlcHdr/>
            <w:text w:multiLine="1"/>
          </w:sdtPr>
          <w:sdtEndPr/>
          <w:sdtContent>
            <w:tc>
              <w:tcPr>
                <w:tcW w:w="3233" w:type="dxa"/>
                <w:shd w:val="clear" w:color="auto" w:fill="FFFFFF" w:themeFill="background1"/>
                <w:vAlign w:val="center"/>
              </w:tcPr>
              <w:p w14:paraId="3327DF6B" w14:textId="07899835"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926810515"/>
            <w:placeholder>
              <w:docPart w:val="812C32CC5F2E41A58D6BE61382414058"/>
            </w:placeholder>
            <w:showingPlcHdr/>
            <w:text w:multiLine="1"/>
          </w:sdtPr>
          <w:sdtEndPr/>
          <w:sdtContent>
            <w:tc>
              <w:tcPr>
                <w:tcW w:w="1469" w:type="dxa"/>
                <w:shd w:val="clear" w:color="auto" w:fill="FFFFFF" w:themeFill="background1"/>
                <w:vAlign w:val="center"/>
              </w:tcPr>
              <w:p w14:paraId="1BB2D288" w14:textId="0CFA492A"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853759190"/>
            <w:placeholder>
              <w:docPart w:val="16F18A67DA7B4F5988C0D2E2260945C0"/>
            </w:placeholder>
            <w:showingPlcHdr/>
            <w:text w:multiLine="1"/>
          </w:sdtPr>
          <w:sdtEndPr/>
          <w:sdtContent>
            <w:tc>
              <w:tcPr>
                <w:tcW w:w="1530" w:type="dxa"/>
                <w:shd w:val="clear" w:color="auto" w:fill="FFFFFF" w:themeFill="background1"/>
                <w:vAlign w:val="center"/>
              </w:tcPr>
              <w:p w14:paraId="69C816B5" w14:textId="1CCF1654"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1462531810"/>
            <w:placeholder>
              <w:docPart w:val="A70DC55F5E0A46B6AB5658702873734F"/>
            </w:placeholder>
            <w:date>
              <w:dateFormat w:val="M/d/yyyy"/>
              <w:lid w:val="en-US"/>
              <w:storeMappedDataAs w:val="dateTime"/>
              <w:calendar w:val="gregorian"/>
            </w:date>
          </w:sdtPr>
          <w:sdtEndPr/>
          <w:sdtContent>
            <w:tc>
              <w:tcPr>
                <w:tcW w:w="1368" w:type="dxa"/>
                <w:shd w:val="clear" w:color="auto" w:fill="FFFFFF" w:themeFill="background1"/>
                <w:vAlign w:val="center"/>
              </w:tcPr>
              <w:p w14:paraId="086AC27F" w14:textId="0E17AF90"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45D34305" w14:textId="02B42BBA" w:rsidTr="00A05229">
        <w:trPr>
          <w:cantSplit/>
          <w:trHeight w:hRule="exact" w:val="418"/>
        </w:trPr>
        <w:tc>
          <w:tcPr>
            <w:tcW w:w="972" w:type="dxa"/>
            <w:shd w:val="clear" w:color="auto" w:fill="FFFFFF" w:themeFill="background1"/>
            <w:vAlign w:val="center"/>
          </w:tcPr>
          <w:p w14:paraId="534262C3" w14:textId="071F0235"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7</w:t>
            </w:r>
          </w:p>
        </w:tc>
        <w:sdt>
          <w:sdtPr>
            <w:rPr>
              <w:rFonts w:asciiTheme="minorHAnsi" w:hAnsiTheme="minorHAnsi" w:cstheme="minorHAnsi"/>
              <w:color w:val="222222"/>
              <w:sz w:val="20"/>
              <w:szCs w:val="20"/>
              <w:shd w:val="clear" w:color="auto" w:fill="FFFFFF"/>
            </w:rPr>
            <w:id w:val="1613935833"/>
            <w:placeholder>
              <w:docPart w:val="3FFA9E07B6914B7FB8B14F88FEFC36B3"/>
            </w:placeholder>
            <w:showingPlcHdr/>
            <w:text w:multiLine="1"/>
          </w:sdtPr>
          <w:sdtEndPr/>
          <w:sdtContent>
            <w:tc>
              <w:tcPr>
                <w:tcW w:w="2160" w:type="dxa"/>
                <w:shd w:val="clear" w:color="auto" w:fill="FFFFFF" w:themeFill="background1"/>
                <w:vAlign w:val="center"/>
              </w:tcPr>
              <w:p w14:paraId="34D3B43F" w14:textId="1DEAB308"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2110729918"/>
            <w:placeholder>
              <w:docPart w:val="14A93D7EF83047A1835554ED40FAE295"/>
            </w:placeholder>
            <w:showingPlcHdr/>
            <w:text w:multiLine="1"/>
          </w:sdtPr>
          <w:sdtEndPr/>
          <w:sdtContent>
            <w:tc>
              <w:tcPr>
                <w:tcW w:w="2228" w:type="dxa"/>
                <w:shd w:val="clear" w:color="auto" w:fill="FFFFFF" w:themeFill="background1"/>
                <w:vAlign w:val="center"/>
              </w:tcPr>
              <w:p w14:paraId="38B6B3D2" w14:textId="25F0AF90"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481513365"/>
            <w:placeholder>
              <w:docPart w:val="2CB4BBC3FBF145D9B98D86723BED2AC8"/>
            </w:placeholder>
            <w:showingPlcHdr/>
            <w:text w:multiLine="1"/>
          </w:sdtPr>
          <w:sdtEndPr/>
          <w:sdtContent>
            <w:tc>
              <w:tcPr>
                <w:tcW w:w="3233" w:type="dxa"/>
                <w:shd w:val="clear" w:color="auto" w:fill="FFFFFF" w:themeFill="background1"/>
                <w:vAlign w:val="center"/>
              </w:tcPr>
              <w:p w14:paraId="541D5E72" w14:textId="253198C8"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99918096"/>
            <w:placeholder>
              <w:docPart w:val="7DC7E677CDB9465BAD69397E683815C6"/>
            </w:placeholder>
            <w:showingPlcHdr/>
            <w:text w:multiLine="1"/>
          </w:sdtPr>
          <w:sdtEndPr/>
          <w:sdtContent>
            <w:tc>
              <w:tcPr>
                <w:tcW w:w="1469" w:type="dxa"/>
                <w:shd w:val="clear" w:color="auto" w:fill="FFFFFF" w:themeFill="background1"/>
                <w:vAlign w:val="center"/>
              </w:tcPr>
              <w:p w14:paraId="05BD2F7B" w14:textId="249A6A06"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52819902"/>
            <w:placeholder>
              <w:docPart w:val="761D09CE3B40425692EC879E53562454"/>
            </w:placeholder>
            <w:showingPlcHdr/>
            <w:text w:multiLine="1"/>
          </w:sdtPr>
          <w:sdtEndPr/>
          <w:sdtContent>
            <w:tc>
              <w:tcPr>
                <w:tcW w:w="1530" w:type="dxa"/>
                <w:shd w:val="clear" w:color="auto" w:fill="FFFFFF" w:themeFill="background1"/>
                <w:vAlign w:val="center"/>
              </w:tcPr>
              <w:p w14:paraId="18AE4B9E" w14:textId="4E9633C7"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24836245"/>
            <w:placeholder>
              <w:docPart w:val="FB80BD00E67E4298A2B90FE2EE0EED41"/>
            </w:placeholder>
            <w:date>
              <w:dateFormat w:val="M/d/yyyy"/>
              <w:lid w:val="en-US"/>
              <w:storeMappedDataAs w:val="dateTime"/>
              <w:calendar w:val="gregorian"/>
            </w:date>
          </w:sdtPr>
          <w:sdtEndPr/>
          <w:sdtContent>
            <w:tc>
              <w:tcPr>
                <w:tcW w:w="1368" w:type="dxa"/>
                <w:shd w:val="clear" w:color="auto" w:fill="FFFFFF" w:themeFill="background1"/>
                <w:vAlign w:val="center"/>
              </w:tcPr>
              <w:p w14:paraId="54FE2AC7" w14:textId="6519AFAE"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54F065E6" w14:textId="35BBF494" w:rsidTr="00A05229">
        <w:trPr>
          <w:cantSplit/>
          <w:trHeight w:hRule="exact" w:val="418"/>
        </w:trPr>
        <w:tc>
          <w:tcPr>
            <w:tcW w:w="972" w:type="dxa"/>
            <w:shd w:val="clear" w:color="auto" w:fill="FFFFFF" w:themeFill="background1"/>
            <w:vAlign w:val="center"/>
          </w:tcPr>
          <w:p w14:paraId="54BEFFA4" w14:textId="6263AC3E"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8</w:t>
            </w:r>
          </w:p>
        </w:tc>
        <w:sdt>
          <w:sdtPr>
            <w:rPr>
              <w:rFonts w:asciiTheme="minorHAnsi" w:hAnsiTheme="minorHAnsi" w:cstheme="minorHAnsi"/>
              <w:color w:val="222222"/>
              <w:sz w:val="20"/>
              <w:szCs w:val="20"/>
              <w:shd w:val="clear" w:color="auto" w:fill="FFFFFF"/>
            </w:rPr>
            <w:id w:val="1024365511"/>
            <w:placeholder>
              <w:docPart w:val="5E0D68A7613642B1AC1D8CB10F2DE56D"/>
            </w:placeholder>
            <w:showingPlcHdr/>
            <w:text w:multiLine="1"/>
          </w:sdtPr>
          <w:sdtEndPr/>
          <w:sdtContent>
            <w:tc>
              <w:tcPr>
                <w:tcW w:w="2160" w:type="dxa"/>
                <w:shd w:val="clear" w:color="auto" w:fill="FFFFFF" w:themeFill="background1"/>
                <w:vAlign w:val="center"/>
              </w:tcPr>
              <w:p w14:paraId="3E6214D7" w14:textId="4575442F"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2124059810"/>
            <w:placeholder>
              <w:docPart w:val="2AE93708164E4F068ADF71BCEB583389"/>
            </w:placeholder>
            <w:showingPlcHdr/>
            <w:text w:multiLine="1"/>
          </w:sdtPr>
          <w:sdtEndPr/>
          <w:sdtContent>
            <w:tc>
              <w:tcPr>
                <w:tcW w:w="2228" w:type="dxa"/>
                <w:shd w:val="clear" w:color="auto" w:fill="FFFFFF" w:themeFill="background1"/>
                <w:vAlign w:val="center"/>
              </w:tcPr>
              <w:p w14:paraId="53C642E9" w14:textId="2312FEB5"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19271200"/>
            <w:placeholder>
              <w:docPart w:val="06D8018C73104E09A506864170569C41"/>
            </w:placeholder>
            <w:showingPlcHdr/>
            <w:text w:multiLine="1"/>
          </w:sdtPr>
          <w:sdtEndPr/>
          <w:sdtContent>
            <w:tc>
              <w:tcPr>
                <w:tcW w:w="3233" w:type="dxa"/>
                <w:shd w:val="clear" w:color="auto" w:fill="FFFFFF" w:themeFill="background1"/>
                <w:vAlign w:val="center"/>
              </w:tcPr>
              <w:p w14:paraId="7801D76E" w14:textId="7CB16AAF"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434976468"/>
            <w:placeholder>
              <w:docPart w:val="A1C2B460A84945ED8C3D03420E162144"/>
            </w:placeholder>
            <w:showingPlcHdr/>
            <w:text w:multiLine="1"/>
          </w:sdtPr>
          <w:sdtEndPr/>
          <w:sdtContent>
            <w:tc>
              <w:tcPr>
                <w:tcW w:w="1469" w:type="dxa"/>
                <w:shd w:val="clear" w:color="auto" w:fill="FFFFFF" w:themeFill="background1"/>
                <w:vAlign w:val="center"/>
              </w:tcPr>
              <w:p w14:paraId="79B2A1A6" w14:textId="5ACC55A9"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654267078"/>
            <w:placeholder>
              <w:docPart w:val="3DD02B3502BE446DBB68FDACA0394020"/>
            </w:placeholder>
            <w:showingPlcHdr/>
            <w:text w:multiLine="1"/>
          </w:sdtPr>
          <w:sdtEndPr/>
          <w:sdtContent>
            <w:tc>
              <w:tcPr>
                <w:tcW w:w="1530" w:type="dxa"/>
                <w:shd w:val="clear" w:color="auto" w:fill="FFFFFF" w:themeFill="background1"/>
                <w:vAlign w:val="center"/>
              </w:tcPr>
              <w:p w14:paraId="6183DE8B" w14:textId="6A8C8A1D"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723367612"/>
            <w:placeholder>
              <w:docPart w:val="5FA737B72EF243F3866BED63E31B1A67"/>
            </w:placeholder>
            <w:date>
              <w:dateFormat w:val="M/d/yyyy"/>
              <w:lid w:val="en-US"/>
              <w:storeMappedDataAs w:val="dateTime"/>
              <w:calendar w:val="gregorian"/>
            </w:date>
          </w:sdtPr>
          <w:sdtEndPr/>
          <w:sdtContent>
            <w:tc>
              <w:tcPr>
                <w:tcW w:w="1368" w:type="dxa"/>
                <w:shd w:val="clear" w:color="auto" w:fill="FFFFFF" w:themeFill="background1"/>
                <w:vAlign w:val="center"/>
              </w:tcPr>
              <w:p w14:paraId="06A2ABE8" w14:textId="00738343"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114A1E26" w14:textId="29A9AA77" w:rsidTr="00A05229">
        <w:trPr>
          <w:cantSplit/>
          <w:trHeight w:hRule="exact" w:val="418"/>
        </w:trPr>
        <w:tc>
          <w:tcPr>
            <w:tcW w:w="972" w:type="dxa"/>
            <w:shd w:val="clear" w:color="auto" w:fill="FFFFFF" w:themeFill="background1"/>
            <w:vAlign w:val="center"/>
          </w:tcPr>
          <w:p w14:paraId="2582077E" w14:textId="24B32A18"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9</w:t>
            </w:r>
          </w:p>
        </w:tc>
        <w:sdt>
          <w:sdtPr>
            <w:rPr>
              <w:rFonts w:asciiTheme="minorHAnsi" w:hAnsiTheme="minorHAnsi" w:cstheme="minorHAnsi"/>
              <w:color w:val="222222"/>
              <w:sz w:val="20"/>
              <w:szCs w:val="20"/>
              <w:shd w:val="clear" w:color="auto" w:fill="FFFFFF"/>
            </w:rPr>
            <w:id w:val="753245031"/>
            <w:placeholder>
              <w:docPart w:val="21C6DFC359B041E0A596C7AF77ECFD12"/>
            </w:placeholder>
            <w:showingPlcHdr/>
            <w:text w:multiLine="1"/>
          </w:sdtPr>
          <w:sdtEndPr/>
          <w:sdtContent>
            <w:tc>
              <w:tcPr>
                <w:tcW w:w="2160" w:type="dxa"/>
                <w:shd w:val="clear" w:color="auto" w:fill="FFFFFF" w:themeFill="background1"/>
                <w:vAlign w:val="center"/>
              </w:tcPr>
              <w:p w14:paraId="08662593" w14:textId="0914C649"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309825253"/>
            <w:placeholder>
              <w:docPart w:val="3CE65A90D50E4B578E0E71FC4339CDA7"/>
            </w:placeholder>
            <w:showingPlcHdr/>
            <w:text w:multiLine="1"/>
          </w:sdtPr>
          <w:sdtEndPr/>
          <w:sdtContent>
            <w:tc>
              <w:tcPr>
                <w:tcW w:w="2228" w:type="dxa"/>
                <w:shd w:val="clear" w:color="auto" w:fill="FFFFFF" w:themeFill="background1"/>
                <w:vAlign w:val="center"/>
              </w:tcPr>
              <w:p w14:paraId="51BC1FBD" w14:textId="53A5817E"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472742745"/>
            <w:placeholder>
              <w:docPart w:val="E161CE1BEB1B4981B96BDD3E35762E3F"/>
            </w:placeholder>
            <w:showingPlcHdr/>
            <w:text w:multiLine="1"/>
          </w:sdtPr>
          <w:sdtEndPr/>
          <w:sdtContent>
            <w:tc>
              <w:tcPr>
                <w:tcW w:w="3233" w:type="dxa"/>
                <w:shd w:val="clear" w:color="auto" w:fill="FFFFFF" w:themeFill="background1"/>
                <w:vAlign w:val="center"/>
              </w:tcPr>
              <w:p w14:paraId="391A7D5D" w14:textId="04FA28F9"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99130808"/>
            <w:placeholder>
              <w:docPart w:val="40BF0F5265AC42D38CC277AE7178F61E"/>
            </w:placeholder>
            <w:showingPlcHdr/>
            <w:text w:multiLine="1"/>
          </w:sdtPr>
          <w:sdtEndPr/>
          <w:sdtContent>
            <w:tc>
              <w:tcPr>
                <w:tcW w:w="1469" w:type="dxa"/>
                <w:shd w:val="clear" w:color="auto" w:fill="FFFFFF" w:themeFill="background1"/>
                <w:vAlign w:val="center"/>
              </w:tcPr>
              <w:p w14:paraId="48481B3F" w14:textId="58C3459C"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156033721"/>
            <w:placeholder>
              <w:docPart w:val="FE2A9BA58F65489F823E656782A2BA5A"/>
            </w:placeholder>
            <w:showingPlcHdr/>
            <w:text w:multiLine="1"/>
          </w:sdtPr>
          <w:sdtEndPr/>
          <w:sdtContent>
            <w:tc>
              <w:tcPr>
                <w:tcW w:w="1530" w:type="dxa"/>
                <w:shd w:val="clear" w:color="auto" w:fill="FFFFFF" w:themeFill="background1"/>
                <w:vAlign w:val="center"/>
              </w:tcPr>
              <w:p w14:paraId="07F486BD" w14:textId="48B067D0"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1146395268"/>
            <w:placeholder>
              <w:docPart w:val="00BE6B86107549BEAD4B1FCDB84BC794"/>
            </w:placeholder>
            <w:date>
              <w:dateFormat w:val="M/d/yyyy"/>
              <w:lid w:val="en-US"/>
              <w:storeMappedDataAs w:val="dateTime"/>
              <w:calendar w:val="gregorian"/>
            </w:date>
          </w:sdtPr>
          <w:sdtEndPr/>
          <w:sdtContent>
            <w:tc>
              <w:tcPr>
                <w:tcW w:w="1368" w:type="dxa"/>
                <w:shd w:val="clear" w:color="auto" w:fill="FFFFFF" w:themeFill="background1"/>
                <w:vAlign w:val="center"/>
              </w:tcPr>
              <w:p w14:paraId="6CFD6022" w14:textId="05903457"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0460F487" w14:textId="4F5DEE70" w:rsidTr="00A05229">
        <w:trPr>
          <w:cantSplit/>
          <w:trHeight w:hRule="exact" w:val="418"/>
        </w:trPr>
        <w:tc>
          <w:tcPr>
            <w:tcW w:w="972" w:type="dxa"/>
            <w:shd w:val="clear" w:color="auto" w:fill="FFFFFF" w:themeFill="background1"/>
            <w:vAlign w:val="center"/>
          </w:tcPr>
          <w:p w14:paraId="63735E9C" w14:textId="5E38A76A"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10</w:t>
            </w:r>
          </w:p>
        </w:tc>
        <w:sdt>
          <w:sdtPr>
            <w:rPr>
              <w:rFonts w:asciiTheme="minorHAnsi" w:hAnsiTheme="minorHAnsi" w:cstheme="minorHAnsi"/>
              <w:color w:val="222222"/>
              <w:sz w:val="20"/>
              <w:szCs w:val="20"/>
              <w:shd w:val="clear" w:color="auto" w:fill="FFFFFF"/>
            </w:rPr>
            <w:id w:val="-141434582"/>
            <w:placeholder>
              <w:docPart w:val="17204EEDAC324868A484974137F0549F"/>
            </w:placeholder>
            <w:showingPlcHdr/>
            <w:text w:multiLine="1"/>
          </w:sdtPr>
          <w:sdtEndPr/>
          <w:sdtContent>
            <w:tc>
              <w:tcPr>
                <w:tcW w:w="2160" w:type="dxa"/>
                <w:shd w:val="clear" w:color="auto" w:fill="FFFFFF" w:themeFill="background1"/>
                <w:vAlign w:val="center"/>
              </w:tcPr>
              <w:p w14:paraId="5C017976" w14:textId="41931A20"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939513172"/>
            <w:placeholder>
              <w:docPart w:val="2756504719CE46D2928D8EF157BD7038"/>
            </w:placeholder>
            <w:showingPlcHdr/>
            <w:text w:multiLine="1"/>
          </w:sdtPr>
          <w:sdtEndPr/>
          <w:sdtContent>
            <w:tc>
              <w:tcPr>
                <w:tcW w:w="2228" w:type="dxa"/>
                <w:shd w:val="clear" w:color="auto" w:fill="FFFFFF" w:themeFill="background1"/>
                <w:vAlign w:val="center"/>
              </w:tcPr>
              <w:p w14:paraId="3F9D8832" w14:textId="038EBA80"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2060972785"/>
            <w:placeholder>
              <w:docPart w:val="B2B376883BE14B65AD0E2A0E3A561197"/>
            </w:placeholder>
            <w:showingPlcHdr/>
            <w:text w:multiLine="1"/>
          </w:sdtPr>
          <w:sdtEndPr/>
          <w:sdtContent>
            <w:tc>
              <w:tcPr>
                <w:tcW w:w="3233" w:type="dxa"/>
                <w:shd w:val="clear" w:color="auto" w:fill="FFFFFF" w:themeFill="background1"/>
                <w:vAlign w:val="center"/>
              </w:tcPr>
              <w:p w14:paraId="197EC853" w14:textId="3EAE70EE"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231659279"/>
            <w:placeholder>
              <w:docPart w:val="A8DB3CAD6FF44707856027A4464852A5"/>
            </w:placeholder>
            <w:showingPlcHdr/>
            <w:text w:multiLine="1"/>
          </w:sdtPr>
          <w:sdtEndPr/>
          <w:sdtContent>
            <w:tc>
              <w:tcPr>
                <w:tcW w:w="1469" w:type="dxa"/>
                <w:shd w:val="clear" w:color="auto" w:fill="FFFFFF" w:themeFill="background1"/>
                <w:vAlign w:val="center"/>
              </w:tcPr>
              <w:p w14:paraId="2FD7C9AE" w14:textId="0FA91431"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529878512"/>
            <w:placeholder>
              <w:docPart w:val="7B931BAB89C84EEF9212907DE9D406F4"/>
            </w:placeholder>
            <w:showingPlcHdr/>
            <w:text w:multiLine="1"/>
          </w:sdtPr>
          <w:sdtEndPr/>
          <w:sdtContent>
            <w:tc>
              <w:tcPr>
                <w:tcW w:w="1530" w:type="dxa"/>
                <w:shd w:val="clear" w:color="auto" w:fill="FFFFFF" w:themeFill="background1"/>
                <w:vAlign w:val="center"/>
              </w:tcPr>
              <w:p w14:paraId="518E9FF4" w14:textId="068C64F4"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786583346"/>
            <w:placeholder>
              <w:docPart w:val="A1CDEE22BDD9400BB8795DB94E263D4B"/>
            </w:placeholder>
            <w:date>
              <w:dateFormat w:val="M/d/yyyy"/>
              <w:lid w:val="en-US"/>
              <w:storeMappedDataAs w:val="dateTime"/>
              <w:calendar w:val="gregorian"/>
            </w:date>
          </w:sdtPr>
          <w:sdtEndPr/>
          <w:sdtContent>
            <w:tc>
              <w:tcPr>
                <w:tcW w:w="1368" w:type="dxa"/>
                <w:shd w:val="clear" w:color="auto" w:fill="FFFFFF" w:themeFill="background1"/>
                <w:vAlign w:val="center"/>
              </w:tcPr>
              <w:p w14:paraId="619122B7" w14:textId="191DD536"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5863009C" w14:textId="17EDB321" w:rsidTr="00A05229">
        <w:trPr>
          <w:cantSplit/>
          <w:trHeight w:hRule="exact" w:val="418"/>
        </w:trPr>
        <w:tc>
          <w:tcPr>
            <w:tcW w:w="972" w:type="dxa"/>
            <w:shd w:val="clear" w:color="auto" w:fill="FFFFFF" w:themeFill="background1"/>
            <w:vAlign w:val="center"/>
          </w:tcPr>
          <w:p w14:paraId="16918A21" w14:textId="168D941E" w:rsidR="00B41F5F" w:rsidRPr="00E74ED6"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11</w:t>
            </w:r>
          </w:p>
        </w:tc>
        <w:sdt>
          <w:sdtPr>
            <w:rPr>
              <w:rFonts w:asciiTheme="minorHAnsi" w:hAnsiTheme="minorHAnsi" w:cstheme="minorHAnsi"/>
              <w:color w:val="222222"/>
              <w:sz w:val="20"/>
              <w:szCs w:val="20"/>
              <w:shd w:val="clear" w:color="auto" w:fill="FFFFFF"/>
            </w:rPr>
            <w:id w:val="533700278"/>
            <w:placeholder>
              <w:docPart w:val="637E6D6A56974A029CAF7337BAA8DC94"/>
            </w:placeholder>
            <w:showingPlcHdr/>
            <w:text w:multiLine="1"/>
          </w:sdtPr>
          <w:sdtEndPr/>
          <w:sdtContent>
            <w:tc>
              <w:tcPr>
                <w:tcW w:w="2160" w:type="dxa"/>
                <w:shd w:val="clear" w:color="auto" w:fill="FFFFFF" w:themeFill="background1"/>
                <w:vAlign w:val="center"/>
              </w:tcPr>
              <w:p w14:paraId="686CD878" w14:textId="083AE7F8"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2085404947"/>
            <w:placeholder>
              <w:docPart w:val="DE4E926ABEB34AE3B2732D7DBE6ADD49"/>
            </w:placeholder>
            <w:showingPlcHdr/>
            <w:text w:multiLine="1"/>
          </w:sdtPr>
          <w:sdtEndPr/>
          <w:sdtContent>
            <w:tc>
              <w:tcPr>
                <w:tcW w:w="2228" w:type="dxa"/>
                <w:shd w:val="clear" w:color="auto" w:fill="FFFFFF" w:themeFill="background1"/>
                <w:vAlign w:val="center"/>
              </w:tcPr>
              <w:p w14:paraId="32B9748C" w14:textId="3531A935"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708685500"/>
            <w:placeholder>
              <w:docPart w:val="AAD829C114EE43F28002B082CADA9414"/>
            </w:placeholder>
            <w:showingPlcHdr/>
            <w:text w:multiLine="1"/>
          </w:sdtPr>
          <w:sdtEndPr/>
          <w:sdtContent>
            <w:tc>
              <w:tcPr>
                <w:tcW w:w="3233" w:type="dxa"/>
                <w:shd w:val="clear" w:color="auto" w:fill="FFFFFF" w:themeFill="background1"/>
                <w:vAlign w:val="center"/>
              </w:tcPr>
              <w:p w14:paraId="0FB8E97E" w14:textId="5DDA13E9"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755788993"/>
            <w:placeholder>
              <w:docPart w:val="9EE589913CC846D098935B13E72550CC"/>
            </w:placeholder>
            <w:showingPlcHdr/>
            <w:text w:multiLine="1"/>
          </w:sdtPr>
          <w:sdtEndPr/>
          <w:sdtContent>
            <w:tc>
              <w:tcPr>
                <w:tcW w:w="1469" w:type="dxa"/>
                <w:shd w:val="clear" w:color="auto" w:fill="FFFFFF" w:themeFill="background1"/>
                <w:vAlign w:val="center"/>
              </w:tcPr>
              <w:p w14:paraId="43E236F4" w14:textId="43EC2F90"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425233906"/>
            <w:placeholder>
              <w:docPart w:val="3759B75F38904E46A1E3EA84BCA7F1B9"/>
            </w:placeholder>
            <w:showingPlcHdr/>
            <w:text w:multiLine="1"/>
          </w:sdtPr>
          <w:sdtEndPr/>
          <w:sdtContent>
            <w:tc>
              <w:tcPr>
                <w:tcW w:w="1530" w:type="dxa"/>
                <w:shd w:val="clear" w:color="auto" w:fill="FFFFFF" w:themeFill="background1"/>
                <w:vAlign w:val="center"/>
              </w:tcPr>
              <w:p w14:paraId="47439852" w14:textId="763E70BB"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645814899"/>
            <w:placeholder>
              <w:docPart w:val="900BF574A6E843CE8A059E0A65DE747B"/>
            </w:placeholder>
            <w:date>
              <w:dateFormat w:val="M/d/yyyy"/>
              <w:lid w:val="en-US"/>
              <w:storeMappedDataAs w:val="dateTime"/>
              <w:calendar w:val="gregorian"/>
            </w:date>
          </w:sdtPr>
          <w:sdtEndPr/>
          <w:sdtContent>
            <w:tc>
              <w:tcPr>
                <w:tcW w:w="1368" w:type="dxa"/>
                <w:shd w:val="clear" w:color="auto" w:fill="FFFFFF" w:themeFill="background1"/>
                <w:vAlign w:val="center"/>
              </w:tcPr>
              <w:p w14:paraId="14FDBB01" w14:textId="3F3CF46B"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r w:rsidR="00B41F5F" w:rsidRPr="00E74ED6" w14:paraId="3A25BEEE" w14:textId="77777777" w:rsidTr="00A05229">
        <w:trPr>
          <w:cantSplit/>
          <w:trHeight w:hRule="exact" w:val="418"/>
        </w:trPr>
        <w:tc>
          <w:tcPr>
            <w:tcW w:w="972" w:type="dxa"/>
            <w:shd w:val="clear" w:color="auto" w:fill="FFFFFF" w:themeFill="background1"/>
            <w:vAlign w:val="center"/>
          </w:tcPr>
          <w:p w14:paraId="478C5189" w14:textId="70F19E39" w:rsidR="00B41F5F" w:rsidRDefault="00B41F5F" w:rsidP="00B41F5F">
            <w:pPr>
              <w:pStyle w:val="Default"/>
              <w:jc w:val="center"/>
              <w:rPr>
                <w:rFonts w:asciiTheme="minorHAnsi" w:hAnsiTheme="minorHAnsi" w:cs="Calibri"/>
                <w:color w:val="222222"/>
                <w:sz w:val="20"/>
                <w:szCs w:val="20"/>
              </w:rPr>
            </w:pPr>
            <w:r>
              <w:rPr>
                <w:rFonts w:asciiTheme="minorHAnsi" w:hAnsiTheme="minorHAnsi" w:cs="Calibri"/>
                <w:color w:val="222222"/>
                <w:sz w:val="20"/>
                <w:szCs w:val="20"/>
              </w:rPr>
              <w:t>12</w:t>
            </w:r>
          </w:p>
        </w:tc>
        <w:sdt>
          <w:sdtPr>
            <w:rPr>
              <w:rFonts w:asciiTheme="minorHAnsi" w:hAnsiTheme="minorHAnsi" w:cstheme="minorHAnsi"/>
              <w:color w:val="222222"/>
              <w:sz w:val="20"/>
              <w:szCs w:val="20"/>
              <w:shd w:val="clear" w:color="auto" w:fill="FFFFFF"/>
            </w:rPr>
            <w:id w:val="1219170474"/>
            <w:placeholder>
              <w:docPart w:val="A4613678F0BA4AE1BAC3656346B24B4F"/>
            </w:placeholder>
            <w:showingPlcHdr/>
            <w:text w:multiLine="1"/>
          </w:sdtPr>
          <w:sdtEndPr/>
          <w:sdtContent>
            <w:tc>
              <w:tcPr>
                <w:tcW w:w="2160" w:type="dxa"/>
                <w:shd w:val="clear" w:color="auto" w:fill="FFFFFF" w:themeFill="background1"/>
                <w:vAlign w:val="center"/>
              </w:tcPr>
              <w:p w14:paraId="6D20D068" w14:textId="43299E41"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354499644"/>
            <w:placeholder>
              <w:docPart w:val="1D1AF5A3E38A4C3FA1809A49C6ECEA71"/>
            </w:placeholder>
            <w:showingPlcHdr/>
            <w:text w:multiLine="1"/>
          </w:sdtPr>
          <w:sdtEndPr/>
          <w:sdtContent>
            <w:tc>
              <w:tcPr>
                <w:tcW w:w="2228" w:type="dxa"/>
                <w:shd w:val="clear" w:color="auto" w:fill="FFFFFF" w:themeFill="background1"/>
                <w:vAlign w:val="center"/>
              </w:tcPr>
              <w:p w14:paraId="1EE8053E" w14:textId="224C2E7F"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384987750"/>
            <w:placeholder>
              <w:docPart w:val="80D2920375584742BD795B212C1D5B95"/>
            </w:placeholder>
            <w:showingPlcHdr/>
            <w:text w:multiLine="1"/>
          </w:sdtPr>
          <w:sdtEndPr/>
          <w:sdtContent>
            <w:tc>
              <w:tcPr>
                <w:tcW w:w="3233" w:type="dxa"/>
                <w:shd w:val="clear" w:color="auto" w:fill="FFFFFF" w:themeFill="background1"/>
                <w:vAlign w:val="center"/>
              </w:tcPr>
              <w:p w14:paraId="461DDEE2" w14:textId="3C5FA68B"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472252058"/>
            <w:placeholder>
              <w:docPart w:val="B8813F576E564099A10D8E5A482A253A"/>
            </w:placeholder>
            <w:showingPlcHdr/>
            <w:text w:multiLine="1"/>
          </w:sdtPr>
          <w:sdtEndPr/>
          <w:sdtContent>
            <w:tc>
              <w:tcPr>
                <w:tcW w:w="1469" w:type="dxa"/>
                <w:shd w:val="clear" w:color="auto" w:fill="FFFFFF" w:themeFill="background1"/>
                <w:vAlign w:val="center"/>
              </w:tcPr>
              <w:p w14:paraId="02FC6942" w14:textId="696186BF"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rFonts w:asciiTheme="minorHAnsi" w:hAnsiTheme="minorHAnsi" w:cstheme="minorHAnsi"/>
              <w:color w:val="222222"/>
              <w:sz w:val="20"/>
              <w:szCs w:val="20"/>
              <w:shd w:val="clear" w:color="auto" w:fill="FFFFFF"/>
            </w:rPr>
            <w:id w:val="1554736208"/>
            <w:placeholder>
              <w:docPart w:val="0A778569A7404C9A9237F204E9362A37"/>
            </w:placeholder>
            <w:showingPlcHdr/>
            <w:text w:multiLine="1"/>
          </w:sdtPr>
          <w:sdtEndPr/>
          <w:sdtContent>
            <w:tc>
              <w:tcPr>
                <w:tcW w:w="1530" w:type="dxa"/>
                <w:shd w:val="clear" w:color="auto" w:fill="FFFFFF" w:themeFill="background1"/>
                <w:vAlign w:val="center"/>
              </w:tcPr>
              <w:p w14:paraId="285EC4B2" w14:textId="50CC6342" w:rsidR="00B41F5F" w:rsidRPr="00716F56" w:rsidRDefault="00B41F5F" w:rsidP="00B41F5F">
                <w:pPr>
                  <w:pStyle w:val="Default"/>
                  <w:rPr>
                    <w:rFonts w:asciiTheme="minorHAnsi" w:hAnsiTheme="minorHAnsi" w:cstheme="minorHAnsi"/>
                    <w:color w:val="222222"/>
                    <w:sz w:val="20"/>
                    <w:szCs w:val="20"/>
                    <w:shd w:val="clear" w:color="auto" w:fill="FFFFFF"/>
                  </w:rPr>
                </w:pPr>
                <w:r w:rsidRPr="00716F56">
                  <w:rPr>
                    <w:rFonts w:asciiTheme="minorHAnsi" w:hAnsiTheme="minorHAnsi" w:cstheme="minorHAnsi"/>
                    <w:color w:val="222222"/>
                    <w:sz w:val="20"/>
                    <w:szCs w:val="20"/>
                    <w:shd w:val="clear" w:color="auto" w:fill="FFFFFF"/>
                  </w:rPr>
                  <w:t xml:space="preserve">   </w:t>
                </w:r>
              </w:p>
            </w:tc>
          </w:sdtContent>
        </w:sdt>
        <w:sdt>
          <w:sdtPr>
            <w:rPr>
              <w:color w:val="222222"/>
              <w:sz w:val="20"/>
              <w:szCs w:val="20"/>
            </w:rPr>
            <w:id w:val="-1649582343"/>
            <w:placeholder>
              <w:docPart w:val="06F634B2F5BB4041846C2E8B235CA4BC"/>
            </w:placeholder>
            <w:date>
              <w:dateFormat w:val="M/d/yyyy"/>
              <w:lid w:val="en-US"/>
              <w:storeMappedDataAs w:val="dateTime"/>
              <w:calendar w:val="gregorian"/>
            </w:date>
          </w:sdtPr>
          <w:sdtEndPr/>
          <w:sdtContent>
            <w:tc>
              <w:tcPr>
                <w:tcW w:w="1368" w:type="dxa"/>
                <w:shd w:val="clear" w:color="auto" w:fill="FFFFFF" w:themeFill="background1"/>
                <w:vAlign w:val="center"/>
              </w:tcPr>
              <w:p w14:paraId="56ACB197" w14:textId="60C68A4E" w:rsidR="00B41F5F" w:rsidRPr="00716F56" w:rsidRDefault="00B41F5F" w:rsidP="00B41F5F">
                <w:pPr>
                  <w:pStyle w:val="Default"/>
                  <w:rPr>
                    <w:rFonts w:asciiTheme="minorHAnsi" w:hAnsiTheme="minorHAnsi" w:cstheme="minorHAnsi"/>
                    <w:color w:val="222222"/>
                    <w:sz w:val="20"/>
                    <w:szCs w:val="20"/>
                    <w:shd w:val="clear" w:color="auto" w:fill="FFFFFF"/>
                  </w:rPr>
                </w:pPr>
                <w:r>
                  <w:rPr>
                    <w:color w:val="222222"/>
                    <w:sz w:val="20"/>
                    <w:szCs w:val="20"/>
                  </w:rPr>
                  <w:t xml:space="preserve">   </w:t>
                </w:r>
              </w:p>
            </w:tc>
          </w:sdtContent>
        </w:sdt>
      </w:tr>
    </w:tbl>
    <w:p w14:paraId="16D9432C" w14:textId="72F15CE3" w:rsidR="00EA0239" w:rsidRPr="00744FE3" w:rsidRDefault="00EA0239" w:rsidP="00420A0E">
      <w:pPr>
        <w:tabs>
          <w:tab w:val="right" w:pos="9360"/>
        </w:tabs>
        <w:spacing w:line="480" w:lineRule="auto"/>
        <w:rPr>
          <w:rFonts w:ascii="Arial" w:hAnsi="Arial" w:cs="Arial"/>
          <w:sz w:val="4"/>
        </w:rPr>
      </w:pPr>
    </w:p>
    <w:sectPr w:rsidR="00EA0239" w:rsidRPr="00744FE3" w:rsidSect="00907AC6">
      <w:headerReference w:type="default" r:id="rId54"/>
      <w:footerReference w:type="default" r:id="rId55"/>
      <w:pgSz w:w="15840" w:h="12240" w:orient="landscape"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49959" w14:textId="77777777" w:rsidR="00E63709" w:rsidRDefault="00E63709">
      <w:r>
        <w:separator/>
      </w:r>
    </w:p>
  </w:endnote>
  <w:endnote w:type="continuationSeparator" w:id="0">
    <w:p w14:paraId="3968C9CE" w14:textId="77777777" w:rsidR="00E63709" w:rsidRDefault="00E63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NECA+ArialNarrow">
    <w:altName w:val="Arial Narrow"/>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tisSemiSerif">
    <w:altName w:val="Calibr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0048F" w14:textId="6064993E" w:rsidR="00D528C8" w:rsidRPr="0015017A" w:rsidRDefault="00D528C8" w:rsidP="0010041A">
    <w:pPr>
      <w:pStyle w:val="Footer"/>
      <w:pBdr>
        <w:top w:val="single" w:sz="4" w:space="1" w:color="87BED8"/>
      </w:pBdr>
      <w:tabs>
        <w:tab w:val="clear" w:pos="4320"/>
        <w:tab w:val="clear" w:pos="8640"/>
        <w:tab w:val="center" w:pos="4680"/>
        <w:tab w:val="right" w:pos="9360"/>
      </w:tabs>
      <w:rPr>
        <w:rFonts w:ascii="Arial" w:hAnsi="Arial" w:cs="Arial"/>
      </w:rPr>
    </w:pPr>
    <w:r w:rsidRPr="00DF4F2A">
      <w:rPr>
        <w:rStyle w:val="PageNumber"/>
        <w:rFonts w:ascii="Arial" w:hAnsi="Arial" w:cs="Arial"/>
        <w:sz w:val="20"/>
        <w:szCs w:val="20"/>
      </w:rPr>
      <w:t>Version 1.0</w:t>
    </w:r>
    <w:r>
      <w:rPr>
        <w:rStyle w:val="PageNumber"/>
        <w:rFonts w:ascii="Trebuchet MS" w:hAnsi="Trebuchet MS"/>
        <w:sz w:val="20"/>
        <w:szCs w:val="20"/>
      </w:rPr>
      <w:tab/>
    </w:r>
    <w:r w:rsidRPr="00BF37B6">
      <w:rPr>
        <w:rStyle w:val="PageNumber"/>
        <w:rFonts w:ascii="Arial" w:hAnsi="Arial" w:cs="Arial"/>
        <w:sz w:val="20"/>
        <w:szCs w:val="20"/>
      </w:rPr>
      <w:t>i-</w:t>
    </w:r>
    <w:r w:rsidRPr="00BF37B6">
      <w:rPr>
        <w:rStyle w:val="PageNumber"/>
        <w:rFonts w:ascii="Arial" w:hAnsi="Arial" w:cs="Arial"/>
        <w:sz w:val="20"/>
        <w:szCs w:val="20"/>
      </w:rPr>
      <w:fldChar w:fldCharType="begin"/>
    </w:r>
    <w:r w:rsidRPr="00BF37B6">
      <w:rPr>
        <w:rStyle w:val="PageNumber"/>
        <w:rFonts w:ascii="Arial" w:hAnsi="Arial" w:cs="Arial"/>
        <w:sz w:val="20"/>
        <w:szCs w:val="20"/>
      </w:rPr>
      <w:instrText xml:space="preserve"> PAGE   \* MERGEFORMAT </w:instrText>
    </w:r>
    <w:r w:rsidRPr="00BF37B6">
      <w:rPr>
        <w:rStyle w:val="PageNumber"/>
        <w:rFonts w:ascii="Arial" w:hAnsi="Arial" w:cs="Arial"/>
        <w:sz w:val="20"/>
        <w:szCs w:val="20"/>
      </w:rPr>
      <w:fldChar w:fldCharType="separate"/>
    </w:r>
    <w:r>
      <w:rPr>
        <w:rStyle w:val="PageNumber"/>
        <w:rFonts w:ascii="Arial" w:hAnsi="Arial" w:cs="Arial"/>
        <w:noProof/>
        <w:sz w:val="20"/>
        <w:szCs w:val="20"/>
      </w:rPr>
      <w:t>3</w:t>
    </w:r>
    <w:r w:rsidRPr="00BF37B6">
      <w:rPr>
        <w:rStyle w:val="PageNumber"/>
        <w:rFonts w:ascii="Arial" w:hAnsi="Arial" w:cs="Arial"/>
        <w:sz w:val="20"/>
        <w:szCs w:val="20"/>
      </w:rPr>
      <w:fldChar w:fldCharType="end"/>
    </w:r>
    <w:r w:rsidRPr="0015017A">
      <w:rPr>
        <w:rStyle w:val="PageNumber"/>
        <w:rFonts w:ascii="Arial" w:hAnsi="Arial" w:cs="Arial"/>
        <w:sz w:val="20"/>
        <w:szCs w:val="20"/>
      </w:rPr>
      <w:tab/>
    </w:r>
    <w:r w:rsidR="00FA3978">
      <w:rPr>
        <w:rStyle w:val="PageNumber"/>
        <w:rFonts w:ascii="Arial" w:hAnsi="Arial" w:cs="Arial"/>
        <w:sz w:val="20"/>
        <w:szCs w:val="20"/>
      </w:rPr>
      <w:t>October</w:t>
    </w:r>
    <w:r>
      <w:rPr>
        <w:rStyle w:val="PageNumber"/>
        <w:rFonts w:ascii="Arial" w:hAnsi="Arial" w:cs="Arial"/>
        <w:sz w:val="20"/>
        <w:szCs w:val="20"/>
      </w:rPr>
      <w:t xml:space="preserve"> 2018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A4E08" w14:textId="59D251DC" w:rsidR="00D528C8" w:rsidRPr="00355E91" w:rsidRDefault="00D528C8" w:rsidP="0010041A">
    <w:pPr>
      <w:pStyle w:val="Footer"/>
      <w:pBdr>
        <w:top w:val="single" w:sz="4" w:space="1" w:color="87BED8"/>
      </w:pBdr>
      <w:tabs>
        <w:tab w:val="clear" w:pos="4320"/>
        <w:tab w:val="clear" w:pos="8640"/>
        <w:tab w:val="center" w:pos="4680"/>
        <w:tab w:val="right" w:pos="9360"/>
      </w:tabs>
      <w:rPr>
        <w:rStyle w:val="PageNumber"/>
        <w:rFonts w:cs="Calibri"/>
        <w:sz w:val="20"/>
        <w:szCs w:val="20"/>
      </w:rPr>
    </w:pPr>
    <w:r w:rsidRPr="00DF4F2A">
      <w:rPr>
        <w:rStyle w:val="PageNumber"/>
        <w:rFonts w:ascii="Arial" w:hAnsi="Arial" w:cs="Arial"/>
        <w:sz w:val="20"/>
        <w:szCs w:val="20"/>
      </w:rPr>
      <w:t>Version 1.0</w:t>
    </w:r>
    <w:r>
      <w:rPr>
        <w:rStyle w:val="PageNumber"/>
        <w:rFonts w:ascii="Trebuchet MS" w:hAnsi="Trebuchet MS"/>
        <w:sz w:val="20"/>
        <w:szCs w:val="20"/>
      </w:rPr>
      <w:tab/>
    </w:r>
    <w:r w:rsidRPr="00BF37B6">
      <w:rPr>
        <w:rStyle w:val="PageNumber"/>
        <w:rFonts w:ascii="Arial" w:hAnsi="Arial" w:cs="Arial"/>
        <w:sz w:val="20"/>
        <w:szCs w:val="20"/>
      </w:rPr>
      <w:t>6-</w:t>
    </w:r>
    <w:r w:rsidRPr="00BF37B6">
      <w:rPr>
        <w:rStyle w:val="PageNumber"/>
        <w:rFonts w:ascii="Arial" w:hAnsi="Arial" w:cs="Arial"/>
        <w:sz w:val="20"/>
        <w:szCs w:val="20"/>
      </w:rPr>
      <w:fldChar w:fldCharType="begin"/>
    </w:r>
    <w:r w:rsidRPr="00BF37B6">
      <w:rPr>
        <w:rStyle w:val="PageNumber"/>
        <w:rFonts w:ascii="Arial" w:hAnsi="Arial" w:cs="Arial"/>
        <w:sz w:val="20"/>
        <w:szCs w:val="20"/>
      </w:rPr>
      <w:instrText xml:space="preserve"> PAGE   \* MERGEFORMAT </w:instrText>
    </w:r>
    <w:r w:rsidRPr="00BF37B6">
      <w:rPr>
        <w:rStyle w:val="PageNumber"/>
        <w:rFonts w:ascii="Arial" w:hAnsi="Arial" w:cs="Arial"/>
        <w:sz w:val="20"/>
        <w:szCs w:val="20"/>
      </w:rPr>
      <w:fldChar w:fldCharType="separate"/>
    </w:r>
    <w:r>
      <w:rPr>
        <w:rStyle w:val="PageNumber"/>
        <w:rFonts w:ascii="Arial" w:hAnsi="Arial" w:cs="Arial"/>
        <w:noProof/>
        <w:sz w:val="20"/>
        <w:szCs w:val="20"/>
      </w:rPr>
      <w:t>3</w:t>
    </w:r>
    <w:r w:rsidRPr="00BF37B6">
      <w:rPr>
        <w:rStyle w:val="PageNumber"/>
        <w:rFonts w:ascii="Arial" w:hAnsi="Arial" w:cs="Arial"/>
        <w:sz w:val="20"/>
        <w:szCs w:val="20"/>
      </w:rPr>
      <w:fldChar w:fldCharType="end"/>
    </w:r>
    <w:r w:rsidRPr="00355E91">
      <w:rPr>
        <w:rStyle w:val="PageNumber"/>
        <w:rFonts w:cs="Calibri"/>
        <w:sz w:val="20"/>
        <w:szCs w:val="20"/>
      </w:rPr>
      <w:tab/>
    </w:r>
    <w:r w:rsidR="00FA3978" w:rsidRPr="00FA3978">
      <w:rPr>
        <w:rStyle w:val="PageNumber"/>
        <w:rFonts w:ascii="Arial" w:hAnsi="Arial" w:cs="Arial"/>
        <w:sz w:val="20"/>
        <w:szCs w:val="20"/>
      </w:rPr>
      <w:t>October</w:t>
    </w:r>
    <w:r w:rsidRPr="00FA3978">
      <w:rPr>
        <w:rStyle w:val="PageNumber"/>
        <w:rFonts w:ascii="Arial" w:hAnsi="Arial" w:cs="Arial"/>
        <w:sz w:val="20"/>
        <w:szCs w:val="20"/>
      </w:rPr>
      <w:t xml:space="preserve"> 2</w:t>
    </w:r>
    <w:r>
      <w:rPr>
        <w:rStyle w:val="PageNumber"/>
        <w:rFonts w:ascii="Arial" w:hAnsi="Arial" w:cs="Arial"/>
        <w:sz w:val="20"/>
        <w:szCs w:val="20"/>
      </w:rPr>
      <w:t>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F3FCE" w14:textId="102FEA2D" w:rsidR="00D528C8" w:rsidRPr="00E052C7" w:rsidRDefault="00D528C8" w:rsidP="00E052C7">
    <w:pPr>
      <w:pStyle w:val="Footer"/>
      <w:rPr>
        <w:rStyle w:val="PageNumbe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BFACD" w14:textId="0A937B06" w:rsidR="00D528C8" w:rsidRPr="00355E91" w:rsidRDefault="00D528C8" w:rsidP="0010041A">
    <w:pPr>
      <w:pStyle w:val="Footer"/>
      <w:pBdr>
        <w:top w:val="single" w:sz="4" w:space="1" w:color="87BED8"/>
      </w:pBdr>
      <w:tabs>
        <w:tab w:val="clear" w:pos="4320"/>
        <w:tab w:val="clear" w:pos="8640"/>
        <w:tab w:val="center" w:pos="4680"/>
        <w:tab w:val="right" w:pos="9360"/>
      </w:tabs>
      <w:rPr>
        <w:rFonts w:cs="Calibri"/>
      </w:rPr>
    </w:pPr>
    <w:r w:rsidRPr="00DF4F2A">
      <w:rPr>
        <w:rStyle w:val="PageNumber"/>
        <w:rFonts w:ascii="Arial" w:hAnsi="Arial" w:cs="Arial"/>
        <w:sz w:val="20"/>
        <w:szCs w:val="20"/>
      </w:rPr>
      <w:t>Version 1.0</w:t>
    </w:r>
    <w:r>
      <w:rPr>
        <w:rStyle w:val="PageNumber"/>
        <w:rFonts w:ascii="Trebuchet MS" w:hAnsi="Trebuchet MS"/>
        <w:sz w:val="20"/>
        <w:szCs w:val="20"/>
      </w:rPr>
      <w:tab/>
    </w:r>
    <w:r w:rsidRPr="00BF37B6">
      <w:rPr>
        <w:rStyle w:val="PageNumber"/>
        <w:rFonts w:ascii="Arial" w:hAnsi="Arial" w:cs="Arial"/>
        <w:sz w:val="20"/>
        <w:szCs w:val="20"/>
      </w:rPr>
      <w:t>7-</w:t>
    </w:r>
    <w:r w:rsidRPr="00BF37B6">
      <w:rPr>
        <w:rStyle w:val="PageNumber"/>
        <w:rFonts w:ascii="Arial" w:hAnsi="Arial" w:cs="Arial"/>
        <w:sz w:val="20"/>
        <w:szCs w:val="20"/>
      </w:rPr>
      <w:fldChar w:fldCharType="begin"/>
    </w:r>
    <w:r w:rsidRPr="00BF37B6">
      <w:rPr>
        <w:rStyle w:val="PageNumber"/>
        <w:rFonts w:ascii="Arial" w:hAnsi="Arial" w:cs="Arial"/>
        <w:sz w:val="20"/>
        <w:szCs w:val="20"/>
      </w:rPr>
      <w:instrText xml:space="preserve"> PAGE   \* MERGEFORMAT </w:instrText>
    </w:r>
    <w:r w:rsidRPr="00BF37B6">
      <w:rPr>
        <w:rStyle w:val="PageNumber"/>
        <w:rFonts w:ascii="Arial" w:hAnsi="Arial" w:cs="Arial"/>
        <w:sz w:val="20"/>
        <w:szCs w:val="20"/>
      </w:rPr>
      <w:fldChar w:fldCharType="separate"/>
    </w:r>
    <w:r>
      <w:rPr>
        <w:rStyle w:val="PageNumber"/>
        <w:rFonts w:ascii="Arial" w:hAnsi="Arial" w:cs="Arial"/>
        <w:noProof/>
        <w:sz w:val="20"/>
        <w:szCs w:val="20"/>
      </w:rPr>
      <w:t>3</w:t>
    </w:r>
    <w:r w:rsidRPr="00BF37B6">
      <w:rPr>
        <w:rStyle w:val="PageNumber"/>
        <w:rFonts w:ascii="Arial" w:hAnsi="Arial" w:cs="Arial"/>
        <w:sz w:val="20"/>
        <w:szCs w:val="20"/>
      </w:rPr>
      <w:fldChar w:fldCharType="end"/>
    </w:r>
    <w:r w:rsidRPr="00355E91">
      <w:rPr>
        <w:rStyle w:val="PageNumber"/>
        <w:rFonts w:cs="Calibri"/>
        <w:sz w:val="20"/>
        <w:szCs w:val="20"/>
      </w:rPr>
      <w:tab/>
    </w:r>
    <w:r w:rsidR="00FA3978">
      <w:rPr>
        <w:rStyle w:val="PageNumber"/>
        <w:rFonts w:ascii="Arial" w:hAnsi="Arial" w:cs="Arial"/>
        <w:sz w:val="20"/>
        <w:szCs w:val="20"/>
      </w:rPr>
      <w:t>October</w:t>
    </w:r>
    <w:r>
      <w:rPr>
        <w:rStyle w:val="PageNumber"/>
        <w:rFonts w:ascii="Arial" w:hAnsi="Arial" w:cs="Arial"/>
        <w:sz w:val="20"/>
        <w:szCs w:val="20"/>
      </w:rPr>
      <w:t xml:space="preserve"> 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8481A" w14:textId="6D05F9F3" w:rsidR="00D528C8" w:rsidRPr="00355E91" w:rsidRDefault="00D528C8" w:rsidP="0010041A">
    <w:pPr>
      <w:pStyle w:val="Footer"/>
      <w:pBdr>
        <w:top w:val="single" w:sz="4" w:space="1" w:color="87BED8"/>
      </w:pBdr>
      <w:tabs>
        <w:tab w:val="clear" w:pos="4320"/>
        <w:tab w:val="clear" w:pos="8640"/>
        <w:tab w:val="center" w:pos="6480"/>
        <w:tab w:val="right" w:pos="12960"/>
      </w:tabs>
      <w:rPr>
        <w:rFonts w:cs="Calibri"/>
      </w:rPr>
    </w:pPr>
    <w:r w:rsidRPr="00DF4F2A">
      <w:rPr>
        <w:rStyle w:val="PageNumber"/>
        <w:rFonts w:ascii="Arial" w:hAnsi="Arial" w:cs="Arial"/>
        <w:sz w:val="20"/>
        <w:szCs w:val="20"/>
      </w:rPr>
      <w:t>Version 1.0</w:t>
    </w:r>
    <w:r>
      <w:rPr>
        <w:rStyle w:val="PageNumber"/>
        <w:rFonts w:ascii="Trebuchet MS" w:hAnsi="Trebuchet MS"/>
        <w:sz w:val="20"/>
        <w:szCs w:val="20"/>
      </w:rPr>
      <w:tab/>
    </w:r>
    <w:r w:rsidRPr="00BF37B6">
      <w:rPr>
        <w:rStyle w:val="PageNumber"/>
        <w:rFonts w:ascii="Arial" w:hAnsi="Arial" w:cs="Arial"/>
        <w:sz w:val="20"/>
        <w:szCs w:val="20"/>
      </w:rPr>
      <w:t>A-</w:t>
    </w:r>
    <w:r w:rsidRPr="00BF37B6">
      <w:rPr>
        <w:rStyle w:val="PageNumber"/>
        <w:rFonts w:ascii="Arial" w:hAnsi="Arial" w:cs="Arial"/>
        <w:sz w:val="20"/>
        <w:szCs w:val="20"/>
      </w:rPr>
      <w:fldChar w:fldCharType="begin"/>
    </w:r>
    <w:r w:rsidRPr="00BF37B6">
      <w:rPr>
        <w:rStyle w:val="PageNumber"/>
        <w:rFonts w:ascii="Arial" w:hAnsi="Arial" w:cs="Arial"/>
        <w:sz w:val="20"/>
        <w:szCs w:val="20"/>
      </w:rPr>
      <w:instrText xml:space="preserve"> PAGE   \* MERGEFORMAT </w:instrText>
    </w:r>
    <w:r w:rsidRPr="00BF37B6">
      <w:rPr>
        <w:rStyle w:val="PageNumber"/>
        <w:rFonts w:ascii="Arial" w:hAnsi="Arial" w:cs="Arial"/>
        <w:sz w:val="20"/>
        <w:szCs w:val="20"/>
      </w:rPr>
      <w:fldChar w:fldCharType="separate"/>
    </w:r>
    <w:r>
      <w:rPr>
        <w:rStyle w:val="PageNumber"/>
        <w:rFonts w:ascii="Arial" w:hAnsi="Arial" w:cs="Arial"/>
        <w:noProof/>
        <w:sz w:val="20"/>
        <w:szCs w:val="20"/>
      </w:rPr>
      <w:t>1</w:t>
    </w:r>
    <w:r w:rsidRPr="00BF37B6">
      <w:rPr>
        <w:rStyle w:val="PageNumber"/>
        <w:rFonts w:ascii="Arial" w:hAnsi="Arial" w:cs="Arial"/>
        <w:sz w:val="20"/>
        <w:szCs w:val="20"/>
      </w:rPr>
      <w:fldChar w:fldCharType="end"/>
    </w:r>
    <w:r w:rsidRPr="00355E91">
      <w:rPr>
        <w:rStyle w:val="PageNumber"/>
        <w:rFonts w:cs="Calibri"/>
        <w:sz w:val="20"/>
        <w:szCs w:val="20"/>
      </w:rPr>
      <w:tab/>
    </w:r>
    <w:r w:rsidR="00FA3978">
      <w:rPr>
        <w:rStyle w:val="PageNumber"/>
        <w:rFonts w:ascii="Arial" w:hAnsi="Arial" w:cs="Arial"/>
        <w:sz w:val="20"/>
        <w:szCs w:val="20"/>
      </w:rPr>
      <w:t>October</w:t>
    </w:r>
    <w:r w:rsidRPr="0015017A">
      <w:rPr>
        <w:rStyle w:val="PageNumber"/>
        <w:rFonts w:ascii="Arial" w:hAnsi="Arial" w:cs="Arial"/>
        <w:sz w:val="20"/>
        <w:szCs w:val="20"/>
      </w:rPr>
      <w:t>201</w:t>
    </w:r>
    <w:r>
      <w:rPr>
        <w:rStyle w:val="PageNumber"/>
        <w:rFonts w:ascii="Arial" w:hAnsi="Arial" w:cs="Arial"/>
        <w:sz w:val="20"/>
        <w:szCs w:val="20"/>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D545" w14:textId="77777777" w:rsidR="00D528C8" w:rsidRPr="00C5462B" w:rsidRDefault="00D528C8" w:rsidP="00C5462B">
    <w:pPr>
      <w:pStyle w:val="Footer"/>
      <w:rPr>
        <w:rFonts w:ascii="Trebuchet MS" w:hAnsi="Trebuchet MS"/>
        <w:sz w:val="20"/>
        <w:szCs w:val="20"/>
      </w:rPr>
    </w:pPr>
    <w:r>
      <w:rPr>
        <w:noProof/>
      </w:rPr>
      <mc:AlternateContent>
        <mc:Choice Requires="wps">
          <w:drawing>
            <wp:anchor distT="4294967294" distB="4294967294" distL="114300" distR="114300" simplePos="0" relativeHeight="251652608" behindDoc="0" locked="0" layoutInCell="1" allowOverlap="1" wp14:anchorId="136D8C23" wp14:editId="6CA5DA7A">
              <wp:simplePos x="0" y="0"/>
              <wp:positionH relativeFrom="column">
                <wp:posOffset>0</wp:posOffset>
              </wp:positionH>
              <wp:positionV relativeFrom="paragraph">
                <wp:posOffset>-77471</wp:posOffset>
              </wp:positionV>
              <wp:extent cx="5972175" cy="0"/>
              <wp:effectExtent l="0" t="0" r="0" b="0"/>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9525">
                        <a:solidFill>
                          <a:srgbClr val="87BE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7F942" id="Line 32"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1pt" to="470.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" strokecolor="#87bed8"/>
          </w:pict>
        </mc:Fallback>
      </mc:AlternateContent>
    </w:r>
    <w:r>
      <w:rPr>
        <w:rStyle w:val="PageNumber"/>
        <w:rFonts w:ascii="Trebuchet MS" w:hAnsi="Trebuchet MS"/>
        <w:sz w:val="20"/>
        <w:szCs w:val="20"/>
      </w:rPr>
      <w:t>Worksheet 9: HVAC and Mechanical</w:t>
    </w:r>
    <w:r>
      <w:rPr>
        <w:rStyle w:val="PageNumber"/>
        <w:rFonts w:ascii="Trebuchet MS" w:hAnsi="Trebuchet MS"/>
        <w:sz w:val="20"/>
        <w:szCs w:val="20"/>
      </w:rPr>
      <w:tab/>
      <w:t xml:space="preserve">    </w:t>
    </w:r>
    <w:r>
      <w:rPr>
        <w:rStyle w:val="PageNumber"/>
        <w:rFonts w:ascii="Trebuchet MS" w:hAnsi="Trebuchet MS"/>
        <w:sz w:val="20"/>
        <w:szCs w:val="20"/>
      </w:rPr>
      <w:tab/>
    </w:r>
    <w:r w:rsidRPr="00815AC6">
      <w:rPr>
        <w:rStyle w:val="PageNumber"/>
        <w:rFonts w:ascii="Trebuchet MS" w:hAnsi="Trebuchet MS"/>
        <w:sz w:val="20"/>
        <w:szCs w:val="20"/>
      </w:rPr>
      <w:fldChar w:fldCharType="begin"/>
    </w:r>
    <w:r w:rsidRPr="00815AC6">
      <w:rPr>
        <w:rStyle w:val="PageNumber"/>
        <w:rFonts w:ascii="Trebuchet MS" w:hAnsi="Trebuchet MS"/>
        <w:sz w:val="20"/>
        <w:szCs w:val="20"/>
      </w:rPr>
      <w:instrText xml:space="preserve"> PAGE   \* MERGEFORMAT </w:instrText>
    </w:r>
    <w:r w:rsidRPr="00815AC6">
      <w:rPr>
        <w:rStyle w:val="PageNumber"/>
        <w:rFonts w:ascii="Trebuchet MS" w:hAnsi="Trebuchet MS"/>
        <w:sz w:val="20"/>
        <w:szCs w:val="20"/>
      </w:rPr>
      <w:fldChar w:fldCharType="separate"/>
    </w:r>
    <w:r>
      <w:rPr>
        <w:rStyle w:val="PageNumber"/>
        <w:rFonts w:ascii="Trebuchet MS" w:hAnsi="Trebuchet MS"/>
        <w:noProof/>
        <w:sz w:val="20"/>
        <w:szCs w:val="20"/>
      </w:rPr>
      <w:t>1</w:t>
    </w:r>
    <w:r w:rsidRPr="00815AC6">
      <w:rPr>
        <w:rStyle w:val="PageNumber"/>
        <w:rFonts w:ascii="Trebuchet MS" w:hAnsi="Trebuchet MS"/>
        <w:sz w:val="20"/>
        <w:szCs w:val="20"/>
      </w:rPr>
      <w:fldChar w:fldCharType="end"/>
    </w:r>
    <w:r>
      <w:rPr>
        <w:rStyle w:val="PageNumber"/>
        <w:rFonts w:ascii="Trebuchet MS" w:hAnsi="Trebuchet MS"/>
        <w:sz w:val="20"/>
        <w:szCs w:val="20"/>
      </w:rPr>
      <w:t xml:space="preserve">                                     Draft date: March 30, 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6868B" w14:textId="707477E8" w:rsidR="00D528C8" w:rsidRPr="00E052C7" w:rsidRDefault="00D528C8" w:rsidP="00E052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6D9B4" w14:textId="76E173D0" w:rsidR="00D528C8" w:rsidRPr="0015017A" w:rsidRDefault="00D528C8" w:rsidP="0010041A">
    <w:pPr>
      <w:pStyle w:val="Footer"/>
      <w:pBdr>
        <w:top w:val="single" w:sz="4" w:space="1" w:color="87BED8"/>
      </w:pBdr>
      <w:tabs>
        <w:tab w:val="clear" w:pos="4320"/>
        <w:tab w:val="clear" w:pos="8640"/>
        <w:tab w:val="center" w:pos="4680"/>
        <w:tab w:val="right" w:pos="9360"/>
      </w:tabs>
      <w:rPr>
        <w:rFonts w:ascii="Arial" w:hAnsi="Arial" w:cs="Arial"/>
      </w:rPr>
    </w:pPr>
    <w:r w:rsidRPr="00DF4F2A">
      <w:rPr>
        <w:rStyle w:val="PageNumber"/>
        <w:rFonts w:ascii="Arial" w:hAnsi="Arial" w:cs="Arial"/>
        <w:sz w:val="20"/>
        <w:szCs w:val="20"/>
      </w:rPr>
      <w:t>Version 1.0</w:t>
    </w:r>
    <w:r>
      <w:rPr>
        <w:rStyle w:val="PageNumber"/>
        <w:rFonts w:ascii="Trebuchet MS" w:hAnsi="Trebuchet MS"/>
        <w:sz w:val="20"/>
        <w:szCs w:val="20"/>
      </w:rPr>
      <w:tab/>
    </w:r>
    <w:r w:rsidRPr="00BF37B6">
      <w:rPr>
        <w:rStyle w:val="PageNumber"/>
        <w:rFonts w:ascii="Arial" w:hAnsi="Arial" w:cs="Arial"/>
        <w:sz w:val="20"/>
        <w:szCs w:val="20"/>
      </w:rPr>
      <w:t>1-</w:t>
    </w:r>
    <w:r w:rsidRPr="00BF37B6">
      <w:rPr>
        <w:rStyle w:val="PageNumber"/>
        <w:rFonts w:ascii="Arial" w:hAnsi="Arial" w:cs="Arial"/>
        <w:sz w:val="20"/>
        <w:szCs w:val="20"/>
      </w:rPr>
      <w:fldChar w:fldCharType="begin"/>
    </w:r>
    <w:r w:rsidRPr="00BF37B6">
      <w:rPr>
        <w:rStyle w:val="PageNumber"/>
        <w:rFonts w:ascii="Arial" w:hAnsi="Arial" w:cs="Arial"/>
        <w:sz w:val="20"/>
        <w:szCs w:val="20"/>
      </w:rPr>
      <w:instrText xml:space="preserve"> PAGE   \* MERGEFORMAT </w:instrText>
    </w:r>
    <w:r w:rsidRPr="00BF37B6">
      <w:rPr>
        <w:rStyle w:val="PageNumber"/>
        <w:rFonts w:ascii="Arial" w:hAnsi="Arial" w:cs="Arial"/>
        <w:sz w:val="20"/>
        <w:szCs w:val="20"/>
      </w:rPr>
      <w:fldChar w:fldCharType="separate"/>
    </w:r>
    <w:r>
      <w:rPr>
        <w:rStyle w:val="PageNumber"/>
        <w:rFonts w:ascii="Arial" w:hAnsi="Arial" w:cs="Arial"/>
        <w:noProof/>
        <w:sz w:val="20"/>
        <w:szCs w:val="20"/>
      </w:rPr>
      <w:t>5</w:t>
    </w:r>
    <w:r w:rsidRPr="00BF37B6">
      <w:rPr>
        <w:rStyle w:val="PageNumber"/>
        <w:rFonts w:ascii="Arial" w:hAnsi="Arial" w:cs="Arial"/>
        <w:sz w:val="20"/>
        <w:szCs w:val="20"/>
      </w:rPr>
      <w:fldChar w:fldCharType="end"/>
    </w:r>
    <w:r w:rsidRPr="0015017A">
      <w:rPr>
        <w:rStyle w:val="PageNumber"/>
        <w:rFonts w:ascii="Arial" w:hAnsi="Arial" w:cs="Arial"/>
        <w:sz w:val="20"/>
        <w:szCs w:val="20"/>
      </w:rPr>
      <w:tab/>
    </w:r>
    <w:r w:rsidR="00FA3978">
      <w:rPr>
        <w:rStyle w:val="PageNumber"/>
        <w:rFonts w:ascii="Arial" w:hAnsi="Arial" w:cs="Arial"/>
        <w:sz w:val="20"/>
        <w:szCs w:val="20"/>
      </w:rPr>
      <w:t>October</w:t>
    </w:r>
    <w:r>
      <w:rPr>
        <w:rStyle w:val="PageNumber"/>
        <w:rFonts w:ascii="Arial" w:hAnsi="Arial" w:cs="Arial"/>
        <w:sz w:val="20"/>
        <w:szCs w:val="20"/>
      </w:rPr>
      <w:t xml:space="preserve"> 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8F5C3" w14:textId="0370F86A" w:rsidR="00D528C8" w:rsidRPr="0015017A" w:rsidRDefault="00D528C8" w:rsidP="0010041A">
    <w:pPr>
      <w:pStyle w:val="Footer"/>
      <w:pBdr>
        <w:top w:val="single" w:sz="4" w:space="1" w:color="87BED8"/>
      </w:pBdr>
      <w:tabs>
        <w:tab w:val="clear" w:pos="4320"/>
        <w:tab w:val="clear" w:pos="8640"/>
        <w:tab w:val="center" w:pos="4680"/>
        <w:tab w:val="right" w:pos="9360"/>
      </w:tabs>
      <w:rPr>
        <w:rFonts w:ascii="Arial" w:hAnsi="Arial" w:cs="Arial"/>
      </w:rPr>
    </w:pPr>
    <w:r w:rsidRPr="00DF4F2A">
      <w:rPr>
        <w:rStyle w:val="PageNumber"/>
        <w:rFonts w:ascii="Arial" w:hAnsi="Arial" w:cs="Arial"/>
        <w:sz w:val="20"/>
        <w:szCs w:val="20"/>
      </w:rPr>
      <w:t>Version 1.0</w:t>
    </w:r>
    <w:r>
      <w:rPr>
        <w:rStyle w:val="PageNumber"/>
        <w:rFonts w:ascii="Trebuchet MS" w:hAnsi="Trebuchet MS"/>
        <w:sz w:val="20"/>
        <w:szCs w:val="20"/>
      </w:rPr>
      <w:tab/>
    </w:r>
    <w:r w:rsidRPr="0015017A">
      <w:rPr>
        <w:rStyle w:val="PageNumber"/>
        <w:rFonts w:ascii="Arial" w:hAnsi="Arial" w:cs="Arial"/>
        <w:sz w:val="20"/>
        <w:szCs w:val="20"/>
      </w:rPr>
      <w:t>2-</w:t>
    </w:r>
    <w:r w:rsidRPr="0015017A">
      <w:rPr>
        <w:rStyle w:val="PageNumber"/>
        <w:rFonts w:ascii="Arial" w:hAnsi="Arial" w:cs="Arial"/>
        <w:sz w:val="20"/>
        <w:szCs w:val="20"/>
      </w:rPr>
      <w:fldChar w:fldCharType="begin"/>
    </w:r>
    <w:r w:rsidRPr="0015017A">
      <w:rPr>
        <w:rStyle w:val="PageNumber"/>
        <w:rFonts w:ascii="Arial" w:hAnsi="Arial" w:cs="Arial"/>
        <w:sz w:val="20"/>
        <w:szCs w:val="20"/>
      </w:rPr>
      <w:instrText xml:space="preserve"> PAGE   \* MERGEFORMAT </w:instrText>
    </w:r>
    <w:r w:rsidRPr="0015017A">
      <w:rPr>
        <w:rStyle w:val="PageNumber"/>
        <w:rFonts w:ascii="Arial" w:hAnsi="Arial" w:cs="Arial"/>
        <w:sz w:val="20"/>
        <w:szCs w:val="20"/>
      </w:rPr>
      <w:fldChar w:fldCharType="separate"/>
    </w:r>
    <w:r>
      <w:rPr>
        <w:rStyle w:val="PageNumber"/>
        <w:rFonts w:ascii="Arial" w:hAnsi="Arial" w:cs="Arial"/>
        <w:noProof/>
        <w:sz w:val="20"/>
        <w:szCs w:val="20"/>
      </w:rPr>
      <w:t>3</w:t>
    </w:r>
    <w:r w:rsidRPr="0015017A">
      <w:rPr>
        <w:rStyle w:val="PageNumber"/>
        <w:rFonts w:ascii="Arial" w:hAnsi="Arial" w:cs="Arial"/>
        <w:sz w:val="20"/>
        <w:szCs w:val="20"/>
      </w:rPr>
      <w:fldChar w:fldCharType="end"/>
    </w:r>
    <w:r w:rsidRPr="0015017A">
      <w:rPr>
        <w:rStyle w:val="PageNumber"/>
        <w:rFonts w:ascii="Arial" w:hAnsi="Arial" w:cs="Arial"/>
        <w:sz w:val="20"/>
        <w:szCs w:val="20"/>
      </w:rPr>
      <w:tab/>
    </w:r>
    <w:r w:rsidR="00FA3978">
      <w:rPr>
        <w:rStyle w:val="PageNumber"/>
        <w:rFonts w:ascii="Arial" w:hAnsi="Arial" w:cs="Arial"/>
        <w:sz w:val="20"/>
        <w:szCs w:val="20"/>
      </w:rPr>
      <w:t>October</w:t>
    </w:r>
    <w:r>
      <w:rPr>
        <w:rStyle w:val="PageNumber"/>
        <w:rFonts w:ascii="Arial" w:hAnsi="Arial" w:cs="Arial"/>
        <w:sz w:val="20"/>
        <w:szCs w:val="20"/>
      </w:rPr>
      <w:t xml:space="preserve">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AECC" w14:textId="08487AE5" w:rsidR="00D528C8" w:rsidRPr="0015017A" w:rsidRDefault="00D528C8" w:rsidP="0010041A">
    <w:pPr>
      <w:pStyle w:val="Footer"/>
      <w:pBdr>
        <w:top w:val="single" w:sz="4" w:space="1" w:color="87BED8"/>
      </w:pBdr>
      <w:tabs>
        <w:tab w:val="clear" w:pos="4320"/>
        <w:tab w:val="clear" w:pos="8640"/>
        <w:tab w:val="center" w:pos="4680"/>
        <w:tab w:val="right" w:pos="9360"/>
      </w:tabs>
      <w:rPr>
        <w:rFonts w:ascii="Arial" w:hAnsi="Arial" w:cs="Arial"/>
      </w:rPr>
    </w:pPr>
    <w:r w:rsidRPr="00DF4F2A">
      <w:rPr>
        <w:rStyle w:val="PageNumber"/>
        <w:rFonts w:ascii="Arial" w:hAnsi="Arial" w:cs="Arial"/>
        <w:sz w:val="20"/>
        <w:szCs w:val="20"/>
      </w:rPr>
      <w:t>Version 1.0</w:t>
    </w:r>
    <w:r>
      <w:rPr>
        <w:rStyle w:val="PageNumber"/>
        <w:rFonts w:ascii="Trebuchet MS" w:hAnsi="Trebuchet MS"/>
        <w:sz w:val="20"/>
        <w:szCs w:val="20"/>
      </w:rPr>
      <w:tab/>
    </w:r>
    <w:r w:rsidRPr="0015017A">
      <w:rPr>
        <w:rStyle w:val="PageNumber"/>
        <w:rFonts w:ascii="Arial" w:hAnsi="Arial" w:cs="Arial"/>
        <w:sz w:val="20"/>
        <w:szCs w:val="20"/>
      </w:rPr>
      <w:t>3-</w:t>
    </w:r>
    <w:r w:rsidRPr="0015017A">
      <w:rPr>
        <w:rStyle w:val="PageNumber"/>
        <w:rFonts w:ascii="Arial" w:hAnsi="Arial" w:cs="Arial"/>
        <w:sz w:val="20"/>
        <w:szCs w:val="20"/>
      </w:rPr>
      <w:fldChar w:fldCharType="begin"/>
    </w:r>
    <w:r w:rsidRPr="0015017A">
      <w:rPr>
        <w:rStyle w:val="PageNumber"/>
        <w:rFonts w:ascii="Arial" w:hAnsi="Arial" w:cs="Arial"/>
        <w:sz w:val="20"/>
        <w:szCs w:val="20"/>
      </w:rPr>
      <w:instrText xml:space="preserve"> PAGE   \* MERGEFORMAT </w:instrText>
    </w:r>
    <w:r w:rsidRPr="0015017A">
      <w:rPr>
        <w:rStyle w:val="PageNumber"/>
        <w:rFonts w:ascii="Arial" w:hAnsi="Arial" w:cs="Arial"/>
        <w:sz w:val="20"/>
        <w:szCs w:val="20"/>
      </w:rPr>
      <w:fldChar w:fldCharType="separate"/>
    </w:r>
    <w:r>
      <w:rPr>
        <w:rStyle w:val="PageNumber"/>
        <w:rFonts w:ascii="Arial" w:hAnsi="Arial" w:cs="Arial"/>
        <w:noProof/>
        <w:sz w:val="20"/>
        <w:szCs w:val="20"/>
      </w:rPr>
      <w:t>6</w:t>
    </w:r>
    <w:r w:rsidRPr="0015017A">
      <w:rPr>
        <w:rStyle w:val="PageNumber"/>
        <w:rFonts w:ascii="Arial" w:hAnsi="Arial" w:cs="Arial"/>
        <w:sz w:val="20"/>
        <w:szCs w:val="20"/>
      </w:rPr>
      <w:fldChar w:fldCharType="end"/>
    </w:r>
    <w:r w:rsidRPr="0015017A">
      <w:rPr>
        <w:rStyle w:val="PageNumber"/>
        <w:rFonts w:ascii="Arial" w:hAnsi="Arial" w:cs="Arial"/>
        <w:sz w:val="20"/>
        <w:szCs w:val="20"/>
      </w:rPr>
      <w:tab/>
    </w:r>
    <w:r w:rsidR="00FA3978">
      <w:rPr>
        <w:rStyle w:val="PageNumber"/>
        <w:rFonts w:ascii="Arial" w:hAnsi="Arial" w:cs="Arial"/>
        <w:sz w:val="20"/>
        <w:szCs w:val="20"/>
      </w:rPr>
      <w:t>October</w:t>
    </w:r>
    <w:r>
      <w:rPr>
        <w:rStyle w:val="PageNumber"/>
        <w:rFonts w:ascii="Arial" w:hAnsi="Arial" w:cs="Arial"/>
        <w:sz w:val="20"/>
        <w:szCs w:val="20"/>
      </w:rPr>
      <w:t xml:space="preserve"> 2018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CEDD1" w14:textId="3E68ACA0" w:rsidR="00D528C8" w:rsidRPr="0015017A" w:rsidRDefault="00D528C8" w:rsidP="0010041A">
    <w:pPr>
      <w:pStyle w:val="Footer"/>
      <w:pBdr>
        <w:top w:val="single" w:sz="4" w:space="1" w:color="87BED8"/>
      </w:pBdr>
      <w:tabs>
        <w:tab w:val="clear" w:pos="4320"/>
        <w:tab w:val="clear" w:pos="8640"/>
        <w:tab w:val="center" w:pos="4680"/>
        <w:tab w:val="right" w:pos="9360"/>
      </w:tabs>
      <w:rPr>
        <w:rFonts w:ascii="Arial" w:hAnsi="Arial" w:cs="Arial"/>
      </w:rPr>
    </w:pPr>
    <w:r w:rsidRPr="00DF4F2A">
      <w:rPr>
        <w:rStyle w:val="PageNumber"/>
        <w:rFonts w:ascii="Arial" w:hAnsi="Arial" w:cs="Arial"/>
        <w:sz w:val="20"/>
        <w:szCs w:val="20"/>
      </w:rPr>
      <w:t>Version 1.0</w:t>
    </w:r>
    <w:r>
      <w:rPr>
        <w:rStyle w:val="PageNumber"/>
        <w:rFonts w:ascii="Trebuchet MS" w:hAnsi="Trebuchet MS"/>
        <w:sz w:val="20"/>
        <w:szCs w:val="20"/>
      </w:rPr>
      <w:tab/>
    </w:r>
    <w:r w:rsidRPr="00BF37B6">
      <w:rPr>
        <w:rStyle w:val="PageNumber"/>
        <w:rFonts w:ascii="Arial" w:hAnsi="Arial" w:cs="Arial"/>
        <w:sz w:val="20"/>
        <w:szCs w:val="20"/>
      </w:rPr>
      <w:t>4-</w:t>
    </w:r>
    <w:r w:rsidRPr="00BF37B6">
      <w:rPr>
        <w:rStyle w:val="PageNumber"/>
        <w:rFonts w:ascii="Arial" w:hAnsi="Arial" w:cs="Arial"/>
        <w:sz w:val="20"/>
        <w:szCs w:val="20"/>
      </w:rPr>
      <w:fldChar w:fldCharType="begin"/>
    </w:r>
    <w:r w:rsidRPr="00BF37B6">
      <w:rPr>
        <w:rStyle w:val="PageNumber"/>
        <w:rFonts w:ascii="Arial" w:hAnsi="Arial" w:cs="Arial"/>
        <w:sz w:val="20"/>
        <w:szCs w:val="20"/>
      </w:rPr>
      <w:instrText xml:space="preserve"> PAGE   \* MERGEFORMAT </w:instrText>
    </w:r>
    <w:r w:rsidRPr="00BF37B6">
      <w:rPr>
        <w:rStyle w:val="PageNumber"/>
        <w:rFonts w:ascii="Arial" w:hAnsi="Arial" w:cs="Arial"/>
        <w:sz w:val="20"/>
        <w:szCs w:val="20"/>
      </w:rPr>
      <w:fldChar w:fldCharType="separate"/>
    </w:r>
    <w:r>
      <w:rPr>
        <w:rStyle w:val="PageNumber"/>
        <w:rFonts w:ascii="Arial" w:hAnsi="Arial" w:cs="Arial"/>
        <w:noProof/>
        <w:sz w:val="20"/>
        <w:szCs w:val="20"/>
      </w:rPr>
      <w:t>3</w:t>
    </w:r>
    <w:r w:rsidRPr="00BF37B6">
      <w:rPr>
        <w:rStyle w:val="PageNumber"/>
        <w:rFonts w:ascii="Arial" w:hAnsi="Arial" w:cs="Arial"/>
        <w:sz w:val="20"/>
        <w:szCs w:val="20"/>
      </w:rPr>
      <w:fldChar w:fldCharType="end"/>
    </w:r>
    <w:r w:rsidRPr="0015017A">
      <w:rPr>
        <w:rStyle w:val="PageNumber"/>
        <w:rFonts w:ascii="Arial" w:hAnsi="Arial" w:cs="Arial"/>
        <w:sz w:val="20"/>
        <w:szCs w:val="20"/>
      </w:rPr>
      <w:tab/>
    </w:r>
    <w:r w:rsidR="00FA3978">
      <w:rPr>
        <w:rStyle w:val="PageNumber"/>
        <w:rFonts w:ascii="Arial" w:hAnsi="Arial" w:cs="Arial"/>
        <w:sz w:val="20"/>
        <w:szCs w:val="20"/>
      </w:rPr>
      <w:t>October</w:t>
    </w:r>
    <w:r>
      <w:rPr>
        <w:rStyle w:val="PageNumber"/>
        <w:rFonts w:ascii="Arial" w:hAnsi="Arial" w:cs="Arial"/>
        <w:sz w:val="20"/>
        <w:szCs w:val="20"/>
      </w:rPr>
      <w:t xml:space="preserve"> 2018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EF3B" w14:textId="06075B11" w:rsidR="00D528C8" w:rsidRPr="00DB5CA8" w:rsidRDefault="00D528C8" w:rsidP="00DB5CA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08288" w14:textId="295BA66C" w:rsidR="00D528C8" w:rsidRPr="0015017A" w:rsidRDefault="00D528C8" w:rsidP="00526968">
    <w:pPr>
      <w:pStyle w:val="Footer"/>
      <w:pBdr>
        <w:top w:val="single" w:sz="4" w:space="1" w:color="87BED8"/>
      </w:pBdr>
      <w:tabs>
        <w:tab w:val="clear" w:pos="4320"/>
        <w:tab w:val="clear" w:pos="8640"/>
        <w:tab w:val="center" w:pos="4680"/>
        <w:tab w:val="right" w:pos="9360"/>
      </w:tabs>
      <w:rPr>
        <w:rFonts w:ascii="Arial" w:hAnsi="Arial" w:cs="Arial"/>
      </w:rPr>
    </w:pPr>
    <w:r w:rsidRPr="00DF4F2A">
      <w:rPr>
        <w:rStyle w:val="PageNumber"/>
        <w:rFonts w:ascii="Arial" w:hAnsi="Arial" w:cs="Arial"/>
        <w:sz w:val="20"/>
        <w:szCs w:val="20"/>
      </w:rPr>
      <w:t>Version 1.0</w:t>
    </w:r>
    <w:r>
      <w:rPr>
        <w:rStyle w:val="PageNumber"/>
        <w:rFonts w:ascii="Trebuchet MS" w:hAnsi="Trebuchet MS"/>
        <w:sz w:val="20"/>
        <w:szCs w:val="20"/>
      </w:rPr>
      <w:tab/>
    </w:r>
    <w:r w:rsidRPr="00BF37B6">
      <w:rPr>
        <w:rStyle w:val="PageNumber"/>
        <w:rFonts w:ascii="Arial" w:hAnsi="Arial" w:cs="Arial"/>
        <w:sz w:val="20"/>
        <w:szCs w:val="20"/>
      </w:rPr>
      <w:t>5-</w:t>
    </w:r>
    <w:r w:rsidRPr="00BF37B6">
      <w:rPr>
        <w:rStyle w:val="PageNumber"/>
        <w:rFonts w:ascii="Arial" w:hAnsi="Arial" w:cs="Arial"/>
        <w:sz w:val="20"/>
        <w:szCs w:val="20"/>
      </w:rPr>
      <w:fldChar w:fldCharType="begin"/>
    </w:r>
    <w:r w:rsidRPr="00BF37B6">
      <w:rPr>
        <w:rStyle w:val="PageNumber"/>
        <w:rFonts w:ascii="Arial" w:hAnsi="Arial" w:cs="Arial"/>
        <w:sz w:val="20"/>
        <w:szCs w:val="20"/>
      </w:rPr>
      <w:instrText xml:space="preserve"> PAGE   \* MERGEFORMAT </w:instrText>
    </w:r>
    <w:r w:rsidRPr="00BF37B6">
      <w:rPr>
        <w:rStyle w:val="PageNumber"/>
        <w:rFonts w:ascii="Arial" w:hAnsi="Arial" w:cs="Arial"/>
        <w:sz w:val="20"/>
        <w:szCs w:val="20"/>
      </w:rPr>
      <w:fldChar w:fldCharType="separate"/>
    </w:r>
    <w:r>
      <w:rPr>
        <w:rStyle w:val="PageNumber"/>
        <w:rFonts w:ascii="Arial" w:hAnsi="Arial" w:cs="Arial"/>
        <w:noProof/>
        <w:sz w:val="20"/>
        <w:szCs w:val="20"/>
      </w:rPr>
      <w:t>5</w:t>
    </w:r>
    <w:r w:rsidRPr="00BF37B6">
      <w:rPr>
        <w:rStyle w:val="PageNumber"/>
        <w:rFonts w:ascii="Arial" w:hAnsi="Arial" w:cs="Arial"/>
        <w:sz w:val="20"/>
        <w:szCs w:val="20"/>
      </w:rPr>
      <w:fldChar w:fldCharType="end"/>
    </w:r>
    <w:r w:rsidRPr="0015017A">
      <w:rPr>
        <w:rStyle w:val="PageNumber"/>
        <w:rFonts w:ascii="Arial" w:hAnsi="Arial" w:cs="Arial"/>
        <w:sz w:val="20"/>
        <w:szCs w:val="20"/>
      </w:rPr>
      <w:tab/>
    </w:r>
    <w:r w:rsidR="00FA3978">
      <w:rPr>
        <w:rStyle w:val="PageNumber"/>
        <w:rFonts w:ascii="Arial" w:hAnsi="Arial" w:cs="Arial"/>
        <w:sz w:val="20"/>
        <w:szCs w:val="20"/>
      </w:rPr>
      <w:t xml:space="preserve">October </w:t>
    </w:r>
    <w:r>
      <w:rPr>
        <w:rStyle w:val="PageNumber"/>
        <w:rFonts w:ascii="Arial" w:hAnsi="Arial" w:cs="Arial"/>
        <w:sz w:val="20"/>
        <w:szCs w:val="20"/>
      </w:rPr>
      <w:t>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68B90" w14:textId="77777777" w:rsidR="00E63709" w:rsidRDefault="00E63709">
      <w:r>
        <w:separator/>
      </w:r>
    </w:p>
  </w:footnote>
  <w:footnote w:type="continuationSeparator" w:id="0">
    <w:p w14:paraId="3FC7E91F" w14:textId="77777777" w:rsidR="00E63709" w:rsidRDefault="00E63709">
      <w:r>
        <w:continuationSeparator/>
      </w:r>
    </w:p>
  </w:footnote>
  <w:footnote w:id="1">
    <w:p w14:paraId="5BB76C50" w14:textId="4D6DF2CC" w:rsidR="00D528C8" w:rsidRPr="00C53D37" w:rsidRDefault="00D528C8" w:rsidP="00BF3F22">
      <w:pPr>
        <w:pStyle w:val="FootnoteText"/>
        <w:rPr>
          <w:rFonts w:ascii="Arial" w:hAnsi="Arial" w:cs="Arial"/>
          <w:sz w:val="18"/>
          <w:szCs w:val="18"/>
        </w:rPr>
      </w:pPr>
      <w:r w:rsidRPr="00C53D37">
        <w:rPr>
          <w:rStyle w:val="FootnoteReference"/>
          <w:rFonts w:ascii="Arial" w:hAnsi="Arial" w:cs="Arial"/>
          <w:sz w:val="18"/>
          <w:szCs w:val="18"/>
        </w:rPr>
        <w:footnoteRef/>
      </w:r>
      <w:r w:rsidRPr="00C53D37">
        <w:rPr>
          <w:rFonts w:ascii="Arial" w:hAnsi="Arial" w:cs="Arial"/>
          <w:sz w:val="18"/>
          <w:szCs w:val="18"/>
        </w:rPr>
        <w:t xml:space="preserve"> The EPA Water Score is only available for multifamily housing properties with 20 units or more. However, all multifamily buildings, regardless of size, can </w:t>
      </w:r>
      <w:r>
        <w:rPr>
          <w:rFonts w:ascii="Arial" w:hAnsi="Arial" w:cs="Arial"/>
          <w:sz w:val="18"/>
          <w:szCs w:val="18"/>
        </w:rPr>
        <w:t>use</w:t>
      </w:r>
      <w:r w:rsidRPr="00C53D37">
        <w:rPr>
          <w:rFonts w:ascii="Arial" w:hAnsi="Arial" w:cs="Arial"/>
          <w:sz w:val="18"/>
          <w:szCs w:val="18"/>
        </w:rPr>
        <w:t xml:space="preserve"> these worksheets to complete a facility water assessment and use the </w:t>
      </w:r>
      <w:r w:rsidRPr="005E4831">
        <w:rPr>
          <w:rFonts w:ascii="Arial" w:hAnsi="Arial" w:cs="Arial"/>
          <w:sz w:val="18"/>
          <w:szCs w:val="18"/>
        </w:rPr>
        <w:t xml:space="preserve">associated </w:t>
      </w:r>
      <w:hyperlink r:id="rId1" w:history="1">
        <w:r w:rsidRPr="00C64F1C">
          <w:rPr>
            <w:rStyle w:val="Hyperlink"/>
            <w:rFonts w:ascii="Arial" w:hAnsi="Arial" w:cs="Arial"/>
            <w:sz w:val="18"/>
            <w:szCs w:val="18"/>
          </w:rPr>
          <w:t>WaterSense Water Efficiency Management Guides</w:t>
        </w:r>
      </w:hyperlink>
      <w:r w:rsidRPr="005E4831">
        <w:rPr>
          <w:rFonts w:ascii="Arial" w:hAnsi="Arial" w:cs="Arial"/>
          <w:sz w:val="18"/>
          <w:szCs w:val="18"/>
        </w:rPr>
        <w:t xml:space="preserve"> to</w:t>
      </w:r>
      <w:r w:rsidRPr="00C53D37">
        <w:rPr>
          <w:rFonts w:ascii="Arial" w:hAnsi="Arial" w:cs="Arial"/>
          <w:sz w:val="18"/>
          <w:szCs w:val="18"/>
        </w:rPr>
        <w:t xml:space="preserve"> identify water savings opportunities.</w:t>
      </w:r>
    </w:p>
  </w:footnote>
  <w:footnote w:id="2">
    <w:p w14:paraId="49CDEA10" w14:textId="7B5E6605" w:rsidR="00D528C8" w:rsidRPr="00F830B2" w:rsidRDefault="00D528C8" w:rsidP="00B11202">
      <w:pPr>
        <w:pStyle w:val="FootnoteText"/>
        <w:rPr>
          <w:rFonts w:ascii="Arial" w:hAnsi="Arial" w:cs="Arial"/>
        </w:rPr>
      </w:pPr>
      <w:r w:rsidRPr="00F830B2">
        <w:rPr>
          <w:rStyle w:val="FootnoteReference"/>
          <w:rFonts w:ascii="Arial" w:hAnsi="Arial" w:cs="Arial"/>
          <w:sz w:val="18"/>
        </w:rPr>
        <w:footnoteRef/>
      </w:r>
      <w:r w:rsidRPr="00F830B2">
        <w:rPr>
          <w:rFonts w:ascii="Arial" w:hAnsi="Arial" w:cs="Arial"/>
          <w:sz w:val="18"/>
        </w:rPr>
        <w:t xml:space="preserve"> For information on how to estimate irrigated area, see Worksheet 5: </w:t>
      </w:r>
      <w:r>
        <w:rPr>
          <w:rFonts w:ascii="Arial" w:hAnsi="Arial" w:cs="Arial"/>
          <w:sz w:val="18"/>
        </w:rPr>
        <w:t xml:space="preserve">Landscaping and </w:t>
      </w:r>
      <w:r w:rsidRPr="00F830B2">
        <w:rPr>
          <w:rFonts w:ascii="Arial" w:hAnsi="Arial" w:cs="Arial"/>
          <w:sz w:val="18"/>
        </w:rPr>
        <w:t>Irrigation.</w:t>
      </w:r>
    </w:p>
  </w:footnote>
  <w:footnote w:id="3">
    <w:p w14:paraId="70E2D333" w14:textId="6C13B535" w:rsidR="00D528C8" w:rsidRDefault="00D528C8">
      <w:pPr>
        <w:pStyle w:val="FootnoteText"/>
      </w:pPr>
      <w:r>
        <w:rPr>
          <w:rStyle w:val="FootnoteReference"/>
        </w:rPr>
        <w:footnoteRef/>
      </w:r>
      <w:r>
        <w:t xml:space="preserve"> </w:t>
      </w:r>
      <w:r>
        <w:rPr>
          <w:rFonts w:ascii="Arial" w:hAnsi="Arial" w:cs="Arial"/>
          <w:sz w:val="18"/>
          <w:szCs w:val="18"/>
        </w:rPr>
        <w:t xml:space="preserve">Florida Solar Energy Center. </w:t>
      </w:r>
      <w:r>
        <w:rPr>
          <w:rFonts w:ascii="Arial" w:hAnsi="Arial" w:cs="Arial"/>
          <w:i/>
          <w:iCs/>
          <w:sz w:val="18"/>
          <w:szCs w:val="18"/>
        </w:rPr>
        <w:t xml:space="preserve">Estimating Daily Domestic Hot-Water Use in North American Homes. </w:t>
      </w:r>
      <w:r>
        <w:rPr>
          <w:rFonts w:ascii="Arial" w:hAnsi="Arial" w:cs="Arial"/>
          <w:sz w:val="18"/>
          <w:szCs w:val="18"/>
        </w:rPr>
        <w:t xml:space="preserve">FSEC-PF-464-15. June 30, 2015. </w:t>
      </w:r>
      <w:hyperlink r:id="rId2" w:history="1">
        <w:r>
          <w:rPr>
            <w:rStyle w:val="Hyperlink"/>
            <w:rFonts w:cs="Arial"/>
            <w:sz w:val="18"/>
            <w:szCs w:val="18"/>
          </w:rPr>
          <w:t>www.fsec.ucf.edu/en/publications/pdf/FSEC-PF-464-15.pdf</w:t>
        </w:r>
      </w:hyperlink>
    </w:p>
  </w:footnote>
  <w:footnote w:id="4">
    <w:p w14:paraId="0FDC652A" w14:textId="404C9154" w:rsidR="00D528C8" w:rsidRPr="003F7E16" w:rsidRDefault="00D528C8" w:rsidP="00E74ED6">
      <w:pPr>
        <w:pStyle w:val="FootnoteText"/>
        <w:rPr>
          <w:rFonts w:ascii="Arial" w:hAnsi="Arial" w:cs="Arial"/>
          <w:sz w:val="16"/>
        </w:rPr>
      </w:pPr>
      <w:r w:rsidRPr="003F7E16">
        <w:rPr>
          <w:rStyle w:val="FootnoteReference"/>
          <w:rFonts w:ascii="Arial" w:hAnsi="Arial" w:cs="Arial"/>
          <w:sz w:val="18"/>
        </w:rPr>
        <w:footnoteRef/>
      </w:r>
      <w:r w:rsidRPr="003F7E16">
        <w:rPr>
          <w:rFonts w:ascii="Arial" w:hAnsi="Arial" w:cs="Arial"/>
          <w:sz w:val="18"/>
        </w:rPr>
        <w:t xml:space="preserve"> If utility rates are unknown, consider using national residential averages </w:t>
      </w:r>
      <w:r>
        <w:rPr>
          <w:rFonts w:ascii="Arial" w:hAnsi="Arial" w:cs="Arial"/>
          <w:sz w:val="18"/>
        </w:rPr>
        <w:t xml:space="preserve">from 2016 </w:t>
      </w:r>
      <w:r w:rsidRPr="003F7E16">
        <w:rPr>
          <w:rFonts w:ascii="Arial" w:hAnsi="Arial" w:cs="Arial"/>
          <w:sz w:val="18"/>
        </w:rPr>
        <w:t>for the water supply rate ($4.87/</w:t>
      </w:r>
      <w:r>
        <w:rPr>
          <w:rFonts w:ascii="Arial" w:hAnsi="Arial" w:cs="Arial"/>
          <w:sz w:val="18"/>
        </w:rPr>
        <w:t>K</w:t>
      </w:r>
      <w:r w:rsidRPr="003F7E16">
        <w:rPr>
          <w:rFonts w:ascii="Arial" w:hAnsi="Arial" w:cs="Arial"/>
          <w:sz w:val="18"/>
        </w:rPr>
        <w:t>gal), wastewater rate ($6.15/</w:t>
      </w:r>
      <w:r>
        <w:rPr>
          <w:rFonts w:ascii="Arial" w:hAnsi="Arial" w:cs="Arial"/>
          <w:sz w:val="18"/>
        </w:rPr>
        <w:t>K</w:t>
      </w:r>
      <w:r w:rsidRPr="003F7E16">
        <w:rPr>
          <w:rFonts w:ascii="Arial" w:hAnsi="Arial" w:cs="Arial"/>
          <w:sz w:val="18"/>
        </w:rPr>
        <w:t>gal), electricity rate ($0.1255/kWh), and natural gas rate ($10.06/Mcf); however, providing data specific to your building will yield more accurate savings estimates and project payback periods.</w:t>
      </w:r>
    </w:p>
  </w:footnote>
  <w:footnote w:id="5">
    <w:p w14:paraId="3B8D2423" w14:textId="6275C11F" w:rsidR="00D528C8" w:rsidRPr="003F7E16" w:rsidRDefault="00D528C8">
      <w:pPr>
        <w:pStyle w:val="FootnoteText"/>
        <w:rPr>
          <w:rFonts w:ascii="Arial" w:hAnsi="Arial" w:cs="Arial"/>
        </w:rPr>
      </w:pPr>
      <w:r w:rsidRPr="003F7E16">
        <w:rPr>
          <w:rStyle w:val="FootnoteReference"/>
          <w:rFonts w:ascii="Arial" w:hAnsi="Arial" w:cs="Arial"/>
          <w:sz w:val="18"/>
        </w:rPr>
        <w:footnoteRef/>
      </w:r>
      <w:r w:rsidRPr="003F7E16">
        <w:rPr>
          <w:rFonts w:ascii="Arial" w:hAnsi="Arial" w:cs="Arial"/>
          <w:sz w:val="18"/>
        </w:rPr>
        <w:t xml:space="preserve"> ENERGY STAR Program Requirements </w:t>
      </w:r>
      <w:r>
        <w:rPr>
          <w:rFonts w:ascii="Arial" w:hAnsi="Arial" w:cs="Arial"/>
          <w:sz w:val="18"/>
        </w:rPr>
        <w:t xml:space="preserve">Product Specification </w:t>
      </w:r>
      <w:r w:rsidRPr="003F7E16">
        <w:rPr>
          <w:rFonts w:ascii="Arial" w:hAnsi="Arial" w:cs="Arial"/>
          <w:sz w:val="18"/>
        </w:rPr>
        <w:t xml:space="preserve">for Residential Dishwashers. </w:t>
      </w:r>
      <w:r>
        <w:rPr>
          <w:rFonts w:ascii="Arial" w:hAnsi="Arial" w:cs="Arial"/>
          <w:sz w:val="18"/>
        </w:rPr>
        <w:t xml:space="preserve">Eligibility Criteria </w:t>
      </w:r>
      <w:r w:rsidRPr="003F7E16">
        <w:rPr>
          <w:rFonts w:ascii="Arial" w:hAnsi="Arial" w:cs="Arial"/>
          <w:sz w:val="18"/>
        </w:rPr>
        <w:t>Version 6.0. Effective January 29,</w:t>
      </w:r>
      <w:r w:rsidRPr="003F7E16" w:rsidDel="005F215C">
        <w:rPr>
          <w:rFonts w:ascii="Arial" w:hAnsi="Arial" w:cs="Arial"/>
          <w:sz w:val="18"/>
        </w:rPr>
        <w:t xml:space="preserve"> </w:t>
      </w:r>
      <w:r w:rsidRPr="003F7E16">
        <w:rPr>
          <w:rFonts w:ascii="Arial" w:hAnsi="Arial" w:cs="Arial"/>
          <w:sz w:val="18"/>
        </w:rPr>
        <w:t>2016.</w:t>
      </w:r>
    </w:p>
  </w:footnote>
  <w:footnote w:id="6">
    <w:p w14:paraId="4FBDA6F9" w14:textId="4E8B1721" w:rsidR="00D528C8" w:rsidRPr="003F7E16" w:rsidRDefault="00D528C8">
      <w:pPr>
        <w:pStyle w:val="FootnoteText"/>
        <w:rPr>
          <w:rFonts w:ascii="Arial" w:hAnsi="Arial" w:cs="Arial"/>
        </w:rPr>
      </w:pPr>
      <w:r w:rsidRPr="003F7E16">
        <w:rPr>
          <w:rStyle w:val="FootnoteReference"/>
          <w:rFonts w:ascii="Arial" w:hAnsi="Arial" w:cs="Arial"/>
          <w:sz w:val="18"/>
        </w:rPr>
        <w:footnoteRef/>
      </w:r>
      <w:r w:rsidRPr="003F7E16">
        <w:rPr>
          <w:rFonts w:ascii="Arial" w:hAnsi="Arial" w:cs="Arial"/>
          <w:sz w:val="18"/>
        </w:rPr>
        <w:t xml:space="preserve"> Defined as the quotient of the total weighted per-cycle water consumption for all wash cycles in gallons divided by the cubic foot capacity of the clothes washer.</w:t>
      </w:r>
      <w:r>
        <w:rPr>
          <w:rFonts w:ascii="Arial" w:hAnsi="Arial" w:cs="Arial"/>
          <w:sz w:val="18"/>
        </w:rPr>
        <w:t xml:space="preserve"> This metric is used in the ENERGY STAR product criteria and can be used to help identify products that use more or less water. The lower the integrated water factor, the more water efficient the clothes washer.</w:t>
      </w:r>
    </w:p>
  </w:footnote>
  <w:footnote w:id="7">
    <w:p w14:paraId="2147449E" w14:textId="26C0FB66" w:rsidR="00D528C8" w:rsidRDefault="00D528C8">
      <w:pPr>
        <w:pStyle w:val="FootnoteText"/>
      </w:pPr>
      <w:r>
        <w:rPr>
          <w:rStyle w:val="FootnoteReference"/>
        </w:rPr>
        <w:footnoteRef/>
      </w:r>
      <w:r>
        <w:t xml:space="preserve"> </w:t>
      </w:r>
      <w:r w:rsidRPr="003F7E16">
        <w:rPr>
          <w:rFonts w:ascii="Arial" w:hAnsi="Arial" w:cs="Arial"/>
          <w:sz w:val="18"/>
        </w:rPr>
        <w:t xml:space="preserve">ENERGY STAR Program Requirements </w:t>
      </w:r>
      <w:r>
        <w:rPr>
          <w:rFonts w:ascii="Arial" w:hAnsi="Arial" w:cs="Arial"/>
          <w:sz w:val="18"/>
        </w:rPr>
        <w:t>Product Specification for Clothes Washers. Eligibility Criteria Version 8.0. Effective February 5, 2018.</w:t>
      </w:r>
    </w:p>
  </w:footnote>
  <w:footnote w:id="8">
    <w:p w14:paraId="31F17447" w14:textId="638F588D" w:rsidR="00D528C8" w:rsidRPr="003F7E16" w:rsidRDefault="00D528C8">
      <w:pPr>
        <w:pStyle w:val="FootnoteText"/>
        <w:rPr>
          <w:rFonts w:ascii="Arial" w:hAnsi="Arial" w:cs="Arial"/>
        </w:rPr>
      </w:pPr>
      <w:r w:rsidRPr="003F7E16">
        <w:rPr>
          <w:rStyle w:val="FootnoteReference"/>
          <w:rFonts w:ascii="Arial" w:hAnsi="Arial" w:cs="Arial"/>
          <w:sz w:val="18"/>
        </w:rPr>
        <w:footnoteRef/>
      </w:r>
      <w:r w:rsidRPr="003F7E16">
        <w:rPr>
          <w:rFonts w:ascii="Arial" w:hAnsi="Arial" w:cs="Arial"/>
          <w:sz w:val="18"/>
        </w:rPr>
        <w:t xml:space="preserve"> </w:t>
      </w:r>
      <w:r>
        <w:rPr>
          <w:rFonts w:ascii="Arial" w:hAnsi="Arial" w:cs="Arial"/>
          <w:sz w:val="18"/>
        </w:rPr>
        <w:t>S</w:t>
      </w:r>
      <w:r w:rsidRPr="003F7E16">
        <w:rPr>
          <w:rFonts w:ascii="Arial" w:hAnsi="Arial" w:cs="Arial"/>
          <w:sz w:val="18"/>
        </w:rPr>
        <w:t>oft-mounted front-loading or soft-mounted top-loading clothes washer</w:t>
      </w:r>
      <w:r>
        <w:rPr>
          <w:rFonts w:ascii="Arial" w:hAnsi="Arial" w:cs="Arial"/>
          <w:sz w:val="18"/>
        </w:rPr>
        <w:t>s</w:t>
      </w:r>
      <w:r w:rsidRPr="003F7E16">
        <w:rPr>
          <w:rFonts w:ascii="Arial" w:hAnsi="Arial" w:cs="Arial"/>
          <w:sz w:val="18"/>
        </w:rPr>
        <w:t xml:space="preserve"> designed for use in applications in which occupants of more than one household will be using the clothes washer, such as multifamily housing common areas and coin laundries.</w:t>
      </w:r>
    </w:p>
  </w:footnote>
  <w:footnote w:id="9">
    <w:p w14:paraId="7F9CCEFE" w14:textId="0F30BC06" w:rsidR="00D528C8" w:rsidRPr="00C25800" w:rsidRDefault="00D528C8">
      <w:pPr>
        <w:pStyle w:val="FootnoteText"/>
        <w:rPr>
          <w:rFonts w:ascii="Arial" w:hAnsi="Arial" w:cs="Arial"/>
        </w:rPr>
      </w:pPr>
      <w:r w:rsidRPr="00C25800">
        <w:rPr>
          <w:rStyle w:val="FootnoteReference"/>
          <w:rFonts w:ascii="Arial" w:hAnsi="Arial" w:cs="Arial"/>
          <w:sz w:val="18"/>
        </w:rPr>
        <w:footnoteRef/>
      </w:r>
      <w:r w:rsidRPr="00C25800">
        <w:rPr>
          <w:rFonts w:ascii="Arial" w:hAnsi="Arial" w:cs="Arial"/>
          <w:sz w:val="18"/>
        </w:rPr>
        <w:t xml:space="preserve"> Typically, this include</w:t>
      </w:r>
      <w:r>
        <w:rPr>
          <w:rFonts w:ascii="Arial" w:hAnsi="Arial" w:cs="Arial"/>
          <w:sz w:val="18"/>
        </w:rPr>
        <w:t>s</w:t>
      </w:r>
      <w:r w:rsidRPr="00C25800">
        <w:rPr>
          <w:rFonts w:ascii="Arial" w:hAnsi="Arial" w:cs="Arial"/>
          <w:sz w:val="18"/>
        </w:rPr>
        <w:t xml:space="preserve"> landscape areas that are irrigated with or without an in-ground/automatic irrigation system along with areas regularly watered by hand. If you have vegetated areas that were specifically xeriscaped to require no water at all, these may be included in your total. However, you cannot include hard/un-vegetated surfaces such as patios, decks, and driveways.</w:t>
      </w:r>
    </w:p>
  </w:footnote>
  <w:footnote w:id="10">
    <w:p w14:paraId="54B6EF29" w14:textId="5A915ADB" w:rsidR="00D528C8" w:rsidRPr="0089693E" w:rsidRDefault="00D528C8">
      <w:pPr>
        <w:pStyle w:val="FootnoteText"/>
        <w:rPr>
          <w:rFonts w:ascii="Arial" w:hAnsi="Arial" w:cs="Arial"/>
        </w:rPr>
      </w:pPr>
      <w:r w:rsidRPr="0089693E">
        <w:rPr>
          <w:rStyle w:val="FootnoteReference"/>
          <w:rFonts w:ascii="Arial" w:hAnsi="Arial" w:cs="Arial"/>
          <w:sz w:val="18"/>
        </w:rPr>
        <w:footnoteRef/>
      </w:r>
      <w:r w:rsidRPr="0089693E">
        <w:rPr>
          <w:rFonts w:ascii="Arial" w:hAnsi="Arial" w:cs="Arial"/>
          <w:sz w:val="18"/>
        </w:rPr>
        <w:t xml:space="preserve"> If you do not know your system pressure, work with your irrigation professional to take this measurement at the sprinkler outlets closest to and furthest away from the irrigation valve.</w:t>
      </w:r>
    </w:p>
  </w:footnote>
  <w:footnote w:id="11">
    <w:p w14:paraId="2731B0AE" w14:textId="563C3502" w:rsidR="00D528C8" w:rsidRPr="00C25800" w:rsidRDefault="00D528C8">
      <w:pPr>
        <w:pStyle w:val="FootnoteText"/>
        <w:rPr>
          <w:rFonts w:ascii="Arial" w:hAnsi="Arial" w:cs="Arial"/>
        </w:rPr>
      </w:pPr>
      <w:r w:rsidRPr="00C25800">
        <w:rPr>
          <w:rStyle w:val="FootnoteReference"/>
          <w:rFonts w:ascii="Arial" w:hAnsi="Arial" w:cs="Arial"/>
          <w:sz w:val="18"/>
        </w:rPr>
        <w:footnoteRef/>
      </w:r>
      <w:r w:rsidRPr="00C25800">
        <w:rPr>
          <w:rFonts w:ascii="Arial" w:hAnsi="Arial" w:cs="Arial"/>
          <w:sz w:val="18"/>
        </w:rPr>
        <w:t xml:space="preserve"> WaterSense recommends updating irrigation schedules regularly (as often as monthly) to account for changing weather conditions.</w:t>
      </w:r>
    </w:p>
  </w:footnote>
  <w:footnote w:id="12">
    <w:p w14:paraId="21285BD8" w14:textId="7E68538F" w:rsidR="00D528C8" w:rsidRPr="00C25800" w:rsidRDefault="00D528C8">
      <w:pPr>
        <w:pStyle w:val="FootnoteText"/>
        <w:rPr>
          <w:rFonts w:ascii="Arial" w:hAnsi="Arial" w:cs="Arial"/>
        </w:rPr>
      </w:pPr>
      <w:r w:rsidRPr="00C25800">
        <w:rPr>
          <w:rStyle w:val="FootnoteReference"/>
          <w:rFonts w:ascii="Arial" w:hAnsi="Arial" w:cs="Arial"/>
          <w:sz w:val="18"/>
        </w:rPr>
        <w:footnoteRef/>
      </w:r>
      <w:r w:rsidRPr="00C25800">
        <w:rPr>
          <w:rFonts w:ascii="Arial" w:hAnsi="Arial" w:cs="Arial"/>
          <w:sz w:val="18"/>
        </w:rPr>
        <w:t xml:space="preserve"> </w:t>
      </w:r>
      <w:r>
        <w:rPr>
          <w:rFonts w:ascii="Arial" w:hAnsi="Arial" w:cs="Arial"/>
          <w:sz w:val="18"/>
        </w:rPr>
        <w:t xml:space="preserve">If cooling tower capacity is unknown, the typical cooling tower capacity is approximately equal to 1.25 times the chiller capacity (in tons). The chiller tons can likely be found on a nameplate or in other product literature. </w:t>
      </w:r>
      <w:r w:rsidRPr="00C25800">
        <w:rPr>
          <w:rFonts w:ascii="Arial" w:hAnsi="Arial" w:cs="Arial"/>
          <w:sz w:val="18"/>
        </w:rPr>
        <w:t xml:space="preserve">If </w:t>
      </w:r>
      <w:r>
        <w:rPr>
          <w:rFonts w:ascii="Arial" w:hAnsi="Arial" w:cs="Arial"/>
          <w:sz w:val="18"/>
        </w:rPr>
        <w:t xml:space="preserve">there are </w:t>
      </w:r>
      <w:r w:rsidRPr="00C25800">
        <w:rPr>
          <w:rFonts w:ascii="Arial" w:hAnsi="Arial" w:cs="Arial"/>
          <w:sz w:val="18"/>
        </w:rPr>
        <w:t>multiple</w:t>
      </w:r>
      <w:r>
        <w:rPr>
          <w:rFonts w:ascii="Arial" w:hAnsi="Arial" w:cs="Arial"/>
          <w:sz w:val="18"/>
        </w:rPr>
        <w:t xml:space="preserve"> chillers and/or</w:t>
      </w:r>
      <w:r w:rsidRPr="00C25800">
        <w:rPr>
          <w:rFonts w:ascii="Arial" w:hAnsi="Arial" w:cs="Arial"/>
          <w:sz w:val="18"/>
        </w:rPr>
        <w:t xml:space="preserve"> cooling towers servicing your </w:t>
      </w:r>
      <w:r>
        <w:rPr>
          <w:rFonts w:ascii="Arial" w:hAnsi="Arial" w:cs="Arial"/>
          <w:sz w:val="18"/>
        </w:rPr>
        <w:t>property</w:t>
      </w:r>
      <w:r w:rsidRPr="00C25800">
        <w:rPr>
          <w:rFonts w:ascii="Arial" w:hAnsi="Arial" w:cs="Arial"/>
          <w:sz w:val="18"/>
        </w:rPr>
        <w:t>, add the tonnage ratings together to get the total tonnage of c</w:t>
      </w:r>
      <w:r>
        <w:rPr>
          <w:rFonts w:ascii="Arial" w:hAnsi="Arial" w:cs="Arial"/>
          <w:sz w:val="18"/>
        </w:rPr>
        <w:t>ooling</w:t>
      </w:r>
      <w:r w:rsidRPr="00C25800">
        <w:rPr>
          <w:rFonts w:ascii="Arial" w:hAnsi="Arial" w:cs="Arial"/>
          <w:sz w:val="18"/>
        </w:rPr>
        <w:t>.</w:t>
      </w:r>
    </w:p>
  </w:footnote>
  <w:footnote w:id="13">
    <w:p w14:paraId="3C3D1F66" w14:textId="022CD836" w:rsidR="00D528C8" w:rsidRPr="002C6129" w:rsidRDefault="00D528C8">
      <w:pPr>
        <w:pStyle w:val="FootnoteText"/>
        <w:rPr>
          <w:rFonts w:ascii="Arial" w:hAnsi="Arial" w:cs="Arial"/>
          <w:sz w:val="18"/>
          <w:szCs w:val="18"/>
        </w:rPr>
      </w:pPr>
      <w:r w:rsidRPr="002C6129">
        <w:rPr>
          <w:rStyle w:val="FootnoteReference"/>
          <w:rFonts w:ascii="Arial" w:hAnsi="Arial" w:cs="Arial"/>
          <w:sz w:val="18"/>
          <w:szCs w:val="18"/>
        </w:rPr>
        <w:footnoteRef/>
      </w:r>
      <w:r w:rsidRPr="002C6129">
        <w:rPr>
          <w:rFonts w:ascii="Arial" w:hAnsi="Arial" w:cs="Arial"/>
          <w:sz w:val="18"/>
          <w:szCs w:val="18"/>
        </w:rPr>
        <w:t xml:space="preserve"> </w:t>
      </w:r>
      <w:r>
        <w:rPr>
          <w:rFonts w:ascii="Arial" w:hAnsi="Arial" w:cs="Arial"/>
          <w:sz w:val="18"/>
          <w:szCs w:val="18"/>
        </w:rPr>
        <w:t>I</w:t>
      </w:r>
      <w:r w:rsidRPr="002C6129">
        <w:rPr>
          <w:rFonts w:ascii="Arial" w:hAnsi="Arial" w:cs="Arial"/>
          <w:sz w:val="18"/>
          <w:szCs w:val="18"/>
        </w:rPr>
        <w:t xml:space="preserve">f </w:t>
      </w:r>
      <w:r>
        <w:rPr>
          <w:rFonts w:ascii="Arial" w:hAnsi="Arial" w:cs="Arial"/>
          <w:sz w:val="18"/>
          <w:szCs w:val="18"/>
        </w:rPr>
        <w:t>the</w:t>
      </w:r>
      <w:r w:rsidRPr="002C6129">
        <w:rPr>
          <w:rFonts w:ascii="Arial" w:hAnsi="Arial" w:cs="Arial"/>
          <w:sz w:val="18"/>
          <w:szCs w:val="18"/>
        </w:rPr>
        <w:t xml:space="preserve"> water chemistry reports provided by your cooling tower </w:t>
      </w:r>
      <w:r>
        <w:rPr>
          <w:rFonts w:ascii="Arial" w:hAnsi="Arial" w:cs="Arial"/>
          <w:sz w:val="18"/>
          <w:szCs w:val="18"/>
        </w:rPr>
        <w:t xml:space="preserve">water </w:t>
      </w:r>
      <w:r w:rsidRPr="002C6129">
        <w:rPr>
          <w:rFonts w:ascii="Arial" w:hAnsi="Arial" w:cs="Arial"/>
          <w:sz w:val="18"/>
          <w:szCs w:val="18"/>
        </w:rPr>
        <w:t xml:space="preserve">treatment </w:t>
      </w:r>
      <w:r>
        <w:rPr>
          <w:rFonts w:ascii="Arial" w:hAnsi="Arial" w:cs="Arial"/>
          <w:sz w:val="18"/>
          <w:szCs w:val="18"/>
        </w:rPr>
        <w:t xml:space="preserve">provider </w:t>
      </w:r>
      <w:r w:rsidRPr="002C6129">
        <w:rPr>
          <w:rFonts w:ascii="Arial" w:hAnsi="Arial" w:cs="Arial"/>
          <w:sz w:val="18"/>
          <w:szCs w:val="18"/>
        </w:rPr>
        <w:t>do not include the cycles of concentration</w:t>
      </w:r>
      <w:r>
        <w:rPr>
          <w:rFonts w:ascii="Arial" w:hAnsi="Arial" w:cs="Arial"/>
          <w:sz w:val="18"/>
          <w:szCs w:val="18"/>
        </w:rPr>
        <w:t>, or if you otherwise do not know how to calculate the cycles of concentration</w:t>
      </w:r>
      <w:r w:rsidRPr="002C6129">
        <w:rPr>
          <w:rFonts w:ascii="Arial" w:hAnsi="Arial" w:cs="Arial"/>
          <w:sz w:val="18"/>
          <w:szCs w:val="18"/>
        </w:rPr>
        <w:t xml:space="preserve">, see </w:t>
      </w:r>
      <w:r>
        <w:rPr>
          <w:rFonts w:ascii="Arial" w:hAnsi="Arial" w:cs="Arial"/>
          <w:sz w:val="18"/>
          <w:szCs w:val="18"/>
        </w:rPr>
        <w:t xml:space="preserve">WaterSense’s </w:t>
      </w:r>
      <w:hyperlink r:id="rId3" w:history="1">
        <w:r w:rsidRPr="00C64F1C">
          <w:rPr>
            <w:rStyle w:val="Hyperlink"/>
            <w:rFonts w:ascii="Arial" w:hAnsi="Arial" w:cs="Arial"/>
            <w:i/>
            <w:sz w:val="18"/>
            <w:szCs w:val="18"/>
          </w:rPr>
          <w:t>Mechanical Systems Water Efficiency Management Guide</w:t>
        </w:r>
      </w:hyperlink>
      <w:r w:rsidRPr="00C64F1C">
        <w:rPr>
          <w:rFonts w:ascii="Arial" w:hAnsi="Arial" w:cs="Arial"/>
          <w:sz w:val="18"/>
          <w:szCs w:val="18"/>
        </w:rPr>
        <w:t xml:space="preserve"> for examp</w:t>
      </w:r>
      <w:r w:rsidRPr="002C6129">
        <w:rPr>
          <w:rFonts w:ascii="Arial" w:hAnsi="Arial" w:cs="Arial"/>
          <w:sz w:val="18"/>
          <w:szCs w:val="18"/>
        </w:rPr>
        <w:t>le calculations.</w:t>
      </w:r>
    </w:p>
  </w:footnote>
  <w:footnote w:id="14">
    <w:p w14:paraId="76A1D1FB" w14:textId="35DF3F32" w:rsidR="00D528C8" w:rsidRDefault="00D528C8">
      <w:pPr>
        <w:pStyle w:val="FootnoteText"/>
      </w:pPr>
      <w:r w:rsidRPr="002C6129">
        <w:rPr>
          <w:rStyle w:val="FootnoteReference"/>
          <w:rFonts w:ascii="Arial" w:hAnsi="Arial" w:cs="Arial"/>
          <w:sz w:val="18"/>
          <w:szCs w:val="18"/>
        </w:rPr>
        <w:footnoteRef/>
      </w:r>
      <w:r w:rsidRPr="002C6129">
        <w:rPr>
          <w:rFonts w:ascii="Arial" w:hAnsi="Arial" w:cs="Arial"/>
          <w:sz w:val="18"/>
          <w:szCs w:val="18"/>
        </w:rPr>
        <w:t xml:space="preserve"> </w:t>
      </w:r>
      <w:r w:rsidRPr="00D148C4">
        <w:rPr>
          <w:rFonts w:ascii="Arial" w:hAnsi="Arial" w:cs="Arial"/>
          <w:sz w:val="18"/>
          <w:szCs w:val="18"/>
        </w:rPr>
        <w:t>The TDS or conductivity of the make-up water and discharge (blowdown) water can be obtained from water chemistry reports provided by your cooling tower operations</w:t>
      </w:r>
      <w:r w:rsidRPr="002C6129">
        <w:rPr>
          <w:rFonts w:ascii="Arial" w:hAnsi="Arial" w:cs="Arial"/>
          <w:sz w:val="18"/>
          <w:szCs w:val="18"/>
        </w:rPr>
        <w:t>/treatment</w:t>
      </w:r>
      <w:r w:rsidRPr="00D148C4">
        <w:rPr>
          <w:rFonts w:ascii="Arial" w:hAnsi="Arial" w:cs="Arial"/>
          <w:sz w:val="18"/>
          <w:szCs w:val="18"/>
        </w:rPr>
        <w:t xml:space="preserve"> contractor. Make sure the units in which the TDS or conductivity are provided are the same for both measurements. TDS is typically provided in either milligrams per liter (mg/L) or parts per million (ppm). Conductivity is provided in microseimens per centimeter (µS/cm).</w:t>
      </w:r>
    </w:p>
  </w:footnote>
  <w:footnote w:id="15">
    <w:p w14:paraId="24582A63" w14:textId="6AEA6BFD" w:rsidR="00D528C8" w:rsidRPr="00C25800" w:rsidRDefault="00D528C8" w:rsidP="005833E8">
      <w:pPr>
        <w:pStyle w:val="FootnoteText"/>
        <w:rPr>
          <w:rFonts w:ascii="Arial" w:hAnsi="Arial" w:cs="Arial"/>
        </w:rPr>
      </w:pPr>
      <w:r w:rsidRPr="00C25800">
        <w:rPr>
          <w:rStyle w:val="FootnoteReference"/>
          <w:rFonts w:ascii="Arial" w:hAnsi="Arial" w:cs="Arial"/>
          <w:sz w:val="18"/>
        </w:rPr>
        <w:footnoteRef/>
      </w:r>
      <w:r w:rsidRPr="00C25800">
        <w:rPr>
          <w:rFonts w:ascii="Arial" w:hAnsi="Arial" w:cs="Arial"/>
          <w:sz w:val="18"/>
        </w:rPr>
        <w:t xml:space="preserve"> If the operating schedule of the single-pass cooling is unknown, assume the equipment operates 24 hours per day, seven days per week, 52 weeks per year.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70016" w14:textId="77777777" w:rsidR="00D528C8" w:rsidRPr="00743B3B" w:rsidRDefault="00D528C8" w:rsidP="00F16A9B">
    <w:pPr>
      <w:pStyle w:val="Header"/>
      <w:jc w:val="right"/>
      <w:rPr>
        <w:sz w:val="20"/>
        <w:szCs w:val="20"/>
      </w:rPr>
    </w:pPr>
    <w:r>
      <w:rPr>
        <w:noProof/>
      </w:rPr>
      <w:drawing>
        <wp:anchor distT="0" distB="0" distL="114300" distR="114300" simplePos="0" relativeHeight="251673088" behindDoc="1" locked="0" layoutInCell="1" allowOverlap="1" wp14:anchorId="3B551006" wp14:editId="49547891">
          <wp:simplePos x="0" y="0"/>
          <wp:positionH relativeFrom="column">
            <wp:posOffset>6350</wp:posOffset>
          </wp:positionH>
          <wp:positionV relativeFrom="page">
            <wp:posOffset>450850</wp:posOffset>
          </wp:positionV>
          <wp:extent cx="723265" cy="426720"/>
          <wp:effectExtent l="0" t="0" r="635" b="0"/>
          <wp:wrapNone/>
          <wp:docPr id="17" name="Picture 17" descr="W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logo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pic:spPr>
              </pic:pic>
            </a:graphicData>
          </a:graphic>
          <wp14:sizeRelH relativeFrom="page">
            <wp14:pctWidth>0</wp14:pctWidth>
          </wp14:sizeRelH>
          <wp14:sizeRelV relativeFrom="page">
            <wp14:pctHeight>0</wp14:pctHeight>
          </wp14:sizeRelV>
        </wp:anchor>
      </w:drawing>
    </w:r>
  </w:p>
  <w:p w14:paraId="024B1726" w14:textId="77777777" w:rsidR="00D528C8" w:rsidRPr="0015017A" w:rsidRDefault="00D528C8" w:rsidP="00F16A9B">
    <w:pPr>
      <w:pStyle w:val="Header"/>
      <w:jc w:val="right"/>
      <w:rPr>
        <w:rFonts w:ascii="Arial" w:hAnsi="Arial" w:cs="Arial"/>
        <w:sz w:val="20"/>
        <w:szCs w:val="20"/>
      </w:rPr>
    </w:pPr>
    <w:r w:rsidRPr="0015017A">
      <w:rPr>
        <w:rFonts w:ascii="Arial" w:hAnsi="Arial" w:cs="Arial"/>
        <w:sz w:val="20"/>
        <w:szCs w:val="20"/>
      </w:rPr>
      <w:t>WaterSense</w:t>
    </w:r>
    <w:r w:rsidRPr="0015017A">
      <w:rPr>
        <w:rFonts w:ascii="Arial" w:hAnsi="Arial" w:cs="Arial"/>
        <w:b/>
        <w:sz w:val="20"/>
        <w:szCs w:val="20"/>
        <w:vertAlign w:val="superscript"/>
      </w:rPr>
      <w:t>®</w:t>
    </w:r>
    <w:r w:rsidRPr="0015017A">
      <w:rPr>
        <w:rFonts w:ascii="Arial" w:hAnsi="Arial" w:cs="Arial"/>
        <w:sz w:val="20"/>
        <w:szCs w:val="20"/>
      </w:rPr>
      <w:t xml:space="preserve"> Multi</w:t>
    </w:r>
    <w:r>
      <w:rPr>
        <w:rFonts w:ascii="Arial" w:hAnsi="Arial" w:cs="Arial"/>
        <w:sz w:val="20"/>
        <w:szCs w:val="20"/>
      </w:rPr>
      <w:t>f</w:t>
    </w:r>
    <w:r w:rsidRPr="0015017A">
      <w:rPr>
        <w:rFonts w:ascii="Arial" w:hAnsi="Arial" w:cs="Arial"/>
        <w:sz w:val="20"/>
        <w:szCs w:val="20"/>
      </w:rPr>
      <w:t xml:space="preserve">amily </w:t>
    </w:r>
    <w:r>
      <w:rPr>
        <w:rFonts w:ascii="Arial" w:hAnsi="Arial" w:cs="Arial"/>
        <w:sz w:val="20"/>
        <w:szCs w:val="20"/>
      </w:rPr>
      <w:t xml:space="preserve">Housing </w:t>
    </w:r>
    <w:r w:rsidRPr="0015017A">
      <w:rPr>
        <w:rFonts w:ascii="Arial" w:hAnsi="Arial" w:cs="Arial"/>
        <w:sz w:val="20"/>
        <w:szCs w:val="20"/>
      </w:rPr>
      <w:t>Water Assessment Worksheets</w:t>
    </w:r>
  </w:p>
  <w:p w14:paraId="15C3C767" w14:textId="60C0258C" w:rsidR="00D528C8" w:rsidRPr="0015017A" w:rsidRDefault="00D528C8" w:rsidP="00EB1A14">
    <w:pPr>
      <w:pStyle w:val="Title"/>
      <w:pBdr>
        <w:bottom w:val="single" w:sz="4" w:space="1" w:color="87BED8"/>
      </w:pBdr>
      <w:tabs>
        <w:tab w:val="right" w:pos="9360"/>
      </w:tabs>
      <w:spacing w:after="40"/>
      <w:jc w:val="right"/>
      <w:rPr>
        <w:rFonts w:ascii="Arial" w:hAnsi="Arial"/>
        <w:b w:val="0"/>
        <w:color w:val="auto"/>
        <w:sz w:val="20"/>
        <w:szCs w:val="20"/>
      </w:rPr>
    </w:pPr>
  </w:p>
  <w:p w14:paraId="12C56F8C" w14:textId="77777777" w:rsidR="00D528C8" w:rsidRPr="00743B3B" w:rsidRDefault="00D528C8" w:rsidP="00F16A9B">
    <w:pPr>
      <w:pStyle w:val="Header"/>
      <w:tabs>
        <w:tab w:val="left" w:pos="8640"/>
      </w:tabs>
      <w:jc w:val="right"/>
      <w:rPr>
        <w:rFonts w:ascii="Trebuchet MS" w:hAnsi="Trebuchet MS"/>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EC2CF" w14:textId="77777777" w:rsidR="00D528C8" w:rsidRPr="00743B3B" w:rsidRDefault="00D528C8" w:rsidP="00F16A9B">
    <w:pPr>
      <w:pStyle w:val="Header"/>
      <w:jc w:val="right"/>
      <w:rPr>
        <w:sz w:val="20"/>
        <w:szCs w:val="20"/>
      </w:rPr>
    </w:pPr>
    <w:r>
      <w:rPr>
        <w:noProof/>
      </w:rPr>
      <w:drawing>
        <wp:anchor distT="0" distB="0" distL="114300" distR="114300" simplePos="0" relativeHeight="251683328" behindDoc="1" locked="0" layoutInCell="1" allowOverlap="1" wp14:anchorId="23D1E6F8" wp14:editId="469678D5">
          <wp:simplePos x="0" y="0"/>
          <wp:positionH relativeFrom="column">
            <wp:posOffset>6350</wp:posOffset>
          </wp:positionH>
          <wp:positionV relativeFrom="page">
            <wp:posOffset>450850</wp:posOffset>
          </wp:positionV>
          <wp:extent cx="723265" cy="426720"/>
          <wp:effectExtent l="0" t="0" r="635" b="0"/>
          <wp:wrapNone/>
          <wp:docPr id="37" name="Picture 37" descr="W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logo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pic:spPr>
              </pic:pic>
            </a:graphicData>
          </a:graphic>
          <wp14:sizeRelH relativeFrom="page">
            <wp14:pctWidth>0</wp14:pctWidth>
          </wp14:sizeRelH>
          <wp14:sizeRelV relativeFrom="page">
            <wp14:pctHeight>0</wp14:pctHeight>
          </wp14:sizeRelV>
        </wp:anchor>
      </w:drawing>
    </w:r>
  </w:p>
  <w:p w14:paraId="71144D46" w14:textId="77777777" w:rsidR="00D528C8" w:rsidRPr="0015017A" w:rsidRDefault="00D528C8" w:rsidP="00F16A9B">
    <w:pPr>
      <w:pStyle w:val="Header"/>
      <w:jc w:val="right"/>
      <w:rPr>
        <w:rFonts w:ascii="Arial" w:hAnsi="Arial" w:cs="Arial"/>
        <w:sz w:val="20"/>
        <w:szCs w:val="20"/>
      </w:rPr>
    </w:pPr>
    <w:r w:rsidRPr="0015017A">
      <w:rPr>
        <w:rFonts w:ascii="Arial" w:hAnsi="Arial" w:cs="Arial"/>
        <w:sz w:val="20"/>
        <w:szCs w:val="20"/>
      </w:rPr>
      <w:t>WaterSense</w:t>
    </w:r>
    <w:r w:rsidRPr="0015017A">
      <w:rPr>
        <w:rFonts w:ascii="Arial" w:hAnsi="Arial" w:cs="Arial"/>
        <w:b/>
        <w:sz w:val="20"/>
        <w:szCs w:val="20"/>
        <w:vertAlign w:val="superscript"/>
      </w:rPr>
      <w:t>®</w:t>
    </w:r>
    <w:r w:rsidRPr="0015017A">
      <w:rPr>
        <w:rFonts w:ascii="Arial" w:hAnsi="Arial" w:cs="Arial"/>
        <w:sz w:val="20"/>
        <w:szCs w:val="20"/>
      </w:rPr>
      <w:t xml:space="preserve"> Multi</w:t>
    </w:r>
    <w:r>
      <w:rPr>
        <w:rFonts w:ascii="Arial" w:hAnsi="Arial" w:cs="Arial"/>
        <w:sz w:val="20"/>
        <w:szCs w:val="20"/>
      </w:rPr>
      <w:t>f</w:t>
    </w:r>
    <w:r w:rsidRPr="0015017A">
      <w:rPr>
        <w:rFonts w:ascii="Arial" w:hAnsi="Arial" w:cs="Arial"/>
        <w:sz w:val="20"/>
        <w:szCs w:val="20"/>
      </w:rPr>
      <w:t xml:space="preserve">amily </w:t>
    </w:r>
    <w:r>
      <w:rPr>
        <w:rFonts w:ascii="Arial" w:hAnsi="Arial" w:cs="Arial"/>
        <w:sz w:val="20"/>
        <w:szCs w:val="20"/>
      </w:rPr>
      <w:t xml:space="preserve">Housing </w:t>
    </w:r>
    <w:r w:rsidRPr="0015017A">
      <w:rPr>
        <w:rFonts w:ascii="Arial" w:hAnsi="Arial" w:cs="Arial"/>
        <w:sz w:val="20"/>
        <w:szCs w:val="20"/>
      </w:rPr>
      <w:t>Water Assessment Worksheets</w:t>
    </w:r>
  </w:p>
  <w:p w14:paraId="32E55A9C" w14:textId="29BD47E2" w:rsidR="00D528C8" w:rsidRPr="0015017A" w:rsidRDefault="00D528C8" w:rsidP="0010041A">
    <w:pPr>
      <w:pStyle w:val="Title"/>
      <w:pBdr>
        <w:bottom w:val="single" w:sz="4" w:space="1" w:color="87BED8"/>
      </w:pBdr>
      <w:tabs>
        <w:tab w:val="right" w:pos="9360"/>
      </w:tabs>
      <w:spacing w:after="40"/>
      <w:jc w:val="right"/>
      <w:rPr>
        <w:rFonts w:ascii="Arial" w:hAnsi="Arial"/>
        <w:b w:val="0"/>
        <w:color w:val="auto"/>
        <w:sz w:val="20"/>
        <w:szCs w:val="20"/>
      </w:rPr>
    </w:pPr>
    <w:r w:rsidRPr="0015017A">
      <w:rPr>
        <w:rStyle w:val="PageNumber"/>
        <w:rFonts w:ascii="Arial" w:hAnsi="Arial" w:cs="Arial"/>
        <w:b w:val="0"/>
        <w:color w:val="auto"/>
        <w:sz w:val="20"/>
        <w:szCs w:val="20"/>
      </w:rPr>
      <w:t xml:space="preserve">Worksheet </w:t>
    </w:r>
    <w:r>
      <w:rPr>
        <w:rStyle w:val="PageNumber"/>
        <w:rFonts w:ascii="Arial" w:hAnsi="Arial" w:cs="Arial"/>
        <w:b w:val="0"/>
        <w:color w:val="auto"/>
        <w:sz w:val="20"/>
        <w:szCs w:val="20"/>
      </w:rPr>
      <w:t>6</w:t>
    </w:r>
    <w:r w:rsidRPr="0015017A">
      <w:rPr>
        <w:rStyle w:val="PageNumber"/>
        <w:rFonts w:ascii="Arial" w:hAnsi="Arial" w:cs="Arial"/>
        <w:b w:val="0"/>
        <w:color w:val="auto"/>
        <w:sz w:val="20"/>
        <w:szCs w:val="20"/>
      </w:rPr>
      <w:t xml:space="preserve">: </w:t>
    </w:r>
    <w:r>
      <w:rPr>
        <w:rStyle w:val="PageNumber"/>
        <w:rFonts w:ascii="Arial" w:hAnsi="Arial" w:cs="Arial"/>
        <w:b w:val="0"/>
        <w:color w:val="auto"/>
        <w:sz w:val="20"/>
        <w:szCs w:val="20"/>
      </w:rPr>
      <w:t>Pools</w:t>
    </w:r>
  </w:p>
  <w:p w14:paraId="7F1AAEFE" w14:textId="77777777" w:rsidR="00D528C8" w:rsidRPr="00743B3B" w:rsidRDefault="00D528C8" w:rsidP="00E74ED6">
    <w:pPr>
      <w:pStyle w:val="Header"/>
      <w:tabs>
        <w:tab w:val="left" w:pos="8640"/>
      </w:tabs>
      <w:jc w:val="right"/>
      <w:rPr>
        <w:rFonts w:ascii="Trebuchet MS" w:hAnsi="Trebuchet MS"/>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66D95" w14:textId="77777777" w:rsidR="00D528C8" w:rsidRPr="00E052C7" w:rsidRDefault="00D528C8" w:rsidP="00E052C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F6F36" w14:textId="77777777" w:rsidR="00D528C8" w:rsidRPr="00743B3B" w:rsidRDefault="00D528C8" w:rsidP="00F16A9B">
    <w:pPr>
      <w:pStyle w:val="Header"/>
      <w:jc w:val="right"/>
      <w:rPr>
        <w:sz w:val="20"/>
        <w:szCs w:val="20"/>
      </w:rPr>
    </w:pPr>
    <w:r>
      <w:rPr>
        <w:noProof/>
      </w:rPr>
      <w:drawing>
        <wp:anchor distT="0" distB="0" distL="114300" distR="114300" simplePos="0" relativeHeight="251685376" behindDoc="1" locked="0" layoutInCell="1" allowOverlap="1" wp14:anchorId="003BA114" wp14:editId="0A9F3823">
          <wp:simplePos x="0" y="0"/>
          <wp:positionH relativeFrom="column">
            <wp:posOffset>6350</wp:posOffset>
          </wp:positionH>
          <wp:positionV relativeFrom="page">
            <wp:posOffset>450850</wp:posOffset>
          </wp:positionV>
          <wp:extent cx="723265" cy="426720"/>
          <wp:effectExtent l="0" t="0" r="635" b="0"/>
          <wp:wrapNone/>
          <wp:docPr id="38" name="Picture 38" descr="W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logo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pic:spPr>
              </pic:pic>
            </a:graphicData>
          </a:graphic>
          <wp14:sizeRelH relativeFrom="page">
            <wp14:pctWidth>0</wp14:pctWidth>
          </wp14:sizeRelH>
          <wp14:sizeRelV relativeFrom="page">
            <wp14:pctHeight>0</wp14:pctHeight>
          </wp14:sizeRelV>
        </wp:anchor>
      </w:drawing>
    </w:r>
  </w:p>
  <w:p w14:paraId="335A1A6C" w14:textId="77777777" w:rsidR="00D528C8" w:rsidRPr="0015017A" w:rsidRDefault="00D528C8" w:rsidP="00F16A9B">
    <w:pPr>
      <w:pStyle w:val="Header"/>
      <w:jc w:val="right"/>
      <w:rPr>
        <w:rFonts w:ascii="Arial" w:hAnsi="Arial" w:cs="Arial"/>
        <w:sz w:val="20"/>
        <w:szCs w:val="20"/>
      </w:rPr>
    </w:pPr>
    <w:r w:rsidRPr="0015017A">
      <w:rPr>
        <w:rFonts w:ascii="Arial" w:hAnsi="Arial" w:cs="Arial"/>
        <w:sz w:val="20"/>
        <w:szCs w:val="20"/>
      </w:rPr>
      <w:t>WaterSense</w:t>
    </w:r>
    <w:r w:rsidRPr="0015017A">
      <w:rPr>
        <w:rFonts w:ascii="Arial" w:hAnsi="Arial" w:cs="Arial"/>
        <w:b/>
        <w:sz w:val="20"/>
        <w:szCs w:val="20"/>
        <w:vertAlign w:val="superscript"/>
      </w:rPr>
      <w:t>®</w:t>
    </w:r>
    <w:r w:rsidRPr="0015017A">
      <w:rPr>
        <w:rFonts w:ascii="Arial" w:hAnsi="Arial" w:cs="Arial"/>
        <w:sz w:val="20"/>
        <w:szCs w:val="20"/>
      </w:rPr>
      <w:t xml:space="preserve"> Multi</w:t>
    </w:r>
    <w:r>
      <w:rPr>
        <w:rFonts w:ascii="Arial" w:hAnsi="Arial" w:cs="Arial"/>
        <w:sz w:val="20"/>
        <w:szCs w:val="20"/>
      </w:rPr>
      <w:t>f</w:t>
    </w:r>
    <w:r w:rsidRPr="0015017A">
      <w:rPr>
        <w:rFonts w:ascii="Arial" w:hAnsi="Arial" w:cs="Arial"/>
        <w:sz w:val="20"/>
        <w:szCs w:val="20"/>
      </w:rPr>
      <w:t xml:space="preserve">amily </w:t>
    </w:r>
    <w:r>
      <w:rPr>
        <w:rFonts w:ascii="Arial" w:hAnsi="Arial" w:cs="Arial"/>
        <w:sz w:val="20"/>
        <w:szCs w:val="20"/>
      </w:rPr>
      <w:t xml:space="preserve">Housing </w:t>
    </w:r>
    <w:r w:rsidRPr="0015017A">
      <w:rPr>
        <w:rFonts w:ascii="Arial" w:hAnsi="Arial" w:cs="Arial"/>
        <w:sz w:val="20"/>
        <w:szCs w:val="20"/>
      </w:rPr>
      <w:t>Water Assessment Worksheets</w:t>
    </w:r>
  </w:p>
  <w:p w14:paraId="22B476BB" w14:textId="0E60275F" w:rsidR="00D528C8" w:rsidRPr="0015017A" w:rsidRDefault="00D528C8" w:rsidP="0010041A">
    <w:pPr>
      <w:pStyle w:val="Title"/>
      <w:pBdr>
        <w:bottom w:val="single" w:sz="4" w:space="1" w:color="87BED8"/>
      </w:pBdr>
      <w:tabs>
        <w:tab w:val="right" w:pos="9360"/>
      </w:tabs>
      <w:spacing w:after="40"/>
      <w:jc w:val="right"/>
      <w:rPr>
        <w:rFonts w:ascii="Arial" w:hAnsi="Arial"/>
        <w:b w:val="0"/>
        <w:color w:val="auto"/>
        <w:sz w:val="20"/>
        <w:szCs w:val="20"/>
      </w:rPr>
    </w:pPr>
    <w:r w:rsidRPr="0015017A">
      <w:rPr>
        <w:rStyle w:val="PageNumber"/>
        <w:rFonts w:ascii="Arial" w:hAnsi="Arial" w:cs="Arial"/>
        <w:b w:val="0"/>
        <w:color w:val="auto"/>
        <w:sz w:val="20"/>
        <w:szCs w:val="20"/>
      </w:rPr>
      <w:t xml:space="preserve">Worksheet </w:t>
    </w:r>
    <w:r>
      <w:rPr>
        <w:rStyle w:val="PageNumber"/>
        <w:rFonts w:ascii="Arial" w:hAnsi="Arial" w:cs="Arial"/>
        <w:b w:val="0"/>
        <w:color w:val="auto"/>
        <w:sz w:val="20"/>
        <w:szCs w:val="20"/>
      </w:rPr>
      <w:t>7</w:t>
    </w:r>
    <w:r w:rsidRPr="0015017A">
      <w:rPr>
        <w:rStyle w:val="PageNumber"/>
        <w:rFonts w:ascii="Arial" w:hAnsi="Arial" w:cs="Arial"/>
        <w:b w:val="0"/>
        <w:color w:val="auto"/>
        <w:sz w:val="20"/>
        <w:szCs w:val="20"/>
      </w:rPr>
      <w:t xml:space="preserve">: </w:t>
    </w:r>
    <w:r>
      <w:rPr>
        <w:rStyle w:val="PageNumber"/>
        <w:rFonts w:ascii="Arial" w:hAnsi="Arial" w:cs="Arial"/>
        <w:b w:val="0"/>
        <w:color w:val="auto"/>
        <w:sz w:val="20"/>
        <w:szCs w:val="20"/>
      </w:rPr>
      <w:t>HVAC and Mechanical Systems</w:t>
    </w:r>
  </w:p>
  <w:p w14:paraId="6449FFD4" w14:textId="77777777" w:rsidR="00D528C8" w:rsidRPr="00C14762" w:rsidRDefault="00D528C8" w:rsidP="00E74ED6">
    <w:pPr>
      <w:pStyle w:val="Header"/>
      <w:tabs>
        <w:tab w:val="left" w:pos="8640"/>
      </w:tabs>
      <w:jc w:val="right"/>
      <w:rPr>
        <w:rFonts w:ascii="Trebuchet MS" w:hAnsi="Trebuchet MS"/>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F6A6" w14:textId="77777777" w:rsidR="00D528C8" w:rsidRDefault="00D528C8" w:rsidP="00E74ED6">
    <w:pPr>
      <w:pStyle w:val="Header"/>
      <w:jc w:val="right"/>
      <w:rPr>
        <w:sz w:val="20"/>
        <w:szCs w:val="20"/>
      </w:rPr>
    </w:pPr>
    <w:r>
      <w:rPr>
        <w:noProof/>
      </w:rPr>
      <w:drawing>
        <wp:anchor distT="0" distB="0" distL="114300" distR="114300" simplePos="0" relativeHeight="251671040" behindDoc="1" locked="0" layoutInCell="1" allowOverlap="1" wp14:anchorId="6E676B99" wp14:editId="067189DC">
          <wp:simplePos x="0" y="0"/>
          <wp:positionH relativeFrom="column">
            <wp:posOffset>12700</wp:posOffset>
          </wp:positionH>
          <wp:positionV relativeFrom="page">
            <wp:posOffset>450850</wp:posOffset>
          </wp:positionV>
          <wp:extent cx="723265" cy="426720"/>
          <wp:effectExtent l="0" t="0" r="635" b="0"/>
          <wp:wrapNone/>
          <wp:docPr id="8" name="Picture 31" descr="W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Slogo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pic:spPr>
              </pic:pic>
            </a:graphicData>
          </a:graphic>
          <wp14:sizeRelH relativeFrom="page">
            <wp14:pctWidth>0</wp14:pctWidth>
          </wp14:sizeRelH>
          <wp14:sizeRelV relativeFrom="page">
            <wp14:pctHeight>0</wp14:pctHeight>
          </wp14:sizeRelV>
        </wp:anchor>
      </w:drawing>
    </w:r>
  </w:p>
  <w:p w14:paraId="59291901" w14:textId="77777777" w:rsidR="00D528C8" w:rsidRPr="0015017A" w:rsidRDefault="00D528C8" w:rsidP="00420A0E">
    <w:pPr>
      <w:pStyle w:val="Header"/>
      <w:jc w:val="right"/>
      <w:rPr>
        <w:rFonts w:ascii="Arial" w:hAnsi="Arial" w:cs="Arial"/>
        <w:sz w:val="20"/>
        <w:szCs w:val="20"/>
      </w:rPr>
    </w:pPr>
    <w:r w:rsidRPr="0015017A">
      <w:rPr>
        <w:rFonts w:ascii="Arial" w:hAnsi="Arial" w:cs="Arial"/>
        <w:sz w:val="20"/>
        <w:szCs w:val="20"/>
      </w:rPr>
      <w:t>WaterSense</w:t>
    </w:r>
    <w:r w:rsidRPr="0015017A">
      <w:rPr>
        <w:rFonts w:ascii="Arial" w:hAnsi="Arial" w:cs="Arial"/>
        <w:b/>
        <w:sz w:val="20"/>
        <w:szCs w:val="20"/>
        <w:vertAlign w:val="superscript"/>
      </w:rPr>
      <w:t>®</w:t>
    </w:r>
    <w:r w:rsidRPr="0015017A">
      <w:rPr>
        <w:rFonts w:ascii="Arial" w:hAnsi="Arial" w:cs="Arial"/>
        <w:sz w:val="20"/>
        <w:szCs w:val="20"/>
      </w:rPr>
      <w:t xml:space="preserve"> Multi</w:t>
    </w:r>
    <w:r>
      <w:rPr>
        <w:rFonts w:ascii="Arial" w:hAnsi="Arial" w:cs="Arial"/>
        <w:sz w:val="20"/>
        <w:szCs w:val="20"/>
      </w:rPr>
      <w:t>f</w:t>
    </w:r>
    <w:r w:rsidRPr="0015017A">
      <w:rPr>
        <w:rFonts w:ascii="Arial" w:hAnsi="Arial" w:cs="Arial"/>
        <w:sz w:val="20"/>
        <w:szCs w:val="20"/>
      </w:rPr>
      <w:t xml:space="preserve">amily </w:t>
    </w:r>
    <w:r>
      <w:rPr>
        <w:rFonts w:ascii="Arial" w:hAnsi="Arial" w:cs="Arial"/>
        <w:sz w:val="20"/>
        <w:szCs w:val="20"/>
      </w:rPr>
      <w:t xml:space="preserve">Housing </w:t>
    </w:r>
    <w:r w:rsidRPr="0015017A">
      <w:rPr>
        <w:rFonts w:ascii="Arial" w:hAnsi="Arial" w:cs="Arial"/>
        <w:sz w:val="20"/>
        <w:szCs w:val="20"/>
      </w:rPr>
      <w:t>Water Assessment Worksheets</w:t>
    </w:r>
  </w:p>
  <w:p w14:paraId="18B123AB" w14:textId="1E02A2D7" w:rsidR="00D528C8" w:rsidRPr="00E74ED6" w:rsidRDefault="00D528C8" w:rsidP="0010041A">
    <w:pPr>
      <w:pStyle w:val="Title"/>
      <w:pBdr>
        <w:bottom w:val="single" w:sz="4" w:space="1" w:color="87BED8"/>
      </w:pBdr>
      <w:tabs>
        <w:tab w:val="right" w:pos="9360"/>
      </w:tabs>
      <w:spacing w:after="40"/>
      <w:jc w:val="right"/>
      <w:rPr>
        <w:rFonts w:asciiTheme="minorHAnsi" w:hAnsiTheme="minorHAnsi" w:cs="Calibri"/>
        <w:b w:val="0"/>
        <w:color w:val="auto"/>
        <w:sz w:val="20"/>
        <w:szCs w:val="20"/>
      </w:rPr>
    </w:pPr>
    <w:r>
      <w:rPr>
        <w:rStyle w:val="PageNumber"/>
        <w:rFonts w:ascii="Arial" w:hAnsi="Arial" w:cs="Arial"/>
        <w:b w:val="0"/>
        <w:color w:val="auto"/>
        <w:sz w:val="20"/>
        <w:szCs w:val="20"/>
      </w:rPr>
      <w:t>Appendix A: Summary of Needed Repairs and Replacement Items</w:t>
    </w:r>
  </w:p>
  <w:p w14:paraId="5EB2049A" w14:textId="77777777" w:rsidR="00D528C8" w:rsidRPr="00C14762" w:rsidRDefault="00D528C8" w:rsidP="00E74ED6">
    <w:pPr>
      <w:pStyle w:val="Header"/>
      <w:tabs>
        <w:tab w:val="left" w:pos="8640"/>
      </w:tabs>
      <w:jc w:val="right"/>
      <w:rPr>
        <w:rFonts w:ascii="Trebuchet MS" w:hAnsi="Trebuchet M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CE13" w14:textId="77777777" w:rsidR="00D528C8" w:rsidRDefault="00D528C8" w:rsidP="00561097">
    <w:pPr>
      <w:pStyle w:val="Header"/>
      <w:tabs>
        <w:tab w:val="left" w:pos="465"/>
        <w:tab w:val="left" w:pos="912"/>
      </w:tabs>
      <w:rPr>
        <w:rFonts w:ascii="Trebuchet MS" w:hAnsi="Trebuchet MS"/>
        <w:noProof/>
        <w:sz w:val="20"/>
        <w:szCs w:val="20"/>
      </w:rPr>
    </w:pPr>
    <w:r>
      <w:rPr>
        <w:noProof/>
      </w:rPr>
      <w:drawing>
        <wp:anchor distT="0" distB="0" distL="114300" distR="114300" simplePos="0" relativeHeight="251653632" behindDoc="0" locked="0" layoutInCell="1" allowOverlap="1" wp14:anchorId="3DC1A0C6" wp14:editId="48419270">
          <wp:simplePos x="0" y="0"/>
          <wp:positionH relativeFrom="column">
            <wp:posOffset>-29210</wp:posOffset>
          </wp:positionH>
          <wp:positionV relativeFrom="paragraph">
            <wp:posOffset>-179070</wp:posOffset>
          </wp:positionV>
          <wp:extent cx="1912620" cy="683260"/>
          <wp:effectExtent l="0" t="0" r="0" b="0"/>
          <wp:wrapSquare wrapText="bothSides"/>
          <wp:docPr id="31" name="Picture 31" descr="WS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log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0" cy="683260"/>
                  </a:xfrm>
                  <a:prstGeom prst="rect">
                    <a:avLst/>
                  </a:prstGeom>
                  <a:noFill/>
                </pic:spPr>
              </pic:pic>
            </a:graphicData>
          </a:graphic>
          <wp14:sizeRelH relativeFrom="page">
            <wp14:pctWidth>0</wp14:pctWidth>
          </wp14:sizeRelH>
          <wp14:sizeRelV relativeFrom="page">
            <wp14:pctHeight>0</wp14:pctHeight>
          </wp14:sizeRelV>
        </wp:anchor>
      </w:drawing>
    </w:r>
  </w:p>
  <w:p w14:paraId="11E77B42" w14:textId="77777777" w:rsidR="00D528C8" w:rsidRDefault="00D528C8" w:rsidP="00561097">
    <w:pPr>
      <w:rPr>
        <w:b/>
      </w:rPr>
    </w:pPr>
  </w:p>
  <w:p w14:paraId="787049F9" w14:textId="77777777" w:rsidR="00D528C8" w:rsidRPr="007849AF" w:rsidRDefault="00D528C8" w:rsidP="00561097">
    <w:pPr>
      <w:pStyle w:val="Title"/>
      <w:spacing w:after="0"/>
      <w:jc w:val="right"/>
      <w:rPr>
        <w:b w:val="0"/>
        <w:sz w:val="20"/>
        <w:szCs w:val="20"/>
      </w:rPr>
    </w:pPr>
    <w:r w:rsidRPr="007849AF">
      <w:rPr>
        <w:b w:val="0"/>
        <w:sz w:val="20"/>
        <w:szCs w:val="20"/>
      </w:rPr>
      <w:t>WaterSense</w:t>
    </w:r>
    <w:r w:rsidRPr="007849AF">
      <w:rPr>
        <w:b w:val="0"/>
        <w:sz w:val="20"/>
        <w:szCs w:val="20"/>
        <w:vertAlign w:val="superscript"/>
      </w:rPr>
      <w:t>®</w:t>
    </w:r>
    <w:r w:rsidRPr="007849AF">
      <w:rPr>
        <w:b w:val="0"/>
        <w:sz w:val="20"/>
        <w:szCs w:val="20"/>
      </w:rPr>
      <w:t xml:space="preserve"> H</w:t>
    </w:r>
    <w:r w:rsidRPr="007849AF">
      <w:rPr>
        <w:b w:val="0"/>
        <w:sz w:val="20"/>
        <w:szCs w:val="20"/>
        <w:vertAlign w:val="subscript"/>
      </w:rPr>
      <w:t>2</w:t>
    </w:r>
    <w:r w:rsidRPr="007849AF">
      <w:rPr>
        <w:b w:val="0"/>
        <w:sz w:val="20"/>
        <w:szCs w:val="20"/>
      </w:rPr>
      <w:t>Otel Challenge WaterUSE Worksheet</w:t>
    </w:r>
    <w:r>
      <w:rPr>
        <w:b w:val="0"/>
        <w:sz w:val="20"/>
        <w:szCs w:val="20"/>
      </w:rPr>
      <w:t>s</w:t>
    </w:r>
  </w:p>
  <w:p w14:paraId="06D2BBBD" w14:textId="77777777" w:rsidR="00D528C8" w:rsidRDefault="00D528C8" w:rsidP="00C369BA">
    <w:pPr>
      <w:pStyle w:val="Header"/>
      <w:tabs>
        <w:tab w:val="left" w:pos="465"/>
        <w:tab w:val="left" w:pos="912"/>
      </w:tabs>
      <w:rPr>
        <w:rFonts w:ascii="Trebuchet MS" w:hAnsi="Trebuchet MS"/>
        <w:sz w:val="20"/>
        <w:szCs w:val="20"/>
      </w:rPr>
    </w:pPr>
    <w:r>
      <w:rPr>
        <w:noProof/>
      </w:rPr>
      <mc:AlternateContent>
        <mc:Choice Requires="wps">
          <w:drawing>
            <wp:anchor distT="4294967294" distB="4294967294" distL="114300" distR="114300" simplePos="0" relativeHeight="251650560" behindDoc="0" locked="0" layoutInCell="1" allowOverlap="1" wp14:anchorId="169BA99B" wp14:editId="6CC66DC2">
              <wp:simplePos x="0" y="0"/>
              <wp:positionH relativeFrom="column">
                <wp:posOffset>-54610</wp:posOffset>
              </wp:positionH>
              <wp:positionV relativeFrom="paragraph">
                <wp:posOffset>55244</wp:posOffset>
              </wp:positionV>
              <wp:extent cx="5972175" cy="0"/>
              <wp:effectExtent l="0" t="0" r="0" b="0"/>
              <wp:wrapNone/>
              <wp:docPr id="1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9525">
                        <a:solidFill>
                          <a:srgbClr val="87BE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98568" id="Line 33"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pt,4.35pt" to="465.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" strokecolor="#87bed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836D" w14:textId="77777777" w:rsidR="00D528C8" w:rsidRPr="00E052C7" w:rsidRDefault="00D528C8" w:rsidP="00E052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4F733" w14:textId="77777777" w:rsidR="00D528C8" w:rsidRPr="00743B3B" w:rsidRDefault="00D528C8" w:rsidP="00E74ED6">
    <w:pPr>
      <w:pStyle w:val="Header"/>
      <w:jc w:val="right"/>
      <w:rPr>
        <w:sz w:val="20"/>
        <w:szCs w:val="20"/>
      </w:rPr>
    </w:pPr>
    <w:r>
      <w:rPr>
        <w:noProof/>
      </w:rPr>
      <w:drawing>
        <wp:anchor distT="0" distB="0" distL="114300" distR="114300" simplePos="0" relativeHeight="251655680" behindDoc="1" locked="0" layoutInCell="1" allowOverlap="1" wp14:anchorId="31BB6A44" wp14:editId="116A2141">
          <wp:simplePos x="0" y="0"/>
          <wp:positionH relativeFrom="column">
            <wp:posOffset>6350</wp:posOffset>
          </wp:positionH>
          <wp:positionV relativeFrom="page">
            <wp:posOffset>450850</wp:posOffset>
          </wp:positionV>
          <wp:extent cx="723265" cy="426720"/>
          <wp:effectExtent l="0" t="0" r="635" b="0"/>
          <wp:wrapNone/>
          <wp:docPr id="56" name="Picture 56" descr="W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logo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pic:spPr>
              </pic:pic>
            </a:graphicData>
          </a:graphic>
          <wp14:sizeRelH relativeFrom="page">
            <wp14:pctWidth>0</wp14:pctWidth>
          </wp14:sizeRelH>
          <wp14:sizeRelV relativeFrom="page">
            <wp14:pctHeight>0</wp14:pctHeight>
          </wp14:sizeRelV>
        </wp:anchor>
      </w:drawing>
    </w:r>
  </w:p>
  <w:p w14:paraId="51BC4834" w14:textId="3C0BC88A" w:rsidR="00D528C8" w:rsidRPr="0015017A" w:rsidRDefault="00D528C8" w:rsidP="00E74ED6">
    <w:pPr>
      <w:pStyle w:val="Header"/>
      <w:jc w:val="right"/>
      <w:rPr>
        <w:rFonts w:ascii="Arial" w:hAnsi="Arial" w:cs="Arial"/>
        <w:sz w:val="20"/>
        <w:szCs w:val="20"/>
      </w:rPr>
    </w:pPr>
    <w:r w:rsidRPr="0015017A">
      <w:rPr>
        <w:rFonts w:ascii="Arial" w:hAnsi="Arial" w:cs="Arial"/>
        <w:sz w:val="20"/>
        <w:szCs w:val="20"/>
      </w:rPr>
      <w:t>WaterSense</w:t>
    </w:r>
    <w:r w:rsidRPr="0015017A">
      <w:rPr>
        <w:rFonts w:ascii="Arial" w:hAnsi="Arial" w:cs="Arial"/>
        <w:b/>
        <w:sz w:val="20"/>
        <w:szCs w:val="20"/>
        <w:vertAlign w:val="superscript"/>
      </w:rPr>
      <w:t>®</w:t>
    </w:r>
    <w:r w:rsidRPr="0015017A">
      <w:rPr>
        <w:rFonts w:ascii="Arial" w:hAnsi="Arial" w:cs="Arial"/>
        <w:sz w:val="20"/>
        <w:szCs w:val="20"/>
      </w:rPr>
      <w:t xml:space="preserve"> Multi</w:t>
    </w:r>
    <w:r>
      <w:rPr>
        <w:rFonts w:ascii="Arial" w:hAnsi="Arial" w:cs="Arial"/>
        <w:sz w:val="20"/>
        <w:szCs w:val="20"/>
      </w:rPr>
      <w:t>f</w:t>
    </w:r>
    <w:r w:rsidRPr="0015017A">
      <w:rPr>
        <w:rFonts w:ascii="Arial" w:hAnsi="Arial" w:cs="Arial"/>
        <w:sz w:val="20"/>
        <w:szCs w:val="20"/>
      </w:rPr>
      <w:t xml:space="preserve">amily </w:t>
    </w:r>
    <w:r>
      <w:rPr>
        <w:rFonts w:ascii="Arial" w:hAnsi="Arial" w:cs="Arial"/>
        <w:sz w:val="20"/>
        <w:szCs w:val="20"/>
      </w:rPr>
      <w:t xml:space="preserve">Housing </w:t>
    </w:r>
    <w:r w:rsidRPr="0015017A">
      <w:rPr>
        <w:rFonts w:ascii="Arial" w:hAnsi="Arial" w:cs="Arial"/>
        <w:sz w:val="20"/>
        <w:szCs w:val="20"/>
      </w:rPr>
      <w:t>Water Assessment Worksheets</w:t>
    </w:r>
  </w:p>
  <w:p w14:paraId="3F2AC34A" w14:textId="22F4F858" w:rsidR="00D528C8" w:rsidRPr="0015017A" w:rsidRDefault="00D528C8" w:rsidP="00EB1A14">
    <w:pPr>
      <w:pStyle w:val="Title"/>
      <w:pBdr>
        <w:bottom w:val="single" w:sz="4" w:space="1" w:color="87BED8"/>
      </w:pBdr>
      <w:tabs>
        <w:tab w:val="right" w:pos="9360"/>
      </w:tabs>
      <w:spacing w:after="40"/>
      <w:jc w:val="right"/>
      <w:rPr>
        <w:rFonts w:ascii="Arial" w:hAnsi="Arial"/>
        <w:b w:val="0"/>
        <w:color w:val="auto"/>
        <w:sz w:val="20"/>
        <w:szCs w:val="20"/>
      </w:rPr>
    </w:pPr>
    <w:r w:rsidRPr="0015017A">
      <w:rPr>
        <w:rStyle w:val="PageNumber"/>
        <w:rFonts w:ascii="Arial" w:hAnsi="Arial" w:cs="Arial"/>
        <w:b w:val="0"/>
        <w:color w:val="auto"/>
        <w:sz w:val="20"/>
        <w:szCs w:val="20"/>
      </w:rPr>
      <w:t xml:space="preserve">Worksheet 1: </w:t>
    </w:r>
    <w:r>
      <w:rPr>
        <w:rStyle w:val="PageNumber"/>
        <w:rFonts w:ascii="Arial" w:hAnsi="Arial" w:cs="Arial"/>
        <w:b w:val="0"/>
        <w:color w:val="auto"/>
        <w:sz w:val="20"/>
        <w:szCs w:val="20"/>
      </w:rPr>
      <w:t>Property</w:t>
    </w:r>
    <w:r w:rsidRPr="0015017A">
      <w:rPr>
        <w:rStyle w:val="PageNumber"/>
        <w:rFonts w:ascii="Arial" w:hAnsi="Arial" w:cs="Arial"/>
        <w:b w:val="0"/>
        <w:color w:val="auto"/>
        <w:sz w:val="20"/>
        <w:szCs w:val="20"/>
      </w:rPr>
      <w:t xml:space="preserve"> Information</w:t>
    </w:r>
  </w:p>
  <w:p w14:paraId="6692C3E6" w14:textId="77777777" w:rsidR="00D528C8" w:rsidRPr="00743B3B" w:rsidRDefault="00D528C8" w:rsidP="00E74ED6">
    <w:pPr>
      <w:pStyle w:val="Header"/>
      <w:tabs>
        <w:tab w:val="left" w:pos="8640"/>
      </w:tabs>
      <w:jc w:val="right"/>
      <w:rPr>
        <w:rFonts w:ascii="Trebuchet MS" w:hAnsi="Trebuchet MS"/>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646C7" w14:textId="77777777" w:rsidR="00D528C8" w:rsidRPr="00743B3B" w:rsidRDefault="00D528C8" w:rsidP="00F16A9B">
    <w:pPr>
      <w:pStyle w:val="Header"/>
      <w:jc w:val="right"/>
      <w:rPr>
        <w:sz w:val="20"/>
        <w:szCs w:val="20"/>
      </w:rPr>
    </w:pPr>
    <w:r>
      <w:rPr>
        <w:noProof/>
      </w:rPr>
      <w:drawing>
        <wp:anchor distT="0" distB="0" distL="114300" distR="114300" simplePos="0" relativeHeight="251675136" behindDoc="1" locked="0" layoutInCell="1" allowOverlap="1" wp14:anchorId="5D50E6DF" wp14:editId="03B5E0F2">
          <wp:simplePos x="0" y="0"/>
          <wp:positionH relativeFrom="column">
            <wp:posOffset>6350</wp:posOffset>
          </wp:positionH>
          <wp:positionV relativeFrom="page">
            <wp:posOffset>450850</wp:posOffset>
          </wp:positionV>
          <wp:extent cx="723265" cy="426720"/>
          <wp:effectExtent l="0" t="0" r="635" b="0"/>
          <wp:wrapNone/>
          <wp:docPr id="22" name="Picture 22" descr="W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logo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pic:spPr>
              </pic:pic>
            </a:graphicData>
          </a:graphic>
          <wp14:sizeRelH relativeFrom="page">
            <wp14:pctWidth>0</wp14:pctWidth>
          </wp14:sizeRelH>
          <wp14:sizeRelV relativeFrom="page">
            <wp14:pctHeight>0</wp14:pctHeight>
          </wp14:sizeRelV>
        </wp:anchor>
      </w:drawing>
    </w:r>
  </w:p>
  <w:p w14:paraId="370626F2" w14:textId="77777777" w:rsidR="00D528C8" w:rsidRPr="0015017A" w:rsidRDefault="00D528C8" w:rsidP="00F16A9B">
    <w:pPr>
      <w:pStyle w:val="Header"/>
      <w:jc w:val="right"/>
      <w:rPr>
        <w:rFonts w:ascii="Arial" w:hAnsi="Arial" w:cs="Arial"/>
        <w:sz w:val="20"/>
        <w:szCs w:val="20"/>
      </w:rPr>
    </w:pPr>
    <w:r w:rsidRPr="0015017A">
      <w:rPr>
        <w:rFonts w:ascii="Arial" w:hAnsi="Arial" w:cs="Arial"/>
        <w:sz w:val="20"/>
        <w:szCs w:val="20"/>
      </w:rPr>
      <w:t>WaterSense</w:t>
    </w:r>
    <w:r w:rsidRPr="0015017A">
      <w:rPr>
        <w:rFonts w:ascii="Arial" w:hAnsi="Arial" w:cs="Arial"/>
        <w:b/>
        <w:sz w:val="20"/>
        <w:szCs w:val="20"/>
        <w:vertAlign w:val="superscript"/>
      </w:rPr>
      <w:t>®</w:t>
    </w:r>
    <w:r w:rsidRPr="0015017A">
      <w:rPr>
        <w:rFonts w:ascii="Arial" w:hAnsi="Arial" w:cs="Arial"/>
        <w:sz w:val="20"/>
        <w:szCs w:val="20"/>
      </w:rPr>
      <w:t xml:space="preserve"> Multi</w:t>
    </w:r>
    <w:r>
      <w:rPr>
        <w:rFonts w:ascii="Arial" w:hAnsi="Arial" w:cs="Arial"/>
        <w:sz w:val="20"/>
        <w:szCs w:val="20"/>
      </w:rPr>
      <w:t>f</w:t>
    </w:r>
    <w:r w:rsidRPr="0015017A">
      <w:rPr>
        <w:rFonts w:ascii="Arial" w:hAnsi="Arial" w:cs="Arial"/>
        <w:sz w:val="20"/>
        <w:szCs w:val="20"/>
      </w:rPr>
      <w:t xml:space="preserve">amily </w:t>
    </w:r>
    <w:r>
      <w:rPr>
        <w:rFonts w:ascii="Arial" w:hAnsi="Arial" w:cs="Arial"/>
        <w:sz w:val="20"/>
        <w:szCs w:val="20"/>
      </w:rPr>
      <w:t xml:space="preserve">Housing </w:t>
    </w:r>
    <w:r w:rsidRPr="0015017A">
      <w:rPr>
        <w:rFonts w:ascii="Arial" w:hAnsi="Arial" w:cs="Arial"/>
        <w:sz w:val="20"/>
        <w:szCs w:val="20"/>
      </w:rPr>
      <w:t>Water Assessment Worksheets</w:t>
    </w:r>
  </w:p>
  <w:p w14:paraId="0210E5EA" w14:textId="584636B0" w:rsidR="00D528C8" w:rsidRPr="0015017A" w:rsidRDefault="00D528C8" w:rsidP="00EB1A14">
    <w:pPr>
      <w:pStyle w:val="Title"/>
      <w:pBdr>
        <w:bottom w:val="single" w:sz="4" w:space="1" w:color="87BED8"/>
      </w:pBdr>
      <w:tabs>
        <w:tab w:val="right" w:pos="9360"/>
      </w:tabs>
      <w:spacing w:after="40"/>
      <w:jc w:val="right"/>
      <w:rPr>
        <w:rFonts w:ascii="Arial" w:hAnsi="Arial"/>
        <w:b w:val="0"/>
        <w:color w:val="auto"/>
        <w:sz w:val="20"/>
        <w:szCs w:val="20"/>
      </w:rPr>
    </w:pPr>
    <w:r w:rsidRPr="0015017A">
      <w:rPr>
        <w:rStyle w:val="PageNumber"/>
        <w:rFonts w:ascii="Arial" w:hAnsi="Arial" w:cs="Arial"/>
        <w:b w:val="0"/>
        <w:color w:val="auto"/>
        <w:sz w:val="20"/>
        <w:szCs w:val="20"/>
      </w:rPr>
      <w:t xml:space="preserve">Worksheet </w:t>
    </w:r>
    <w:r>
      <w:rPr>
        <w:rStyle w:val="PageNumber"/>
        <w:rFonts w:ascii="Arial" w:hAnsi="Arial" w:cs="Arial"/>
        <w:b w:val="0"/>
        <w:color w:val="auto"/>
        <w:sz w:val="20"/>
        <w:szCs w:val="20"/>
      </w:rPr>
      <w:t>2</w:t>
    </w:r>
    <w:r w:rsidRPr="0015017A">
      <w:rPr>
        <w:rStyle w:val="PageNumber"/>
        <w:rFonts w:ascii="Arial" w:hAnsi="Arial" w:cs="Arial"/>
        <w:b w:val="0"/>
        <w:color w:val="auto"/>
        <w:sz w:val="20"/>
        <w:szCs w:val="20"/>
      </w:rPr>
      <w:t xml:space="preserve">: </w:t>
    </w:r>
    <w:r>
      <w:rPr>
        <w:rStyle w:val="PageNumber"/>
        <w:rFonts w:ascii="Arial" w:hAnsi="Arial" w:cs="Arial"/>
        <w:b w:val="0"/>
        <w:color w:val="auto"/>
        <w:sz w:val="20"/>
        <w:szCs w:val="20"/>
      </w:rPr>
      <w:t>Metering and Billing</w:t>
    </w:r>
  </w:p>
  <w:p w14:paraId="4619E3EA" w14:textId="0B0E2BA5" w:rsidR="00D528C8" w:rsidRDefault="00D528C8" w:rsidP="00E74ED6">
    <w:pPr>
      <w:pStyle w:val="Header"/>
      <w:jc w:val="right"/>
      <w:rPr>
        <w:noProo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5EE0D" w14:textId="77777777" w:rsidR="00D528C8" w:rsidRPr="00743B3B" w:rsidRDefault="00D528C8" w:rsidP="00F16A9B">
    <w:pPr>
      <w:pStyle w:val="Header"/>
      <w:jc w:val="right"/>
      <w:rPr>
        <w:sz w:val="20"/>
        <w:szCs w:val="20"/>
      </w:rPr>
    </w:pPr>
    <w:r>
      <w:rPr>
        <w:noProof/>
      </w:rPr>
      <w:drawing>
        <wp:anchor distT="0" distB="0" distL="114300" distR="114300" simplePos="0" relativeHeight="251677184" behindDoc="1" locked="0" layoutInCell="1" allowOverlap="1" wp14:anchorId="1FD0BF7D" wp14:editId="264EE91E">
          <wp:simplePos x="0" y="0"/>
          <wp:positionH relativeFrom="column">
            <wp:posOffset>6350</wp:posOffset>
          </wp:positionH>
          <wp:positionV relativeFrom="page">
            <wp:posOffset>450850</wp:posOffset>
          </wp:positionV>
          <wp:extent cx="723265" cy="426720"/>
          <wp:effectExtent l="0" t="0" r="635" b="0"/>
          <wp:wrapNone/>
          <wp:docPr id="33" name="Picture 33" descr="W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logo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pic:spPr>
              </pic:pic>
            </a:graphicData>
          </a:graphic>
          <wp14:sizeRelH relativeFrom="page">
            <wp14:pctWidth>0</wp14:pctWidth>
          </wp14:sizeRelH>
          <wp14:sizeRelV relativeFrom="page">
            <wp14:pctHeight>0</wp14:pctHeight>
          </wp14:sizeRelV>
        </wp:anchor>
      </w:drawing>
    </w:r>
  </w:p>
  <w:p w14:paraId="6FFA311A" w14:textId="77777777" w:rsidR="00D528C8" w:rsidRPr="0015017A" w:rsidRDefault="00D528C8" w:rsidP="00F16A9B">
    <w:pPr>
      <w:pStyle w:val="Header"/>
      <w:jc w:val="right"/>
      <w:rPr>
        <w:rFonts w:ascii="Arial" w:hAnsi="Arial" w:cs="Arial"/>
        <w:sz w:val="20"/>
        <w:szCs w:val="20"/>
      </w:rPr>
    </w:pPr>
    <w:r w:rsidRPr="0015017A">
      <w:rPr>
        <w:rFonts w:ascii="Arial" w:hAnsi="Arial" w:cs="Arial"/>
        <w:sz w:val="20"/>
        <w:szCs w:val="20"/>
      </w:rPr>
      <w:t>WaterSense</w:t>
    </w:r>
    <w:r w:rsidRPr="0015017A">
      <w:rPr>
        <w:rFonts w:ascii="Arial" w:hAnsi="Arial" w:cs="Arial"/>
        <w:b/>
        <w:sz w:val="20"/>
        <w:szCs w:val="20"/>
        <w:vertAlign w:val="superscript"/>
      </w:rPr>
      <w:t>®</w:t>
    </w:r>
    <w:r w:rsidRPr="0015017A">
      <w:rPr>
        <w:rFonts w:ascii="Arial" w:hAnsi="Arial" w:cs="Arial"/>
        <w:sz w:val="20"/>
        <w:szCs w:val="20"/>
      </w:rPr>
      <w:t xml:space="preserve"> Multi</w:t>
    </w:r>
    <w:r>
      <w:rPr>
        <w:rFonts w:ascii="Arial" w:hAnsi="Arial" w:cs="Arial"/>
        <w:sz w:val="20"/>
        <w:szCs w:val="20"/>
      </w:rPr>
      <w:t>f</w:t>
    </w:r>
    <w:r w:rsidRPr="0015017A">
      <w:rPr>
        <w:rFonts w:ascii="Arial" w:hAnsi="Arial" w:cs="Arial"/>
        <w:sz w:val="20"/>
        <w:szCs w:val="20"/>
      </w:rPr>
      <w:t xml:space="preserve">amily </w:t>
    </w:r>
    <w:r>
      <w:rPr>
        <w:rFonts w:ascii="Arial" w:hAnsi="Arial" w:cs="Arial"/>
        <w:sz w:val="20"/>
        <w:szCs w:val="20"/>
      </w:rPr>
      <w:t xml:space="preserve">Housing </w:t>
    </w:r>
    <w:r w:rsidRPr="0015017A">
      <w:rPr>
        <w:rFonts w:ascii="Arial" w:hAnsi="Arial" w:cs="Arial"/>
        <w:sz w:val="20"/>
        <w:szCs w:val="20"/>
      </w:rPr>
      <w:t>Water Assessment Worksheets</w:t>
    </w:r>
  </w:p>
  <w:p w14:paraId="6C3A9E1D" w14:textId="5426E267" w:rsidR="00D528C8" w:rsidRPr="0015017A" w:rsidRDefault="00D528C8" w:rsidP="00EB1A14">
    <w:pPr>
      <w:pStyle w:val="Title"/>
      <w:pBdr>
        <w:bottom w:val="single" w:sz="4" w:space="1" w:color="87BED8"/>
      </w:pBdr>
      <w:tabs>
        <w:tab w:val="right" w:pos="9360"/>
      </w:tabs>
      <w:spacing w:after="40"/>
      <w:jc w:val="right"/>
      <w:rPr>
        <w:rFonts w:ascii="Arial" w:hAnsi="Arial"/>
        <w:b w:val="0"/>
        <w:color w:val="auto"/>
        <w:sz w:val="20"/>
        <w:szCs w:val="20"/>
      </w:rPr>
    </w:pPr>
    <w:r w:rsidRPr="0015017A">
      <w:rPr>
        <w:rStyle w:val="PageNumber"/>
        <w:rFonts w:ascii="Arial" w:hAnsi="Arial" w:cs="Arial"/>
        <w:b w:val="0"/>
        <w:color w:val="auto"/>
        <w:sz w:val="20"/>
        <w:szCs w:val="20"/>
      </w:rPr>
      <w:t xml:space="preserve">Worksheet </w:t>
    </w:r>
    <w:r>
      <w:rPr>
        <w:rStyle w:val="PageNumber"/>
        <w:rFonts w:ascii="Arial" w:hAnsi="Arial" w:cs="Arial"/>
        <w:b w:val="0"/>
        <w:color w:val="auto"/>
        <w:sz w:val="20"/>
        <w:szCs w:val="20"/>
      </w:rPr>
      <w:t>3</w:t>
    </w:r>
    <w:r w:rsidRPr="0015017A">
      <w:rPr>
        <w:rStyle w:val="PageNumber"/>
        <w:rFonts w:ascii="Arial" w:hAnsi="Arial" w:cs="Arial"/>
        <w:b w:val="0"/>
        <w:color w:val="auto"/>
        <w:sz w:val="20"/>
        <w:szCs w:val="20"/>
      </w:rPr>
      <w:t xml:space="preserve">: </w:t>
    </w:r>
    <w:r>
      <w:rPr>
        <w:rStyle w:val="PageNumber"/>
        <w:rFonts w:ascii="Arial" w:hAnsi="Arial" w:cs="Arial"/>
        <w:b w:val="0"/>
        <w:color w:val="auto"/>
        <w:sz w:val="20"/>
        <w:szCs w:val="20"/>
      </w:rPr>
      <w:t>Bathroom Suite</w:t>
    </w:r>
  </w:p>
  <w:p w14:paraId="4BDBBB3D" w14:textId="77777777" w:rsidR="00D528C8" w:rsidRPr="00743B3B" w:rsidRDefault="00D528C8" w:rsidP="00E74ED6">
    <w:pPr>
      <w:pStyle w:val="Header"/>
      <w:tabs>
        <w:tab w:val="left" w:pos="8640"/>
      </w:tabs>
      <w:jc w:val="right"/>
      <w:rPr>
        <w:rFonts w:ascii="Trebuchet MS" w:hAnsi="Trebuchet MS"/>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8B0EB" w14:textId="77777777" w:rsidR="00D528C8" w:rsidRPr="00743B3B" w:rsidRDefault="00D528C8" w:rsidP="00F16A9B">
    <w:pPr>
      <w:pStyle w:val="Header"/>
      <w:jc w:val="right"/>
      <w:rPr>
        <w:sz w:val="20"/>
        <w:szCs w:val="20"/>
      </w:rPr>
    </w:pPr>
    <w:r>
      <w:rPr>
        <w:noProof/>
      </w:rPr>
      <w:drawing>
        <wp:anchor distT="0" distB="0" distL="114300" distR="114300" simplePos="0" relativeHeight="251679232" behindDoc="1" locked="0" layoutInCell="1" allowOverlap="1" wp14:anchorId="00378DE6" wp14:editId="6E4B68D3">
          <wp:simplePos x="0" y="0"/>
          <wp:positionH relativeFrom="column">
            <wp:posOffset>6350</wp:posOffset>
          </wp:positionH>
          <wp:positionV relativeFrom="page">
            <wp:posOffset>450850</wp:posOffset>
          </wp:positionV>
          <wp:extent cx="723265" cy="426720"/>
          <wp:effectExtent l="0" t="0" r="635" b="0"/>
          <wp:wrapNone/>
          <wp:docPr id="35" name="Picture 35" descr="W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logo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pic:spPr>
              </pic:pic>
            </a:graphicData>
          </a:graphic>
          <wp14:sizeRelH relativeFrom="page">
            <wp14:pctWidth>0</wp14:pctWidth>
          </wp14:sizeRelH>
          <wp14:sizeRelV relativeFrom="page">
            <wp14:pctHeight>0</wp14:pctHeight>
          </wp14:sizeRelV>
        </wp:anchor>
      </w:drawing>
    </w:r>
  </w:p>
  <w:p w14:paraId="28681B83" w14:textId="77777777" w:rsidR="00D528C8" w:rsidRPr="0015017A" w:rsidRDefault="00D528C8" w:rsidP="00F16A9B">
    <w:pPr>
      <w:pStyle w:val="Header"/>
      <w:jc w:val="right"/>
      <w:rPr>
        <w:rFonts w:ascii="Arial" w:hAnsi="Arial" w:cs="Arial"/>
        <w:sz w:val="20"/>
        <w:szCs w:val="20"/>
      </w:rPr>
    </w:pPr>
    <w:r w:rsidRPr="0015017A">
      <w:rPr>
        <w:rFonts w:ascii="Arial" w:hAnsi="Arial" w:cs="Arial"/>
        <w:sz w:val="20"/>
        <w:szCs w:val="20"/>
      </w:rPr>
      <w:t>WaterSense</w:t>
    </w:r>
    <w:r w:rsidRPr="0015017A">
      <w:rPr>
        <w:rFonts w:ascii="Arial" w:hAnsi="Arial" w:cs="Arial"/>
        <w:b/>
        <w:sz w:val="20"/>
        <w:szCs w:val="20"/>
        <w:vertAlign w:val="superscript"/>
      </w:rPr>
      <w:t>®</w:t>
    </w:r>
    <w:r w:rsidRPr="0015017A">
      <w:rPr>
        <w:rFonts w:ascii="Arial" w:hAnsi="Arial" w:cs="Arial"/>
        <w:sz w:val="20"/>
        <w:szCs w:val="20"/>
      </w:rPr>
      <w:t xml:space="preserve"> Multi</w:t>
    </w:r>
    <w:r>
      <w:rPr>
        <w:rFonts w:ascii="Arial" w:hAnsi="Arial" w:cs="Arial"/>
        <w:sz w:val="20"/>
        <w:szCs w:val="20"/>
      </w:rPr>
      <w:t>f</w:t>
    </w:r>
    <w:r w:rsidRPr="0015017A">
      <w:rPr>
        <w:rFonts w:ascii="Arial" w:hAnsi="Arial" w:cs="Arial"/>
        <w:sz w:val="20"/>
        <w:szCs w:val="20"/>
      </w:rPr>
      <w:t xml:space="preserve">amily </w:t>
    </w:r>
    <w:r>
      <w:rPr>
        <w:rFonts w:ascii="Arial" w:hAnsi="Arial" w:cs="Arial"/>
        <w:sz w:val="20"/>
        <w:szCs w:val="20"/>
      </w:rPr>
      <w:t xml:space="preserve">Housing </w:t>
    </w:r>
    <w:r w:rsidRPr="0015017A">
      <w:rPr>
        <w:rFonts w:ascii="Arial" w:hAnsi="Arial" w:cs="Arial"/>
        <w:sz w:val="20"/>
        <w:szCs w:val="20"/>
      </w:rPr>
      <w:t>Water Assessment Worksheets</w:t>
    </w:r>
  </w:p>
  <w:p w14:paraId="3CF438E5" w14:textId="402CDF1F" w:rsidR="00D528C8" w:rsidRPr="0015017A" w:rsidRDefault="00D528C8" w:rsidP="00250BEA">
    <w:pPr>
      <w:pStyle w:val="Title"/>
      <w:pBdr>
        <w:bottom w:val="single" w:sz="4" w:space="1" w:color="87BED8"/>
      </w:pBdr>
      <w:tabs>
        <w:tab w:val="right" w:pos="9360"/>
      </w:tabs>
      <w:spacing w:after="40"/>
      <w:jc w:val="right"/>
      <w:rPr>
        <w:rFonts w:ascii="Arial" w:hAnsi="Arial"/>
        <w:b w:val="0"/>
        <w:color w:val="auto"/>
        <w:sz w:val="20"/>
        <w:szCs w:val="20"/>
      </w:rPr>
    </w:pPr>
    <w:r w:rsidRPr="0015017A">
      <w:rPr>
        <w:rStyle w:val="PageNumber"/>
        <w:rFonts w:ascii="Arial" w:hAnsi="Arial" w:cs="Arial"/>
        <w:b w:val="0"/>
        <w:color w:val="auto"/>
        <w:sz w:val="20"/>
        <w:szCs w:val="20"/>
      </w:rPr>
      <w:t xml:space="preserve">Worksheet </w:t>
    </w:r>
    <w:r>
      <w:rPr>
        <w:rStyle w:val="PageNumber"/>
        <w:rFonts w:ascii="Arial" w:hAnsi="Arial" w:cs="Arial"/>
        <w:b w:val="0"/>
        <w:color w:val="auto"/>
        <w:sz w:val="20"/>
        <w:szCs w:val="20"/>
      </w:rPr>
      <w:t>4</w:t>
    </w:r>
    <w:r w:rsidRPr="0015017A">
      <w:rPr>
        <w:rStyle w:val="PageNumber"/>
        <w:rFonts w:ascii="Arial" w:hAnsi="Arial" w:cs="Arial"/>
        <w:b w:val="0"/>
        <w:color w:val="auto"/>
        <w:sz w:val="20"/>
        <w:szCs w:val="20"/>
      </w:rPr>
      <w:t xml:space="preserve">: </w:t>
    </w:r>
    <w:r>
      <w:rPr>
        <w:rStyle w:val="PageNumber"/>
        <w:rFonts w:ascii="Arial" w:hAnsi="Arial" w:cs="Arial"/>
        <w:b w:val="0"/>
        <w:color w:val="auto"/>
        <w:sz w:val="20"/>
        <w:szCs w:val="20"/>
      </w:rPr>
      <w:t>Kitchen and Laundry</w:t>
    </w:r>
  </w:p>
  <w:p w14:paraId="268F460B" w14:textId="77777777" w:rsidR="00D528C8" w:rsidRPr="00743B3B" w:rsidRDefault="00D528C8" w:rsidP="00E74ED6">
    <w:pPr>
      <w:pStyle w:val="Header"/>
      <w:tabs>
        <w:tab w:val="left" w:pos="8640"/>
      </w:tabs>
      <w:jc w:val="right"/>
      <w:rPr>
        <w:rFonts w:ascii="Trebuchet MS" w:hAnsi="Trebuchet MS"/>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BEAC2" w14:textId="77777777" w:rsidR="00D528C8" w:rsidRPr="00DB5CA8" w:rsidRDefault="00D528C8" w:rsidP="00DB5C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0DA2C" w14:textId="77777777" w:rsidR="00D528C8" w:rsidRPr="00743B3B" w:rsidRDefault="00D528C8" w:rsidP="00F16A9B">
    <w:pPr>
      <w:pStyle w:val="Header"/>
      <w:jc w:val="right"/>
      <w:rPr>
        <w:sz w:val="20"/>
        <w:szCs w:val="20"/>
      </w:rPr>
    </w:pPr>
    <w:r>
      <w:rPr>
        <w:noProof/>
      </w:rPr>
      <w:drawing>
        <wp:anchor distT="0" distB="0" distL="114300" distR="114300" simplePos="0" relativeHeight="251687424" behindDoc="1" locked="0" layoutInCell="1" allowOverlap="1" wp14:anchorId="6258ED77" wp14:editId="089ADC4E">
          <wp:simplePos x="0" y="0"/>
          <wp:positionH relativeFrom="column">
            <wp:posOffset>6350</wp:posOffset>
          </wp:positionH>
          <wp:positionV relativeFrom="page">
            <wp:posOffset>450850</wp:posOffset>
          </wp:positionV>
          <wp:extent cx="723265" cy="426720"/>
          <wp:effectExtent l="0" t="0" r="635" b="0"/>
          <wp:wrapNone/>
          <wp:docPr id="6" name="Picture 6" descr="W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logo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pic:spPr>
              </pic:pic>
            </a:graphicData>
          </a:graphic>
          <wp14:sizeRelH relativeFrom="page">
            <wp14:pctWidth>0</wp14:pctWidth>
          </wp14:sizeRelH>
          <wp14:sizeRelV relativeFrom="page">
            <wp14:pctHeight>0</wp14:pctHeight>
          </wp14:sizeRelV>
        </wp:anchor>
      </w:drawing>
    </w:r>
  </w:p>
  <w:p w14:paraId="144E7705" w14:textId="77777777" w:rsidR="00D528C8" w:rsidRPr="0015017A" w:rsidRDefault="00D528C8" w:rsidP="00F16A9B">
    <w:pPr>
      <w:pStyle w:val="Header"/>
      <w:jc w:val="right"/>
      <w:rPr>
        <w:rFonts w:ascii="Arial" w:hAnsi="Arial" w:cs="Arial"/>
        <w:sz w:val="20"/>
        <w:szCs w:val="20"/>
      </w:rPr>
    </w:pPr>
    <w:r w:rsidRPr="0015017A">
      <w:rPr>
        <w:rFonts w:ascii="Arial" w:hAnsi="Arial" w:cs="Arial"/>
        <w:sz w:val="20"/>
        <w:szCs w:val="20"/>
      </w:rPr>
      <w:t>WaterSense</w:t>
    </w:r>
    <w:r w:rsidRPr="0015017A">
      <w:rPr>
        <w:rFonts w:ascii="Arial" w:hAnsi="Arial" w:cs="Arial"/>
        <w:b/>
        <w:sz w:val="20"/>
        <w:szCs w:val="20"/>
        <w:vertAlign w:val="superscript"/>
      </w:rPr>
      <w:t>®</w:t>
    </w:r>
    <w:r w:rsidRPr="0015017A">
      <w:rPr>
        <w:rFonts w:ascii="Arial" w:hAnsi="Arial" w:cs="Arial"/>
        <w:sz w:val="20"/>
        <w:szCs w:val="20"/>
      </w:rPr>
      <w:t xml:space="preserve"> Multi</w:t>
    </w:r>
    <w:r>
      <w:rPr>
        <w:rFonts w:ascii="Arial" w:hAnsi="Arial" w:cs="Arial"/>
        <w:sz w:val="20"/>
        <w:szCs w:val="20"/>
      </w:rPr>
      <w:t>f</w:t>
    </w:r>
    <w:r w:rsidRPr="0015017A">
      <w:rPr>
        <w:rFonts w:ascii="Arial" w:hAnsi="Arial" w:cs="Arial"/>
        <w:sz w:val="20"/>
        <w:szCs w:val="20"/>
      </w:rPr>
      <w:t xml:space="preserve">amily </w:t>
    </w:r>
    <w:r>
      <w:rPr>
        <w:rFonts w:ascii="Arial" w:hAnsi="Arial" w:cs="Arial"/>
        <w:sz w:val="20"/>
        <w:szCs w:val="20"/>
      </w:rPr>
      <w:t xml:space="preserve">Housing </w:t>
    </w:r>
    <w:r w:rsidRPr="0015017A">
      <w:rPr>
        <w:rFonts w:ascii="Arial" w:hAnsi="Arial" w:cs="Arial"/>
        <w:sz w:val="20"/>
        <w:szCs w:val="20"/>
      </w:rPr>
      <w:t>Water Assessment Worksheets</w:t>
    </w:r>
  </w:p>
  <w:p w14:paraId="2138B4AA" w14:textId="77777777" w:rsidR="00D528C8" w:rsidRPr="0015017A" w:rsidRDefault="00D528C8" w:rsidP="00F16A9B">
    <w:pPr>
      <w:pStyle w:val="Title"/>
      <w:pBdr>
        <w:bottom w:val="single" w:sz="4" w:space="1" w:color="244061"/>
      </w:pBdr>
      <w:tabs>
        <w:tab w:val="right" w:pos="9360"/>
      </w:tabs>
      <w:spacing w:after="40"/>
      <w:jc w:val="right"/>
      <w:rPr>
        <w:rFonts w:ascii="Arial" w:hAnsi="Arial"/>
        <w:b w:val="0"/>
        <w:color w:val="auto"/>
        <w:sz w:val="20"/>
        <w:szCs w:val="20"/>
      </w:rPr>
    </w:pPr>
    <w:r w:rsidRPr="0015017A">
      <w:rPr>
        <w:rStyle w:val="PageNumber"/>
        <w:rFonts w:ascii="Arial" w:hAnsi="Arial" w:cs="Arial"/>
        <w:b w:val="0"/>
        <w:color w:val="auto"/>
        <w:sz w:val="20"/>
        <w:szCs w:val="20"/>
      </w:rPr>
      <w:t xml:space="preserve">Worksheet </w:t>
    </w:r>
    <w:r>
      <w:rPr>
        <w:rStyle w:val="PageNumber"/>
        <w:rFonts w:ascii="Arial" w:hAnsi="Arial" w:cs="Arial"/>
        <w:b w:val="0"/>
        <w:color w:val="auto"/>
        <w:sz w:val="20"/>
        <w:szCs w:val="20"/>
      </w:rPr>
      <w:t>5</w:t>
    </w:r>
    <w:r w:rsidRPr="0015017A">
      <w:rPr>
        <w:rStyle w:val="PageNumber"/>
        <w:rFonts w:ascii="Arial" w:hAnsi="Arial" w:cs="Arial"/>
        <w:b w:val="0"/>
        <w:color w:val="auto"/>
        <w:sz w:val="20"/>
        <w:szCs w:val="20"/>
      </w:rPr>
      <w:t xml:space="preserve">: </w:t>
    </w:r>
    <w:r>
      <w:rPr>
        <w:rStyle w:val="PageNumber"/>
        <w:rFonts w:ascii="Arial" w:hAnsi="Arial" w:cs="Arial"/>
        <w:b w:val="0"/>
        <w:color w:val="auto"/>
        <w:sz w:val="20"/>
        <w:szCs w:val="20"/>
      </w:rPr>
      <w:t>Landscaping and Irrigation</w:t>
    </w:r>
  </w:p>
  <w:p w14:paraId="177799EE" w14:textId="77777777" w:rsidR="00D528C8" w:rsidRPr="00C14762" w:rsidRDefault="00D528C8" w:rsidP="00E74ED6">
    <w:pPr>
      <w:pStyle w:val="Header"/>
      <w:tabs>
        <w:tab w:val="left" w:pos="8640"/>
      </w:tabs>
      <w:jc w:val="right"/>
      <w:rPr>
        <w:rFonts w:ascii="Trebuchet MS" w:hAnsi="Trebuchet M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AEEE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5A6A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9642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460AE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854FF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BE56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B30409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321518"/>
    <w:lvl w:ilvl="0">
      <w:start w:val="1"/>
      <w:numFmt w:val="bullet"/>
      <w:pStyle w:val="ListBullet2"/>
      <w:lvlText w:val="o"/>
      <w:lvlJc w:val="left"/>
      <w:pPr>
        <w:ind w:left="1080" w:hanging="360"/>
      </w:pPr>
      <w:rPr>
        <w:rFonts w:ascii="Courier New" w:hAnsi="Courier New" w:hint="default"/>
        <w:color w:val="auto"/>
      </w:rPr>
    </w:lvl>
  </w:abstractNum>
  <w:abstractNum w:abstractNumId="8" w15:restartNumberingAfterBreak="0">
    <w:nsid w:val="FFFFFF88"/>
    <w:multiLevelType w:val="singleLevel"/>
    <w:tmpl w:val="E7F67BBE"/>
    <w:lvl w:ilvl="0">
      <w:start w:val="1"/>
      <w:numFmt w:val="decimal"/>
      <w:lvlText w:val="%1."/>
      <w:lvlJc w:val="left"/>
      <w:pPr>
        <w:tabs>
          <w:tab w:val="num" w:pos="360"/>
        </w:tabs>
        <w:ind w:left="360" w:hanging="360"/>
      </w:pPr>
    </w:lvl>
  </w:abstractNum>
  <w:abstractNum w:abstractNumId="9" w15:restartNumberingAfterBreak="0">
    <w:nsid w:val="02970EDA"/>
    <w:multiLevelType w:val="multilevel"/>
    <w:tmpl w:val="F7D0AA40"/>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1C90594"/>
    <w:multiLevelType w:val="hybridMultilevel"/>
    <w:tmpl w:val="D1AE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D13BB9"/>
    <w:multiLevelType w:val="hybridMultilevel"/>
    <w:tmpl w:val="B3FA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A4C81"/>
    <w:multiLevelType w:val="hybridMultilevel"/>
    <w:tmpl w:val="F4701774"/>
    <w:lvl w:ilvl="0" w:tplc="04090001">
      <w:start w:val="1"/>
      <w:numFmt w:val="bullet"/>
      <w:lvlText w:val=""/>
      <w:lvlJc w:val="left"/>
      <w:pPr>
        <w:tabs>
          <w:tab w:val="num" w:pos="360"/>
        </w:tabs>
        <w:ind w:left="720" w:hanging="360"/>
      </w:pPr>
      <w:rPr>
        <w:rFonts w:ascii="Symbol" w:hAnsi="Symbol" w:hint="default"/>
        <w:b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5E0855"/>
    <w:multiLevelType w:val="hybridMultilevel"/>
    <w:tmpl w:val="95AC61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212DD6"/>
    <w:multiLevelType w:val="hybridMultilevel"/>
    <w:tmpl w:val="3F7A93E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5F1C0E68"/>
    <w:multiLevelType w:val="hybridMultilevel"/>
    <w:tmpl w:val="7AEAEC88"/>
    <w:lvl w:ilvl="0" w:tplc="75BAC2F4">
      <w:start w:val="1"/>
      <w:numFmt w:val="bullet"/>
      <w:pStyle w:val="ListBullet"/>
      <w:lvlText w:val=""/>
      <w:lvlJc w:val="left"/>
      <w:pPr>
        <w:tabs>
          <w:tab w:val="num" w:pos="360"/>
        </w:tabs>
        <w:ind w:left="720" w:hanging="360"/>
      </w:pPr>
      <w:rPr>
        <w:rFonts w:ascii="Symbol" w:hAnsi="Symbol" w:cs="Wingdings" w:hint="default"/>
        <w:sz w:val="22"/>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F72CD8"/>
    <w:multiLevelType w:val="hybridMultilevel"/>
    <w:tmpl w:val="11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E06D7C"/>
    <w:multiLevelType w:val="hybridMultilevel"/>
    <w:tmpl w:val="08A8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0"/>
  </w:num>
  <w:num w:numId="4">
    <w:abstractNumId w:val="7"/>
  </w:num>
  <w:num w:numId="5">
    <w:abstractNumId w:val="14"/>
  </w:num>
  <w:num w:numId="6">
    <w:abstractNumId w:val="11"/>
  </w:num>
  <w:num w:numId="7">
    <w:abstractNumId w:val="17"/>
  </w:num>
  <w:num w:numId="8">
    <w:abstractNumId w:val="13"/>
  </w:num>
  <w:num w:numId="9">
    <w:abstractNumId w:val="16"/>
  </w:num>
  <w:num w:numId="10">
    <w:abstractNumId w:val="12"/>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forms" w:enforcement="1" w:cryptProviderType="rsaAES" w:cryptAlgorithmClass="hash" w:cryptAlgorithmType="typeAny" w:cryptAlgorithmSid="14" w:cryptSpinCount="100000" w:hash="nRY28EqgCnoSeMXGQjtPO5+qoCVydxU410vPxBbr3LAi8L9jRbOwK0Pzfcl9QFibABEUoIrCxkiMmxPToJskXQ==" w:salt="qpB9cFwrDjQjuIttynhnFw=="/>
  <w:defaultTabStop w:val="720"/>
  <w:drawingGridHorizontalSpacing w:val="120"/>
  <w:displayHorizontalDrawingGridEvery w:val="2"/>
  <w:doNotShadeFormData/>
  <w:characterSpacingControl w:val="doNotCompress"/>
  <w:hdrShapeDefaults>
    <o:shapedefaults v:ext="edit" spidmax="4097">
      <o:colormru v:ext="edit" colors="#48894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D9A"/>
    <w:rsid w:val="000001B8"/>
    <w:rsid w:val="00000268"/>
    <w:rsid w:val="000009DA"/>
    <w:rsid w:val="0000196D"/>
    <w:rsid w:val="000025BD"/>
    <w:rsid w:val="00002687"/>
    <w:rsid w:val="0000321E"/>
    <w:rsid w:val="00004228"/>
    <w:rsid w:val="0000445A"/>
    <w:rsid w:val="00004945"/>
    <w:rsid w:val="00004CDC"/>
    <w:rsid w:val="0000521B"/>
    <w:rsid w:val="00005CD3"/>
    <w:rsid w:val="000102BD"/>
    <w:rsid w:val="00010CF4"/>
    <w:rsid w:val="00011931"/>
    <w:rsid w:val="00011BC2"/>
    <w:rsid w:val="0001279A"/>
    <w:rsid w:val="00012A69"/>
    <w:rsid w:val="0001470D"/>
    <w:rsid w:val="000149F0"/>
    <w:rsid w:val="00015139"/>
    <w:rsid w:val="000168EE"/>
    <w:rsid w:val="0001733A"/>
    <w:rsid w:val="0002070F"/>
    <w:rsid w:val="00020BA5"/>
    <w:rsid w:val="00020D00"/>
    <w:rsid w:val="000213D8"/>
    <w:rsid w:val="00021A68"/>
    <w:rsid w:val="00021B63"/>
    <w:rsid w:val="00021B71"/>
    <w:rsid w:val="00024FA3"/>
    <w:rsid w:val="000250F8"/>
    <w:rsid w:val="00025199"/>
    <w:rsid w:val="000264CD"/>
    <w:rsid w:val="000308F6"/>
    <w:rsid w:val="000314C8"/>
    <w:rsid w:val="00031CE2"/>
    <w:rsid w:val="0003240B"/>
    <w:rsid w:val="00032420"/>
    <w:rsid w:val="000326A0"/>
    <w:rsid w:val="00032CE3"/>
    <w:rsid w:val="0003409C"/>
    <w:rsid w:val="000344FE"/>
    <w:rsid w:val="0003482B"/>
    <w:rsid w:val="000348F4"/>
    <w:rsid w:val="000362B0"/>
    <w:rsid w:val="00036887"/>
    <w:rsid w:val="00036B04"/>
    <w:rsid w:val="000370D2"/>
    <w:rsid w:val="0003749C"/>
    <w:rsid w:val="000376B1"/>
    <w:rsid w:val="00037CE7"/>
    <w:rsid w:val="00037DDC"/>
    <w:rsid w:val="00041F1E"/>
    <w:rsid w:val="0004320E"/>
    <w:rsid w:val="000439B1"/>
    <w:rsid w:val="0004446D"/>
    <w:rsid w:val="00044A74"/>
    <w:rsid w:val="00044D1C"/>
    <w:rsid w:val="000457CD"/>
    <w:rsid w:val="00045A82"/>
    <w:rsid w:val="00045E15"/>
    <w:rsid w:val="00046874"/>
    <w:rsid w:val="00047C90"/>
    <w:rsid w:val="00047E3B"/>
    <w:rsid w:val="00047FD1"/>
    <w:rsid w:val="000505D2"/>
    <w:rsid w:val="000519F7"/>
    <w:rsid w:val="000534FE"/>
    <w:rsid w:val="000547DC"/>
    <w:rsid w:val="00054E19"/>
    <w:rsid w:val="000558E7"/>
    <w:rsid w:val="00055DAB"/>
    <w:rsid w:val="00057AE1"/>
    <w:rsid w:val="000604E6"/>
    <w:rsid w:val="00060D03"/>
    <w:rsid w:val="00060DC8"/>
    <w:rsid w:val="00060EE7"/>
    <w:rsid w:val="00062339"/>
    <w:rsid w:val="00062BB2"/>
    <w:rsid w:val="00062D8E"/>
    <w:rsid w:val="0006638C"/>
    <w:rsid w:val="000672FC"/>
    <w:rsid w:val="00070D6C"/>
    <w:rsid w:val="000720D4"/>
    <w:rsid w:val="0007228D"/>
    <w:rsid w:val="00072889"/>
    <w:rsid w:val="00073336"/>
    <w:rsid w:val="00073355"/>
    <w:rsid w:val="00073A9F"/>
    <w:rsid w:val="00074BEB"/>
    <w:rsid w:val="00075BC5"/>
    <w:rsid w:val="00077044"/>
    <w:rsid w:val="000823A1"/>
    <w:rsid w:val="000829BC"/>
    <w:rsid w:val="00082BB1"/>
    <w:rsid w:val="00085779"/>
    <w:rsid w:val="0008667A"/>
    <w:rsid w:val="00086C1E"/>
    <w:rsid w:val="00087F16"/>
    <w:rsid w:val="0009247A"/>
    <w:rsid w:val="0009387E"/>
    <w:rsid w:val="00096138"/>
    <w:rsid w:val="000962CB"/>
    <w:rsid w:val="000967C2"/>
    <w:rsid w:val="000968BE"/>
    <w:rsid w:val="0009737C"/>
    <w:rsid w:val="00097978"/>
    <w:rsid w:val="00097E65"/>
    <w:rsid w:val="000A097F"/>
    <w:rsid w:val="000A142C"/>
    <w:rsid w:val="000A270E"/>
    <w:rsid w:val="000A2813"/>
    <w:rsid w:val="000A2A4A"/>
    <w:rsid w:val="000A33E6"/>
    <w:rsid w:val="000A56BD"/>
    <w:rsid w:val="000A6825"/>
    <w:rsid w:val="000A6992"/>
    <w:rsid w:val="000B0465"/>
    <w:rsid w:val="000B047E"/>
    <w:rsid w:val="000B2190"/>
    <w:rsid w:val="000B2515"/>
    <w:rsid w:val="000B305F"/>
    <w:rsid w:val="000B3E09"/>
    <w:rsid w:val="000B4607"/>
    <w:rsid w:val="000B4768"/>
    <w:rsid w:val="000B50EA"/>
    <w:rsid w:val="000B59E2"/>
    <w:rsid w:val="000B617F"/>
    <w:rsid w:val="000B65AE"/>
    <w:rsid w:val="000B6CE1"/>
    <w:rsid w:val="000B7E46"/>
    <w:rsid w:val="000C16AD"/>
    <w:rsid w:val="000C1A63"/>
    <w:rsid w:val="000C1BA0"/>
    <w:rsid w:val="000C2123"/>
    <w:rsid w:val="000C2865"/>
    <w:rsid w:val="000C47C8"/>
    <w:rsid w:val="000C5252"/>
    <w:rsid w:val="000C5454"/>
    <w:rsid w:val="000C5A9F"/>
    <w:rsid w:val="000C6839"/>
    <w:rsid w:val="000C771D"/>
    <w:rsid w:val="000C7C64"/>
    <w:rsid w:val="000D0092"/>
    <w:rsid w:val="000D017C"/>
    <w:rsid w:val="000D179C"/>
    <w:rsid w:val="000D1807"/>
    <w:rsid w:val="000D1F89"/>
    <w:rsid w:val="000D20F4"/>
    <w:rsid w:val="000D24F3"/>
    <w:rsid w:val="000D29D4"/>
    <w:rsid w:val="000D300E"/>
    <w:rsid w:val="000D66F7"/>
    <w:rsid w:val="000D6DD0"/>
    <w:rsid w:val="000D6E46"/>
    <w:rsid w:val="000E031F"/>
    <w:rsid w:val="000E05F6"/>
    <w:rsid w:val="000E0633"/>
    <w:rsid w:val="000E0EBC"/>
    <w:rsid w:val="000E18AD"/>
    <w:rsid w:val="000E359F"/>
    <w:rsid w:val="000E435F"/>
    <w:rsid w:val="000E466E"/>
    <w:rsid w:val="000E47D9"/>
    <w:rsid w:val="000E4D02"/>
    <w:rsid w:val="000E4E93"/>
    <w:rsid w:val="000E53E2"/>
    <w:rsid w:val="000E5A17"/>
    <w:rsid w:val="000E5BB5"/>
    <w:rsid w:val="000E6B3C"/>
    <w:rsid w:val="000E7DD6"/>
    <w:rsid w:val="000E7DDB"/>
    <w:rsid w:val="000F0584"/>
    <w:rsid w:val="000F0C1B"/>
    <w:rsid w:val="000F0C9E"/>
    <w:rsid w:val="000F2879"/>
    <w:rsid w:val="000F2EF4"/>
    <w:rsid w:val="000F3856"/>
    <w:rsid w:val="000F4177"/>
    <w:rsid w:val="000F442A"/>
    <w:rsid w:val="000F6BD5"/>
    <w:rsid w:val="000F7C5B"/>
    <w:rsid w:val="0010041A"/>
    <w:rsid w:val="00102662"/>
    <w:rsid w:val="00102D2E"/>
    <w:rsid w:val="00102F16"/>
    <w:rsid w:val="0010312F"/>
    <w:rsid w:val="00103996"/>
    <w:rsid w:val="00104BFC"/>
    <w:rsid w:val="00105593"/>
    <w:rsid w:val="00105C32"/>
    <w:rsid w:val="00106646"/>
    <w:rsid w:val="001066E4"/>
    <w:rsid w:val="00106DBA"/>
    <w:rsid w:val="001073AB"/>
    <w:rsid w:val="00111488"/>
    <w:rsid w:val="00111560"/>
    <w:rsid w:val="00111BD3"/>
    <w:rsid w:val="00113670"/>
    <w:rsid w:val="00113CEB"/>
    <w:rsid w:val="00115E6A"/>
    <w:rsid w:val="0011637A"/>
    <w:rsid w:val="00116562"/>
    <w:rsid w:val="00116952"/>
    <w:rsid w:val="00120E9A"/>
    <w:rsid w:val="00121848"/>
    <w:rsid w:val="00122A90"/>
    <w:rsid w:val="00124C61"/>
    <w:rsid w:val="001259D5"/>
    <w:rsid w:val="00125B81"/>
    <w:rsid w:val="00125EC5"/>
    <w:rsid w:val="00126272"/>
    <w:rsid w:val="00126FFA"/>
    <w:rsid w:val="001302B9"/>
    <w:rsid w:val="0013116A"/>
    <w:rsid w:val="0013252F"/>
    <w:rsid w:val="00133435"/>
    <w:rsid w:val="001336C6"/>
    <w:rsid w:val="00133CE2"/>
    <w:rsid w:val="0013403A"/>
    <w:rsid w:val="00134B24"/>
    <w:rsid w:val="0013525A"/>
    <w:rsid w:val="0013634D"/>
    <w:rsid w:val="0014019D"/>
    <w:rsid w:val="001402F4"/>
    <w:rsid w:val="001407BD"/>
    <w:rsid w:val="001416ED"/>
    <w:rsid w:val="00141ABE"/>
    <w:rsid w:val="00143903"/>
    <w:rsid w:val="001440E3"/>
    <w:rsid w:val="00145C9E"/>
    <w:rsid w:val="00146E00"/>
    <w:rsid w:val="00146ED2"/>
    <w:rsid w:val="00146EEE"/>
    <w:rsid w:val="00146FEF"/>
    <w:rsid w:val="00147F9F"/>
    <w:rsid w:val="0015017A"/>
    <w:rsid w:val="00151C30"/>
    <w:rsid w:val="00155FA0"/>
    <w:rsid w:val="0015648D"/>
    <w:rsid w:val="00156A88"/>
    <w:rsid w:val="0015769D"/>
    <w:rsid w:val="00157780"/>
    <w:rsid w:val="00157D4F"/>
    <w:rsid w:val="00160038"/>
    <w:rsid w:val="0016026B"/>
    <w:rsid w:val="0016058A"/>
    <w:rsid w:val="00160840"/>
    <w:rsid w:val="00161D33"/>
    <w:rsid w:val="00162FB7"/>
    <w:rsid w:val="00163083"/>
    <w:rsid w:val="00165E53"/>
    <w:rsid w:val="001662D1"/>
    <w:rsid w:val="001675B9"/>
    <w:rsid w:val="00170406"/>
    <w:rsid w:val="0017196B"/>
    <w:rsid w:val="001742C6"/>
    <w:rsid w:val="00174675"/>
    <w:rsid w:val="00174A31"/>
    <w:rsid w:val="00174DFF"/>
    <w:rsid w:val="001754DA"/>
    <w:rsid w:val="00177FF9"/>
    <w:rsid w:val="00183457"/>
    <w:rsid w:val="001849D0"/>
    <w:rsid w:val="00185620"/>
    <w:rsid w:val="00187605"/>
    <w:rsid w:val="00187671"/>
    <w:rsid w:val="00191FCD"/>
    <w:rsid w:val="00193887"/>
    <w:rsid w:val="001938DD"/>
    <w:rsid w:val="00193B22"/>
    <w:rsid w:val="0019493C"/>
    <w:rsid w:val="00196F73"/>
    <w:rsid w:val="00197AB9"/>
    <w:rsid w:val="00197F1C"/>
    <w:rsid w:val="001A092A"/>
    <w:rsid w:val="001A0A3A"/>
    <w:rsid w:val="001A1162"/>
    <w:rsid w:val="001A1C88"/>
    <w:rsid w:val="001A3759"/>
    <w:rsid w:val="001A4DC8"/>
    <w:rsid w:val="001A6257"/>
    <w:rsid w:val="001B17E2"/>
    <w:rsid w:val="001B2800"/>
    <w:rsid w:val="001B2E2F"/>
    <w:rsid w:val="001B3FD6"/>
    <w:rsid w:val="001B499E"/>
    <w:rsid w:val="001B4F70"/>
    <w:rsid w:val="001B5FC5"/>
    <w:rsid w:val="001B6101"/>
    <w:rsid w:val="001B6403"/>
    <w:rsid w:val="001B79F7"/>
    <w:rsid w:val="001B7D86"/>
    <w:rsid w:val="001C0961"/>
    <w:rsid w:val="001C120C"/>
    <w:rsid w:val="001C2FC2"/>
    <w:rsid w:val="001C33AE"/>
    <w:rsid w:val="001C3D23"/>
    <w:rsid w:val="001C4388"/>
    <w:rsid w:val="001C49F2"/>
    <w:rsid w:val="001C5180"/>
    <w:rsid w:val="001C52FA"/>
    <w:rsid w:val="001C55F8"/>
    <w:rsid w:val="001C580E"/>
    <w:rsid w:val="001C61AB"/>
    <w:rsid w:val="001C6467"/>
    <w:rsid w:val="001C6FAD"/>
    <w:rsid w:val="001D065E"/>
    <w:rsid w:val="001D0990"/>
    <w:rsid w:val="001D1751"/>
    <w:rsid w:val="001D17D2"/>
    <w:rsid w:val="001D1DDD"/>
    <w:rsid w:val="001D2924"/>
    <w:rsid w:val="001D2F06"/>
    <w:rsid w:val="001D385E"/>
    <w:rsid w:val="001D3C96"/>
    <w:rsid w:val="001D48B1"/>
    <w:rsid w:val="001D5A14"/>
    <w:rsid w:val="001D61A0"/>
    <w:rsid w:val="001D66CD"/>
    <w:rsid w:val="001D6B2A"/>
    <w:rsid w:val="001D6B56"/>
    <w:rsid w:val="001E0626"/>
    <w:rsid w:val="001E0D3A"/>
    <w:rsid w:val="001E3A2B"/>
    <w:rsid w:val="001E3C2B"/>
    <w:rsid w:val="001E4006"/>
    <w:rsid w:val="001E4601"/>
    <w:rsid w:val="001E5420"/>
    <w:rsid w:val="001E6775"/>
    <w:rsid w:val="001E71C5"/>
    <w:rsid w:val="001F197A"/>
    <w:rsid w:val="001F21C0"/>
    <w:rsid w:val="001F221D"/>
    <w:rsid w:val="001F24DE"/>
    <w:rsid w:val="001F2A3B"/>
    <w:rsid w:val="001F53F1"/>
    <w:rsid w:val="001F55F9"/>
    <w:rsid w:val="001F5F1C"/>
    <w:rsid w:val="001F67FE"/>
    <w:rsid w:val="001F76F3"/>
    <w:rsid w:val="00202382"/>
    <w:rsid w:val="002023BA"/>
    <w:rsid w:val="002029AB"/>
    <w:rsid w:val="00202F4D"/>
    <w:rsid w:val="00203374"/>
    <w:rsid w:val="002049C3"/>
    <w:rsid w:val="002054F1"/>
    <w:rsid w:val="002057FB"/>
    <w:rsid w:val="002073CA"/>
    <w:rsid w:val="0020797C"/>
    <w:rsid w:val="00207C4E"/>
    <w:rsid w:val="002106B2"/>
    <w:rsid w:val="00210ED1"/>
    <w:rsid w:val="00211959"/>
    <w:rsid w:val="002127A3"/>
    <w:rsid w:val="002130A1"/>
    <w:rsid w:val="002141EA"/>
    <w:rsid w:val="00214D4E"/>
    <w:rsid w:val="00214EF0"/>
    <w:rsid w:val="00215795"/>
    <w:rsid w:val="00215ED8"/>
    <w:rsid w:val="002164B4"/>
    <w:rsid w:val="00216B46"/>
    <w:rsid w:val="00216C93"/>
    <w:rsid w:val="00217B66"/>
    <w:rsid w:val="00221BF1"/>
    <w:rsid w:val="00223205"/>
    <w:rsid w:val="00223759"/>
    <w:rsid w:val="00223C0D"/>
    <w:rsid w:val="00225071"/>
    <w:rsid w:val="0022525C"/>
    <w:rsid w:val="002255D2"/>
    <w:rsid w:val="00225B8E"/>
    <w:rsid w:val="002265D9"/>
    <w:rsid w:val="00230A47"/>
    <w:rsid w:val="00231C1C"/>
    <w:rsid w:val="00231CC1"/>
    <w:rsid w:val="002320B2"/>
    <w:rsid w:val="00232884"/>
    <w:rsid w:val="002333F5"/>
    <w:rsid w:val="002338E1"/>
    <w:rsid w:val="0023433D"/>
    <w:rsid w:val="0023445F"/>
    <w:rsid w:val="00234BAB"/>
    <w:rsid w:val="00234DC5"/>
    <w:rsid w:val="00234EB1"/>
    <w:rsid w:val="00234F4C"/>
    <w:rsid w:val="00235176"/>
    <w:rsid w:val="00236C26"/>
    <w:rsid w:val="00241CF3"/>
    <w:rsid w:val="00241DCD"/>
    <w:rsid w:val="00242926"/>
    <w:rsid w:val="00243764"/>
    <w:rsid w:val="002454A8"/>
    <w:rsid w:val="002458D1"/>
    <w:rsid w:val="002458EF"/>
    <w:rsid w:val="00246C3E"/>
    <w:rsid w:val="00250BEA"/>
    <w:rsid w:val="00252393"/>
    <w:rsid w:val="002529C8"/>
    <w:rsid w:val="00255AF1"/>
    <w:rsid w:val="00260FD5"/>
    <w:rsid w:val="00261A15"/>
    <w:rsid w:val="00261C9F"/>
    <w:rsid w:val="002627F8"/>
    <w:rsid w:val="00264C11"/>
    <w:rsid w:val="002655D7"/>
    <w:rsid w:val="0026593A"/>
    <w:rsid w:val="00265D3A"/>
    <w:rsid w:val="002664E4"/>
    <w:rsid w:val="00270E2F"/>
    <w:rsid w:val="00271349"/>
    <w:rsid w:val="00271DB3"/>
    <w:rsid w:val="00272A21"/>
    <w:rsid w:val="00272CD2"/>
    <w:rsid w:val="00273138"/>
    <w:rsid w:val="0027324D"/>
    <w:rsid w:val="00274AA4"/>
    <w:rsid w:val="00274F1C"/>
    <w:rsid w:val="002750F2"/>
    <w:rsid w:val="00275C03"/>
    <w:rsid w:val="002766A1"/>
    <w:rsid w:val="002809CB"/>
    <w:rsid w:val="00282603"/>
    <w:rsid w:val="00282EBF"/>
    <w:rsid w:val="002835F8"/>
    <w:rsid w:val="00283EC3"/>
    <w:rsid w:val="002847FD"/>
    <w:rsid w:val="0028723D"/>
    <w:rsid w:val="00287CBB"/>
    <w:rsid w:val="0029072D"/>
    <w:rsid w:val="0029094E"/>
    <w:rsid w:val="00291422"/>
    <w:rsid w:val="00293CA5"/>
    <w:rsid w:val="00294728"/>
    <w:rsid w:val="00294788"/>
    <w:rsid w:val="00295FA9"/>
    <w:rsid w:val="0029706D"/>
    <w:rsid w:val="00297294"/>
    <w:rsid w:val="00297509"/>
    <w:rsid w:val="002A1E98"/>
    <w:rsid w:val="002A202B"/>
    <w:rsid w:val="002A2D45"/>
    <w:rsid w:val="002A2D51"/>
    <w:rsid w:val="002A3020"/>
    <w:rsid w:val="002A31ED"/>
    <w:rsid w:val="002A51F3"/>
    <w:rsid w:val="002A5FBE"/>
    <w:rsid w:val="002A7C4C"/>
    <w:rsid w:val="002B03D4"/>
    <w:rsid w:val="002B05ED"/>
    <w:rsid w:val="002B0A90"/>
    <w:rsid w:val="002B1320"/>
    <w:rsid w:val="002B1D35"/>
    <w:rsid w:val="002B2278"/>
    <w:rsid w:val="002B32C6"/>
    <w:rsid w:val="002B393B"/>
    <w:rsid w:val="002B3E43"/>
    <w:rsid w:val="002B449A"/>
    <w:rsid w:val="002B4EAE"/>
    <w:rsid w:val="002B544F"/>
    <w:rsid w:val="002B6E8E"/>
    <w:rsid w:val="002C0CE5"/>
    <w:rsid w:val="002C11BF"/>
    <w:rsid w:val="002C12E5"/>
    <w:rsid w:val="002C1F29"/>
    <w:rsid w:val="002C28C4"/>
    <w:rsid w:val="002C2B79"/>
    <w:rsid w:val="002C2E03"/>
    <w:rsid w:val="002C3D15"/>
    <w:rsid w:val="002C3F5D"/>
    <w:rsid w:val="002C4710"/>
    <w:rsid w:val="002C56E0"/>
    <w:rsid w:val="002C6129"/>
    <w:rsid w:val="002D03FD"/>
    <w:rsid w:val="002D0675"/>
    <w:rsid w:val="002D115C"/>
    <w:rsid w:val="002D11BE"/>
    <w:rsid w:val="002D2178"/>
    <w:rsid w:val="002D2AD2"/>
    <w:rsid w:val="002D3532"/>
    <w:rsid w:val="002D43B5"/>
    <w:rsid w:val="002D4931"/>
    <w:rsid w:val="002D4D06"/>
    <w:rsid w:val="002D588D"/>
    <w:rsid w:val="002D6AC6"/>
    <w:rsid w:val="002E111A"/>
    <w:rsid w:val="002E1EE8"/>
    <w:rsid w:val="002E219C"/>
    <w:rsid w:val="002E453B"/>
    <w:rsid w:val="002E478B"/>
    <w:rsid w:val="002E5383"/>
    <w:rsid w:val="002E58CC"/>
    <w:rsid w:val="002E6BFC"/>
    <w:rsid w:val="002E6C20"/>
    <w:rsid w:val="002E7175"/>
    <w:rsid w:val="002E7805"/>
    <w:rsid w:val="002F02A6"/>
    <w:rsid w:val="002F08E1"/>
    <w:rsid w:val="002F0EB5"/>
    <w:rsid w:val="002F0F2A"/>
    <w:rsid w:val="002F1147"/>
    <w:rsid w:val="002F1E98"/>
    <w:rsid w:val="002F2CA5"/>
    <w:rsid w:val="002F3493"/>
    <w:rsid w:val="002F3670"/>
    <w:rsid w:val="002F3C78"/>
    <w:rsid w:val="002F6EA3"/>
    <w:rsid w:val="002F742F"/>
    <w:rsid w:val="002F7C2C"/>
    <w:rsid w:val="00301ED6"/>
    <w:rsid w:val="003020BE"/>
    <w:rsid w:val="00302503"/>
    <w:rsid w:val="00302871"/>
    <w:rsid w:val="00302C9B"/>
    <w:rsid w:val="00302E90"/>
    <w:rsid w:val="00303678"/>
    <w:rsid w:val="00303E6D"/>
    <w:rsid w:val="00305EB6"/>
    <w:rsid w:val="00307F48"/>
    <w:rsid w:val="0031151A"/>
    <w:rsid w:val="00311998"/>
    <w:rsid w:val="00312094"/>
    <w:rsid w:val="00312639"/>
    <w:rsid w:val="00313239"/>
    <w:rsid w:val="003132CB"/>
    <w:rsid w:val="003138C8"/>
    <w:rsid w:val="00313C95"/>
    <w:rsid w:val="00313F60"/>
    <w:rsid w:val="003149E0"/>
    <w:rsid w:val="00314CD1"/>
    <w:rsid w:val="00315C97"/>
    <w:rsid w:val="00316783"/>
    <w:rsid w:val="00317AFC"/>
    <w:rsid w:val="00317DC1"/>
    <w:rsid w:val="00321308"/>
    <w:rsid w:val="00322334"/>
    <w:rsid w:val="003223C4"/>
    <w:rsid w:val="00322486"/>
    <w:rsid w:val="00322668"/>
    <w:rsid w:val="003228E1"/>
    <w:rsid w:val="00324102"/>
    <w:rsid w:val="00325653"/>
    <w:rsid w:val="00325D14"/>
    <w:rsid w:val="00326B2C"/>
    <w:rsid w:val="00327D73"/>
    <w:rsid w:val="00330E4B"/>
    <w:rsid w:val="00333160"/>
    <w:rsid w:val="003331DD"/>
    <w:rsid w:val="00333B79"/>
    <w:rsid w:val="00333C55"/>
    <w:rsid w:val="0033547A"/>
    <w:rsid w:val="00336263"/>
    <w:rsid w:val="003368D1"/>
    <w:rsid w:val="00336960"/>
    <w:rsid w:val="0033696C"/>
    <w:rsid w:val="00337B6B"/>
    <w:rsid w:val="0034143E"/>
    <w:rsid w:val="00341EFA"/>
    <w:rsid w:val="003420B6"/>
    <w:rsid w:val="00342ED3"/>
    <w:rsid w:val="00343897"/>
    <w:rsid w:val="003444B0"/>
    <w:rsid w:val="003451BF"/>
    <w:rsid w:val="0034622E"/>
    <w:rsid w:val="00346FC5"/>
    <w:rsid w:val="00347854"/>
    <w:rsid w:val="0035084F"/>
    <w:rsid w:val="00352F4E"/>
    <w:rsid w:val="003540D6"/>
    <w:rsid w:val="003551D1"/>
    <w:rsid w:val="00355A18"/>
    <w:rsid w:val="0035639A"/>
    <w:rsid w:val="00356F08"/>
    <w:rsid w:val="00357CE0"/>
    <w:rsid w:val="00360FE2"/>
    <w:rsid w:val="0036187C"/>
    <w:rsid w:val="00361D5C"/>
    <w:rsid w:val="00362594"/>
    <w:rsid w:val="0036487E"/>
    <w:rsid w:val="00364BD5"/>
    <w:rsid w:val="00366574"/>
    <w:rsid w:val="00366D1C"/>
    <w:rsid w:val="00367C42"/>
    <w:rsid w:val="00370781"/>
    <w:rsid w:val="003708AB"/>
    <w:rsid w:val="00370E7F"/>
    <w:rsid w:val="00372A3E"/>
    <w:rsid w:val="00372FF4"/>
    <w:rsid w:val="00373B8C"/>
    <w:rsid w:val="00373FF8"/>
    <w:rsid w:val="00375226"/>
    <w:rsid w:val="00375373"/>
    <w:rsid w:val="00376847"/>
    <w:rsid w:val="0037699C"/>
    <w:rsid w:val="003817CB"/>
    <w:rsid w:val="00381A8A"/>
    <w:rsid w:val="003823F8"/>
    <w:rsid w:val="00383C21"/>
    <w:rsid w:val="00384B08"/>
    <w:rsid w:val="00385F0B"/>
    <w:rsid w:val="0038601F"/>
    <w:rsid w:val="00386CBC"/>
    <w:rsid w:val="00386DC2"/>
    <w:rsid w:val="00386E10"/>
    <w:rsid w:val="00391794"/>
    <w:rsid w:val="00393000"/>
    <w:rsid w:val="00394E6D"/>
    <w:rsid w:val="003953FF"/>
    <w:rsid w:val="00395B58"/>
    <w:rsid w:val="0039613E"/>
    <w:rsid w:val="003A105C"/>
    <w:rsid w:val="003A11E0"/>
    <w:rsid w:val="003A1E87"/>
    <w:rsid w:val="003A3152"/>
    <w:rsid w:val="003A3650"/>
    <w:rsid w:val="003A5F6F"/>
    <w:rsid w:val="003A645F"/>
    <w:rsid w:val="003A7729"/>
    <w:rsid w:val="003A7A91"/>
    <w:rsid w:val="003A7DE7"/>
    <w:rsid w:val="003B1849"/>
    <w:rsid w:val="003B19D7"/>
    <w:rsid w:val="003B2039"/>
    <w:rsid w:val="003B33EE"/>
    <w:rsid w:val="003B36F0"/>
    <w:rsid w:val="003B3732"/>
    <w:rsid w:val="003B3757"/>
    <w:rsid w:val="003B4975"/>
    <w:rsid w:val="003B5730"/>
    <w:rsid w:val="003B7B7C"/>
    <w:rsid w:val="003C040B"/>
    <w:rsid w:val="003C1C29"/>
    <w:rsid w:val="003C2788"/>
    <w:rsid w:val="003C320B"/>
    <w:rsid w:val="003C33EE"/>
    <w:rsid w:val="003C38A1"/>
    <w:rsid w:val="003C4B29"/>
    <w:rsid w:val="003C5554"/>
    <w:rsid w:val="003C6037"/>
    <w:rsid w:val="003C6C3C"/>
    <w:rsid w:val="003C77D2"/>
    <w:rsid w:val="003C7A68"/>
    <w:rsid w:val="003D08C6"/>
    <w:rsid w:val="003D1B23"/>
    <w:rsid w:val="003D213C"/>
    <w:rsid w:val="003D2534"/>
    <w:rsid w:val="003D2820"/>
    <w:rsid w:val="003D47E9"/>
    <w:rsid w:val="003D5017"/>
    <w:rsid w:val="003D5A65"/>
    <w:rsid w:val="003D62E8"/>
    <w:rsid w:val="003D650A"/>
    <w:rsid w:val="003E02C3"/>
    <w:rsid w:val="003E0D5A"/>
    <w:rsid w:val="003E1E52"/>
    <w:rsid w:val="003E1EDD"/>
    <w:rsid w:val="003E3F8D"/>
    <w:rsid w:val="003E4553"/>
    <w:rsid w:val="003E4F9F"/>
    <w:rsid w:val="003E50EF"/>
    <w:rsid w:val="003E61EF"/>
    <w:rsid w:val="003E79CF"/>
    <w:rsid w:val="003E7DF8"/>
    <w:rsid w:val="003F00FD"/>
    <w:rsid w:val="003F2055"/>
    <w:rsid w:val="003F2F94"/>
    <w:rsid w:val="003F38C1"/>
    <w:rsid w:val="003F3BD1"/>
    <w:rsid w:val="003F4174"/>
    <w:rsid w:val="003F5549"/>
    <w:rsid w:val="003F56AA"/>
    <w:rsid w:val="003F625C"/>
    <w:rsid w:val="003F6A47"/>
    <w:rsid w:val="003F754D"/>
    <w:rsid w:val="003F7E16"/>
    <w:rsid w:val="003F7E67"/>
    <w:rsid w:val="0040051F"/>
    <w:rsid w:val="004005F9"/>
    <w:rsid w:val="00400A11"/>
    <w:rsid w:val="00401040"/>
    <w:rsid w:val="00401568"/>
    <w:rsid w:val="0040181A"/>
    <w:rsid w:val="0040197B"/>
    <w:rsid w:val="0040283E"/>
    <w:rsid w:val="00403933"/>
    <w:rsid w:val="00403E4E"/>
    <w:rsid w:val="00403F5D"/>
    <w:rsid w:val="00404FE1"/>
    <w:rsid w:val="0040535D"/>
    <w:rsid w:val="00405C06"/>
    <w:rsid w:val="0040637D"/>
    <w:rsid w:val="004120E4"/>
    <w:rsid w:val="00412100"/>
    <w:rsid w:val="00412489"/>
    <w:rsid w:val="00412B29"/>
    <w:rsid w:val="00412DE4"/>
    <w:rsid w:val="00412EFF"/>
    <w:rsid w:val="00414090"/>
    <w:rsid w:val="004142B1"/>
    <w:rsid w:val="00414C8F"/>
    <w:rsid w:val="00414DAD"/>
    <w:rsid w:val="00415488"/>
    <w:rsid w:val="00416208"/>
    <w:rsid w:val="00420146"/>
    <w:rsid w:val="00420482"/>
    <w:rsid w:val="0042054A"/>
    <w:rsid w:val="004206E8"/>
    <w:rsid w:val="00420A0E"/>
    <w:rsid w:val="00420C48"/>
    <w:rsid w:val="00420D52"/>
    <w:rsid w:val="00421178"/>
    <w:rsid w:val="0042122B"/>
    <w:rsid w:val="0042137B"/>
    <w:rsid w:val="00421545"/>
    <w:rsid w:val="00421959"/>
    <w:rsid w:val="00423072"/>
    <w:rsid w:val="00425488"/>
    <w:rsid w:val="00426665"/>
    <w:rsid w:val="00426B02"/>
    <w:rsid w:val="00426FD0"/>
    <w:rsid w:val="004271D1"/>
    <w:rsid w:val="004274B7"/>
    <w:rsid w:val="00430831"/>
    <w:rsid w:val="0043092C"/>
    <w:rsid w:val="00430CEB"/>
    <w:rsid w:val="0043265C"/>
    <w:rsid w:val="0043280F"/>
    <w:rsid w:val="00436418"/>
    <w:rsid w:val="0043669B"/>
    <w:rsid w:val="004371E3"/>
    <w:rsid w:val="004403C0"/>
    <w:rsid w:val="00441443"/>
    <w:rsid w:val="00441591"/>
    <w:rsid w:val="00444E95"/>
    <w:rsid w:val="00445891"/>
    <w:rsid w:val="00450D02"/>
    <w:rsid w:val="00451621"/>
    <w:rsid w:val="00451B90"/>
    <w:rsid w:val="00452751"/>
    <w:rsid w:val="00452FC5"/>
    <w:rsid w:val="00453FF2"/>
    <w:rsid w:val="004542E7"/>
    <w:rsid w:val="00454C4F"/>
    <w:rsid w:val="004554C1"/>
    <w:rsid w:val="00455C7A"/>
    <w:rsid w:val="00455D0B"/>
    <w:rsid w:val="0045618B"/>
    <w:rsid w:val="00456369"/>
    <w:rsid w:val="0045674A"/>
    <w:rsid w:val="004571AA"/>
    <w:rsid w:val="0045728B"/>
    <w:rsid w:val="00457C4A"/>
    <w:rsid w:val="0046095C"/>
    <w:rsid w:val="00460B55"/>
    <w:rsid w:val="004612D3"/>
    <w:rsid w:val="00461F52"/>
    <w:rsid w:val="00465815"/>
    <w:rsid w:val="00465BDF"/>
    <w:rsid w:val="004663AB"/>
    <w:rsid w:val="004664CE"/>
    <w:rsid w:val="00466E4F"/>
    <w:rsid w:val="00467619"/>
    <w:rsid w:val="00467984"/>
    <w:rsid w:val="00470897"/>
    <w:rsid w:val="00470915"/>
    <w:rsid w:val="00470969"/>
    <w:rsid w:val="00471A3E"/>
    <w:rsid w:val="00471F7F"/>
    <w:rsid w:val="00472AB0"/>
    <w:rsid w:val="00473141"/>
    <w:rsid w:val="00473156"/>
    <w:rsid w:val="00473B62"/>
    <w:rsid w:val="0047506D"/>
    <w:rsid w:val="00475209"/>
    <w:rsid w:val="0047549D"/>
    <w:rsid w:val="00475590"/>
    <w:rsid w:val="00476A7C"/>
    <w:rsid w:val="00477074"/>
    <w:rsid w:val="00480C48"/>
    <w:rsid w:val="00482130"/>
    <w:rsid w:val="004845E0"/>
    <w:rsid w:val="004850AA"/>
    <w:rsid w:val="004854C8"/>
    <w:rsid w:val="00485966"/>
    <w:rsid w:val="00485A50"/>
    <w:rsid w:val="00485BAA"/>
    <w:rsid w:val="00486AE3"/>
    <w:rsid w:val="00486C94"/>
    <w:rsid w:val="004909BF"/>
    <w:rsid w:val="00491ED4"/>
    <w:rsid w:val="00492322"/>
    <w:rsid w:val="004924C2"/>
    <w:rsid w:val="00492604"/>
    <w:rsid w:val="00492B1C"/>
    <w:rsid w:val="00493043"/>
    <w:rsid w:val="00493138"/>
    <w:rsid w:val="00493973"/>
    <w:rsid w:val="00496C2B"/>
    <w:rsid w:val="004A02BD"/>
    <w:rsid w:val="004A0537"/>
    <w:rsid w:val="004A0B7A"/>
    <w:rsid w:val="004A0E18"/>
    <w:rsid w:val="004A1364"/>
    <w:rsid w:val="004A1E73"/>
    <w:rsid w:val="004A3766"/>
    <w:rsid w:val="004A3954"/>
    <w:rsid w:val="004A4B4B"/>
    <w:rsid w:val="004A60D1"/>
    <w:rsid w:val="004A7632"/>
    <w:rsid w:val="004B19C5"/>
    <w:rsid w:val="004B2444"/>
    <w:rsid w:val="004B399E"/>
    <w:rsid w:val="004B3DAA"/>
    <w:rsid w:val="004B45C3"/>
    <w:rsid w:val="004B5FAA"/>
    <w:rsid w:val="004B607C"/>
    <w:rsid w:val="004B646D"/>
    <w:rsid w:val="004B6E14"/>
    <w:rsid w:val="004B709D"/>
    <w:rsid w:val="004B79AD"/>
    <w:rsid w:val="004B7BC1"/>
    <w:rsid w:val="004C3400"/>
    <w:rsid w:val="004C3F10"/>
    <w:rsid w:val="004C40B3"/>
    <w:rsid w:val="004C4CEF"/>
    <w:rsid w:val="004C530C"/>
    <w:rsid w:val="004C5647"/>
    <w:rsid w:val="004C5A88"/>
    <w:rsid w:val="004C5B73"/>
    <w:rsid w:val="004C6D0D"/>
    <w:rsid w:val="004C7993"/>
    <w:rsid w:val="004D0676"/>
    <w:rsid w:val="004D0C20"/>
    <w:rsid w:val="004D39C1"/>
    <w:rsid w:val="004D3AAB"/>
    <w:rsid w:val="004D4ED0"/>
    <w:rsid w:val="004D6EF2"/>
    <w:rsid w:val="004D703A"/>
    <w:rsid w:val="004D73EF"/>
    <w:rsid w:val="004D740F"/>
    <w:rsid w:val="004D7CA5"/>
    <w:rsid w:val="004E01E2"/>
    <w:rsid w:val="004E3416"/>
    <w:rsid w:val="004E37CA"/>
    <w:rsid w:val="004E3FC2"/>
    <w:rsid w:val="004E4723"/>
    <w:rsid w:val="004E4B12"/>
    <w:rsid w:val="004E5BB9"/>
    <w:rsid w:val="004F06DC"/>
    <w:rsid w:val="004F18D1"/>
    <w:rsid w:val="004F1B13"/>
    <w:rsid w:val="004F236F"/>
    <w:rsid w:val="004F2BBB"/>
    <w:rsid w:val="004F2E24"/>
    <w:rsid w:val="004F31B1"/>
    <w:rsid w:val="004F384C"/>
    <w:rsid w:val="004F46E7"/>
    <w:rsid w:val="004F595B"/>
    <w:rsid w:val="004F5BBF"/>
    <w:rsid w:val="004F7E7D"/>
    <w:rsid w:val="005002A3"/>
    <w:rsid w:val="00500D8D"/>
    <w:rsid w:val="00501B13"/>
    <w:rsid w:val="00501E08"/>
    <w:rsid w:val="005049D7"/>
    <w:rsid w:val="00505AE3"/>
    <w:rsid w:val="005064B3"/>
    <w:rsid w:val="005066A1"/>
    <w:rsid w:val="00507484"/>
    <w:rsid w:val="00507BF7"/>
    <w:rsid w:val="00510E7E"/>
    <w:rsid w:val="00512328"/>
    <w:rsid w:val="00512FAE"/>
    <w:rsid w:val="0051511D"/>
    <w:rsid w:val="00515732"/>
    <w:rsid w:val="005164FC"/>
    <w:rsid w:val="00516872"/>
    <w:rsid w:val="00516DF6"/>
    <w:rsid w:val="0051790D"/>
    <w:rsid w:val="00517BB4"/>
    <w:rsid w:val="00517DA2"/>
    <w:rsid w:val="005208DF"/>
    <w:rsid w:val="00520A32"/>
    <w:rsid w:val="00521071"/>
    <w:rsid w:val="00523429"/>
    <w:rsid w:val="005237E6"/>
    <w:rsid w:val="005248C6"/>
    <w:rsid w:val="005262B7"/>
    <w:rsid w:val="00526968"/>
    <w:rsid w:val="00527990"/>
    <w:rsid w:val="00527CE9"/>
    <w:rsid w:val="005309A8"/>
    <w:rsid w:val="00531637"/>
    <w:rsid w:val="00532BD5"/>
    <w:rsid w:val="005339E3"/>
    <w:rsid w:val="005351B8"/>
    <w:rsid w:val="00535A0E"/>
    <w:rsid w:val="00536714"/>
    <w:rsid w:val="0053746B"/>
    <w:rsid w:val="00541419"/>
    <w:rsid w:val="00541B52"/>
    <w:rsid w:val="00543258"/>
    <w:rsid w:val="0054335B"/>
    <w:rsid w:val="00543467"/>
    <w:rsid w:val="005434E1"/>
    <w:rsid w:val="00544B90"/>
    <w:rsid w:val="00547483"/>
    <w:rsid w:val="00550041"/>
    <w:rsid w:val="00550287"/>
    <w:rsid w:val="00550B64"/>
    <w:rsid w:val="0055278F"/>
    <w:rsid w:val="00552DCB"/>
    <w:rsid w:val="00553004"/>
    <w:rsid w:val="005530E1"/>
    <w:rsid w:val="00553B12"/>
    <w:rsid w:val="0055548C"/>
    <w:rsid w:val="00557737"/>
    <w:rsid w:val="0056011B"/>
    <w:rsid w:val="00560ED4"/>
    <w:rsid w:val="00561097"/>
    <w:rsid w:val="005613E5"/>
    <w:rsid w:val="00562A35"/>
    <w:rsid w:val="00562AD2"/>
    <w:rsid w:val="005633E7"/>
    <w:rsid w:val="00564C31"/>
    <w:rsid w:val="00564CCF"/>
    <w:rsid w:val="0056678C"/>
    <w:rsid w:val="0056704F"/>
    <w:rsid w:val="00570AEF"/>
    <w:rsid w:val="0057142D"/>
    <w:rsid w:val="00571DAB"/>
    <w:rsid w:val="00574389"/>
    <w:rsid w:val="00574BDA"/>
    <w:rsid w:val="00575D31"/>
    <w:rsid w:val="00575F21"/>
    <w:rsid w:val="005833E8"/>
    <w:rsid w:val="0058501A"/>
    <w:rsid w:val="005851E8"/>
    <w:rsid w:val="005854B5"/>
    <w:rsid w:val="00587732"/>
    <w:rsid w:val="005879F3"/>
    <w:rsid w:val="00590FF4"/>
    <w:rsid w:val="00591073"/>
    <w:rsid w:val="00592047"/>
    <w:rsid w:val="00592670"/>
    <w:rsid w:val="0059270E"/>
    <w:rsid w:val="0059398A"/>
    <w:rsid w:val="00593EFB"/>
    <w:rsid w:val="00594E34"/>
    <w:rsid w:val="00595C36"/>
    <w:rsid w:val="005960A7"/>
    <w:rsid w:val="005A0437"/>
    <w:rsid w:val="005A2357"/>
    <w:rsid w:val="005A3C99"/>
    <w:rsid w:val="005A3F2C"/>
    <w:rsid w:val="005A4A69"/>
    <w:rsid w:val="005A4B74"/>
    <w:rsid w:val="005B0626"/>
    <w:rsid w:val="005B0C5C"/>
    <w:rsid w:val="005B0CD3"/>
    <w:rsid w:val="005B0CE8"/>
    <w:rsid w:val="005B1D34"/>
    <w:rsid w:val="005B3DE8"/>
    <w:rsid w:val="005B738F"/>
    <w:rsid w:val="005C2DC8"/>
    <w:rsid w:val="005C414D"/>
    <w:rsid w:val="005C519B"/>
    <w:rsid w:val="005C555C"/>
    <w:rsid w:val="005C5676"/>
    <w:rsid w:val="005C64CA"/>
    <w:rsid w:val="005C686C"/>
    <w:rsid w:val="005C6CE4"/>
    <w:rsid w:val="005C72B5"/>
    <w:rsid w:val="005D0427"/>
    <w:rsid w:val="005D1090"/>
    <w:rsid w:val="005D1573"/>
    <w:rsid w:val="005D320D"/>
    <w:rsid w:val="005D41AA"/>
    <w:rsid w:val="005D5219"/>
    <w:rsid w:val="005D59C0"/>
    <w:rsid w:val="005D5D7B"/>
    <w:rsid w:val="005D6C8D"/>
    <w:rsid w:val="005D72B8"/>
    <w:rsid w:val="005E0AFC"/>
    <w:rsid w:val="005E1C14"/>
    <w:rsid w:val="005E428A"/>
    <w:rsid w:val="005E4716"/>
    <w:rsid w:val="005E4831"/>
    <w:rsid w:val="005E630D"/>
    <w:rsid w:val="005E6522"/>
    <w:rsid w:val="005E672A"/>
    <w:rsid w:val="005E6FCE"/>
    <w:rsid w:val="005F04C9"/>
    <w:rsid w:val="005F157F"/>
    <w:rsid w:val="005F15C3"/>
    <w:rsid w:val="005F1E4A"/>
    <w:rsid w:val="005F215C"/>
    <w:rsid w:val="005F23C2"/>
    <w:rsid w:val="005F5A79"/>
    <w:rsid w:val="005F6602"/>
    <w:rsid w:val="006004D8"/>
    <w:rsid w:val="00601839"/>
    <w:rsid w:val="00602A49"/>
    <w:rsid w:val="00603281"/>
    <w:rsid w:val="006060DD"/>
    <w:rsid w:val="006061CC"/>
    <w:rsid w:val="006065A2"/>
    <w:rsid w:val="00610BC6"/>
    <w:rsid w:val="00612AF1"/>
    <w:rsid w:val="00613025"/>
    <w:rsid w:val="006131EA"/>
    <w:rsid w:val="006158ED"/>
    <w:rsid w:val="00615A6B"/>
    <w:rsid w:val="006163F0"/>
    <w:rsid w:val="0062034F"/>
    <w:rsid w:val="00623721"/>
    <w:rsid w:val="0062377C"/>
    <w:rsid w:val="00626367"/>
    <w:rsid w:val="00626400"/>
    <w:rsid w:val="00626E03"/>
    <w:rsid w:val="006277D4"/>
    <w:rsid w:val="00630226"/>
    <w:rsid w:val="00630888"/>
    <w:rsid w:val="006318A6"/>
    <w:rsid w:val="00631EDF"/>
    <w:rsid w:val="006324FE"/>
    <w:rsid w:val="00632C1E"/>
    <w:rsid w:val="00632CE8"/>
    <w:rsid w:val="0063335C"/>
    <w:rsid w:val="0063346C"/>
    <w:rsid w:val="00633EB3"/>
    <w:rsid w:val="006341A6"/>
    <w:rsid w:val="006343C9"/>
    <w:rsid w:val="00634D73"/>
    <w:rsid w:val="00637B71"/>
    <w:rsid w:val="00640458"/>
    <w:rsid w:val="0064063C"/>
    <w:rsid w:val="00641A04"/>
    <w:rsid w:val="006426AB"/>
    <w:rsid w:val="00642AE2"/>
    <w:rsid w:val="00644695"/>
    <w:rsid w:val="00646934"/>
    <w:rsid w:val="00647747"/>
    <w:rsid w:val="006477DB"/>
    <w:rsid w:val="00650685"/>
    <w:rsid w:val="00650F96"/>
    <w:rsid w:val="00651DB8"/>
    <w:rsid w:val="00652B86"/>
    <w:rsid w:val="00653404"/>
    <w:rsid w:val="006537F1"/>
    <w:rsid w:val="0065547E"/>
    <w:rsid w:val="00655D63"/>
    <w:rsid w:val="00656EC5"/>
    <w:rsid w:val="0065722B"/>
    <w:rsid w:val="006574CC"/>
    <w:rsid w:val="00657C21"/>
    <w:rsid w:val="006628DA"/>
    <w:rsid w:val="00662B6B"/>
    <w:rsid w:val="00663786"/>
    <w:rsid w:val="00663936"/>
    <w:rsid w:val="00666314"/>
    <w:rsid w:val="00667986"/>
    <w:rsid w:val="006723E9"/>
    <w:rsid w:val="006734AC"/>
    <w:rsid w:val="00676912"/>
    <w:rsid w:val="00677298"/>
    <w:rsid w:val="006775EC"/>
    <w:rsid w:val="00682114"/>
    <w:rsid w:val="006827A3"/>
    <w:rsid w:val="00682F09"/>
    <w:rsid w:val="00683B8E"/>
    <w:rsid w:val="00684271"/>
    <w:rsid w:val="006846C9"/>
    <w:rsid w:val="00684A7C"/>
    <w:rsid w:val="00684E9C"/>
    <w:rsid w:val="00685B7D"/>
    <w:rsid w:val="006866E3"/>
    <w:rsid w:val="00686BF2"/>
    <w:rsid w:val="00687361"/>
    <w:rsid w:val="006913B6"/>
    <w:rsid w:val="00691C6D"/>
    <w:rsid w:val="00692B93"/>
    <w:rsid w:val="00693B6E"/>
    <w:rsid w:val="00695F57"/>
    <w:rsid w:val="00696269"/>
    <w:rsid w:val="006A01FC"/>
    <w:rsid w:val="006A0831"/>
    <w:rsid w:val="006A0F0C"/>
    <w:rsid w:val="006A130D"/>
    <w:rsid w:val="006A2633"/>
    <w:rsid w:val="006A2698"/>
    <w:rsid w:val="006A69F8"/>
    <w:rsid w:val="006B002F"/>
    <w:rsid w:val="006B164E"/>
    <w:rsid w:val="006B2210"/>
    <w:rsid w:val="006B36DD"/>
    <w:rsid w:val="006B45F0"/>
    <w:rsid w:val="006B4614"/>
    <w:rsid w:val="006B6D08"/>
    <w:rsid w:val="006B79A0"/>
    <w:rsid w:val="006C0DCF"/>
    <w:rsid w:val="006C14D5"/>
    <w:rsid w:val="006C22B5"/>
    <w:rsid w:val="006C2DD7"/>
    <w:rsid w:val="006C3278"/>
    <w:rsid w:val="006C3977"/>
    <w:rsid w:val="006C50CC"/>
    <w:rsid w:val="006D075D"/>
    <w:rsid w:val="006D0A2A"/>
    <w:rsid w:val="006D10B3"/>
    <w:rsid w:val="006D119F"/>
    <w:rsid w:val="006D1D2C"/>
    <w:rsid w:val="006D2765"/>
    <w:rsid w:val="006D3A7D"/>
    <w:rsid w:val="006D41CD"/>
    <w:rsid w:val="006D45DF"/>
    <w:rsid w:val="006D45EB"/>
    <w:rsid w:val="006D6D0C"/>
    <w:rsid w:val="006D70CF"/>
    <w:rsid w:val="006D744A"/>
    <w:rsid w:val="006D7F01"/>
    <w:rsid w:val="006E1C7E"/>
    <w:rsid w:val="006E237B"/>
    <w:rsid w:val="006E3C89"/>
    <w:rsid w:val="006E48A1"/>
    <w:rsid w:val="006E571F"/>
    <w:rsid w:val="006E59FC"/>
    <w:rsid w:val="006E6127"/>
    <w:rsid w:val="006E7345"/>
    <w:rsid w:val="006F0A6E"/>
    <w:rsid w:val="006F152D"/>
    <w:rsid w:val="006F2AD8"/>
    <w:rsid w:val="006F390F"/>
    <w:rsid w:val="006F414E"/>
    <w:rsid w:val="006F51CD"/>
    <w:rsid w:val="006F609E"/>
    <w:rsid w:val="006F615E"/>
    <w:rsid w:val="006F684E"/>
    <w:rsid w:val="006F7488"/>
    <w:rsid w:val="00700CF7"/>
    <w:rsid w:val="00701B53"/>
    <w:rsid w:val="00702C95"/>
    <w:rsid w:val="0070346A"/>
    <w:rsid w:val="00703916"/>
    <w:rsid w:val="007055F2"/>
    <w:rsid w:val="00706336"/>
    <w:rsid w:val="00706531"/>
    <w:rsid w:val="00706EFF"/>
    <w:rsid w:val="007112A6"/>
    <w:rsid w:val="007119A6"/>
    <w:rsid w:val="007120BE"/>
    <w:rsid w:val="0071335F"/>
    <w:rsid w:val="007134E0"/>
    <w:rsid w:val="007144D9"/>
    <w:rsid w:val="0071524F"/>
    <w:rsid w:val="00716F56"/>
    <w:rsid w:val="007202A4"/>
    <w:rsid w:val="007212C4"/>
    <w:rsid w:val="00721AB8"/>
    <w:rsid w:val="00721B2C"/>
    <w:rsid w:val="00722238"/>
    <w:rsid w:val="00722B2A"/>
    <w:rsid w:val="007231D9"/>
    <w:rsid w:val="0072580F"/>
    <w:rsid w:val="00727DA1"/>
    <w:rsid w:val="00730CB7"/>
    <w:rsid w:val="00731899"/>
    <w:rsid w:val="00731CE1"/>
    <w:rsid w:val="00732E56"/>
    <w:rsid w:val="00732EC5"/>
    <w:rsid w:val="007334B0"/>
    <w:rsid w:val="00733C21"/>
    <w:rsid w:val="00733FBC"/>
    <w:rsid w:val="007346A5"/>
    <w:rsid w:val="00734D62"/>
    <w:rsid w:val="00735A8F"/>
    <w:rsid w:val="007368E7"/>
    <w:rsid w:val="00736E83"/>
    <w:rsid w:val="00736FF0"/>
    <w:rsid w:val="00741A98"/>
    <w:rsid w:val="0074247E"/>
    <w:rsid w:val="007429D1"/>
    <w:rsid w:val="007430C9"/>
    <w:rsid w:val="00744FE3"/>
    <w:rsid w:val="007473F9"/>
    <w:rsid w:val="00747840"/>
    <w:rsid w:val="00750FAB"/>
    <w:rsid w:val="0075170B"/>
    <w:rsid w:val="007529C8"/>
    <w:rsid w:val="00752BF7"/>
    <w:rsid w:val="007537BF"/>
    <w:rsid w:val="00754574"/>
    <w:rsid w:val="00754FD8"/>
    <w:rsid w:val="007554A2"/>
    <w:rsid w:val="00757078"/>
    <w:rsid w:val="007577C8"/>
    <w:rsid w:val="00760868"/>
    <w:rsid w:val="00760994"/>
    <w:rsid w:val="00761485"/>
    <w:rsid w:val="00762233"/>
    <w:rsid w:val="00763757"/>
    <w:rsid w:val="0076447E"/>
    <w:rsid w:val="00764C5F"/>
    <w:rsid w:val="00765D2A"/>
    <w:rsid w:val="007664F9"/>
    <w:rsid w:val="00766E9B"/>
    <w:rsid w:val="00766EB2"/>
    <w:rsid w:val="00766F7A"/>
    <w:rsid w:val="007671A8"/>
    <w:rsid w:val="007678DD"/>
    <w:rsid w:val="00767CFD"/>
    <w:rsid w:val="007716F9"/>
    <w:rsid w:val="007730B4"/>
    <w:rsid w:val="0077390B"/>
    <w:rsid w:val="00773BA0"/>
    <w:rsid w:val="00773F6D"/>
    <w:rsid w:val="007749DC"/>
    <w:rsid w:val="00774E96"/>
    <w:rsid w:val="00775A23"/>
    <w:rsid w:val="00775E3A"/>
    <w:rsid w:val="00776151"/>
    <w:rsid w:val="007779BC"/>
    <w:rsid w:val="00777DF4"/>
    <w:rsid w:val="007800C8"/>
    <w:rsid w:val="00780276"/>
    <w:rsid w:val="00780DF7"/>
    <w:rsid w:val="007813BB"/>
    <w:rsid w:val="00781447"/>
    <w:rsid w:val="007816B3"/>
    <w:rsid w:val="007823CE"/>
    <w:rsid w:val="00783E21"/>
    <w:rsid w:val="007849AF"/>
    <w:rsid w:val="00786C8B"/>
    <w:rsid w:val="0078783C"/>
    <w:rsid w:val="007927C1"/>
    <w:rsid w:val="007945E1"/>
    <w:rsid w:val="0079492C"/>
    <w:rsid w:val="00794CEB"/>
    <w:rsid w:val="007953F5"/>
    <w:rsid w:val="00795FD9"/>
    <w:rsid w:val="007969CF"/>
    <w:rsid w:val="007973D4"/>
    <w:rsid w:val="007973ED"/>
    <w:rsid w:val="00797ECB"/>
    <w:rsid w:val="007A03C4"/>
    <w:rsid w:val="007A0E9E"/>
    <w:rsid w:val="007A13BD"/>
    <w:rsid w:val="007A1F2C"/>
    <w:rsid w:val="007A62F7"/>
    <w:rsid w:val="007A7C31"/>
    <w:rsid w:val="007B0DB6"/>
    <w:rsid w:val="007B2FE3"/>
    <w:rsid w:val="007B51A7"/>
    <w:rsid w:val="007B69AA"/>
    <w:rsid w:val="007B7712"/>
    <w:rsid w:val="007B7B5B"/>
    <w:rsid w:val="007C0D7F"/>
    <w:rsid w:val="007C1C47"/>
    <w:rsid w:val="007C208C"/>
    <w:rsid w:val="007C4283"/>
    <w:rsid w:val="007C5032"/>
    <w:rsid w:val="007C5040"/>
    <w:rsid w:val="007C7DDF"/>
    <w:rsid w:val="007D16C0"/>
    <w:rsid w:val="007D193E"/>
    <w:rsid w:val="007D24DC"/>
    <w:rsid w:val="007D35D5"/>
    <w:rsid w:val="007D3F1A"/>
    <w:rsid w:val="007D4405"/>
    <w:rsid w:val="007D5773"/>
    <w:rsid w:val="007D5D07"/>
    <w:rsid w:val="007D6711"/>
    <w:rsid w:val="007D6763"/>
    <w:rsid w:val="007D6B05"/>
    <w:rsid w:val="007D7E2F"/>
    <w:rsid w:val="007E021F"/>
    <w:rsid w:val="007E02DF"/>
    <w:rsid w:val="007E0549"/>
    <w:rsid w:val="007E1126"/>
    <w:rsid w:val="007E267A"/>
    <w:rsid w:val="007E2C52"/>
    <w:rsid w:val="007E2C64"/>
    <w:rsid w:val="007E3157"/>
    <w:rsid w:val="007E35D3"/>
    <w:rsid w:val="007E413C"/>
    <w:rsid w:val="007E4249"/>
    <w:rsid w:val="007E66DA"/>
    <w:rsid w:val="007E6D0E"/>
    <w:rsid w:val="007E6DD6"/>
    <w:rsid w:val="007E7209"/>
    <w:rsid w:val="007E766A"/>
    <w:rsid w:val="007F29AE"/>
    <w:rsid w:val="007F2B74"/>
    <w:rsid w:val="007F3C22"/>
    <w:rsid w:val="007F4785"/>
    <w:rsid w:val="007F5863"/>
    <w:rsid w:val="007F607B"/>
    <w:rsid w:val="008006CD"/>
    <w:rsid w:val="008019EF"/>
    <w:rsid w:val="008034F3"/>
    <w:rsid w:val="00803A19"/>
    <w:rsid w:val="00804918"/>
    <w:rsid w:val="008060D5"/>
    <w:rsid w:val="008063B1"/>
    <w:rsid w:val="00811BF8"/>
    <w:rsid w:val="00813FCA"/>
    <w:rsid w:val="00815AC6"/>
    <w:rsid w:val="0081713A"/>
    <w:rsid w:val="00817C36"/>
    <w:rsid w:val="00823029"/>
    <w:rsid w:val="00823485"/>
    <w:rsid w:val="008242E1"/>
    <w:rsid w:val="008258B7"/>
    <w:rsid w:val="00826104"/>
    <w:rsid w:val="00826D4A"/>
    <w:rsid w:val="00827089"/>
    <w:rsid w:val="0082753F"/>
    <w:rsid w:val="00830B3B"/>
    <w:rsid w:val="00830D9E"/>
    <w:rsid w:val="00830DBE"/>
    <w:rsid w:val="00830E46"/>
    <w:rsid w:val="00831189"/>
    <w:rsid w:val="008318D9"/>
    <w:rsid w:val="00833FDD"/>
    <w:rsid w:val="00834D90"/>
    <w:rsid w:val="00835F9D"/>
    <w:rsid w:val="00837905"/>
    <w:rsid w:val="00837B39"/>
    <w:rsid w:val="008403AF"/>
    <w:rsid w:val="00843490"/>
    <w:rsid w:val="00843B04"/>
    <w:rsid w:val="00845F58"/>
    <w:rsid w:val="0084668E"/>
    <w:rsid w:val="00846710"/>
    <w:rsid w:val="00846E27"/>
    <w:rsid w:val="00852997"/>
    <w:rsid w:val="00852C38"/>
    <w:rsid w:val="00853029"/>
    <w:rsid w:val="00853DD5"/>
    <w:rsid w:val="008547AB"/>
    <w:rsid w:val="00854CD2"/>
    <w:rsid w:val="00855591"/>
    <w:rsid w:val="00856ACB"/>
    <w:rsid w:val="00857206"/>
    <w:rsid w:val="0085739C"/>
    <w:rsid w:val="00860562"/>
    <w:rsid w:val="00860E2C"/>
    <w:rsid w:val="00863677"/>
    <w:rsid w:val="00863EC4"/>
    <w:rsid w:val="00864849"/>
    <w:rsid w:val="008649E2"/>
    <w:rsid w:val="00864DE2"/>
    <w:rsid w:val="00865006"/>
    <w:rsid w:val="00865260"/>
    <w:rsid w:val="00865381"/>
    <w:rsid w:val="00867656"/>
    <w:rsid w:val="00867B5B"/>
    <w:rsid w:val="008705D2"/>
    <w:rsid w:val="0087096D"/>
    <w:rsid w:val="008709B0"/>
    <w:rsid w:val="00870C82"/>
    <w:rsid w:val="00873C9E"/>
    <w:rsid w:val="00873FE7"/>
    <w:rsid w:val="008748F1"/>
    <w:rsid w:val="00875E74"/>
    <w:rsid w:val="008760B6"/>
    <w:rsid w:val="008765F1"/>
    <w:rsid w:val="0087715C"/>
    <w:rsid w:val="00877E15"/>
    <w:rsid w:val="00881797"/>
    <w:rsid w:val="008821BB"/>
    <w:rsid w:val="00882224"/>
    <w:rsid w:val="008823F8"/>
    <w:rsid w:val="00882C3F"/>
    <w:rsid w:val="00883712"/>
    <w:rsid w:val="00884070"/>
    <w:rsid w:val="00884598"/>
    <w:rsid w:val="00884F62"/>
    <w:rsid w:val="00885008"/>
    <w:rsid w:val="008866C6"/>
    <w:rsid w:val="00886BED"/>
    <w:rsid w:val="00887197"/>
    <w:rsid w:val="008902B3"/>
    <w:rsid w:val="00890D4D"/>
    <w:rsid w:val="00890E58"/>
    <w:rsid w:val="008917BF"/>
    <w:rsid w:val="00892854"/>
    <w:rsid w:val="008938F1"/>
    <w:rsid w:val="00895896"/>
    <w:rsid w:val="0089693E"/>
    <w:rsid w:val="00896ABC"/>
    <w:rsid w:val="00897C7E"/>
    <w:rsid w:val="008A06E4"/>
    <w:rsid w:val="008A1168"/>
    <w:rsid w:val="008A15E7"/>
    <w:rsid w:val="008A1640"/>
    <w:rsid w:val="008A1EB5"/>
    <w:rsid w:val="008A22C9"/>
    <w:rsid w:val="008A25CE"/>
    <w:rsid w:val="008A3523"/>
    <w:rsid w:val="008A35C5"/>
    <w:rsid w:val="008A4545"/>
    <w:rsid w:val="008A523A"/>
    <w:rsid w:val="008A580C"/>
    <w:rsid w:val="008B036E"/>
    <w:rsid w:val="008B0DD4"/>
    <w:rsid w:val="008B164B"/>
    <w:rsid w:val="008B283C"/>
    <w:rsid w:val="008B3D46"/>
    <w:rsid w:val="008B4D75"/>
    <w:rsid w:val="008B6FE2"/>
    <w:rsid w:val="008C1A7B"/>
    <w:rsid w:val="008C1EBD"/>
    <w:rsid w:val="008C2897"/>
    <w:rsid w:val="008C289B"/>
    <w:rsid w:val="008C3ADC"/>
    <w:rsid w:val="008C3E41"/>
    <w:rsid w:val="008C47ED"/>
    <w:rsid w:val="008C56BA"/>
    <w:rsid w:val="008C6A24"/>
    <w:rsid w:val="008C7D5E"/>
    <w:rsid w:val="008D07F1"/>
    <w:rsid w:val="008D1142"/>
    <w:rsid w:val="008D1377"/>
    <w:rsid w:val="008D14F4"/>
    <w:rsid w:val="008D1BFA"/>
    <w:rsid w:val="008D1CC6"/>
    <w:rsid w:val="008D26A3"/>
    <w:rsid w:val="008D36DD"/>
    <w:rsid w:val="008D5B3E"/>
    <w:rsid w:val="008D5C67"/>
    <w:rsid w:val="008D609E"/>
    <w:rsid w:val="008D6764"/>
    <w:rsid w:val="008D6AFD"/>
    <w:rsid w:val="008D6C4F"/>
    <w:rsid w:val="008D7E92"/>
    <w:rsid w:val="008D7F34"/>
    <w:rsid w:val="008E1A00"/>
    <w:rsid w:val="008E1DB6"/>
    <w:rsid w:val="008E37DA"/>
    <w:rsid w:val="008E396A"/>
    <w:rsid w:val="008E52A5"/>
    <w:rsid w:val="008E758E"/>
    <w:rsid w:val="008E7601"/>
    <w:rsid w:val="008E7DE8"/>
    <w:rsid w:val="008F12DD"/>
    <w:rsid w:val="008F14EA"/>
    <w:rsid w:val="008F1A4D"/>
    <w:rsid w:val="008F1D09"/>
    <w:rsid w:val="008F1E77"/>
    <w:rsid w:val="008F3EA8"/>
    <w:rsid w:val="008F4277"/>
    <w:rsid w:val="008F5EC4"/>
    <w:rsid w:val="008F63D2"/>
    <w:rsid w:val="008F6FCB"/>
    <w:rsid w:val="008F740C"/>
    <w:rsid w:val="009016EC"/>
    <w:rsid w:val="00902F54"/>
    <w:rsid w:val="00903CE4"/>
    <w:rsid w:val="00904B47"/>
    <w:rsid w:val="00905B6E"/>
    <w:rsid w:val="0090695A"/>
    <w:rsid w:val="009072A4"/>
    <w:rsid w:val="009074CA"/>
    <w:rsid w:val="00907AC6"/>
    <w:rsid w:val="0091111E"/>
    <w:rsid w:val="009112F4"/>
    <w:rsid w:val="00911334"/>
    <w:rsid w:val="009149F3"/>
    <w:rsid w:val="00915712"/>
    <w:rsid w:val="00916148"/>
    <w:rsid w:val="00917614"/>
    <w:rsid w:val="00921795"/>
    <w:rsid w:val="00921E2C"/>
    <w:rsid w:val="00922996"/>
    <w:rsid w:val="00922B86"/>
    <w:rsid w:val="009235C5"/>
    <w:rsid w:val="009240B1"/>
    <w:rsid w:val="00924643"/>
    <w:rsid w:val="00924F08"/>
    <w:rsid w:val="009255CC"/>
    <w:rsid w:val="009260C4"/>
    <w:rsid w:val="00926BA9"/>
    <w:rsid w:val="009277EE"/>
    <w:rsid w:val="00927B47"/>
    <w:rsid w:val="00927E00"/>
    <w:rsid w:val="0093051F"/>
    <w:rsid w:val="009305BE"/>
    <w:rsid w:val="009306C6"/>
    <w:rsid w:val="00930864"/>
    <w:rsid w:val="009308EB"/>
    <w:rsid w:val="009309EF"/>
    <w:rsid w:val="00930EB1"/>
    <w:rsid w:val="00932D15"/>
    <w:rsid w:val="0093301B"/>
    <w:rsid w:val="00933170"/>
    <w:rsid w:val="00933B85"/>
    <w:rsid w:val="009353C9"/>
    <w:rsid w:val="00936318"/>
    <w:rsid w:val="009366C1"/>
    <w:rsid w:val="0093787C"/>
    <w:rsid w:val="00940763"/>
    <w:rsid w:val="00940D72"/>
    <w:rsid w:val="00943880"/>
    <w:rsid w:val="00945613"/>
    <w:rsid w:val="009457E7"/>
    <w:rsid w:val="00946995"/>
    <w:rsid w:val="0094762B"/>
    <w:rsid w:val="00950FD4"/>
    <w:rsid w:val="0095197F"/>
    <w:rsid w:val="00952A09"/>
    <w:rsid w:val="00952E3F"/>
    <w:rsid w:val="00952F82"/>
    <w:rsid w:val="009530E9"/>
    <w:rsid w:val="00955974"/>
    <w:rsid w:val="00956276"/>
    <w:rsid w:val="00960888"/>
    <w:rsid w:val="00961454"/>
    <w:rsid w:val="009619D7"/>
    <w:rsid w:val="00961A9D"/>
    <w:rsid w:val="0096239D"/>
    <w:rsid w:val="00962794"/>
    <w:rsid w:val="009638E1"/>
    <w:rsid w:val="009659A1"/>
    <w:rsid w:val="00965F32"/>
    <w:rsid w:val="00966B11"/>
    <w:rsid w:val="00970A25"/>
    <w:rsid w:val="00970A32"/>
    <w:rsid w:val="00970F7F"/>
    <w:rsid w:val="00971ACE"/>
    <w:rsid w:val="00971E03"/>
    <w:rsid w:val="0097235B"/>
    <w:rsid w:val="00972844"/>
    <w:rsid w:val="00972AA0"/>
    <w:rsid w:val="00973B81"/>
    <w:rsid w:val="00974C6E"/>
    <w:rsid w:val="009758B0"/>
    <w:rsid w:val="00975F67"/>
    <w:rsid w:val="0097664A"/>
    <w:rsid w:val="00976BC5"/>
    <w:rsid w:val="00976FB7"/>
    <w:rsid w:val="00976FE5"/>
    <w:rsid w:val="00980887"/>
    <w:rsid w:val="00980CB5"/>
    <w:rsid w:val="00981F2F"/>
    <w:rsid w:val="009824AA"/>
    <w:rsid w:val="0098283F"/>
    <w:rsid w:val="00982D0C"/>
    <w:rsid w:val="009835EB"/>
    <w:rsid w:val="00985B76"/>
    <w:rsid w:val="00985D8F"/>
    <w:rsid w:val="00986ED7"/>
    <w:rsid w:val="00987FDE"/>
    <w:rsid w:val="00990D27"/>
    <w:rsid w:val="00991E60"/>
    <w:rsid w:val="00993409"/>
    <w:rsid w:val="00994B53"/>
    <w:rsid w:val="00996004"/>
    <w:rsid w:val="00996105"/>
    <w:rsid w:val="009970DF"/>
    <w:rsid w:val="009976B2"/>
    <w:rsid w:val="009A01D5"/>
    <w:rsid w:val="009A0935"/>
    <w:rsid w:val="009A14A7"/>
    <w:rsid w:val="009A1C81"/>
    <w:rsid w:val="009A1E13"/>
    <w:rsid w:val="009A27B4"/>
    <w:rsid w:val="009A40FD"/>
    <w:rsid w:val="009A4380"/>
    <w:rsid w:val="009A4543"/>
    <w:rsid w:val="009A503C"/>
    <w:rsid w:val="009A5837"/>
    <w:rsid w:val="009A58A3"/>
    <w:rsid w:val="009A58AE"/>
    <w:rsid w:val="009A662A"/>
    <w:rsid w:val="009A6A0C"/>
    <w:rsid w:val="009A6CF9"/>
    <w:rsid w:val="009A70E2"/>
    <w:rsid w:val="009A753F"/>
    <w:rsid w:val="009A7A79"/>
    <w:rsid w:val="009A7F7E"/>
    <w:rsid w:val="009B0ADF"/>
    <w:rsid w:val="009B0CA6"/>
    <w:rsid w:val="009B1218"/>
    <w:rsid w:val="009B15D1"/>
    <w:rsid w:val="009B1AF7"/>
    <w:rsid w:val="009B1B1A"/>
    <w:rsid w:val="009B2EE0"/>
    <w:rsid w:val="009B3266"/>
    <w:rsid w:val="009B329D"/>
    <w:rsid w:val="009B49E2"/>
    <w:rsid w:val="009B5E37"/>
    <w:rsid w:val="009B77C2"/>
    <w:rsid w:val="009C0715"/>
    <w:rsid w:val="009C07A6"/>
    <w:rsid w:val="009C1099"/>
    <w:rsid w:val="009C1605"/>
    <w:rsid w:val="009C2707"/>
    <w:rsid w:val="009C2AF4"/>
    <w:rsid w:val="009C381C"/>
    <w:rsid w:val="009C423B"/>
    <w:rsid w:val="009C4CEF"/>
    <w:rsid w:val="009C5FD2"/>
    <w:rsid w:val="009C7131"/>
    <w:rsid w:val="009D01CF"/>
    <w:rsid w:val="009D02EC"/>
    <w:rsid w:val="009D1878"/>
    <w:rsid w:val="009D1C97"/>
    <w:rsid w:val="009D260C"/>
    <w:rsid w:val="009D2678"/>
    <w:rsid w:val="009D2D40"/>
    <w:rsid w:val="009D2EF3"/>
    <w:rsid w:val="009D4B32"/>
    <w:rsid w:val="009D62E7"/>
    <w:rsid w:val="009D7C33"/>
    <w:rsid w:val="009D7C9C"/>
    <w:rsid w:val="009E069E"/>
    <w:rsid w:val="009E0AF1"/>
    <w:rsid w:val="009E14FD"/>
    <w:rsid w:val="009E1EDF"/>
    <w:rsid w:val="009E4B65"/>
    <w:rsid w:val="009E4DA1"/>
    <w:rsid w:val="009E4EE5"/>
    <w:rsid w:val="009E58B2"/>
    <w:rsid w:val="009E5DC2"/>
    <w:rsid w:val="009E6208"/>
    <w:rsid w:val="009E73D1"/>
    <w:rsid w:val="009E7739"/>
    <w:rsid w:val="009E7F77"/>
    <w:rsid w:val="009F0450"/>
    <w:rsid w:val="009F396D"/>
    <w:rsid w:val="009F3D02"/>
    <w:rsid w:val="009F53B3"/>
    <w:rsid w:val="009F566F"/>
    <w:rsid w:val="009F5E7C"/>
    <w:rsid w:val="00A0033E"/>
    <w:rsid w:val="00A00417"/>
    <w:rsid w:val="00A00CA4"/>
    <w:rsid w:val="00A0173A"/>
    <w:rsid w:val="00A018CB"/>
    <w:rsid w:val="00A0252A"/>
    <w:rsid w:val="00A02608"/>
    <w:rsid w:val="00A02786"/>
    <w:rsid w:val="00A02CC1"/>
    <w:rsid w:val="00A0428E"/>
    <w:rsid w:val="00A05229"/>
    <w:rsid w:val="00A0648A"/>
    <w:rsid w:val="00A06A0C"/>
    <w:rsid w:val="00A10736"/>
    <w:rsid w:val="00A10B59"/>
    <w:rsid w:val="00A12EF5"/>
    <w:rsid w:val="00A13089"/>
    <w:rsid w:val="00A13266"/>
    <w:rsid w:val="00A135C3"/>
    <w:rsid w:val="00A15BC3"/>
    <w:rsid w:val="00A162FB"/>
    <w:rsid w:val="00A1772F"/>
    <w:rsid w:val="00A17848"/>
    <w:rsid w:val="00A1795D"/>
    <w:rsid w:val="00A20590"/>
    <w:rsid w:val="00A2279A"/>
    <w:rsid w:val="00A228B9"/>
    <w:rsid w:val="00A2372A"/>
    <w:rsid w:val="00A23D9A"/>
    <w:rsid w:val="00A242B4"/>
    <w:rsid w:val="00A24690"/>
    <w:rsid w:val="00A253AF"/>
    <w:rsid w:val="00A25D7E"/>
    <w:rsid w:val="00A25D81"/>
    <w:rsid w:val="00A30A36"/>
    <w:rsid w:val="00A30DE4"/>
    <w:rsid w:val="00A30F01"/>
    <w:rsid w:val="00A31270"/>
    <w:rsid w:val="00A3145E"/>
    <w:rsid w:val="00A345CB"/>
    <w:rsid w:val="00A365D6"/>
    <w:rsid w:val="00A37B2B"/>
    <w:rsid w:val="00A40F37"/>
    <w:rsid w:val="00A42E01"/>
    <w:rsid w:val="00A43DE4"/>
    <w:rsid w:val="00A443EB"/>
    <w:rsid w:val="00A44F02"/>
    <w:rsid w:val="00A46B0D"/>
    <w:rsid w:val="00A46D0B"/>
    <w:rsid w:val="00A47482"/>
    <w:rsid w:val="00A50011"/>
    <w:rsid w:val="00A52023"/>
    <w:rsid w:val="00A5289D"/>
    <w:rsid w:val="00A52D9E"/>
    <w:rsid w:val="00A544F8"/>
    <w:rsid w:val="00A5460C"/>
    <w:rsid w:val="00A54750"/>
    <w:rsid w:val="00A54E59"/>
    <w:rsid w:val="00A551F7"/>
    <w:rsid w:val="00A564F0"/>
    <w:rsid w:val="00A565EB"/>
    <w:rsid w:val="00A57D42"/>
    <w:rsid w:val="00A60264"/>
    <w:rsid w:val="00A6074A"/>
    <w:rsid w:val="00A60D24"/>
    <w:rsid w:val="00A60F92"/>
    <w:rsid w:val="00A61887"/>
    <w:rsid w:val="00A62AFB"/>
    <w:rsid w:val="00A63AB8"/>
    <w:rsid w:val="00A64A0B"/>
    <w:rsid w:val="00A64EE8"/>
    <w:rsid w:val="00A67326"/>
    <w:rsid w:val="00A67C3E"/>
    <w:rsid w:val="00A718BA"/>
    <w:rsid w:val="00A7227E"/>
    <w:rsid w:val="00A72283"/>
    <w:rsid w:val="00A72FAD"/>
    <w:rsid w:val="00A73A11"/>
    <w:rsid w:val="00A75A42"/>
    <w:rsid w:val="00A75D19"/>
    <w:rsid w:val="00A75D22"/>
    <w:rsid w:val="00A75DD0"/>
    <w:rsid w:val="00A76DA1"/>
    <w:rsid w:val="00A802A1"/>
    <w:rsid w:val="00A80C10"/>
    <w:rsid w:val="00A81636"/>
    <w:rsid w:val="00A81D88"/>
    <w:rsid w:val="00A82A3F"/>
    <w:rsid w:val="00A86983"/>
    <w:rsid w:val="00A91008"/>
    <w:rsid w:val="00A93508"/>
    <w:rsid w:val="00A94867"/>
    <w:rsid w:val="00A94A92"/>
    <w:rsid w:val="00A95099"/>
    <w:rsid w:val="00A95224"/>
    <w:rsid w:val="00A952C6"/>
    <w:rsid w:val="00A960AF"/>
    <w:rsid w:val="00A9620C"/>
    <w:rsid w:val="00A97CED"/>
    <w:rsid w:val="00AA111C"/>
    <w:rsid w:val="00AA11E7"/>
    <w:rsid w:val="00AA1D49"/>
    <w:rsid w:val="00AA1F67"/>
    <w:rsid w:val="00AA2763"/>
    <w:rsid w:val="00AA280C"/>
    <w:rsid w:val="00AA2A4D"/>
    <w:rsid w:val="00AA2B03"/>
    <w:rsid w:val="00AA2D5D"/>
    <w:rsid w:val="00AA345D"/>
    <w:rsid w:val="00AA3B34"/>
    <w:rsid w:val="00AA435A"/>
    <w:rsid w:val="00AA4E30"/>
    <w:rsid w:val="00AA5330"/>
    <w:rsid w:val="00AB0F7D"/>
    <w:rsid w:val="00AB30BF"/>
    <w:rsid w:val="00AB35F1"/>
    <w:rsid w:val="00AB3627"/>
    <w:rsid w:val="00AB395E"/>
    <w:rsid w:val="00AB3AA5"/>
    <w:rsid w:val="00AC035D"/>
    <w:rsid w:val="00AC0F65"/>
    <w:rsid w:val="00AC1F41"/>
    <w:rsid w:val="00AC2939"/>
    <w:rsid w:val="00AC3291"/>
    <w:rsid w:val="00AC3B87"/>
    <w:rsid w:val="00AC3DAB"/>
    <w:rsid w:val="00AC4050"/>
    <w:rsid w:val="00AC51D7"/>
    <w:rsid w:val="00AC5DAE"/>
    <w:rsid w:val="00AC60C2"/>
    <w:rsid w:val="00AC6882"/>
    <w:rsid w:val="00AC7E56"/>
    <w:rsid w:val="00AD13E1"/>
    <w:rsid w:val="00AD1722"/>
    <w:rsid w:val="00AD1892"/>
    <w:rsid w:val="00AD1FFD"/>
    <w:rsid w:val="00AD2550"/>
    <w:rsid w:val="00AD2FBD"/>
    <w:rsid w:val="00AD301F"/>
    <w:rsid w:val="00AD37A8"/>
    <w:rsid w:val="00AD7C08"/>
    <w:rsid w:val="00AD7CDD"/>
    <w:rsid w:val="00AE0ED7"/>
    <w:rsid w:val="00AE10B8"/>
    <w:rsid w:val="00AE15A3"/>
    <w:rsid w:val="00AE285E"/>
    <w:rsid w:val="00AE3E7B"/>
    <w:rsid w:val="00AE455F"/>
    <w:rsid w:val="00AE4982"/>
    <w:rsid w:val="00AE4FD8"/>
    <w:rsid w:val="00AE5CC2"/>
    <w:rsid w:val="00AF12C3"/>
    <w:rsid w:val="00AF150A"/>
    <w:rsid w:val="00AF2488"/>
    <w:rsid w:val="00AF27B0"/>
    <w:rsid w:val="00AF2A46"/>
    <w:rsid w:val="00AF3171"/>
    <w:rsid w:val="00AF3200"/>
    <w:rsid w:val="00AF4540"/>
    <w:rsid w:val="00AF5AC4"/>
    <w:rsid w:val="00AF66FA"/>
    <w:rsid w:val="00AF6DDD"/>
    <w:rsid w:val="00B00F56"/>
    <w:rsid w:val="00B01CA8"/>
    <w:rsid w:val="00B02E13"/>
    <w:rsid w:val="00B03494"/>
    <w:rsid w:val="00B03D00"/>
    <w:rsid w:val="00B044D3"/>
    <w:rsid w:val="00B0504C"/>
    <w:rsid w:val="00B06778"/>
    <w:rsid w:val="00B068D9"/>
    <w:rsid w:val="00B07087"/>
    <w:rsid w:val="00B070A0"/>
    <w:rsid w:val="00B07D69"/>
    <w:rsid w:val="00B100B6"/>
    <w:rsid w:val="00B10DC3"/>
    <w:rsid w:val="00B11202"/>
    <w:rsid w:val="00B12894"/>
    <w:rsid w:val="00B15251"/>
    <w:rsid w:val="00B15851"/>
    <w:rsid w:val="00B15CEE"/>
    <w:rsid w:val="00B168CD"/>
    <w:rsid w:val="00B16DE5"/>
    <w:rsid w:val="00B17646"/>
    <w:rsid w:val="00B221CA"/>
    <w:rsid w:val="00B22C9B"/>
    <w:rsid w:val="00B244D8"/>
    <w:rsid w:val="00B24B4D"/>
    <w:rsid w:val="00B2522C"/>
    <w:rsid w:val="00B267D6"/>
    <w:rsid w:val="00B26DC9"/>
    <w:rsid w:val="00B27878"/>
    <w:rsid w:val="00B27F8E"/>
    <w:rsid w:val="00B310D9"/>
    <w:rsid w:val="00B32C61"/>
    <w:rsid w:val="00B335BA"/>
    <w:rsid w:val="00B33BA4"/>
    <w:rsid w:val="00B36385"/>
    <w:rsid w:val="00B36B3E"/>
    <w:rsid w:val="00B36D90"/>
    <w:rsid w:val="00B37B6F"/>
    <w:rsid w:val="00B41499"/>
    <w:rsid w:val="00B414A6"/>
    <w:rsid w:val="00B4172D"/>
    <w:rsid w:val="00B41BCB"/>
    <w:rsid w:val="00B41F5F"/>
    <w:rsid w:val="00B42039"/>
    <w:rsid w:val="00B43575"/>
    <w:rsid w:val="00B436D9"/>
    <w:rsid w:val="00B4396E"/>
    <w:rsid w:val="00B442A7"/>
    <w:rsid w:val="00B44EF3"/>
    <w:rsid w:val="00B45772"/>
    <w:rsid w:val="00B45886"/>
    <w:rsid w:val="00B473ED"/>
    <w:rsid w:val="00B47D1C"/>
    <w:rsid w:val="00B50072"/>
    <w:rsid w:val="00B51861"/>
    <w:rsid w:val="00B5258B"/>
    <w:rsid w:val="00B535EC"/>
    <w:rsid w:val="00B536DF"/>
    <w:rsid w:val="00B54363"/>
    <w:rsid w:val="00B5540D"/>
    <w:rsid w:val="00B55417"/>
    <w:rsid w:val="00B55776"/>
    <w:rsid w:val="00B56AF4"/>
    <w:rsid w:val="00B573DA"/>
    <w:rsid w:val="00B577AF"/>
    <w:rsid w:val="00B57D4A"/>
    <w:rsid w:val="00B57ED6"/>
    <w:rsid w:val="00B60670"/>
    <w:rsid w:val="00B6114D"/>
    <w:rsid w:val="00B62B92"/>
    <w:rsid w:val="00B62B9A"/>
    <w:rsid w:val="00B62F0C"/>
    <w:rsid w:val="00B6315C"/>
    <w:rsid w:val="00B63CDF"/>
    <w:rsid w:val="00B63F7C"/>
    <w:rsid w:val="00B64749"/>
    <w:rsid w:val="00B64A8F"/>
    <w:rsid w:val="00B6666E"/>
    <w:rsid w:val="00B67253"/>
    <w:rsid w:val="00B67571"/>
    <w:rsid w:val="00B70A0D"/>
    <w:rsid w:val="00B71103"/>
    <w:rsid w:val="00B7160F"/>
    <w:rsid w:val="00B71AB7"/>
    <w:rsid w:val="00B73712"/>
    <w:rsid w:val="00B74044"/>
    <w:rsid w:val="00B7577D"/>
    <w:rsid w:val="00B76683"/>
    <w:rsid w:val="00B775EA"/>
    <w:rsid w:val="00B77F48"/>
    <w:rsid w:val="00B8033F"/>
    <w:rsid w:val="00B803D2"/>
    <w:rsid w:val="00B808A4"/>
    <w:rsid w:val="00B80B1F"/>
    <w:rsid w:val="00B81E11"/>
    <w:rsid w:val="00B81F5B"/>
    <w:rsid w:val="00B866D7"/>
    <w:rsid w:val="00B918B7"/>
    <w:rsid w:val="00B9214A"/>
    <w:rsid w:val="00B935D8"/>
    <w:rsid w:val="00B9373C"/>
    <w:rsid w:val="00B93C22"/>
    <w:rsid w:val="00B943CC"/>
    <w:rsid w:val="00B944F0"/>
    <w:rsid w:val="00B9474B"/>
    <w:rsid w:val="00B94C9D"/>
    <w:rsid w:val="00B95913"/>
    <w:rsid w:val="00B9616C"/>
    <w:rsid w:val="00B96853"/>
    <w:rsid w:val="00B96DD7"/>
    <w:rsid w:val="00B97C38"/>
    <w:rsid w:val="00BA0FCC"/>
    <w:rsid w:val="00BA1732"/>
    <w:rsid w:val="00BA4DB6"/>
    <w:rsid w:val="00BA5A12"/>
    <w:rsid w:val="00BA73F8"/>
    <w:rsid w:val="00BB02CA"/>
    <w:rsid w:val="00BB28A7"/>
    <w:rsid w:val="00BB35C2"/>
    <w:rsid w:val="00BB3E91"/>
    <w:rsid w:val="00BB42AF"/>
    <w:rsid w:val="00BB4D23"/>
    <w:rsid w:val="00BB4E3A"/>
    <w:rsid w:val="00BB599C"/>
    <w:rsid w:val="00BB6475"/>
    <w:rsid w:val="00BC1544"/>
    <w:rsid w:val="00BC15CE"/>
    <w:rsid w:val="00BC1F73"/>
    <w:rsid w:val="00BC20D4"/>
    <w:rsid w:val="00BC26D5"/>
    <w:rsid w:val="00BC3200"/>
    <w:rsid w:val="00BC36E6"/>
    <w:rsid w:val="00BC47CE"/>
    <w:rsid w:val="00BC6094"/>
    <w:rsid w:val="00BC6EA3"/>
    <w:rsid w:val="00BD1F25"/>
    <w:rsid w:val="00BD2303"/>
    <w:rsid w:val="00BD311A"/>
    <w:rsid w:val="00BD3A19"/>
    <w:rsid w:val="00BD4172"/>
    <w:rsid w:val="00BD4855"/>
    <w:rsid w:val="00BD4889"/>
    <w:rsid w:val="00BD5126"/>
    <w:rsid w:val="00BD51B6"/>
    <w:rsid w:val="00BD55E8"/>
    <w:rsid w:val="00BD56D2"/>
    <w:rsid w:val="00BD616D"/>
    <w:rsid w:val="00BD628D"/>
    <w:rsid w:val="00BD69E4"/>
    <w:rsid w:val="00BE0410"/>
    <w:rsid w:val="00BE0B5B"/>
    <w:rsid w:val="00BE362A"/>
    <w:rsid w:val="00BE38D1"/>
    <w:rsid w:val="00BE3987"/>
    <w:rsid w:val="00BE3CE1"/>
    <w:rsid w:val="00BE45FC"/>
    <w:rsid w:val="00BE4B86"/>
    <w:rsid w:val="00BE6182"/>
    <w:rsid w:val="00BE71B8"/>
    <w:rsid w:val="00BE7453"/>
    <w:rsid w:val="00BE7597"/>
    <w:rsid w:val="00BF09FA"/>
    <w:rsid w:val="00BF1A3E"/>
    <w:rsid w:val="00BF2257"/>
    <w:rsid w:val="00BF3456"/>
    <w:rsid w:val="00BF37B6"/>
    <w:rsid w:val="00BF3E89"/>
    <w:rsid w:val="00BF3F22"/>
    <w:rsid w:val="00BF4C20"/>
    <w:rsid w:val="00BF4D71"/>
    <w:rsid w:val="00BF6489"/>
    <w:rsid w:val="00BF6701"/>
    <w:rsid w:val="00BF69BB"/>
    <w:rsid w:val="00BF70FD"/>
    <w:rsid w:val="00BF7423"/>
    <w:rsid w:val="00BF7C4C"/>
    <w:rsid w:val="00BF7C77"/>
    <w:rsid w:val="00BF7CCB"/>
    <w:rsid w:val="00C0095C"/>
    <w:rsid w:val="00C00D21"/>
    <w:rsid w:val="00C03EA7"/>
    <w:rsid w:val="00C04BD0"/>
    <w:rsid w:val="00C05162"/>
    <w:rsid w:val="00C10DE9"/>
    <w:rsid w:val="00C1150A"/>
    <w:rsid w:val="00C1279F"/>
    <w:rsid w:val="00C134D8"/>
    <w:rsid w:val="00C13C2F"/>
    <w:rsid w:val="00C14762"/>
    <w:rsid w:val="00C163C7"/>
    <w:rsid w:val="00C20322"/>
    <w:rsid w:val="00C20858"/>
    <w:rsid w:val="00C20EEA"/>
    <w:rsid w:val="00C2278D"/>
    <w:rsid w:val="00C228D5"/>
    <w:rsid w:val="00C23797"/>
    <w:rsid w:val="00C24529"/>
    <w:rsid w:val="00C256D1"/>
    <w:rsid w:val="00C256F5"/>
    <w:rsid w:val="00C25800"/>
    <w:rsid w:val="00C262CD"/>
    <w:rsid w:val="00C26FD9"/>
    <w:rsid w:val="00C30DAB"/>
    <w:rsid w:val="00C333EF"/>
    <w:rsid w:val="00C33B54"/>
    <w:rsid w:val="00C33E14"/>
    <w:rsid w:val="00C369BA"/>
    <w:rsid w:val="00C410E6"/>
    <w:rsid w:val="00C43E63"/>
    <w:rsid w:val="00C44104"/>
    <w:rsid w:val="00C44AAB"/>
    <w:rsid w:val="00C4503F"/>
    <w:rsid w:val="00C45057"/>
    <w:rsid w:val="00C46BF1"/>
    <w:rsid w:val="00C475EA"/>
    <w:rsid w:val="00C47609"/>
    <w:rsid w:val="00C47EDD"/>
    <w:rsid w:val="00C5076E"/>
    <w:rsid w:val="00C50A9D"/>
    <w:rsid w:val="00C50DD7"/>
    <w:rsid w:val="00C5150D"/>
    <w:rsid w:val="00C5192E"/>
    <w:rsid w:val="00C53D37"/>
    <w:rsid w:val="00C5462B"/>
    <w:rsid w:val="00C54920"/>
    <w:rsid w:val="00C558EC"/>
    <w:rsid w:val="00C56A75"/>
    <w:rsid w:val="00C56C36"/>
    <w:rsid w:val="00C57127"/>
    <w:rsid w:val="00C60101"/>
    <w:rsid w:val="00C6128F"/>
    <w:rsid w:val="00C61AA4"/>
    <w:rsid w:val="00C6275D"/>
    <w:rsid w:val="00C636DA"/>
    <w:rsid w:val="00C63768"/>
    <w:rsid w:val="00C64159"/>
    <w:rsid w:val="00C64F1C"/>
    <w:rsid w:val="00C6524B"/>
    <w:rsid w:val="00C653A9"/>
    <w:rsid w:val="00C65782"/>
    <w:rsid w:val="00C65990"/>
    <w:rsid w:val="00C65AB0"/>
    <w:rsid w:val="00C66338"/>
    <w:rsid w:val="00C66679"/>
    <w:rsid w:val="00C67A92"/>
    <w:rsid w:val="00C67B32"/>
    <w:rsid w:val="00C67F72"/>
    <w:rsid w:val="00C71813"/>
    <w:rsid w:val="00C71B00"/>
    <w:rsid w:val="00C720C8"/>
    <w:rsid w:val="00C7255F"/>
    <w:rsid w:val="00C72965"/>
    <w:rsid w:val="00C729EB"/>
    <w:rsid w:val="00C73709"/>
    <w:rsid w:val="00C7388B"/>
    <w:rsid w:val="00C73A49"/>
    <w:rsid w:val="00C73E3C"/>
    <w:rsid w:val="00C74491"/>
    <w:rsid w:val="00C74EBE"/>
    <w:rsid w:val="00C76619"/>
    <w:rsid w:val="00C800A7"/>
    <w:rsid w:val="00C81529"/>
    <w:rsid w:val="00C81DE4"/>
    <w:rsid w:val="00C821FF"/>
    <w:rsid w:val="00C8282C"/>
    <w:rsid w:val="00C828EB"/>
    <w:rsid w:val="00C838AF"/>
    <w:rsid w:val="00C85C83"/>
    <w:rsid w:val="00C8614E"/>
    <w:rsid w:val="00C86223"/>
    <w:rsid w:val="00C86769"/>
    <w:rsid w:val="00C86D1A"/>
    <w:rsid w:val="00C875ED"/>
    <w:rsid w:val="00C878D6"/>
    <w:rsid w:val="00C90208"/>
    <w:rsid w:val="00C916D8"/>
    <w:rsid w:val="00C922E7"/>
    <w:rsid w:val="00C928CB"/>
    <w:rsid w:val="00C92F38"/>
    <w:rsid w:val="00C9443F"/>
    <w:rsid w:val="00C9516C"/>
    <w:rsid w:val="00C95A5A"/>
    <w:rsid w:val="00C95AC0"/>
    <w:rsid w:val="00C96699"/>
    <w:rsid w:val="00C972F2"/>
    <w:rsid w:val="00C97AF4"/>
    <w:rsid w:val="00CA05AD"/>
    <w:rsid w:val="00CA09FB"/>
    <w:rsid w:val="00CA0ED6"/>
    <w:rsid w:val="00CA2856"/>
    <w:rsid w:val="00CA4229"/>
    <w:rsid w:val="00CA4526"/>
    <w:rsid w:val="00CA5405"/>
    <w:rsid w:val="00CA7CF2"/>
    <w:rsid w:val="00CB06AE"/>
    <w:rsid w:val="00CB17FF"/>
    <w:rsid w:val="00CB203B"/>
    <w:rsid w:val="00CB224B"/>
    <w:rsid w:val="00CB27B9"/>
    <w:rsid w:val="00CB2A02"/>
    <w:rsid w:val="00CB34AF"/>
    <w:rsid w:val="00CB3AF1"/>
    <w:rsid w:val="00CB57AA"/>
    <w:rsid w:val="00CB6196"/>
    <w:rsid w:val="00CB629A"/>
    <w:rsid w:val="00CC08C9"/>
    <w:rsid w:val="00CC1E83"/>
    <w:rsid w:val="00CC218E"/>
    <w:rsid w:val="00CC2EC2"/>
    <w:rsid w:val="00CC35F5"/>
    <w:rsid w:val="00CC3E59"/>
    <w:rsid w:val="00CC4D49"/>
    <w:rsid w:val="00CC4EB7"/>
    <w:rsid w:val="00CC53B2"/>
    <w:rsid w:val="00CC69DE"/>
    <w:rsid w:val="00CD0F5C"/>
    <w:rsid w:val="00CD19CC"/>
    <w:rsid w:val="00CD2BF0"/>
    <w:rsid w:val="00CD3C2C"/>
    <w:rsid w:val="00CD4798"/>
    <w:rsid w:val="00CD48F8"/>
    <w:rsid w:val="00CD4FF3"/>
    <w:rsid w:val="00CD6221"/>
    <w:rsid w:val="00CD6B5B"/>
    <w:rsid w:val="00CD6CC6"/>
    <w:rsid w:val="00CD7513"/>
    <w:rsid w:val="00CD7796"/>
    <w:rsid w:val="00CE1886"/>
    <w:rsid w:val="00CE1DDA"/>
    <w:rsid w:val="00CE1E0A"/>
    <w:rsid w:val="00CE2ED5"/>
    <w:rsid w:val="00CE3313"/>
    <w:rsid w:val="00CE3404"/>
    <w:rsid w:val="00CE5E41"/>
    <w:rsid w:val="00CE5F30"/>
    <w:rsid w:val="00CE6BD3"/>
    <w:rsid w:val="00CE7ECE"/>
    <w:rsid w:val="00CF029B"/>
    <w:rsid w:val="00CF0CD9"/>
    <w:rsid w:val="00CF24F1"/>
    <w:rsid w:val="00CF3158"/>
    <w:rsid w:val="00CF7227"/>
    <w:rsid w:val="00D00366"/>
    <w:rsid w:val="00D01164"/>
    <w:rsid w:val="00D020F3"/>
    <w:rsid w:val="00D02567"/>
    <w:rsid w:val="00D03148"/>
    <w:rsid w:val="00D042AE"/>
    <w:rsid w:val="00D043DF"/>
    <w:rsid w:val="00D0448D"/>
    <w:rsid w:val="00D04E3C"/>
    <w:rsid w:val="00D05747"/>
    <w:rsid w:val="00D0585A"/>
    <w:rsid w:val="00D07423"/>
    <w:rsid w:val="00D076D2"/>
    <w:rsid w:val="00D07A09"/>
    <w:rsid w:val="00D10957"/>
    <w:rsid w:val="00D10BF1"/>
    <w:rsid w:val="00D129CF"/>
    <w:rsid w:val="00D12BCF"/>
    <w:rsid w:val="00D148C4"/>
    <w:rsid w:val="00D149CE"/>
    <w:rsid w:val="00D14BE4"/>
    <w:rsid w:val="00D17A89"/>
    <w:rsid w:val="00D17F21"/>
    <w:rsid w:val="00D20763"/>
    <w:rsid w:val="00D21E3C"/>
    <w:rsid w:val="00D22ADA"/>
    <w:rsid w:val="00D235B0"/>
    <w:rsid w:val="00D24070"/>
    <w:rsid w:val="00D24287"/>
    <w:rsid w:val="00D2484D"/>
    <w:rsid w:val="00D252CC"/>
    <w:rsid w:val="00D25C3D"/>
    <w:rsid w:val="00D25FF2"/>
    <w:rsid w:val="00D27012"/>
    <w:rsid w:val="00D30E11"/>
    <w:rsid w:val="00D314EC"/>
    <w:rsid w:val="00D33717"/>
    <w:rsid w:val="00D33AFD"/>
    <w:rsid w:val="00D356D4"/>
    <w:rsid w:val="00D36318"/>
    <w:rsid w:val="00D37025"/>
    <w:rsid w:val="00D3753D"/>
    <w:rsid w:val="00D415AF"/>
    <w:rsid w:val="00D41769"/>
    <w:rsid w:val="00D41A88"/>
    <w:rsid w:val="00D42536"/>
    <w:rsid w:val="00D433DE"/>
    <w:rsid w:val="00D43BBA"/>
    <w:rsid w:val="00D44F3A"/>
    <w:rsid w:val="00D45CC4"/>
    <w:rsid w:val="00D46F09"/>
    <w:rsid w:val="00D4713B"/>
    <w:rsid w:val="00D472D1"/>
    <w:rsid w:val="00D472D6"/>
    <w:rsid w:val="00D476A9"/>
    <w:rsid w:val="00D47771"/>
    <w:rsid w:val="00D51029"/>
    <w:rsid w:val="00D5177E"/>
    <w:rsid w:val="00D51D6C"/>
    <w:rsid w:val="00D528C8"/>
    <w:rsid w:val="00D52DA5"/>
    <w:rsid w:val="00D545B7"/>
    <w:rsid w:val="00D54CB4"/>
    <w:rsid w:val="00D555DB"/>
    <w:rsid w:val="00D60191"/>
    <w:rsid w:val="00D611AA"/>
    <w:rsid w:val="00D616C5"/>
    <w:rsid w:val="00D61871"/>
    <w:rsid w:val="00D61C0F"/>
    <w:rsid w:val="00D6239F"/>
    <w:rsid w:val="00D624F4"/>
    <w:rsid w:val="00D63C2E"/>
    <w:rsid w:val="00D6485C"/>
    <w:rsid w:val="00D65B86"/>
    <w:rsid w:val="00D66257"/>
    <w:rsid w:val="00D6694B"/>
    <w:rsid w:val="00D66FB9"/>
    <w:rsid w:val="00D675E7"/>
    <w:rsid w:val="00D67613"/>
    <w:rsid w:val="00D678F2"/>
    <w:rsid w:val="00D67FDF"/>
    <w:rsid w:val="00D713BE"/>
    <w:rsid w:val="00D72EC1"/>
    <w:rsid w:val="00D74D38"/>
    <w:rsid w:val="00D7671F"/>
    <w:rsid w:val="00D82161"/>
    <w:rsid w:val="00D82AB2"/>
    <w:rsid w:val="00D82AD7"/>
    <w:rsid w:val="00D8304B"/>
    <w:rsid w:val="00D836B2"/>
    <w:rsid w:val="00D85EA8"/>
    <w:rsid w:val="00D87CD0"/>
    <w:rsid w:val="00D90BCA"/>
    <w:rsid w:val="00D91650"/>
    <w:rsid w:val="00D91C23"/>
    <w:rsid w:val="00D921F0"/>
    <w:rsid w:val="00D92CE4"/>
    <w:rsid w:val="00D9597C"/>
    <w:rsid w:val="00D971DC"/>
    <w:rsid w:val="00D974EE"/>
    <w:rsid w:val="00DA0AF0"/>
    <w:rsid w:val="00DA1094"/>
    <w:rsid w:val="00DA18F6"/>
    <w:rsid w:val="00DA3799"/>
    <w:rsid w:val="00DA3EE2"/>
    <w:rsid w:val="00DA4582"/>
    <w:rsid w:val="00DA7313"/>
    <w:rsid w:val="00DA77DD"/>
    <w:rsid w:val="00DB0232"/>
    <w:rsid w:val="00DB032F"/>
    <w:rsid w:val="00DB13D0"/>
    <w:rsid w:val="00DB160B"/>
    <w:rsid w:val="00DB2669"/>
    <w:rsid w:val="00DB2715"/>
    <w:rsid w:val="00DB31AA"/>
    <w:rsid w:val="00DB4917"/>
    <w:rsid w:val="00DB49BD"/>
    <w:rsid w:val="00DB49E7"/>
    <w:rsid w:val="00DB4E5E"/>
    <w:rsid w:val="00DB5CA8"/>
    <w:rsid w:val="00DB5D62"/>
    <w:rsid w:val="00DB6A36"/>
    <w:rsid w:val="00DB7376"/>
    <w:rsid w:val="00DB741E"/>
    <w:rsid w:val="00DC0000"/>
    <w:rsid w:val="00DC06CE"/>
    <w:rsid w:val="00DC073D"/>
    <w:rsid w:val="00DC0834"/>
    <w:rsid w:val="00DC345F"/>
    <w:rsid w:val="00DC3B55"/>
    <w:rsid w:val="00DC45F8"/>
    <w:rsid w:val="00DC467A"/>
    <w:rsid w:val="00DC4733"/>
    <w:rsid w:val="00DC7F24"/>
    <w:rsid w:val="00DD032C"/>
    <w:rsid w:val="00DD18B2"/>
    <w:rsid w:val="00DD1E62"/>
    <w:rsid w:val="00DD2B28"/>
    <w:rsid w:val="00DD31F6"/>
    <w:rsid w:val="00DD3286"/>
    <w:rsid w:val="00DD34FB"/>
    <w:rsid w:val="00DD4314"/>
    <w:rsid w:val="00DD46E0"/>
    <w:rsid w:val="00DD585F"/>
    <w:rsid w:val="00DD6A37"/>
    <w:rsid w:val="00DD6B87"/>
    <w:rsid w:val="00DD7E49"/>
    <w:rsid w:val="00DE3EA9"/>
    <w:rsid w:val="00DE425E"/>
    <w:rsid w:val="00DE5B8E"/>
    <w:rsid w:val="00DE5F49"/>
    <w:rsid w:val="00DF063A"/>
    <w:rsid w:val="00DF182C"/>
    <w:rsid w:val="00DF1CFF"/>
    <w:rsid w:val="00DF33CE"/>
    <w:rsid w:val="00DF4C59"/>
    <w:rsid w:val="00DF4F2A"/>
    <w:rsid w:val="00DF5C2C"/>
    <w:rsid w:val="00DF7242"/>
    <w:rsid w:val="00DF75D2"/>
    <w:rsid w:val="00DF7D43"/>
    <w:rsid w:val="00E0080B"/>
    <w:rsid w:val="00E00E37"/>
    <w:rsid w:val="00E052C7"/>
    <w:rsid w:val="00E065A7"/>
    <w:rsid w:val="00E06A96"/>
    <w:rsid w:val="00E079C0"/>
    <w:rsid w:val="00E079F3"/>
    <w:rsid w:val="00E07CB0"/>
    <w:rsid w:val="00E105B6"/>
    <w:rsid w:val="00E10F8D"/>
    <w:rsid w:val="00E122B8"/>
    <w:rsid w:val="00E1330F"/>
    <w:rsid w:val="00E1531A"/>
    <w:rsid w:val="00E17E1E"/>
    <w:rsid w:val="00E20A96"/>
    <w:rsid w:val="00E214B4"/>
    <w:rsid w:val="00E21BF0"/>
    <w:rsid w:val="00E22A1E"/>
    <w:rsid w:val="00E23F55"/>
    <w:rsid w:val="00E257EA"/>
    <w:rsid w:val="00E30D2E"/>
    <w:rsid w:val="00E30E35"/>
    <w:rsid w:val="00E317DB"/>
    <w:rsid w:val="00E31988"/>
    <w:rsid w:val="00E327B3"/>
    <w:rsid w:val="00E3670C"/>
    <w:rsid w:val="00E36BF5"/>
    <w:rsid w:val="00E3716E"/>
    <w:rsid w:val="00E378BA"/>
    <w:rsid w:val="00E4142B"/>
    <w:rsid w:val="00E41448"/>
    <w:rsid w:val="00E41DE9"/>
    <w:rsid w:val="00E4298B"/>
    <w:rsid w:val="00E43253"/>
    <w:rsid w:val="00E432A7"/>
    <w:rsid w:val="00E438AC"/>
    <w:rsid w:val="00E440CD"/>
    <w:rsid w:val="00E44195"/>
    <w:rsid w:val="00E44212"/>
    <w:rsid w:val="00E455F4"/>
    <w:rsid w:val="00E51858"/>
    <w:rsid w:val="00E519FA"/>
    <w:rsid w:val="00E53BBB"/>
    <w:rsid w:val="00E542DA"/>
    <w:rsid w:val="00E54761"/>
    <w:rsid w:val="00E54900"/>
    <w:rsid w:val="00E54EA1"/>
    <w:rsid w:val="00E55338"/>
    <w:rsid w:val="00E56148"/>
    <w:rsid w:val="00E57F89"/>
    <w:rsid w:val="00E602EC"/>
    <w:rsid w:val="00E6260D"/>
    <w:rsid w:val="00E62927"/>
    <w:rsid w:val="00E62E4D"/>
    <w:rsid w:val="00E62F24"/>
    <w:rsid w:val="00E63709"/>
    <w:rsid w:val="00E66AEC"/>
    <w:rsid w:val="00E6728E"/>
    <w:rsid w:val="00E70A7A"/>
    <w:rsid w:val="00E712C0"/>
    <w:rsid w:val="00E71523"/>
    <w:rsid w:val="00E71B24"/>
    <w:rsid w:val="00E71ED7"/>
    <w:rsid w:val="00E7318F"/>
    <w:rsid w:val="00E73AD7"/>
    <w:rsid w:val="00E7458D"/>
    <w:rsid w:val="00E74ED6"/>
    <w:rsid w:val="00E76868"/>
    <w:rsid w:val="00E800F1"/>
    <w:rsid w:val="00E80C33"/>
    <w:rsid w:val="00E81018"/>
    <w:rsid w:val="00E82D31"/>
    <w:rsid w:val="00E8430F"/>
    <w:rsid w:val="00E854A4"/>
    <w:rsid w:val="00E87B9F"/>
    <w:rsid w:val="00E9069D"/>
    <w:rsid w:val="00E907D1"/>
    <w:rsid w:val="00E91B3F"/>
    <w:rsid w:val="00E923A6"/>
    <w:rsid w:val="00E92D87"/>
    <w:rsid w:val="00E93CD5"/>
    <w:rsid w:val="00E95689"/>
    <w:rsid w:val="00E95D63"/>
    <w:rsid w:val="00E96A2F"/>
    <w:rsid w:val="00E977D5"/>
    <w:rsid w:val="00E97EA9"/>
    <w:rsid w:val="00EA0239"/>
    <w:rsid w:val="00EA0D64"/>
    <w:rsid w:val="00EA0E0F"/>
    <w:rsid w:val="00EA0E2D"/>
    <w:rsid w:val="00EA52CC"/>
    <w:rsid w:val="00EA58F9"/>
    <w:rsid w:val="00EA7F21"/>
    <w:rsid w:val="00EB044F"/>
    <w:rsid w:val="00EB047A"/>
    <w:rsid w:val="00EB1A14"/>
    <w:rsid w:val="00EB1EB1"/>
    <w:rsid w:val="00EB2D19"/>
    <w:rsid w:val="00EB3DB2"/>
    <w:rsid w:val="00EB4230"/>
    <w:rsid w:val="00EB48C8"/>
    <w:rsid w:val="00EB77BE"/>
    <w:rsid w:val="00EC310C"/>
    <w:rsid w:val="00EC4B5C"/>
    <w:rsid w:val="00EC4FE8"/>
    <w:rsid w:val="00EC5599"/>
    <w:rsid w:val="00ED09AC"/>
    <w:rsid w:val="00ED0B83"/>
    <w:rsid w:val="00ED0CAA"/>
    <w:rsid w:val="00ED288D"/>
    <w:rsid w:val="00ED28FA"/>
    <w:rsid w:val="00ED2C65"/>
    <w:rsid w:val="00ED4D3F"/>
    <w:rsid w:val="00ED6824"/>
    <w:rsid w:val="00ED71EC"/>
    <w:rsid w:val="00ED734C"/>
    <w:rsid w:val="00ED794F"/>
    <w:rsid w:val="00EE22CE"/>
    <w:rsid w:val="00EE312A"/>
    <w:rsid w:val="00EE313A"/>
    <w:rsid w:val="00EE348D"/>
    <w:rsid w:val="00EE4B28"/>
    <w:rsid w:val="00EE4BB8"/>
    <w:rsid w:val="00EE683C"/>
    <w:rsid w:val="00EE7680"/>
    <w:rsid w:val="00EF0315"/>
    <w:rsid w:val="00EF0763"/>
    <w:rsid w:val="00EF11F8"/>
    <w:rsid w:val="00EF1432"/>
    <w:rsid w:val="00EF2F96"/>
    <w:rsid w:val="00EF33EB"/>
    <w:rsid w:val="00EF42C7"/>
    <w:rsid w:val="00EF45AD"/>
    <w:rsid w:val="00EF4D73"/>
    <w:rsid w:val="00EF582A"/>
    <w:rsid w:val="00EF60D9"/>
    <w:rsid w:val="00EF6C59"/>
    <w:rsid w:val="00F00B5E"/>
    <w:rsid w:val="00F01440"/>
    <w:rsid w:val="00F01687"/>
    <w:rsid w:val="00F01B25"/>
    <w:rsid w:val="00F01D5F"/>
    <w:rsid w:val="00F037B5"/>
    <w:rsid w:val="00F048EA"/>
    <w:rsid w:val="00F050BF"/>
    <w:rsid w:val="00F05AC5"/>
    <w:rsid w:val="00F06639"/>
    <w:rsid w:val="00F06C56"/>
    <w:rsid w:val="00F0713C"/>
    <w:rsid w:val="00F10063"/>
    <w:rsid w:val="00F109CB"/>
    <w:rsid w:val="00F10B60"/>
    <w:rsid w:val="00F11AF0"/>
    <w:rsid w:val="00F123BA"/>
    <w:rsid w:val="00F164F1"/>
    <w:rsid w:val="00F16883"/>
    <w:rsid w:val="00F16A9B"/>
    <w:rsid w:val="00F17EC3"/>
    <w:rsid w:val="00F20F64"/>
    <w:rsid w:val="00F214C5"/>
    <w:rsid w:val="00F224BE"/>
    <w:rsid w:val="00F22FDC"/>
    <w:rsid w:val="00F231CE"/>
    <w:rsid w:val="00F24709"/>
    <w:rsid w:val="00F25F1C"/>
    <w:rsid w:val="00F2664D"/>
    <w:rsid w:val="00F278B1"/>
    <w:rsid w:val="00F3093B"/>
    <w:rsid w:val="00F31211"/>
    <w:rsid w:val="00F31DBF"/>
    <w:rsid w:val="00F3203F"/>
    <w:rsid w:val="00F33072"/>
    <w:rsid w:val="00F33CEB"/>
    <w:rsid w:val="00F3422F"/>
    <w:rsid w:val="00F34690"/>
    <w:rsid w:val="00F352A7"/>
    <w:rsid w:val="00F3554D"/>
    <w:rsid w:val="00F36609"/>
    <w:rsid w:val="00F37ECC"/>
    <w:rsid w:val="00F4085C"/>
    <w:rsid w:val="00F413F6"/>
    <w:rsid w:val="00F42601"/>
    <w:rsid w:val="00F42A5C"/>
    <w:rsid w:val="00F42EB7"/>
    <w:rsid w:val="00F43E0D"/>
    <w:rsid w:val="00F44365"/>
    <w:rsid w:val="00F44C62"/>
    <w:rsid w:val="00F4549C"/>
    <w:rsid w:val="00F455A1"/>
    <w:rsid w:val="00F46E04"/>
    <w:rsid w:val="00F501F9"/>
    <w:rsid w:val="00F504B9"/>
    <w:rsid w:val="00F5119D"/>
    <w:rsid w:val="00F52B5D"/>
    <w:rsid w:val="00F532C8"/>
    <w:rsid w:val="00F532CF"/>
    <w:rsid w:val="00F5344B"/>
    <w:rsid w:val="00F53A60"/>
    <w:rsid w:val="00F5527A"/>
    <w:rsid w:val="00F56BEC"/>
    <w:rsid w:val="00F56EBE"/>
    <w:rsid w:val="00F614EB"/>
    <w:rsid w:val="00F62048"/>
    <w:rsid w:val="00F620DE"/>
    <w:rsid w:val="00F62BD0"/>
    <w:rsid w:val="00F64423"/>
    <w:rsid w:val="00F64F64"/>
    <w:rsid w:val="00F65A0C"/>
    <w:rsid w:val="00F66105"/>
    <w:rsid w:val="00F663A1"/>
    <w:rsid w:val="00F66D47"/>
    <w:rsid w:val="00F6746E"/>
    <w:rsid w:val="00F6770F"/>
    <w:rsid w:val="00F70C4F"/>
    <w:rsid w:val="00F70F7D"/>
    <w:rsid w:val="00F7165D"/>
    <w:rsid w:val="00F72451"/>
    <w:rsid w:val="00F72FA9"/>
    <w:rsid w:val="00F73A78"/>
    <w:rsid w:val="00F74860"/>
    <w:rsid w:val="00F74A63"/>
    <w:rsid w:val="00F77000"/>
    <w:rsid w:val="00F77BD1"/>
    <w:rsid w:val="00F8026B"/>
    <w:rsid w:val="00F81B14"/>
    <w:rsid w:val="00F81FFF"/>
    <w:rsid w:val="00F829FE"/>
    <w:rsid w:val="00F830B2"/>
    <w:rsid w:val="00F83883"/>
    <w:rsid w:val="00F83C98"/>
    <w:rsid w:val="00F8433D"/>
    <w:rsid w:val="00F848F1"/>
    <w:rsid w:val="00F85A41"/>
    <w:rsid w:val="00F86348"/>
    <w:rsid w:val="00F86D37"/>
    <w:rsid w:val="00F8709F"/>
    <w:rsid w:val="00F913C0"/>
    <w:rsid w:val="00F91B25"/>
    <w:rsid w:val="00F9226F"/>
    <w:rsid w:val="00F929A3"/>
    <w:rsid w:val="00F92F1D"/>
    <w:rsid w:val="00F94B5B"/>
    <w:rsid w:val="00F94E40"/>
    <w:rsid w:val="00F95EF4"/>
    <w:rsid w:val="00F967E3"/>
    <w:rsid w:val="00F96C00"/>
    <w:rsid w:val="00F9753C"/>
    <w:rsid w:val="00FA0108"/>
    <w:rsid w:val="00FA0745"/>
    <w:rsid w:val="00FA0D4F"/>
    <w:rsid w:val="00FA15B1"/>
    <w:rsid w:val="00FA364D"/>
    <w:rsid w:val="00FA365D"/>
    <w:rsid w:val="00FA371E"/>
    <w:rsid w:val="00FA3949"/>
    <w:rsid w:val="00FA3978"/>
    <w:rsid w:val="00FA6293"/>
    <w:rsid w:val="00FA63A5"/>
    <w:rsid w:val="00FB01F3"/>
    <w:rsid w:val="00FB05E0"/>
    <w:rsid w:val="00FB0838"/>
    <w:rsid w:val="00FB1067"/>
    <w:rsid w:val="00FB1726"/>
    <w:rsid w:val="00FB2464"/>
    <w:rsid w:val="00FB52B9"/>
    <w:rsid w:val="00FB54DC"/>
    <w:rsid w:val="00FB5522"/>
    <w:rsid w:val="00FB564E"/>
    <w:rsid w:val="00FB792D"/>
    <w:rsid w:val="00FB7D7C"/>
    <w:rsid w:val="00FC1583"/>
    <w:rsid w:val="00FC31DC"/>
    <w:rsid w:val="00FC43EC"/>
    <w:rsid w:val="00FC5C27"/>
    <w:rsid w:val="00FC6030"/>
    <w:rsid w:val="00FC60F5"/>
    <w:rsid w:val="00FC6F69"/>
    <w:rsid w:val="00FD03EF"/>
    <w:rsid w:val="00FD052C"/>
    <w:rsid w:val="00FD120F"/>
    <w:rsid w:val="00FD1566"/>
    <w:rsid w:val="00FD2070"/>
    <w:rsid w:val="00FD209E"/>
    <w:rsid w:val="00FD3642"/>
    <w:rsid w:val="00FD3802"/>
    <w:rsid w:val="00FD3E62"/>
    <w:rsid w:val="00FD3EC4"/>
    <w:rsid w:val="00FD428C"/>
    <w:rsid w:val="00FD436E"/>
    <w:rsid w:val="00FD5475"/>
    <w:rsid w:val="00FD632A"/>
    <w:rsid w:val="00FD7179"/>
    <w:rsid w:val="00FD73F7"/>
    <w:rsid w:val="00FD7802"/>
    <w:rsid w:val="00FD7D08"/>
    <w:rsid w:val="00FD7D33"/>
    <w:rsid w:val="00FE1F26"/>
    <w:rsid w:val="00FE4520"/>
    <w:rsid w:val="00FE586F"/>
    <w:rsid w:val="00FE61B3"/>
    <w:rsid w:val="00FE649B"/>
    <w:rsid w:val="00FE7645"/>
    <w:rsid w:val="00FE7DA3"/>
    <w:rsid w:val="00FE7DC6"/>
    <w:rsid w:val="00FF10D8"/>
    <w:rsid w:val="00FF2089"/>
    <w:rsid w:val="00FF292C"/>
    <w:rsid w:val="00FF34E5"/>
    <w:rsid w:val="00FF3E3F"/>
    <w:rsid w:val="00FF3E82"/>
    <w:rsid w:val="00FF44DA"/>
    <w:rsid w:val="00FF5C1D"/>
    <w:rsid w:val="00FF5F76"/>
    <w:rsid w:val="00FF7DBB"/>
    <w:rsid w:val="00FF7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88949"/>
    </o:shapedefaults>
    <o:shapelayout v:ext="edit">
      <o:idmap v:ext="edit" data="1"/>
    </o:shapelayout>
  </w:shapeDefaults>
  <w:decimalSymbol w:val="."/>
  <w:listSeparator w:val=","/>
  <w14:docId w14:val="4F23B4A2"/>
  <w15:docId w15:val="{4592297A-DB45-44C6-8A28-EACE3531B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0D64"/>
    <w:rPr>
      <w:rFonts w:asciiTheme="minorHAnsi" w:hAnsiTheme="minorHAnsi"/>
      <w:sz w:val="24"/>
      <w:szCs w:val="24"/>
    </w:rPr>
  </w:style>
  <w:style w:type="paragraph" w:styleId="Heading1">
    <w:name w:val="heading 1"/>
    <w:link w:val="Heading1Char"/>
    <w:uiPriority w:val="99"/>
    <w:qFormat/>
    <w:rsid w:val="00EA0D64"/>
    <w:pPr>
      <w:keepNext/>
      <w:jc w:val="center"/>
      <w:outlineLvl w:val="0"/>
    </w:pPr>
    <w:rPr>
      <w:rFonts w:ascii="Trebuchet MS" w:hAnsi="Trebuchet MS"/>
      <w:bCs/>
      <w:color w:val="117FB4"/>
      <w:sz w:val="28"/>
      <w:szCs w:val="24"/>
    </w:rPr>
  </w:style>
  <w:style w:type="paragraph" w:styleId="Heading2">
    <w:name w:val="heading 2"/>
    <w:qFormat/>
    <w:rsid w:val="00EA0D64"/>
    <w:pPr>
      <w:keepNext/>
      <w:spacing w:before="60" w:after="60"/>
      <w:outlineLvl w:val="1"/>
    </w:pPr>
    <w:rPr>
      <w:rFonts w:ascii="Trebuchet MS" w:hAnsi="Trebuchet MS" w:cs="Arial"/>
      <w:b/>
      <w:sz w:val="24"/>
      <w:szCs w:val="24"/>
    </w:rPr>
  </w:style>
  <w:style w:type="paragraph" w:styleId="Heading3">
    <w:name w:val="heading 3"/>
    <w:basedOn w:val="ListParagraph"/>
    <w:next w:val="Normal"/>
    <w:link w:val="Heading3Char"/>
    <w:uiPriority w:val="99"/>
    <w:qFormat/>
    <w:rsid w:val="00FD3EC4"/>
    <w:pPr>
      <w:keepNext/>
      <w:numPr>
        <w:ilvl w:val="2"/>
        <w:numId w:val="1"/>
      </w:numPr>
      <w:outlineLvl w:val="2"/>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A0D64"/>
    <w:rPr>
      <w:rFonts w:ascii="Trebuchet MS" w:hAnsi="Trebuchet MS"/>
      <w:bCs/>
      <w:color w:val="117FB4"/>
      <w:sz w:val="28"/>
      <w:szCs w:val="24"/>
    </w:rPr>
  </w:style>
  <w:style w:type="character" w:customStyle="1" w:styleId="Heading3Char">
    <w:name w:val="Heading 3 Char"/>
    <w:basedOn w:val="DefaultParagraphFont"/>
    <w:link w:val="Heading3"/>
    <w:uiPriority w:val="99"/>
    <w:rsid w:val="00FD3EC4"/>
    <w:rPr>
      <w:rFonts w:ascii="Arial" w:hAnsi="Arial" w:cs="Arial"/>
      <w:sz w:val="22"/>
      <w:szCs w:val="22"/>
    </w:rPr>
  </w:style>
  <w:style w:type="paragraph" w:customStyle="1" w:styleId="CM25">
    <w:name w:val="CM25"/>
    <w:basedOn w:val="Normal"/>
    <w:next w:val="Normal"/>
    <w:uiPriority w:val="99"/>
    <w:rsid w:val="007155C2"/>
    <w:pPr>
      <w:autoSpaceDE w:val="0"/>
      <w:autoSpaceDN w:val="0"/>
      <w:adjustRightInd w:val="0"/>
      <w:spacing w:after="258"/>
    </w:pPr>
    <w:rPr>
      <w:rFonts w:ascii="Arial" w:hAnsi="Arial"/>
    </w:rPr>
  </w:style>
  <w:style w:type="character" w:styleId="CommentReference">
    <w:name w:val="annotation reference"/>
    <w:basedOn w:val="DefaultParagraphFont"/>
    <w:uiPriority w:val="99"/>
    <w:semiHidden/>
    <w:rsid w:val="000A65D3"/>
    <w:rPr>
      <w:rFonts w:cs="Times New Roman"/>
      <w:sz w:val="16"/>
      <w:szCs w:val="16"/>
    </w:rPr>
  </w:style>
  <w:style w:type="paragraph" w:styleId="CommentText">
    <w:name w:val="annotation text"/>
    <w:basedOn w:val="Normal"/>
    <w:link w:val="CommentTextChar"/>
    <w:uiPriority w:val="99"/>
    <w:semiHidden/>
    <w:rsid w:val="000A65D3"/>
    <w:rPr>
      <w:rFonts w:ascii="Arial" w:hAnsi="Arial"/>
      <w:sz w:val="20"/>
      <w:szCs w:val="20"/>
    </w:rPr>
  </w:style>
  <w:style w:type="character" w:customStyle="1" w:styleId="CommentTextChar">
    <w:name w:val="Comment Text Char"/>
    <w:basedOn w:val="DefaultParagraphFont"/>
    <w:link w:val="CommentText"/>
    <w:uiPriority w:val="99"/>
    <w:semiHidden/>
    <w:rsid w:val="00243C3A"/>
    <w:rPr>
      <w:sz w:val="20"/>
      <w:szCs w:val="20"/>
    </w:rPr>
  </w:style>
  <w:style w:type="paragraph" w:styleId="BalloonText">
    <w:name w:val="Balloon Text"/>
    <w:basedOn w:val="Normal"/>
    <w:link w:val="BalloonTextChar"/>
    <w:uiPriority w:val="99"/>
    <w:semiHidden/>
    <w:rsid w:val="000A65D3"/>
    <w:rPr>
      <w:rFonts w:ascii="Tahoma" w:hAnsi="Tahoma" w:cs="Tahoma"/>
      <w:sz w:val="16"/>
      <w:szCs w:val="16"/>
    </w:rPr>
  </w:style>
  <w:style w:type="character" w:customStyle="1" w:styleId="BalloonTextChar">
    <w:name w:val="Balloon Text Char"/>
    <w:basedOn w:val="DefaultParagraphFont"/>
    <w:link w:val="BalloonText"/>
    <w:uiPriority w:val="99"/>
    <w:semiHidden/>
    <w:rsid w:val="00243C3A"/>
    <w:rPr>
      <w:sz w:val="0"/>
      <w:szCs w:val="0"/>
    </w:rPr>
  </w:style>
  <w:style w:type="paragraph" w:styleId="CommentSubject">
    <w:name w:val="annotation subject"/>
    <w:basedOn w:val="CommentText"/>
    <w:next w:val="CommentText"/>
    <w:link w:val="CommentSubjectChar"/>
    <w:uiPriority w:val="99"/>
    <w:semiHidden/>
    <w:rsid w:val="00B87B05"/>
    <w:rPr>
      <w:rFonts w:ascii="Times New Roman" w:hAnsi="Times New Roman"/>
      <w:b/>
      <w:bCs/>
    </w:rPr>
  </w:style>
  <w:style w:type="character" w:customStyle="1" w:styleId="CommentSubjectChar">
    <w:name w:val="Comment Subject Char"/>
    <w:basedOn w:val="CommentTextChar"/>
    <w:link w:val="CommentSubject"/>
    <w:uiPriority w:val="99"/>
    <w:semiHidden/>
    <w:rsid w:val="00243C3A"/>
    <w:rPr>
      <w:b/>
      <w:bCs/>
      <w:sz w:val="20"/>
      <w:szCs w:val="20"/>
    </w:rPr>
  </w:style>
  <w:style w:type="character" w:styleId="Hyperlink">
    <w:name w:val="Hyperlink"/>
    <w:basedOn w:val="DefaultParagraphFont"/>
    <w:uiPriority w:val="99"/>
    <w:rsid w:val="00D62649"/>
    <w:rPr>
      <w:rFonts w:cs="Times New Roman"/>
      <w:color w:val="0000FF"/>
      <w:u w:val="single"/>
    </w:rPr>
  </w:style>
  <w:style w:type="paragraph" w:styleId="BodyTextIndent2">
    <w:name w:val="Body Text Indent 2"/>
    <w:basedOn w:val="Normal"/>
    <w:link w:val="BodyTextIndent2Char"/>
    <w:uiPriority w:val="99"/>
    <w:rsid w:val="001375E7"/>
    <w:pPr>
      <w:suppressAutoHyphens/>
      <w:ind w:left="360"/>
    </w:pPr>
    <w:rPr>
      <w:rFonts w:ascii="Arial" w:hAnsi="Arial"/>
      <w:sz w:val="22"/>
      <w:lang w:eastAsia="ar-SA"/>
    </w:rPr>
  </w:style>
  <w:style w:type="character" w:customStyle="1" w:styleId="BodyTextIndent2Char">
    <w:name w:val="Body Text Indent 2 Char"/>
    <w:basedOn w:val="DefaultParagraphFont"/>
    <w:link w:val="BodyTextIndent2"/>
    <w:uiPriority w:val="99"/>
    <w:semiHidden/>
    <w:rsid w:val="00243C3A"/>
    <w:rPr>
      <w:sz w:val="24"/>
      <w:szCs w:val="24"/>
    </w:rPr>
  </w:style>
  <w:style w:type="paragraph" w:styleId="Header">
    <w:name w:val="header"/>
    <w:basedOn w:val="Normal"/>
    <w:link w:val="HeaderChar"/>
    <w:uiPriority w:val="99"/>
    <w:rsid w:val="00786F9B"/>
    <w:pPr>
      <w:tabs>
        <w:tab w:val="center" w:pos="4320"/>
        <w:tab w:val="right" w:pos="8640"/>
      </w:tabs>
    </w:pPr>
  </w:style>
  <w:style w:type="character" w:customStyle="1" w:styleId="HeaderChar">
    <w:name w:val="Header Char"/>
    <w:basedOn w:val="DefaultParagraphFont"/>
    <w:link w:val="Header"/>
    <w:uiPriority w:val="99"/>
    <w:rsid w:val="00243C3A"/>
    <w:rPr>
      <w:sz w:val="24"/>
      <w:szCs w:val="24"/>
    </w:rPr>
  </w:style>
  <w:style w:type="paragraph" w:styleId="Footer">
    <w:name w:val="footer"/>
    <w:basedOn w:val="Normal"/>
    <w:link w:val="FooterChar"/>
    <w:rsid w:val="00786F9B"/>
    <w:pPr>
      <w:tabs>
        <w:tab w:val="center" w:pos="4320"/>
        <w:tab w:val="right" w:pos="8640"/>
      </w:tabs>
    </w:pPr>
  </w:style>
  <w:style w:type="character" w:customStyle="1" w:styleId="FooterChar">
    <w:name w:val="Footer Char"/>
    <w:basedOn w:val="DefaultParagraphFont"/>
    <w:link w:val="Footer"/>
    <w:rsid w:val="00243C3A"/>
    <w:rPr>
      <w:sz w:val="24"/>
      <w:szCs w:val="24"/>
    </w:rPr>
  </w:style>
  <w:style w:type="character" w:styleId="PageNumber">
    <w:name w:val="page number"/>
    <w:basedOn w:val="DefaultParagraphFont"/>
    <w:rsid w:val="00786F9B"/>
    <w:rPr>
      <w:rFonts w:cs="Times New Roman"/>
    </w:rPr>
  </w:style>
  <w:style w:type="paragraph" w:styleId="FootnoteText">
    <w:name w:val="footnote text"/>
    <w:basedOn w:val="Normal"/>
    <w:link w:val="FootnoteTextChar"/>
    <w:uiPriority w:val="99"/>
    <w:semiHidden/>
    <w:rsid w:val="0019590E"/>
    <w:rPr>
      <w:sz w:val="20"/>
      <w:szCs w:val="20"/>
    </w:rPr>
  </w:style>
  <w:style w:type="character" w:customStyle="1" w:styleId="FootnoteTextChar">
    <w:name w:val="Footnote Text Char"/>
    <w:basedOn w:val="DefaultParagraphFont"/>
    <w:link w:val="FootnoteText"/>
    <w:uiPriority w:val="99"/>
    <w:semiHidden/>
    <w:rsid w:val="00243C3A"/>
    <w:rPr>
      <w:sz w:val="20"/>
      <w:szCs w:val="20"/>
    </w:rPr>
  </w:style>
  <w:style w:type="character" w:styleId="FootnoteReference">
    <w:name w:val="footnote reference"/>
    <w:basedOn w:val="DefaultParagraphFont"/>
    <w:uiPriority w:val="99"/>
    <w:semiHidden/>
    <w:rsid w:val="0019590E"/>
    <w:rPr>
      <w:rFonts w:cs="Times New Roman"/>
      <w:vertAlign w:val="superscript"/>
    </w:rPr>
  </w:style>
  <w:style w:type="character" w:styleId="FollowedHyperlink">
    <w:name w:val="FollowedHyperlink"/>
    <w:basedOn w:val="DefaultParagraphFont"/>
    <w:rsid w:val="00AA36D0"/>
    <w:rPr>
      <w:color w:val="800080"/>
      <w:u w:val="single"/>
    </w:rPr>
  </w:style>
  <w:style w:type="table" w:styleId="TableGrid">
    <w:name w:val="Table Grid"/>
    <w:basedOn w:val="TableNormal"/>
    <w:uiPriority w:val="39"/>
    <w:rsid w:val="00BE0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6">
    <w:name w:val="Table List 6"/>
    <w:basedOn w:val="TableNormal"/>
    <w:rsid w:val="00505AE3"/>
    <w:rPr>
      <w:color w:val="00330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shd w:val="clear" w:color="auto" w:fill="F3F3F3"/>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shd w:val="clear" w:color="auto" w:fill="D1EDFF"/>
      </w:tcPr>
    </w:tblStylePr>
    <w:tblStylePr w:type="band2Horz">
      <w:tblPr/>
      <w:tcPr>
        <w:shd w:val="clear" w:color="auto" w:fill="99CCFF"/>
      </w:tcPr>
    </w:tblStylePr>
  </w:style>
  <w:style w:type="paragraph" w:styleId="TOC1">
    <w:name w:val="toc 1"/>
    <w:basedOn w:val="Normal"/>
    <w:next w:val="Normal"/>
    <w:autoRedefine/>
    <w:uiPriority w:val="39"/>
    <w:rsid w:val="00055DAB"/>
    <w:pPr>
      <w:tabs>
        <w:tab w:val="left" w:pos="720"/>
        <w:tab w:val="right" w:leader="dot" w:pos="8630"/>
      </w:tabs>
      <w:ind w:left="720" w:hanging="720"/>
    </w:pPr>
    <w:rPr>
      <w:rFonts w:ascii="Arial" w:hAnsi="Arial" w:cs="Arial"/>
      <w:b/>
      <w:bCs/>
      <w:noProof/>
      <w:sz w:val="22"/>
      <w:szCs w:val="22"/>
    </w:rPr>
  </w:style>
  <w:style w:type="paragraph" w:styleId="TOC3">
    <w:name w:val="toc 3"/>
    <w:basedOn w:val="Normal"/>
    <w:next w:val="Normal"/>
    <w:autoRedefine/>
    <w:semiHidden/>
    <w:rsid w:val="0096239D"/>
    <w:pPr>
      <w:ind w:left="480"/>
    </w:pPr>
    <w:rPr>
      <w:i/>
      <w:iCs/>
      <w:sz w:val="20"/>
      <w:szCs w:val="20"/>
    </w:rPr>
  </w:style>
  <w:style w:type="paragraph" w:styleId="TOC2">
    <w:name w:val="toc 2"/>
    <w:basedOn w:val="Normal"/>
    <w:next w:val="Normal"/>
    <w:autoRedefine/>
    <w:uiPriority w:val="39"/>
    <w:rsid w:val="009E14FD"/>
    <w:pPr>
      <w:ind w:left="240"/>
    </w:pPr>
    <w:rPr>
      <w:smallCaps/>
      <w:sz w:val="20"/>
      <w:szCs w:val="20"/>
    </w:rPr>
  </w:style>
  <w:style w:type="paragraph" w:styleId="TOC4">
    <w:name w:val="toc 4"/>
    <w:basedOn w:val="Normal"/>
    <w:next w:val="Normal"/>
    <w:autoRedefine/>
    <w:semiHidden/>
    <w:rsid w:val="009E14FD"/>
    <w:pPr>
      <w:ind w:left="720"/>
    </w:pPr>
    <w:rPr>
      <w:sz w:val="18"/>
      <w:szCs w:val="18"/>
    </w:rPr>
  </w:style>
  <w:style w:type="paragraph" w:styleId="TOC5">
    <w:name w:val="toc 5"/>
    <w:basedOn w:val="Normal"/>
    <w:next w:val="Normal"/>
    <w:autoRedefine/>
    <w:semiHidden/>
    <w:rsid w:val="009E14FD"/>
    <w:pPr>
      <w:ind w:left="960"/>
    </w:pPr>
    <w:rPr>
      <w:sz w:val="18"/>
      <w:szCs w:val="18"/>
    </w:rPr>
  </w:style>
  <w:style w:type="paragraph" w:styleId="TOC6">
    <w:name w:val="toc 6"/>
    <w:basedOn w:val="Normal"/>
    <w:next w:val="Normal"/>
    <w:autoRedefine/>
    <w:semiHidden/>
    <w:rsid w:val="009E14FD"/>
    <w:pPr>
      <w:ind w:left="1200"/>
    </w:pPr>
    <w:rPr>
      <w:sz w:val="18"/>
      <w:szCs w:val="18"/>
    </w:rPr>
  </w:style>
  <w:style w:type="paragraph" w:styleId="TOC7">
    <w:name w:val="toc 7"/>
    <w:basedOn w:val="Normal"/>
    <w:next w:val="Normal"/>
    <w:autoRedefine/>
    <w:semiHidden/>
    <w:rsid w:val="009E14FD"/>
    <w:pPr>
      <w:ind w:left="1440"/>
    </w:pPr>
    <w:rPr>
      <w:sz w:val="18"/>
      <w:szCs w:val="18"/>
    </w:rPr>
  </w:style>
  <w:style w:type="paragraph" w:styleId="TOC8">
    <w:name w:val="toc 8"/>
    <w:basedOn w:val="Normal"/>
    <w:next w:val="Normal"/>
    <w:autoRedefine/>
    <w:semiHidden/>
    <w:rsid w:val="009E14FD"/>
    <w:pPr>
      <w:ind w:left="1680"/>
    </w:pPr>
    <w:rPr>
      <w:sz w:val="18"/>
      <w:szCs w:val="18"/>
    </w:rPr>
  </w:style>
  <w:style w:type="paragraph" w:styleId="TOC9">
    <w:name w:val="toc 9"/>
    <w:basedOn w:val="Normal"/>
    <w:next w:val="Normal"/>
    <w:autoRedefine/>
    <w:semiHidden/>
    <w:rsid w:val="009E14FD"/>
    <w:pPr>
      <w:ind w:left="1920"/>
    </w:pPr>
    <w:rPr>
      <w:sz w:val="18"/>
      <w:szCs w:val="18"/>
    </w:rPr>
  </w:style>
  <w:style w:type="paragraph" w:styleId="Revision">
    <w:name w:val="Revision"/>
    <w:hidden/>
    <w:uiPriority w:val="99"/>
    <w:semiHidden/>
    <w:rsid w:val="00C67F72"/>
    <w:rPr>
      <w:sz w:val="24"/>
      <w:szCs w:val="24"/>
    </w:rPr>
  </w:style>
  <w:style w:type="paragraph" w:styleId="ListParagraph">
    <w:name w:val="List Paragraph"/>
    <w:basedOn w:val="Normal"/>
    <w:uiPriority w:val="34"/>
    <w:qFormat/>
    <w:rsid w:val="00FD7D08"/>
  </w:style>
  <w:style w:type="paragraph" w:styleId="Title">
    <w:name w:val="Title"/>
    <w:next w:val="Normal"/>
    <w:link w:val="TitleChar"/>
    <w:qFormat/>
    <w:rsid w:val="00A44F02"/>
    <w:pPr>
      <w:spacing w:after="160"/>
      <w:jc w:val="center"/>
      <w:outlineLvl w:val="0"/>
    </w:pPr>
    <w:rPr>
      <w:rFonts w:ascii="Trebuchet MS" w:hAnsi="Trebuchet MS" w:cs="Arial"/>
      <w:b/>
      <w:bCs/>
      <w:color w:val="0070C0"/>
      <w:kern w:val="28"/>
      <w:sz w:val="28"/>
      <w:szCs w:val="32"/>
    </w:rPr>
  </w:style>
  <w:style w:type="character" w:customStyle="1" w:styleId="TitleChar">
    <w:name w:val="Title Char"/>
    <w:basedOn w:val="DefaultParagraphFont"/>
    <w:link w:val="Title"/>
    <w:rsid w:val="00A44F02"/>
    <w:rPr>
      <w:rFonts w:ascii="Trebuchet MS" w:hAnsi="Trebuchet MS" w:cs="Arial"/>
      <w:b/>
      <w:bCs/>
      <w:color w:val="0070C0"/>
      <w:kern w:val="28"/>
      <w:sz w:val="28"/>
      <w:szCs w:val="32"/>
    </w:rPr>
  </w:style>
  <w:style w:type="paragraph" w:customStyle="1" w:styleId="CoverPageTitle">
    <w:name w:val="Cover Page Title"/>
    <w:basedOn w:val="Normal"/>
    <w:qFormat/>
    <w:rsid w:val="0040051F"/>
    <w:pPr>
      <w:autoSpaceDE w:val="0"/>
      <w:autoSpaceDN w:val="0"/>
      <w:adjustRightInd w:val="0"/>
      <w:spacing w:line="360" w:lineRule="exact"/>
      <w:jc w:val="center"/>
    </w:pPr>
    <w:rPr>
      <w:rFonts w:ascii="Trebuchet MS" w:hAnsi="Trebuchet MS" w:cs="Trebuchet MS"/>
      <w:b/>
      <w:color w:val="117FB3"/>
      <w:sz w:val="36"/>
      <w:szCs w:val="36"/>
    </w:rPr>
  </w:style>
  <w:style w:type="paragraph" w:customStyle="1" w:styleId="CoverPageSubTitle">
    <w:name w:val="Cover Page Sub Title"/>
    <w:basedOn w:val="Normal"/>
    <w:qFormat/>
    <w:rsid w:val="0040051F"/>
    <w:pPr>
      <w:autoSpaceDE w:val="0"/>
      <w:autoSpaceDN w:val="0"/>
      <w:adjustRightInd w:val="0"/>
      <w:spacing w:line="360" w:lineRule="exact"/>
      <w:jc w:val="center"/>
    </w:pPr>
    <w:rPr>
      <w:rFonts w:ascii="Trebuchet MS" w:hAnsi="Trebuchet MS"/>
      <w:b/>
      <w:color w:val="488949"/>
      <w:sz w:val="36"/>
      <w:szCs w:val="36"/>
    </w:rPr>
  </w:style>
  <w:style w:type="paragraph" w:customStyle="1" w:styleId="CoverPageDate">
    <w:name w:val="Cover Page Date"/>
    <w:basedOn w:val="Normal"/>
    <w:qFormat/>
    <w:rsid w:val="0040051F"/>
    <w:pPr>
      <w:autoSpaceDE w:val="0"/>
      <w:autoSpaceDN w:val="0"/>
      <w:adjustRightInd w:val="0"/>
      <w:spacing w:line="360" w:lineRule="exact"/>
      <w:jc w:val="center"/>
    </w:pPr>
    <w:rPr>
      <w:rFonts w:ascii="Trebuchet MS" w:hAnsi="Trebuchet MS"/>
      <w:b/>
      <w:color w:val="488949"/>
      <w:sz w:val="28"/>
      <w:szCs w:val="28"/>
    </w:rPr>
  </w:style>
  <w:style w:type="paragraph" w:styleId="BodyText">
    <w:name w:val="Body Text"/>
    <w:link w:val="BodyTextChar"/>
    <w:uiPriority w:val="99"/>
    <w:rsid w:val="00A44F02"/>
    <w:pPr>
      <w:spacing w:after="240"/>
    </w:pPr>
    <w:rPr>
      <w:rFonts w:asciiTheme="minorHAnsi" w:hAnsiTheme="minorHAnsi"/>
      <w:sz w:val="22"/>
      <w:szCs w:val="24"/>
    </w:rPr>
  </w:style>
  <w:style w:type="character" w:customStyle="1" w:styleId="BodyTextChar">
    <w:name w:val="Body Text Char"/>
    <w:basedOn w:val="DefaultParagraphFont"/>
    <w:link w:val="BodyText"/>
    <w:uiPriority w:val="99"/>
    <w:rsid w:val="00A44F02"/>
    <w:rPr>
      <w:rFonts w:asciiTheme="minorHAnsi" w:hAnsiTheme="minorHAnsi"/>
      <w:sz w:val="22"/>
      <w:szCs w:val="24"/>
    </w:rPr>
  </w:style>
  <w:style w:type="paragraph" w:customStyle="1" w:styleId="Default">
    <w:name w:val="Default"/>
    <w:rsid w:val="00D67FDF"/>
    <w:pPr>
      <w:autoSpaceDE w:val="0"/>
      <w:autoSpaceDN w:val="0"/>
      <w:adjustRightInd w:val="0"/>
    </w:pPr>
    <w:rPr>
      <w:rFonts w:ascii="Arial" w:hAnsi="Arial" w:cs="Arial"/>
      <w:color w:val="000000"/>
      <w:sz w:val="24"/>
      <w:szCs w:val="24"/>
    </w:rPr>
  </w:style>
  <w:style w:type="paragraph" w:customStyle="1" w:styleId="CM22">
    <w:name w:val="CM22"/>
    <w:basedOn w:val="Default"/>
    <w:next w:val="Default"/>
    <w:uiPriority w:val="99"/>
    <w:rsid w:val="00D67FDF"/>
    <w:rPr>
      <w:color w:val="auto"/>
    </w:rPr>
  </w:style>
  <w:style w:type="paragraph" w:styleId="ListBullet">
    <w:name w:val="List Bullet"/>
    <w:next w:val="Normal"/>
    <w:uiPriority w:val="99"/>
    <w:rsid w:val="00A44F02"/>
    <w:pPr>
      <w:numPr>
        <w:numId w:val="2"/>
      </w:numPr>
      <w:spacing w:after="120"/>
    </w:pPr>
    <w:rPr>
      <w:rFonts w:asciiTheme="minorHAnsi" w:hAnsiTheme="minorHAnsi"/>
      <w:sz w:val="22"/>
    </w:rPr>
  </w:style>
  <w:style w:type="paragraph" w:customStyle="1" w:styleId="CM1">
    <w:name w:val="CM1"/>
    <w:basedOn w:val="Default"/>
    <w:next w:val="Default"/>
    <w:uiPriority w:val="99"/>
    <w:rsid w:val="003444B0"/>
    <w:pPr>
      <w:spacing w:line="253" w:lineRule="atLeast"/>
    </w:pPr>
    <w:rPr>
      <w:color w:val="auto"/>
    </w:rPr>
  </w:style>
  <w:style w:type="paragraph" w:customStyle="1" w:styleId="CM9">
    <w:name w:val="CM9"/>
    <w:basedOn w:val="Default"/>
    <w:next w:val="Default"/>
    <w:uiPriority w:val="99"/>
    <w:rsid w:val="003F00FD"/>
    <w:rPr>
      <w:color w:val="auto"/>
    </w:rPr>
  </w:style>
  <w:style w:type="paragraph" w:customStyle="1" w:styleId="CM18">
    <w:name w:val="CM18"/>
    <w:basedOn w:val="Default"/>
    <w:next w:val="Default"/>
    <w:uiPriority w:val="99"/>
    <w:rsid w:val="003F00FD"/>
    <w:rPr>
      <w:color w:val="auto"/>
    </w:rPr>
  </w:style>
  <w:style w:type="paragraph" w:customStyle="1" w:styleId="CM6">
    <w:name w:val="CM6"/>
    <w:basedOn w:val="Default"/>
    <w:next w:val="Default"/>
    <w:uiPriority w:val="99"/>
    <w:rsid w:val="004A7632"/>
    <w:pPr>
      <w:spacing w:line="256" w:lineRule="atLeast"/>
    </w:pPr>
    <w:rPr>
      <w:color w:val="auto"/>
    </w:rPr>
  </w:style>
  <w:style w:type="paragraph" w:customStyle="1" w:styleId="CM12">
    <w:name w:val="CM12"/>
    <w:basedOn w:val="Default"/>
    <w:next w:val="Default"/>
    <w:uiPriority w:val="99"/>
    <w:rsid w:val="004A7632"/>
    <w:rPr>
      <w:color w:val="auto"/>
    </w:rPr>
  </w:style>
  <w:style w:type="paragraph" w:customStyle="1" w:styleId="CM20">
    <w:name w:val="CM20"/>
    <w:basedOn w:val="Default"/>
    <w:next w:val="Default"/>
    <w:uiPriority w:val="99"/>
    <w:rsid w:val="004A7632"/>
    <w:rPr>
      <w:color w:val="auto"/>
    </w:rPr>
  </w:style>
  <w:style w:type="paragraph" w:customStyle="1" w:styleId="CM4">
    <w:name w:val="CM4"/>
    <w:basedOn w:val="Default"/>
    <w:next w:val="Default"/>
    <w:rsid w:val="006341A6"/>
    <w:rPr>
      <w:rFonts w:ascii="OPNECA+ArialNarrow" w:hAnsi="OPNECA+ArialNarrow" w:cs="Times New Roman"/>
      <w:color w:val="auto"/>
    </w:rPr>
  </w:style>
  <w:style w:type="character" w:customStyle="1" w:styleId="apple-converted-space">
    <w:name w:val="apple-converted-space"/>
    <w:basedOn w:val="DefaultParagraphFont"/>
    <w:rsid w:val="009B77C2"/>
  </w:style>
  <w:style w:type="paragraph" w:styleId="ListBullet2">
    <w:name w:val="List Bullet 2"/>
    <w:rsid w:val="005D41AA"/>
    <w:pPr>
      <w:numPr>
        <w:numId w:val="4"/>
      </w:numPr>
      <w:spacing w:after="120"/>
    </w:pPr>
    <w:rPr>
      <w:rFonts w:asciiTheme="minorHAnsi" w:hAnsiTheme="minorHAnsi"/>
      <w:sz w:val="22"/>
      <w:szCs w:val="24"/>
    </w:rPr>
  </w:style>
  <w:style w:type="paragraph" w:customStyle="1" w:styleId="ListBullet20">
    <w:name w:val="List Bullet_2"/>
    <w:basedOn w:val="ListBullet"/>
    <w:qFormat/>
    <w:rsid w:val="00A44F02"/>
    <w:pPr>
      <w:numPr>
        <w:numId w:val="0"/>
      </w:numPr>
      <w:spacing w:after="240"/>
    </w:pPr>
  </w:style>
  <w:style w:type="character" w:customStyle="1" w:styleId="UnresolvedMention1">
    <w:name w:val="Unresolved Mention1"/>
    <w:basedOn w:val="DefaultParagraphFont"/>
    <w:uiPriority w:val="99"/>
    <w:semiHidden/>
    <w:unhideWhenUsed/>
    <w:rsid w:val="00E41448"/>
    <w:rPr>
      <w:color w:val="808080"/>
      <w:shd w:val="clear" w:color="auto" w:fill="E6E6E6"/>
    </w:rPr>
  </w:style>
  <w:style w:type="paragraph" w:customStyle="1" w:styleId="WSHeading1">
    <w:name w:val="WS_Heading 1"/>
    <w:qFormat/>
    <w:rsid w:val="0076447E"/>
    <w:pPr>
      <w:spacing w:beforeLines="40" w:before="96" w:afterLines="40" w:after="96"/>
    </w:pPr>
    <w:rPr>
      <w:rFonts w:ascii="Verdana" w:eastAsia="RotisSemiSerif" w:hAnsi="Verdana" w:cs="RotisSemiSerif"/>
      <w:color w:val="00659E"/>
      <w:sz w:val="36"/>
      <w:szCs w:val="36"/>
    </w:rPr>
  </w:style>
  <w:style w:type="character" w:customStyle="1" w:styleId="UnresolvedMention2">
    <w:name w:val="Unresolved Mention2"/>
    <w:basedOn w:val="DefaultParagraphFont"/>
    <w:uiPriority w:val="99"/>
    <w:semiHidden/>
    <w:unhideWhenUsed/>
    <w:rsid w:val="0008667A"/>
    <w:rPr>
      <w:color w:val="808080"/>
      <w:shd w:val="clear" w:color="auto" w:fill="E6E6E6"/>
    </w:rPr>
  </w:style>
  <w:style w:type="paragraph" w:customStyle="1" w:styleId="EquationTitle">
    <w:name w:val="Equation Title"/>
    <w:uiPriority w:val="1"/>
    <w:qFormat/>
    <w:rsid w:val="00F00B5E"/>
    <w:pPr>
      <w:widowControl w:val="0"/>
      <w:autoSpaceDE w:val="0"/>
      <w:autoSpaceDN w:val="0"/>
      <w:spacing w:before="80" w:after="80"/>
      <w:jc w:val="center"/>
    </w:pPr>
    <w:rPr>
      <w:rFonts w:ascii="Arial" w:eastAsia="Calibri" w:hAnsi="Arial" w:cs="Arial"/>
      <w:b/>
      <w:color w:val="117FB4"/>
      <w:sz w:val="22"/>
      <w:szCs w:val="22"/>
    </w:rPr>
  </w:style>
  <w:style w:type="character" w:customStyle="1" w:styleId="UnresolvedMention3">
    <w:name w:val="Unresolved Mention3"/>
    <w:basedOn w:val="DefaultParagraphFont"/>
    <w:uiPriority w:val="99"/>
    <w:semiHidden/>
    <w:unhideWhenUsed/>
    <w:rsid w:val="005E4831"/>
    <w:rPr>
      <w:color w:val="808080"/>
      <w:shd w:val="clear" w:color="auto" w:fill="E6E6E6"/>
    </w:rPr>
  </w:style>
  <w:style w:type="character" w:styleId="UnresolvedMention">
    <w:name w:val="Unresolved Mention"/>
    <w:basedOn w:val="DefaultParagraphFont"/>
    <w:uiPriority w:val="99"/>
    <w:semiHidden/>
    <w:unhideWhenUsed/>
    <w:rsid w:val="00C64F1C"/>
    <w:rPr>
      <w:color w:val="808080"/>
      <w:shd w:val="clear" w:color="auto" w:fill="E6E6E6"/>
    </w:rPr>
  </w:style>
  <w:style w:type="character" w:styleId="PlaceholderText">
    <w:name w:val="Placeholder Text"/>
    <w:basedOn w:val="DefaultParagraphFont"/>
    <w:uiPriority w:val="99"/>
    <w:semiHidden/>
    <w:rsid w:val="00626367"/>
    <w:rPr>
      <w:color w:val="808080"/>
    </w:rPr>
  </w:style>
  <w:style w:type="paragraph" w:styleId="Date">
    <w:name w:val="Date"/>
    <w:link w:val="DateChar"/>
    <w:unhideWhenUsed/>
    <w:rsid w:val="002A5FBE"/>
    <w:rPr>
      <w:rFonts w:ascii="Arial" w:hAnsi="Arial"/>
      <w:szCs w:val="24"/>
    </w:rPr>
  </w:style>
  <w:style w:type="character" w:customStyle="1" w:styleId="DateChar">
    <w:name w:val="Date Char"/>
    <w:basedOn w:val="DefaultParagraphFont"/>
    <w:link w:val="Date"/>
    <w:rsid w:val="002A5FBE"/>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458124">
      <w:bodyDiv w:val="1"/>
      <w:marLeft w:val="0"/>
      <w:marRight w:val="0"/>
      <w:marTop w:val="0"/>
      <w:marBottom w:val="0"/>
      <w:divBdr>
        <w:top w:val="none" w:sz="0" w:space="0" w:color="auto"/>
        <w:left w:val="none" w:sz="0" w:space="0" w:color="auto"/>
        <w:bottom w:val="none" w:sz="0" w:space="0" w:color="auto"/>
        <w:right w:val="none" w:sz="0" w:space="0" w:color="auto"/>
      </w:divBdr>
    </w:div>
    <w:div w:id="717702722">
      <w:bodyDiv w:val="1"/>
      <w:marLeft w:val="0"/>
      <w:marRight w:val="0"/>
      <w:marTop w:val="0"/>
      <w:marBottom w:val="0"/>
      <w:divBdr>
        <w:top w:val="none" w:sz="0" w:space="0" w:color="auto"/>
        <w:left w:val="none" w:sz="0" w:space="0" w:color="auto"/>
        <w:bottom w:val="none" w:sz="0" w:space="0" w:color="auto"/>
        <w:right w:val="none" w:sz="0" w:space="0" w:color="auto"/>
      </w:divBdr>
    </w:div>
    <w:div w:id="757405829">
      <w:bodyDiv w:val="1"/>
      <w:marLeft w:val="0"/>
      <w:marRight w:val="0"/>
      <w:marTop w:val="0"/>
      <w:marBottom w:val="0"/>
      <w:divBdr>
        <w:top w:val="none" w:sz="0" w:space="0" w:color="auto"/>
        <w:left w:val="none" w:sz="0" w:space="0" w:color="auto"/>
        <w:bottom w:val="none" w:sz="0" w:space="0" w:color="auto"/>
        <w:right w:val="none" w:sz="0" w:space="0" w:color="auto"/>
      </w:divBdr>
    </w:div>
    <w:div w:id="104918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portfoliomanager.zendesk.com/hc/en-us/articles/115000108552" TargetMode="External"/><Relationship Id="rId39" Type="http://schemas.openxmlformats.org/officeDocument/2006/relationships/footer" Target="footer8.xml"/><Relationship Id="rId21" Type="http://schemas.openxmlformats.org/officeDocument/2006/relationships/header" Target="header4.xml"/><Relationship Id="rId34" Type="http://schemas.openxmlformats.org/officeDocument/2006/relationships/hyperlink" Target="http://www.energystar.gov/productfinder/" TargetMode="External"/><Relationship Id="rId42" Type="http://schemas.openxmlformats.org/officeDocument/2006/relationships/hyperlink" Target="https://www.energystar.gov/buildings/facility-owners-and-managers/existing-buildings/use-portfolio-manager" TargetMode="External"/><Relationship Id="rId47" Type="http://schemas.openxmlformats.org/officeDocument/2006/relationships/footer" Target="footer10.xml"/><Relationship Id="rId50" Type="http://schemas.openxmlformats.org/officeDocument/2006/relationships/hyperlink" Target="https://www.epa.gov/sites/production/files/2017-12/documents/ws-commercialbuildings-waterscore-mechanical-systems-guide.pdf" TargetMode="External"/><Relationship Id="rId55"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5.png"/><Relationship Id="rId38" Type="http://schemas.openxmlformats.org/officeDocument/2006/relationships/header" Target="header8.xm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epa.gov/watersense/docs/ws-at-work_bmpcommercialandinstitutional_508.pdf" TargetMode="External"/><Relationship Id="rId20" Type="http://schemas.openxmlformats.org/officeDocument/2006/relationships/hyperlink" Target="http://www.freemaptools.com/area-calculator.htm" TargetMode="External"/><Relationship Id="rId29" Type="http://schemas.openxmlformats.org/officeDocument/2006/relationships/hyperlink" Target="https://www.epa.gov/sites/production/files/2017-10/documents/ws-commericalbuildings-waterscore-bathroom-resource-guide.pdf" TargetMode="External"/><Relationship Id="rId41" Type="http://schemas.openxmlformats.org/officeDocument/2006/relationships/hyperlink" Target="https://www.epa.gov/watersense/irrigation-pro" TargetMode="Externa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watersense/water-score-multifamily-housing" TargetMode="External"/><Relationship Id="rId24" Type="http://schemas.openxmlformats.org/officeDocument/2006/relationships/image" Target="media/image3.jpeg"/><Relationship Id="rId32" Type="http://schemas.openxmlformats.org/officeDocument/2006/relationships/hyperlink" Target="https://www.epa.gov/sites/production/files/2017-10/documents/ws-commercialbuildings-waterscore-residential-kitchen-laundry-guide.pdf" TargetMode="External"/><Relationship Id="rId37" Type="http://schemas.openxmlformats.org/officeDocument/2006/relationships/footer" Target="footer7.xml"/><Relationship Id="rId40" Type="http://schemas.openxmlformats.org/officeDocument/2006/relationships/hyperlink" Target="https://www.epa.gov/sites/production/files/2017-12/documents/ws-commercialbuildings-waterscore-irrigation-landscape-guide.pdf" TargetMode="External"/><Relationship Id="rId45" Type="http://schemas.openxmlformats.org/officeDocument/2006/relationships/hyperlink" Target="https://www.energystar.gov/buildings/facility-owners-and-managers/existing-buildings/use-portfolio-manager" TargetMode="External"/><Relationship Id="rId53" Type="http://schemas.openxmlformats.org/officeDocument/2006/relationships/footer" Target="footer1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energystar.gov/buildings/facility-owners-and-managers/existing-buildings/use-portfolio-manager" TargetMode="External"/><Relationship Id="rId28" Type="http://schemas.openxmlformats.org/officeDocument/2006/relationships/footer" Target="footer5.xml"/><Relationship Id="rId36" Type="http://schemas.openxmlformats.org/officeDocument/2006/relationships/header" Target="header7.xml"/><Relationship Id="rId49" Type="http://schemas.openxmlformats.org/officeDocument/2006/relationships/footer" Target="footer11.xml"/><Relationship Id="rId57" Type="http://schemas.openxmlformats.org/officeDocument/2006/relationships/glossaryDocument" Target="glossary/document.xml"/><Relationship Id="rId10" Type="http://schemas.openxmlformats.org/officeDocument/2006/relationships/hyperlink" Target="https://www.energystar.gov/buildings/facility-owners-and-managers/existing-buildings/use-portfolio-manager" TargetMode="External"/><Relationship Id="rId19" Type="http://schemas.openxmlformats.org/officeDocument/2006/relationships/hyperlink" Target="https://www.energystar.gov/buildings/facility-owners-and-managers/existing-buildings/use-portfolio-manager" TargetMode="External"/><Relationship Id="rId31" Type="http://schemas.openxmlformats.org/officeDocument/2006/relationships/footer" Target="footer6.xml"/><Relationship Id="rId44" Type="http://schemas.openxmlformats.org/officeDocument/2006/relationships/footer" Target="footer9.xml"/><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s://www.epa.gov/watersense/water-score-multifamily-housing"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yperlink" Target="http://www.energystar.gov/productfinder/" TargetMode="External"/><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fontTable" Target="fontTable.xml"/><Relationship Id="rId8" Type="http://schemas.openxmlformats.org/officeDocument/2006/relationships/hyperlink" Target="https://www.energystar.gov/buildings/facility-owners-and-managers/existing-buildings/use-portfolio-manager" TargetMode="External"/><Relationship Id="rId51" Type="http://schemas.openxmlformats.org/officeDocument/2006/relationships/hyperlink" Target="https://www.energystar.gov/buildings/facility-owners-and-managers/existing-buildings/use-portfolio-manage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pa.gov/sites/production/files/2017-12/documents/ws-commercialbuildings-waterscore-mechanical-systems-guide.pdf" TargetMode="External"/><Relationship Id="rId2" Type="http://schemas.openxmlformats.org/officeDocument/2006/relationships/hyperlink" Target="http://www.fsec.ucf.edu/en/publications/pdf/FSEC-PF-464-15.pdf" TargetMode="External"/><Relationship Id="rId1" Type="http://schemas.openxmlformats.org/officeDocument/2006/relationships/hyperlink" Target="https://www.epa.gov/watersense/water-score-multifamily-hous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Cannon\Desktop\Supporting%20Statement_0816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0680352282146F9BB0709E55C07645D"/>
        <w:category>
          <w:name w:val="General"/>
          <w:gallery w:val="placeholder"/>
        </w:category>
        <w:types>
          <w:type w:val="bbPlcHdr"/>
        </w:types>
        <w:behaviors>
          <w:behavior w:val="content"/>
        </w:behaviors>
        <w:guid w:val="{91CD7B1A-E39E-4271-886D-B47B5BABB2B4}"/>
      </w:docPartPr>
      <w:docPartBody>
        <w:p w:rsidR="005748E0" w:rsidRDefault="0041202B" w:rsidP="0014557B">
          <w:pPr>
            <w:pStyle w:val="60680352282146F9BB0709E55C07645D10"/>
          </w:pPr>
          <w:r>
            <w:rPr>
              <w:color w:val="222222"/>
              <w:sz w:val="20"/>
              <w:szCs w:val="20"/>
              <w:shd w:val="clear" w:color="auto" w:fill="FFFFFF"/>
            </w:rPr>
            <w:t xml:space="preserve">   </w:t>
          </w:r>
        </w:p>
      </w:docPartBody>
    </w:docPart>
    <w:docPart>
      <w:docPartPr>
        <w:name w:val="60EDDABEBEAE45D0B423F2F5D5F4BA5B"/>
        <w:category>
          <w:name w:val="General"/>
          <w:gallery w:val="placeholder"/>
        </w:category>
        <w:types>
          <w:type w:val="bbPlcHdr"/>
        </w:types>
        <w:behaviors>
          <w:behavior w:val="content"/>
        </w:behaviors>
        <w:guid w:val="{2AF1E20E-B421-420B-B027-99C84FFCE015}"/>
      </w:docPartPr>
      <w:docPartBody>
        <w:p w:rsidR="0014557B" w:rsidRDefault="0041202B" w:rsidP="0014557B">
          <w:pPr>
            <w:pStyle w:val="60EDDABEBEAE45D0B423F2F5D5F4BA5B5"/>
          </w:pPr>
          <w:r>
            <w:rPr>
              <w:color w:val="222222"/>
              <w:sz w:val="20"/>
              <w:szCs w:val="20"/>
              <w:shd w:val="clear" w:color="auto" w:fill="FFFFFF"/>
            </w:rPr>
            <w:t xml:space="preserve">   </w:t>
          </w:r>
        </w:p>
      </w:docPartBody>
    </w:docPart>
    <w:docPart>
      <w:docPartPr>
        <w:name w:val="3F19E8724BC44C2DB18EC03CB64258EB"/>
        <w:category>
          <w:name w:val="General"/>
          <w:gallery w:val="placeholder"/>
        </w:category>
        <w:types>
          <w:type w:val="bbPlcHdr"/>
        </w:types>
        <w:behaviors>
          <w:behavior w:val="content"/>
        </w:behaviors>
        <w:guid w:val="{44F52A2C-7DC8-4670-BA07-6A8E3126FA6C}"/>
      </w:docPartPr>
      <w:docPartBody>
        <w:p w:rsidR="0014557B" w:rsidRDefault="0041202B" w:rsidP="0014557B">
          <w:pPr>
            <w:pStyle w:val="3F19E8724BC44C2DB18EC03CB64258EB4"/>
          </w:pPr>
          <w:r>
            <w:rPr>
              <w:color w:val="222222"/>
              <w:sz w:val="20"/>
              <w:szCs w:val="20"/>
              <w:shd w:val="clear" w:color="auto" w:fill="FFFFFF"/>
            </w:rPr>
            <w:t xml:space="preserve">   </w:t>
          </w:r>
        </w:p>
      </w:docPartBody>
    </w:docPart>
    <w:docPart>
      <w:docPartPr>
        <w:name w:val="D2BD2A8FB5F24C868CB66BB38F6609B8"/>
        <w:category>
          <w:name w:val="General"/>
          <w:gallery w:val="placeholder"/>
        </w:category>
        <w:types>
          <w:type w:val="bbPlcHdr"/>
        </w:types>
        <w:behaviors>
          <w:behavior w:val="content"/>
        </w:behaviors>
        <w:guid w:val="{925D89D9-1F79-4B85-906A-E651342434FA}"/>
      </w:docPartPr>
      <w:docPartBody>
        <w:p w:rsidR="0014557B" w:rsidRDefault="0041202B" w:rsidP="0014557B">
          <w:pPr>
            <w:pStyle w:val="D2BD2A8FB5F24C868CB66BB38F6609B84"/>
          </w:pPr>
          <w:r>
            <w:rPr>
              <w:color w:val="222222"/>
              <w:sz w:val="20"/>
              <w:szCs w:val="20"/>
              <w:shd w:val="clear" w:color="auto" w:fill="FFFFFF"/>
            </w:rPr>
            <w:t xml:space="preserve">   </w:t>
          </w:r>
        </w:p>
      </w:docPartBody>
    </w:docPart>
    <w:docPart>
      <w:docPartPr>
        <w:name w:val="2BC79493612F452E8170BE69F6BA28FA"/>
        <w:category>
          <w:name w:val="General"/>
          <w:gallery w:val="placeholder"/>
        </w:category>
        <w:types>
          <w:type w:val="bbPlcHdr"/>
        </w:types>
        <w:behaviors>
          <w:behavior w:val="content"/>
        </w:behaviors>
        <w:guid w:val="{DF61CBD8-689D-42C0-8ED8-F2AEFA4B2FF9}"/>
      </w:docPartPr>
      <w:docPartBody>
        <w:p w:rsidR="0014557B" w:rsidRDefault="0041202B" w:rsidP="0014557B">
          <w:pPr>
            <w:pStyle w:val="2BC79493612F452E8170BE69F6BA28FA2"/>
          </w:pPr>
          <w:r>
            <w:rPr>
              <w:rFonts w:ascii="Arial" w:hAnsi="Arial" w:cs="Arial"/>
              <w:sz w:val="20"/>
              <w:szCs w:val="20"/>
            </w:rPr>
            <w:t xml:space="preserve">     </w:t>
          </w:r>
        </w:p>
      </w:docPartBody>
    </w:docPart>
    <w:docPart>
      <w:docPartPr>
        <w:name w:val="223C30A032954087A166A1DB949DF5D3"/>
        <w:category>
          <w:name w:val="General"/>
          <w:gallery w:val="placeholder"/>
        </w:category>
        <w:types>
          <w:type w:val="bbPlcHdr"/>
        </w:types>
        <w:behaviors>
          <w:behavior w:val="content"/>
        </w:behaviors>
        <w:guid w:val="{F2C9D734-39EF-4E7A-A953-DC1BE1846140}"/>
      </w:docPartPr>
      <w:docPartBody>
        <w:p w:rsidR="0014557B" w:rsidRDefault="0041202B" w:rsidP="0014557B">
          <w:pPr>
            <w:pStyle w:val="223C30A032954087A166A1DB949DF5D33"/>
          </w:pPr>
          <w:r>
            <w:rPr>
              <w:rFonts w:ascii="Arial" w:hAnsi="Arial" w:cs="Arial"/>
              <w:sz w:val="20"/>
              <w:szCs w:val="20"/>
            </w:rPr>
            <w:t xml:space="preserve">     </w:t>
          </w:r>
        </w:p>
      </w:docPartBody>
    </w:docPart>
    <w:docPart>
      <w:docPartPr>
        <w:name w:val="828EF335E10043DAA54BAD094BC0EFA9"/>
        <w:category>
          <w:name w:val="General"/>
          <w:gallery w:val="placeholder"/>
        </w:category>
        <w:types>
          <w:type w:val="bbPlcHdr"/>
        </w:types>
        <w:behaviors>
          <w:behavior w:val="content"/>
        </w:behaviors>
        <w:guid w:val="{2A2A13C1-96D8-42FC-BD6F-B0CBC8BBD4E6}"/>
      </w:docPartPr>
      <w:docPartBody>
        <w:p w:rsidR="0014557B" w:rsidRDefault="00100DA6" w:rsidP="0014557B">
          <w:pPr>
            <w:pStyle w:val="828EF335E10043DAA54BAD094BC0EFA93"/>
          </w:pPr>
          <w:r>
            <w:rPr>
              <w:rFonts w:ascii="Arial" w:hAnsi="Arial" w:cs="Arial"/>
              <w:sz w:val="20"/>
              <w:szCs w:val="20"/>
            </w:rPr>
            <w:t xml:space="preserve">     </w:t>
          </w:r>
        </w:p>
      </w:docPartBody>
    </w:docPart>
    <w:docPart>
      <w:docPartPr>
        <w:name w:val="C2ED313A3D064580B850C5EA727CADA7"/>
        <w:category>
          <w:name w:val="General"/>
          <w:gallery w:val="placeholder"/>
        </w:category>
        <w:types>
          <w:type w:val="bbPlcHdr"/>
        </w:types>
        <w:behaviors>
          <w:behavior w:val="content"/>
        </w:behaviors>
        <w:guid w:val="{8F7B8707-29E0-4D29-AFB1-4B0CD5B12621}"/>
      </w:docPartPr>
      <w:docPartBody>
        <w:p w:rsidR="0014557B" w:rsidRDefault="0041202B" w:rsidP="0014557B">
          <w:pPr>
            <w:pStyle w:val="C2ED313A3D064580B850C5EA727CADA72"/>
          </w:pPr>
          <w:r>
            <w:rPr>
              <w:rFonts w:ascii="Arial" w:hAnsi="Arial" w:cs="Arial"/>
              <w:sz w:val="20"/>
              <w:szCs w:val="20"/>
            </w:rPr>
            <w:t xml:space="preserve">     </w:t>
          </w:r>
        </w:p>
      </w:docPartBody>
    </w:docPart>
    <w:docPart>
      <w:docPartPr>
        <w:name w:val="74E292463B6942A78DE1D882CBA7D06C"/>
        <w:category>
          <w:name w:val="General"/>
          <w:gallery w:val="placeholder"/>
        </w:category>
        <w:types>
          <w:type w:val="bbPlcHdr"/>
        </w:types>
        <w:behaviors>
          <w:behavior w:val="content"/>
        </w:behaviors>
        <w:guid w:val="{5188CDE5-809E-4064-988C-2DF1689A6345}"/>
      </w:docPartPr>
      <w:docPartBody>
        <w:p w:rsidR="0014557B" w:rsidRDefault="0041202B" w:rsidP="0014557B">
          <w:pPr>
            <w:pStyle w:val="74E292463B6942A78DE1D882CBA7D06C2"/>
          </w:pPr>
          <w:r>
            <w:rPr>
              <w:rFonts w:ascii="Arial" w:hAnsi="Arial" w:cs="Arial"/>
              <w:sz w:val="20"/>
              <w:szCs w:val="20"/>
            </w:rPr>
            <w:t xml:space="preserve">     </w:t>
          </w:r>
        </w:p>
      </w:docPartBody>
    </w:docPart>
    <w:docPart>
      <w:docPartPr>
        <w:name w:val="BDB872E20ADF46848838BDD3B279B843"/>
        <w:category>
          <w:name w:val="General"/>
          <w:gallery w:val="placeholder"/>
        </w:category>
        <w:types>
          <w:type w:val="bbPlcHdr"/>
        </w:types>
        <w:behaviors>
          <w:behavior w:val="content"/>
        </w:behaviors>
        <w:guid w:val="{589515B2-A8E3-413D-B847-7831FF149C49}"/>
      </w:docPartPr>
      <w:docPartBody>
        <w:p w:rsidR="0014557B" w:rsidRDefault="0041202B" w:rsidP="0014557B">
          <w:pPr>
            <w:pStyle w:val="BDB872E20ADF46848838BDD3B279B8432"/>
          </w:pPr>
          <w:r>
            <w:rPr>
              <w:rFonts w:ascii="Arial" w:hAnsi="Arial" w:cs="Arial"/>
              <w:sz w:val="20"/>
              <w:szCs w:val="20"/>
            </w:rPr>
            <w:t xml:space="preserve">     </w:t>
          </w:r>
        </w:p>
      </w:docPartBody>
    </w:docPart>
    <w:docPart>
      <w:docPartPr>
        <w:name w:val="ECBA9D49761140E99F970BAA0A8CBCED"/>
        <w:category>
          <w:name w:val="General"/>
          <w:gallery w:val="placeholder"/>
        </w:category>
        <w:types>
          <w:type w:val="bbPlcHdr"/>
        </w:types>
        <w:behaviors>
          <w:behavior w:val="content"/>
        </w:behaviors>
        <w:guid w:val="{D4C36B19-8E28-4182-9DCA-12A1354EEAD1}"/>
      </w:docPartPr>
      <w:docPartBody>
        <w:p w:rsidR="0014557B" w:rsidRDefault="0041202B" w:rsidP="0014557B">
          <w:pPr>
            <w:pStyle w:val="ECBA9D49761140E99F970BAA0A8CBCED2"/>
          </w:pPr>
          <w:r>
            <w:rPr>
              <w:rFonts w:ascii="Arial" w:hAnsi="Arial" w:cs="Arial"/>
              <w:sz w:val="20"/>
              <w:szCs w:val="20"/>
            </w:rPr>
            <w:t xml:space="preserve">     </w:t>
          </w:r>
        </w:p>
      </w:docPartBody>
    </w:docPart>
    <w:docPart>
      <w:docPartPr>
        <w:name w:val="03B97487304A429BB8D2758D48135D16"/>
        <w:category>
          <w:name w:val="General"/>
          <w:gallery w:val="placeholder"/>
        </w:category>
        <w:types>
          <w:type w:val="bbPlcHdr"/>
        </w:types>
        <w:behaviors>
          <w:behavior w:val="content"/>
        </w:behaviors>
        <w:guid w:val="{1D8D439E-D2FF-45E8-9BFA-B9EAACE3CB85}"/>
      </w:docPartPr>
      <w:docPartBody>
        <w:p w:rsidR="00100DA6" w:rsidRDefault="0041202B">
          <w:r>
            <w:rPr>
              <w:color w:val="222222"/>
              <w:sz w:val="20"/>
              <w:szCs w:val="20"/>
              <w:shd w:val="clear" w:color="auto" w:fill="FFFFFF"/>
            </w:rPr>
            <w:t xml:space="preserve">   </w:t>
          </w:r>
        </w:p>
      </w:docPartBody>
    </w:docPart>
    <w:docPart>
      <w:docPartPr>
        <w:name w:val="9E76C52F3F95474CA77D76CD5B3B8658"/>
        <w:category>
          <w:name w:val="General"/>
          <w:gallery w:val="placeholder"/>
        </w:category>
        <w:types>
          <w:type w:val="bbPlcHdr"/>
        </w:types>
        <w:behaviors>
          <w:behavior w:val="content"/>
        </w:behaviors>
        <w:guid w:val="{EECD4DA3-E55F-4596-8890-D2013F1F29DE}"/>
      </w:docPartPr>
      <w:docPartBody>
        <w:p w:rsidR="00100DA6" w:rsidRDefault="0041202B">
          <w:r>
            <w:rPr>
              <w:color w:val="222222"/>
              <w:sz w:val="20"/>
              <w:szCs w:val="20"/>
              <w:shd w:val="clear" w:color="auto" w:fill="FFFFFF"/>
            </w:rPr>
            <w:t xml:space="preserve">   </w:t>
          </w:r>
        </w:p>
      </w:docPartBody>
    </w:docPart>
    <w:docPart>
      <w:docPartPr>
        <w:name w:val="3E19299C01F148A0B826B081FC71EB0F"/>
        <w:category>
          <w:name w:val="General"/>
          <w:gallery w:val="placeholder"/>
        </w:category>
        <w:types>
          <w:type w:val="bbPlcHdr"/>
        </w:types>
        <w:behaviors>
          <w:behavior w:val="content"/>
        </w:behaviors>
        <w:guid w:val="{B140D454-6850-4468-8BE4-C2F6FA0A449B}"/>
      </w:docPartPr>
      <w:docPartBody>
        <w:p w:rsidR="00100DA6" w:rsidRDefault="0041202B">
          <w:r>
            <w:rPr>
              <w:color w:val="222222"/>
              <w:sz w:val="20"/>
              <w:szCs w:val="20"/>
              <w:shd w:val="clear" w:color="auto" w:fill="FFFFFF"/>
            </w:rPr>
            <w:t xml:space="preserve">   </w:t>
          </w:r>
        </w:p>
      </w:docPartBody>
    </w:docPart>
    <w:docPart>
      <w:docPartPr>
        <w:name w:val="3093459ABBC842CD97CDCC5275850B21"/>
        <w:category>
          <w:name w:val="General"/>
          <w:gallery w:val="placeholder"/>
        </w:category>
        <w:types>
          <w:type w:val="bbPlcHdr"/>
        </w:types>
        <w:behaviors>
          <w:behavior w:val="content"/>
        </w:behaviors>
        <w:guid w:val="{7A6DC06D-4F80-4667-9373-D12CE6C3FE14}"/>
      </w:docPartPr>
      <w:docPartBody>
        <w:p w:rsidR="00100DA6" w:rsidRDefault="0041202B">
          <w:r>
            <w:rPr>
              <w:color w:val="222222"/>
              <w:sz w:val="20"/>
              <w:szCs w:val="20"/>
              <w:shd w:val="clear" w:color="auto" w:fill="FFFFFF"/>
            </w:rPr>
            <w:t xml:space="preserve">   </w:t>
          </w:r>
        </w:p>
      </w:docPartBody>
    </w:docPart>
    <w:docPart>
      <w:docPartPr>
        <w:name w:val="C546A46A06AC40ABB873FAB7CF3FEE3B"/>
        <w:category>
          <w:name w:val="General"/>
          <w:gallery w:val="placeholder"/>
        </w:category>
        <w:types>
          <w:type w:val="bbPlcHdr"/>
        </w:types>
        <w:behaviors>
          <w:behavior w:val="content"/>
        </w:behaviors>
        <w:guid w:val="{2B4CB737-6DB9-44D2-9419-03EC1E59232A}"/>
      </w:docPartPr>
      <w:docPartBody>
        <w:p w:rsidR="00100DA6" w:rsidRDefault="0041202B">
          <w:r>
            <w:rPr>
              <w:color w:val="222222"/>
              <w:sz w:val="20"/>
              <w:szCs w:val="20"/>
              <w:shd w:val="clear" w:color="auto" w:fill="FFFFFF"/>
            </w:rPr>
            <w:t xml:space="preserve">   </w:t>
          </w:r>
        </w:p>
      </w:docPartBody>
    </w:docPart>
    <w:docPart>
      <w:docPartPr>
        <w:name w:val="232DC8678CE1426C9C379900E548D30D"/>
        <w:category>
          <w:name w:val="General"/>
          <w:gallery w:val="placeholder"/>
        </w:category>
        <w:types>
          <w:type w:val="bbPlcHdr"/>
        </w:types>
        <w:behaviors>
          <w:behavior w:val="content"/>
        </w:behaviors>
        <w:guid w:val="{E6343D5B-DA07-4B5D-A02A-725635B59559}"/>
      </w:docPartPr>
      <w:docPartBody>
        <w:p w:rsidR="00100DA6" w:rsidRDefault="0041202B">
          <w:r>
            <w:rPr>
              <w:color w:val="222222"/>
              <w:sz w:val="20"/>
              <w:szCs w:val="20"/>
              <w:shd w:val="clear" w:color="auto" w:fill="FFFFFF"/>
            </w:rPr>
            <w:t xml:space="preserve">   </w:t>
          </w:r>
        </w:p>
      </w:docPartBody>
    </w:docPart>
    <w:docPart>
      <w:docPartPr>
        <w:name w:val="3645555473694B8984E62DAAFD6BF595"/>
        <w:category>
          <w:name w:val="General"/>
          <w:gallery w:val="placeholder"/>
        </w:category>
        <w:types>
          <w:type w:val="bbPlcHdr"/>
        </w:types>
        <w:behaviors>
          <w:behavior w:val="content"/>
        </w:behaviors>
        <w:guid w:val="{70E23642-2F8B-4DCC-86F3-EC91C15E6502}"/>
      </w:docPartPr>
      <w:docPartBody>
        <w:p w:rsidR="00100DA6" w:rsidRDefault="0041202B">
          <w:r>
            <w:rPr>
              <w:color w:val="222222"/>
              <w:sz w:val="20"/>
              <w:szCs w:val="20"/>
              <w:shd w:val="clear" w:color="auto" w:fill="FFFFFF"/>
            </w:rPr>
            <w:t xml:space="preserve">   </w:t>
          </w:r>
        </w:p>
      </w:docPartBody>
    </w:docPart>
    <w:docPart>
      <w:docPartPr>
        <w:name w:val="1C9195ED31684161A9B26ED8ADB5445B"/>
        <w:category>
          <w:name w:val="General"/>
          <w:gallery w:val="placeholder"/>
        </w:category>
        <w:types>
          <w:type w:val="bbPlcHdr"/>
        </w:types>
        <w:behaviors>
          <w:behavior w:val="content"/>
        </w:behaviors>
        <w:guid w:val="{A2CC76C4-06DB-47B9-84D9-A4D1DE7EBB60}"/>
      </w:docPartPr>
      <w:docPartBody>
        <w:p w:rsidR="00100DA6" w:rsidRDefault="0041202B">
          <w:r>
            <w:rPr>
              <w:color w:val="222222"/>
              <w:sz w:val="20"/>
              <w:szCs w:val="20"/>
              <w:shd w:val="clear" w:color="auto" w:fill="FFFFFF"/>
            </w:rPr>
            <w:t xml:space="preserve">   </w:t>
          </w:r>
        </w:p>
      </w:docPartBody>
    </w:docPart>
    <w:docPart>
      <w:docPartPr>
        <w:name w:val="8751951D52714D16B77D4D1E49EE611F"/>
        <w:category>
          <w:name w:val="General"/>
          <w:gallery w:val="placeholder"/>
        </w:category>
        <w:types>
          <w:type w:val="bbPlcHdr"/>
        </w:types>
        <w:behaviors>
          <w:behavior w:val="content"/>
        </w:behaviors>
        <w:guid w:val="{3094CD38-76F1-4369-A02D-250EFDA923AA}"/>
      </w:docPartPr>
      <w:docPartBody>
        <w:p w:rsidR="00100DA6" w:rsidRDefault="0041202B">
          <w:r>
            <w:rPr>
              <w:color w:val="222222"/>
              <w:sz w:val="20"/>
              <w:szCs w:val="20"/>
              <w:shd w:val="clear" w:color="auto" w:fill="FFFFFF"/>
            </w:rPr>
            <w:t xml:space="preserve">   </w:t>
          </w:r>
        </w:p>
      </w:docPartBody>
    </w:docPart>
    <w:docPart>
      <w:docPartPr>
        <w:name w:val="B7DA7FB3C2984D04A19864D3EAA4AC5A"/>
        <w:category>
          <w:name w:val="General"/>
          <w:gallery w:val="placeholder"/>
        </w:category>
        <w:types>
          <w:type w:val="bbPlcHdr"/>
        </w:types>
        <w:behaviors>
          <w:behavior w:val="content"/>
        </w:behaviors>
        <w:guid w:val="{A72656D2-48D3-4B72-ACC1-43D43AC5A834}"/>
      </w:docPartPr>
      <w:docPartBody>
        <w:p w:rsidR="00100DA6" w:rsidRDefault="0041202B">
          <w:r>
            <w:rPr>
              <w:color w:val="222222"/>
              <w:sz w:val="20"/>
              <w:szCs w:val="20"/>
              <w:shd w:val="clear" w:color="auto" w:fill="FFFFFF"/>
            </w:rPr>
            <w:t xml:space="preserve">   </w:t>
          </w:r>
        </w:p>
      </w:docPartBody>
    </w:docPart>
    <w:docPart>
      <w:docPartPr>
        <w:name w:val="AD8A0A2CD02C48BD9A68667FA502DA5A"/>
        <w:category>
          <w:name w:val="General"/>
          <w:gallery w:val="placeholder"/>
        </w:category>
        <w:types>
          <w:type w:val="bbPlcHdr"/>
        </w:types>
        <w:behaviors>
          <w:behavior w:val="content"/>
        </w:behaviors>
        <w:guid w:val="{5880A267-97E8-4BD2-A16B-1DDD9C6057F4}"/>
      </w:docPartPr>
      <w:docPartBody>
        <w:p w:rsidR="00100DA6" w:rsidRDefault="0041202B">
          <w:r>
            <w:rPr>
              <w:color w:val="222222"/>
              <w:sz w:val="20"/>
              <w:szCs w:val="20"/>
              <w:shd w:val="clear" w:color="auto" w:fill="FFFFFF"/>
            </w:rPr>
            <w:t xml:space="preserve">   </w:t>
          </w:r>
        </w:p>
      </w:docPartBody>
    </w:docPart>
    <w:docPart>
      <w:docPartPr>
        <w:name w:val="76055E165DFC4663A8FB78F2547B673B"/>
        <w:category>
          <w:name w:val="General"/>
          <w:gallery w:val="placeholder"/>
        </w:category>
        <w:types>
          <w:type w:val="bbPlcHdr"/>
        </w:types>
        <w:behaviors>
          <w:behavior w:val="content"/>
        </w:behaviors>
        <w:guid w:val="{5ACDFB10-C8CB-4C85-A11C-6044761FEBDF}"/>
      </w:docPartPr>
      <w:docPartBody>
        <w:p w:rsidR="00100DA6" w:rsidRDefault="0041202B">
          <w:r>
            <w:rPr>
              <w:color w:val="222222"/>
              <w:sz w:val="20"/>
              <w:szCs w:val="20"/>
              <w:shd w:val="clear" w:color="auto" w:fill="FFFFFF"/>
            </w:rPr>
            <w:t xml:space="preserve">   </w:t>
          </w:r>
        </w:p>
      </w:docPartBody>
    </w:docPart>
    <w:docPart>
      <w:docPartPr>
        <w:name w:val="E90370AAE1C849D790A1303AA817D4FB"/>
        <w:category>
          <w:name w:val="General"/>
          <w:gallery w:val="placeholder"/>
        </w:category>
        <w:types>
          <w:type w:val="bbPlcHdr"/>
        </w:types>
        <w:behaviors>
          <w:behavior w:val="content"/>
        </w:behaviors>
        <w:guid w:val="{61E42765-0506-46AF-A2BB-DFC125B8370F}"/>
      </w:docPartPr>
      <w:docPartBody>
        <w:p w:rsidR="00100DA6" w:rsidRDefault="0041202B">
          <w:r>
            <w:rPr>
              <w:color w:val="222222"/>
              <w:sz w:val="20"/>
              <w:szCs w:val="20"/>
              <w:shd w:val="clear" w:color="auto" w:fill="FFFFFF"/>
            </w:rPr>
            <w:t xml:space="preserve">   </w:t>
          </w:r>
        </w:p>
      </w:docPartBody>
    </w:docPart>
    <w:docPart>
      <w:docPartPr>
        <w:name w:val="E64DC95ED0CE43B39223C0B1E9C21AD5"/>
        <w:category>
          <w:name w:val="General"/>
          <w:gallery w:val="placeholder"/>
        </w:category>
        <w:types>
          <w:type w:val="bbPlcHdr"/>
        </w:types>
        <w:behaviors>
          <w:behavior w:val="content"/>
        </w:behaviors>
        <w:guid w:val="{0268F3F3-8F3E-4A75-8374-98BC37755795}"/>
      </w:docPartPr>
      <w:docPartBody>
        <w:p w:rsidR="00100DA6" w:rsidRDefault="0041202B">
          <w:r>
            <w:rPr>
              <w:color w:val="222222"/>
              <w:sz w:val="20"/>
              <w:szCs w:val="20"/>
              <w:shd w:val="clear" w:color="auto" w:fill="FFFFFF"/>
            </w:rPr>
            <w:t xml:space="preserve">   </w:t>
          </w:r>
        </w:p>
      </w:docPartBody>
    </w:docPart>
    <w:docPart>
      <w:docPartPr>
        <w:name w:val="C6BE7417F38744CB8D5FC5EBA8F82942"/>
        <w:category>
          <w:name w:val="General"/>
          <w:gallery w:val="placeholder"/>
        </w:category>
        <w:types>
          <w:type w:val="bbPlcHdr"/>
        </w:types>
        <w:behaviors>
          <w:behavior w:val="content"/>
        </w:behaviors>
        <w:guid w:val="{B56381A1-B8D2-4360-8A9F-A86F6D654FFF}"/>
      </w:docPartPr>
      <w:docPartBody>
        <w:p w:rsidR="00100DA6" w:rsidRDefault="0041202B">
          <w:r>
            <w:rPr>
              <w:color w:val="222222"/>
              <w:sz w:val="20"/>
              <w:szCs w:val="20"/>
              <w:shd w:val="clear" w:color="auto" w:fill="FFFFFF"/>
            </w:rPr>
            <w:t xml:space="preserve">   </w:t>
          </w:r>
        </w:p>
      </w:docPartBody>
    </w:docPart>
    <w:docPart>
      <w:docPartPr>
        <w:name w:val="F389BCD507A244C0ACA95045B155010F"/>
        <w:category>
          <w:name w:val="General"/>
          <w:gallery w:val="placeholder"/>
        </w:category>
        <w:types>
          <w:type w:val="bbPlcHdr"/>
        </w:types>
        <w:behaviors>
          <w:behavior w:val="content"/>
        </w:behaviors>
        <w:guid w:val="{433A600F-B52D-4209-8BE1-90CC87894724}"/>
      </w:docPartPr>
      <w:docPartBody>
        <w:p w:rsidR="00100DA6" w:rsidRDefault="0041202B">
          <w:r>
            <w:rPr>
              <w:color w:val="222222"/>
              <w:sz w:val="20"/>
              <w:szCs w:val="20"/>
              <w:shd w:val="clear" w:color="auto" w:fill="FFFFFF"/>
            </w:rPr>
            <w:t xml:space="preserve">   </w:t>
          </w:r>
        </w:p>
      </w:docPartBody>
    </w:docPart>
    <w:docPart>
      <w:docPartPr>
        <w:name w:val="3D225EADB93F4708AD4830F5D8DD2788"/>
        <w:category>
          <w:name w:val="General"/>
          <w:gallery w:val="placeholder"/>
        </w:category>
        <w:types>
          <w:type w:val="bbPlcHdr"/>
        </w:types>
        <w:behaviors>
          <w:behavior w:val="content"/>
        </w:behaviors>
        <w:guid w:val="{296640F9-D936-46E3-A183-468CFD191393}"/>
      </w:docPartPr>
      <w:docPartBody>
        <w:p w:rsidR="00100DA6" w:rsidRDefault="0041202B">
          <w:r>
            <w:rPr>
              <w:color w:val="222222"/>
              <w:sz w:val="20"/>
              <w:szCs w:val="20"/>
              <w:shd w:val="clear" w:color="auto" w:fill="FFFFFF"/>
            </w:rPr>
            <w:t xml:space="preserve">   </w:t>
          </w:r>
        </w:p>
      </w:docPartBody>
    </w:docPart>
    <w:docPart>
      <w:docPartPr>
        <w:name w:val="2514A0A8BF4044B190C31779C8AA3239"/>
        <w:category>
          <w:name w:val="General"/>
          <w:gallery w:val="placeholder"/>
        </w:category>
        <w:types>
          <w:type w:val="bbPlcHdr"/>
        </w:types>
        <w:behaviors>
          <w:behavior w:val="content"/>
        </w:behaviors>
        <w:guid w:val="{138B3B8D-82D4-4CF1-B1A3-A0F1244FA11F}"/>
      </w:docPartPr>
      <w:docPartBody>
        <w:p w:rsidR="00100DA6" w:rsidRDefault="0041202B">
          <w:r>
            <w:rPr>
              <w:color w:val="222222"/>
              <w:sz w:val="20"/>
              <w:szCs w:val="20"/>
              <w:shd w:val="clear" w:color="auto" w:fill="FFFFFF"/>
            </w:rPr>
            <w:t xml:space="preserve">   </w:t>
          </w:r>
        </w:p>
      </w:docPartBody>
    </w:docPart>
    <w:docPart>
      <w:docPartPr>
        <w:name w:val="0312F6A2ADB14BCE9B36728D65F83D83"/>
        <w:category>
          <w:name w:val="General"/>
          <w:gallery w:val="placeholder"/>
        </w:category>
        <w:types>
          <w:type w:val="bbPlcHdr"/>
        </w:types>
        <w:behaviors>
          <w:behavior w:val="content"/>
        </w:behaviors>
        <w:guid w:val="{742A05F1-DD3A-404D-A2BA-48F76F5C6E2F}"/>
      </w:docPartPr>
      <w:docPartBody>
        <w:p w:rsidR="00100DA6" w:rsidRDefault="0041202B">
          <w:r>
            <w:rPr>
              <w:color w:val="222222"/>
              <w:sz w:val="20"/>
              <w:szCs w:val="20"/>
              <w:shd w:val="clear" w:color="auto" w:fill="FFFFFF"/>
            </w:rPr>
            <w:t xml:space="preserve">   </w:t>
          </w:r>
        </w:p>
      </w:docPartBody>
    </w:docPart>
    <w:docPart>
      <w:docPartPr>
        <w:name w:val="0BD73EA9C84D4C2FACA770112980C568"/>
        <w:category>
          <w:name w:val="General"/>
          <w:gallery w:val="placeholder"/>
        </w:category>
        <w:types>
          <w:type w:val="bbPlcHdr"/>
        </w:types>
        <w:behaviors>
          <w:behavior w:val="content"/>
        </w:behaviors>
        <w:guid w:val="{B1E7CFC8-F826-4407-B570-BA0B7F47EFF6}"/>
      </w:docPartPr>
      <w:docPartBody>
        <w:p w:rsidR="00100DA6" w:rsidRDefault="0041202B">
          <w:r>
            <w:rPr>
              <w:color w:val="222222"/>
              <w:sz w:val="20"/>
              <w:szCs w:val="20"/>
              <w:shd w:val="clear" w:color="auto" w:fill="FFFFFF"/>
            </w:rPr>
            <w:t xml:space="preserve">   </w:t>
          </w:r>
        </w:p>
      </w:docPartBody>
    </w:docPart>
    <w:docPart>
      <w:docPartPr>
        <w:name w:val="3E43A8A0D5674593BE6BE5F3355F9B2B"/>
        <w:category>
          <w:name w:val="General"/>
          <w:gallery w:val="placeholder"/>
        </w:category>
        <w:types>
          <w:type w:val="bbPlcHdr"/>
        </w:types>
        <w:behaviors>
          <w:behavior w:val="content"/>
        </w:behaviors>
        <w:guid w:val="{C8B044F7-142B-49FA-8076-559877EDD5A9}"/>
      </w:docPartPr>
      <w:docPartBody>
        <w:p w:rsidR="00100DA6" w:rsidRDefault="0041202B">
          <w:r>
            <w:rPr>
              <w:color w:val="222222"/>
              <w:sz w:val="20"/>
              <w:szCs w:val="20"/>
              <w:shd w:val="clear" w:color="auto" w:fill="FFFFFF"/>
            </w:rPr>
            <w:t xml:space="preserve">   </w:t>
          </w:r>
        </w:p>
      </w:docPartBody>
    </w:docPart>
    <w:docPart>
      <w:docPartPr>
        <w:name w:val="E3B39CF73E0E4EABB03DFC993312CF05"/>
        <w:category>
          <w:name w:val="General"/>
          <w:gallery w:val="placeholder"/>
        </w:category>
        <w:types>
          <w:type w:val="bbPlcHdr"/>
        </w:types>
        <w:behaviors>
          <w:behavior w:val="content"/>
        </w:behaviors>
        <w:guid w:val="{98E32697-992E-4A14-8E03-862222F39CD6}"/>
      </w:docPartPr>
      <w:docPartBody>
        <w:p w:rsidR="00100DA6" w:rsidRDefault="0041202B">
          <w:r>
            <w:rPr>
              <w:color w:val="222222"/>
              <w:sz w:val="20"/>
              <w:szCs w:val="20"/>
              <w:shd w:val="clear" w:color="auto" w:fill="FFFFFF"/>
            </w:rPr>
            <w:t xml:space="preserve">   </w:t>
          </w:r>
        </w:p>
      </w:docPartBody>
    </w:docPart>
    <w:docPart>
      <w:docPartPr>
        <w:name w:val="F1B5AA8B14294CDD8A1DF4FB2ABE231B"/>
        <w:category>
          <w:name w:val="General"/>
          <w:gallery w:val="placeholder"/>
        </w:category>
        <w:types>
          <w:type w:val="bbPlcHdr"/>
        </w:types>
        <w:behaviors>
          <w:behavior w:val="content"/>
        </w:behaviors>
        <w:guid w:val="{08B1476E-1AAB-4301-96B8-6002F529CFD4}"/>
      </w:docPartPr>
      <w:docPartBody>
        <w:p w:rsidR="00100DA6" w:rsidRDefault="0041202B">
          <w:r>
            <w:rPr>
              <w:color w:val="222222"/>
              <w:sz w:val="20"/>
              <w:szCs w:val="20"/>
              <w:shd w:val="clear" w:color="auto" w:fill="FFFFFF"/>
            </w:rPr>
            <w:t xml:space="preserve">   </w:t>
          </w:r>
        </w:p>
      </w:docPartBody>
    </w:docPart>
    <w:docPart>
      <w:docPartPr>
        <w:name w:val="6EA3D546A7A34A19A995A9AF8D2B22E8"/>
        <w:category>
          <w:name w:val="General"/>
          <w:gallery w:val="placeholder"/>
        </w:category>
        <w:types>
          <w:type w:val="bbPlcHdr"/>
        </w:types>
        <w:behaviors>
          <w:behavior w:val="content"/>
        </w:behaviors>
        <w:guid w:val="{4C977C55-65C1-4EF5-ABAE-D7859226CDE0}"/>
      </w:docPartPr>
      <w:docPartBody>
        <w:p w:rsidR="00100DA6" w:rsidRDefault="0041202B">
          <w:r>
            <w:rPr>
              <w:color w:val="222222"/>
              <w:sz w:val="20"/>
              <w:szCs w:val="20"/>
              <w:shd w:val="clear" w:color="auto" w:fill="FFFFFF"/>
            </w:rPr>
            <w:t xml:space="preserve">   </w:t>
          </w:r>
        </w:p>
      </w:docPartBody>
    </w:docPart>
    <w:docPart>
      <w:docPartPr>
        <w:name w:val="8B635596DFA04B72BADF419652208C5B"/>
        <w:category>
          <w:name w:val="General"/>
          <w:gallery w:val="placeholder"/>
        </w:category>
        <w:types>
          <w:type w:val="bbPlcHdr"/>
        </w:types>
        <w:behaviors>
          <w:behavior w:val="content"/>
        </w:behaviors>
        <w:guid w:val="{3347AB49-FC63-489C-8C88-1E20CA751812}"/>
      </w:docPartPr>
      <w:docPartBody>
        <w:p w:rsidR="00100DA6" w:rsidRDefault="0041202B">
          <w:r>
            <w:rPr>
              <w:color w:val="222222"/>
              <w:sz w:val="20"/>
              <w:szCs w:val="20"/>
              <w:shd w:val="clear" w:color="auto" w:fill="FFFFFF"/>
            </w:rPr>
            <w:t xml:space="preserve">   </w:t>
          </w:r>
        </w:p>
      </w:docPartBody>
    </w:docPart>
    <w:docPart>
      <w:docPartPr>
        <w:name w:val="4A2CDCE94BCB47FFA7812DD087604C5E"/>
        <w:category>
          <w:name w:val="General"/>
          <w:gallery w:val="placeholder"/>
        </w:category>
        <w:types>
          <w:type w:val="bbPlcHdr"/>
        </w:types>
        <w:behaviors>
          <w:behavior w:val="content"/>
        </w:behaviors>
        <w:guid w:val="{7DFE73D0-3A83-4D1A-A48A-804540639B40}"/>
      </w:docPartPr>
      <w:docPartBody>
        <w:p w:rsidR="00100DA6" w:rsidRDefault="0041202B">
          <w:r>
            <w:rPr>
              <w:color w:val="222222"/>
              <w:sz w:val="20"/>
              <w:szCs w:val="20"/>
              <w:shd w:val="clear" w:color="auto" w:fill="FFFFFF"/>
            </w:rPr>
            <w:t xml:space="preserve">   </w:t>
          </w:r>
        </w:p>
      </w:docPartBody>
    </w:docPart>
    <w:docPart>
      <w:docPartPr>
        <w:name w:val="B7C5E081BAD64B57B9F26688777AE2A9"/>
        <w:category>
          <w:name w:val="General"/>
          <w:gallery w:val="placeholder"/>
        </w:category>
        <w:types>
          <w:type w:val="bbPlcHdr"/>
        </w:types>
        <w:behaviors>
          <w:behavior w:val="content"/>
        </w:behaviors>
        <w:guid w:val="{692F019B-4975-4A74-89C1-94D0B960C1EB}"/>
      </w:docPartPr>
      <w:docPartBody>
        <w:p w:rsidR="00100DA6" w:rsidRDefault="0041202B">
          <w:r>
            <w:rPr>
              <w:color w:val="222222"/>
              <w:sz w:val="20"/>
              <w:szCs w:val="20"/>
              <w:shd w:val="clear" w:color="auto" w:fill="FFFFFF"/>
            </w:rPr>
            <w:t xml:space="preserve">   </w:t>
          </w:r>
        </w:p>
      </w:docPartBody>
    </w:docPart>
    <w:docPart>
      <w:docPartPr>
        <w:name w:val="BBD6E6B4276A45ACB9765FE0ECEC378E"/>
        <w:category>
          <w:name w:val="General"/>
          <w:gallery w:val="placeholder"/>
        </w:category>
        <w:types>
          <w:type w:val="bbPlcHdr"/>
        </w:types>
        <w:behaviors>
          <w:behavior w:val="content"/>
        </w:behaviors>
        <w:guid w:val="{5607ABA2-0D57-48A3-B8FB-CE873C20C8A6}"/>
      </w:docPartPr>
      <w:docPartBody>
        <w:p w:rsidR="00100DA6" w:rsidRDefault="0041202B">
          <w:r>
            <w:rPr>
              <w:color w:val="222222"/>
              <w:sz w:val="20"/>
              <w:szCs w:val="20"/>
              <w:shd w:val="clear" w:color="auto" w:fill="FFFFFF"/>
            </w:rPr>
            <w:t xml:space="preserve">   </w:t>
          </w:r>
        </w:p>
      </w:docPartBody>
    </w:docPart>
    <w:docPart>
      <w:docPartPr>
        <w:name w:val="FE794EF78B864E9A8DB7FEB295EA656B"/>
        <w:category>
          <w:name w:val="General"/>
          <w:gallery w:val="placeholder"/>
        </w:category>
        <w:types>
          <w:type w:val="bbPlcHdr"/>
        </w:types>
        <w:behaviors>
          <w:behavior w:val="content"/>
        </w:behaviors>
        <w:guid w:val="{F433166D-EFAB-4519-8D28-EE3211053A8A}"/>
      </w:docPartPr>
      <w:docPartBody>
        <w:p w:rsidR="00100DA6" w:rsidRDefault="0041202B">
          <w:r>
            <w:rPr>
              <w:color w:val="222222"/>
              <w:sz w:val="20"/>
              <w:szCs w:val="20"/>
              <w:shd w:val="clear" w:color="auto" w:fill="FFFFFF"/>
            </w:rPr>
            <w:t xml:space="preserve">   </w:t>
          </w:r>
        </w:p>
      </w:docPartBody>
    </w:docPart>
    <w:docPart>
      <w:docPartPr>
        <w:name w:val="6D008643105B4711A72B0E7576016E6E"/>
        <w:category>
          <w:name w:val="General"/>
          <w:gallery w:val="placeholder"/>
        </w:category>
        <w:types>
          <w:type w:val="bbPlcHdr"/>
        </w:types>
        <w:behaviors>
          <w:behavior w:val="content"/>
        </w:behaviors>
        <w:guid w:val="{8C6A6DFA-2C0B-460D-92C8-4348EEB86607}"/>
      </w:docPartPr>
      <w:docPartBody>
        <w:p w:rsidR="00100DA6" w:rsidRDefault="0041202B">
          <w:r>
            <w:rPr>
              <w:color w:val="222222"/>
              <w:sz w:val="20"/>
              <w:szCs w:val="20"/>
              <w:shd w:val="clear" w:color="auto" w:fill="FFFFFF"/>
            </w:rPr>
            <w:t xml:space="preserve">   </w:t>
          </w:r>
        </w:p>
      </w:docPartBody>
    </w:docPart>
    <w:docPart>
      <w:docPartPr>
        <w:name w:val="DB71B7D493CC48B19E811527C700C421"/>
        <w:category>
          <w:name w:val="General"/>
          <w:gallery w:val="placeholder"/>
        </w:category>
        <w:types>
          <w:type w:val="bbPlcHdr"/>
        </w:types>
        <w:behaviors>
          <w:behavior w:val="content"/>
        </w:behaviors>
        <w:guid w:val="{303F65AB-63D4-403E-864C-BD7B3F268A62}"/>
      </w:docPartPr>
      <w:docPartBody>
        <w:p w:rsidR="00100DA6" w:rsidRDefault="0041202B">
          <w:r>
            <w:rPr>
              <w:color w:val="222222"/>
              <w:sz w:val="20"/>
              <w:szCs w:val="20"/>
              <w:shd w:val="clear" w:color="auto" w:fill="FFFFFF"/>
            </w:rPr>
            <w:t xml:space="preserve">   </w:t>
          </w:r>
        </w:p>
      </w:docPartBody>
    </w:docPart>
    <w:docPart>
      <w:docPartPr>
        <w:name w:val="685725FC4A604DFD840180A5474F6470"/>
        <w:category>
          <w:name w:val="General"/>
          <w:gallery w:val="placeholder"/>
        </w:category>
        <w:types>
          <w:type w:val="bbPlcHdr"/>
        </w:types>
        <w:behaviors>
          <w:behavior w:val="content"/>
        </w:behaviors>
        <w:guid w:val="{22FC8D9F-4C64-467A-9B29-083F3606C97E}"/>
      </w:docPartPr>
      <w:docPartBody>
        <w:p w:rsidR="00100DA6" w:rsidRDefault="0041202B">
          <w:r>
            <w:rPr>
              <w:color w:val="222222"/>
              <w:sz w:val="20"/>
              <w:szCs w:val="20"/>
              <w:shd w:val="clear" w:color="auto" w:fill="FFFFFF"/>
            </w:rPr>
            <w:t xml:space="preserve">   </w:t>
          </w:r>
        </w:p>
      </w:docPartBody>
    </w:docPart>
    <w:docPart>
      <w:docPartPr>
        <w:name w:val="9B7AC704654B460CBE3265766A05BBAA"/>
        <w:category>
          <w:name w:val="General"/>
          <w:gallery w:val="placeholder"/>
        </w:category>
        <w:types>
          <w:type w:val="bbPlcHdr"/>
        </w:types>
        <w:behaviors>
          <w:behavior w:val="content"/>
        </w:behaviors>
        <w:guid w:val="{06E2AFC3-87D3-453E-BB54-30CEB22D7B7B}"/>
      </w:docPartPr>
      <w:docPartBody>
        <w:p w:rsidR="00100DA6" w:rsidRDefault="0041202B">
          <w:r>
            <w:rPr>
              <w:color w:val="222222"/>
              <w:sz w:val="20"/>
              <w:szCs w:val="20"/>
              <w:shd w:val="clear" w:color="auto" w:fill="FFFFFF"/>
            </w:rPr>
            <w:t xml:space="preserve">   </w:t>
          </w:r>
        </w:p>
      </w:docPartBody>
    </w:docPart>
    <w:docPart>
      <w:docPartPr>
        <w:name w:val="3531B1D5146840379C8D4A1439BD43C3"/>
        <w:category>
          <w:name w:val="General"/>
          <w:gallery w:val="placeholder"/>
        </w:category>
        <w:types>
          <w:type w:val="bbPlcHdr"/>
        </w:types>
        <w:behaviors>
          <w:behavior w:val="content"/>
        </w:behaviors>
        <w:guid w:val="{C954FE11-B781-4BE8-B262-679756BD722E}"/>
      </w:docPartPr>
      <w:docPartBody>
        <w:p w:rsidR="00100DA6" w:rsidRDefault="0041202B">
          <w:r>
            <w:rPr>
              <w:color w:val="222222"/>
              <w:sz w:val="20"/>
              <w:szCs w:val="20"/>
              <w:shd w:val="clear" w:color="auto" w:fill="FFFFFF"/>
            </w:rPr>
            <w:t xml:space="preserve">   </w:t>
          </w:r>
        </w:p>
      </w:docPartBody>
    </w:docPart>
    <w:docPart>
      <w:docPartPr>
        <w:name w:val="F7B2DD41EEE540BDA53D9C88B39F9C13"/>
        <w:category>
          <w:name w:val="General"/>
          <w:gallery w:val="placeholder"/>
        </w:category>
        <w:types>
          <w:type w:val="bbPlcHdr"/>
        </w:types>
        <w:behaviors>
          <w:behavior w:val="content"/>
        </w:behaviors>
        <w:guid w:val="{9FB76163-84F1-44DC-91FF-E9EE51023A07}"/>
      </w:docPartPr>
      <w:docPartBody>
        <w:p w:rsidR="00100DA6" w:rsidRDefault="0041202B">
          <w:r>
            <w:rPr>
              <w:color w:val="222222"/>
              <w:sz w:val="20"/>
              <w:szCs w:val="20"/>
              <w:shd w:val="clear" w:color="auto" w:fill="FFFFFF"/>
            </w:rPr>
            <w:t xml:space="preserve">   </w:t>
          </w:r>
        </w:p>
      </w:docPartBody>
    </w:docPart>
    <w:docPart>
      <w:docPartPr>
        <w:name w:val="228700D9E94F4571978575C48CF7B70A"/>
        <w:category>
          <w:name w:val="General"/>
          <w:gallery w:val="placeholder"/>
        </w:category>
        <w:types>
          <w:type w:val="bbPlcHdr"/>
        </w:types>
        <w:behaviors>
          <w:behavior w:val="content"/>
        </w:behaviors>
        <w:guid w:val="{B808AE62-8713-493A-BCA2-401BA113FC03}"/>
      </w:docPartPr>
      <w:docPartBody>
        <w:p w:rsidR="00100DA6" w:rsidRDefault="0041202B">
          <w:r>
            <w:rPr>
              <w:color w:val="222222"/>
              <w:sz w:val="20"/>
              <w:szCs w:val="20"/>
              <w:shd w:val="clear" w:color="auto" w:fill="FFFFFF"/>
            </w:rPr>
            <w:t xml:space="preserve">   </w:t>
          </w:r>
        </w:p>
      </w:docPartBody>
    </w:docPart>
    <w:docPart>
      <w:docPartPr>
        <w:name w:val="395022D49A604D369077216784E8EF68"/>
        <w:category>
          <w:name w:val="General"/>
          <w:gallery w:val="placeholder"/>
        </w:category>
        <w:types>
          <w:type w:val="bbPlcHdr"/>
        </w:types>
        <w:behaviors>
          <w:behavior w:val="content"/>
        </w:behaviors>
        <w:guid w:val="{CB6CAA26-5AB8-44F4-903C-2D699D885BF1}"/>
      </w:docPartPr>
      <w:docPartBody>
        <w:p w:rsidR="00100DA6" w:rsidRDefault="0041202B">
          <w:r>
            <w:rPr>
              <w:color w:val="222222"/>
              <w:sz w:val="20"/>
              <w:szCs w:val="20"/>
              <w:shd w:val="clear" w:color="auto" w:fill="FFFFFF"/>
            </w:rPr>
            <w:t xml:space="preserve">   </w:t>
          </w:r>
        </w:p>
      </w:docPartBody>
    </w:docPart>
    <w:docPart>
      <w:docPartPr>
        <w:name w:val="182873A3CF714718AEA0A41BAD5F5B0F"/>
        <w:category>
          <w:name w:val="General"/>
          <w:gallery w:val="placeholder"/>
        </w:category>
        <w:types>
          <w:type w:val="bbPlcHdr"/>
        </w:types>
        <w:behaviors>
          <w:behavior w:val="content"/>
        </w:behaviors>
        <w:guid w:val="{CE3B119E-4A65-4F95-B066-4C0BBF578E51}"/>
      </w:docPartPr>
      <w:docPartBody>
        <w:p w:rsidR="00100DA6" w:rsidRDefault="0041202B">
          <w:r>
            <w:rPr>
              <w:color w:val="222222"/>
              <w:sz w:val="20"/>
              <w:szCs w:val="20"/>
              <w:shd w:val="clear" w:color="auto" w:fill="FFFFFF"/>
            </w:rPr>
            <w:t xml:space="preserve">   </w:t>
          </w:r>
        </w:p>
      </w:docPartBody>
    </w:docPart>
    <w:docPart>
      <w:docPartPr>
        <w:name w:val="D215FF86FECD463C99F28B1E9DF77F56"/>
        <w:category>
          <w:name w:val="General"/>
          <w:gallery w:val="placeholder"/>
        </w:category>
        <w:types>
          <w:type w:val="bbPlcHdr"/>
        </w:types>
        <w:behaviors>
          <w:behavior w:val="content"/>
        </w:behaviors>
        <w:guid w:val="{72A6FF6F-AE17-48E3-A07F-348958A713FD}"/>
      </w:docPartPr>
      <w:docPartBody>
        <w:p w:rsidR="00100DA6" w:rsidRDefault="0041202B">
          <w:r>
            <w:rPr>
              <w:color w:val="222222"/>
              <w:sz w:val="20"/>
              <w:szCs w:val="20"/>
              <w:shd w:val="clear" w:color="auto" w:fill="FFFFFF"/>
            </w:rPr>
            <w:t xml:space="preserve">   </w:t>
          </w:r>
        </w:p>
      </w:docPartBody>
    </w:docPart>
    <w:docPart>
      <w:docPartPr>
        <w:name w:val="507E9562FD984B1DB4F832D04BBA58B3"/>
        <w:category>
          <w:name w:val="General"/>
          <w:gallery w:val="placeholder"/>
        </w:category>
        <w:types>
          <w:type w:val="bbPlcHdr"/>
        </w:types>
        <w:behaviors>
          <w:behavior w:val="content"/>
        </w:behaviors>
        <w:guid w:val="{0F29F10D-77F6-4049-968F-D71E73185308}"/>
      </w:docPartPr>
      <w:docPartBody>
        <w:p w:rsidR="00100DA6" w:rsidRDefault="0041202B">
          <w:r>
            <w:rPr>
              <w:color w:val="222222"/>
              <w:sz w:val="20"/>
              <w:szCs w:val="20"/>
              <w:shd w:val="clear" w:color="auto" w:fill="FFFFFF"/>
            </w:rPr>
            <w:t xml:space="preserve">   </w:t>
          </w:r>
        </w:p>
      </w:docPartBody>
    </w:docPart>
    <w:docPart>
      <w:docPartPr>
        <w:name w:val="84BE227EF4DD4723BED0681974C062AD"/>
        <w:category>
          <w:name w:val="General"/>
          <w:gallery w:val="placeholder"/>
        </w:category>
        <w:types>
          <w:type w:val="bbPlcHdr"/>
        </w:types>
        <w:behaviors>
          <w:behavior w:val="content"/>
        </w:behaviors>
        <w:guid w:val="{14040021-BE34-45CD-AFBD-DBDFE56B6335}"/>
      </w:docPartPr>
      <w:docPartBody>
        <w:p w:rsidR="00100DA6" w:rsidRDefault="0041202B">
          <w:r>
            <w:rPr>
              <w:color w:val="222222"/>
              <w:sz w:val="20"/>
              <w:szCs w:val="20"/>
              <w:shd w:val="clear" w:color="auto" w:fill="FFFFFF"/>
            </w:rPr>
            <w:t xml:space="preserve">   </w:t>
          </w:r>
        </w:p>
      </w:docPartBody>
    </w:docPart>
    <w:docPart>
      <w:docPartPr>
        <w:name w:val="FE220450DC154650A241D4CC33712399"/>
        <w:category>
          <w:name w:val="General"/>
          <w:gallery w:val="placeholder"/>
        </w:category>
        <w:types>
          <w:type w:val="bbPlcHdr"/>
        </w:types>
        <w:behaviors>
          <w:behavior w:val="content"/>
        </w:behaviors>
        <w:guid w:val="{379AE59F-DF21-46AF-8F1C-26F6342BB29F}"/>
      </w:docPartPr>
      <w:docPartBody>
        <w:p w:rsidR="00100DA6" w:rsidRDefault="0041202B">
          <w:r>
            <w:rPr>
              <w:color w:val="222222"/>
              <w:sz w:val="20"/>
              <w:szCs w:val="20"/>
              <w:shd w:val="clear" w:color="auto" w:fill="FFFFFF"/>
            </w:rPr>
            <w:t xml:space="preserve">   </w:t>
          </w:r>
        </w:p>
      </w:docPartBody>
    </w:docPart>
    <w:docPart>
      <w:docPartPr>
        <w:name w:val="42F02559EBF24D6D8D8A477B85F7EB42"/>
        <w:category>
          <w:name w:val="General"/>
          <w:gallery w:val="placeholder"/>
        </w:category>
        <w:types>
          <w:type w:val="bbPlcHdr"/>
        </w:types>
        <w:behaviors>
          <w:behavior w:val="content"/>
        </w:behaviors>
        <w:guid w:val="{0DBBAB14-CD14-4492-9588-0FF0BA139595}"/>
      </w:docPartPr>
      <w:docPartBody>
        <w:p w:rsidR="00100DA6" w:rsidRDefault="0041202B">
          <w:r>
            <w:rPr>
              <w:color w:val="222222"/>
              <w:sz w:val="20"/>
              <w:szCs w:val="20"/>
              <w:shd w:val="clear" w:color="auto" w:fill="FFFFFF"/>
            </w:rPr>
            <w:t xml:space="preserve">   </w:t>
          </w:r>
        </w:p>
      </w:docPartBody>
    </w:docPart>
    <w:docPart>
      <w:docPartPr>
        <w:name w:val="1FE8A6DF43DB4CC6B1E0D7B15C88517D"/>
        <w:category>
          <w:name w:val="General"/>
          <w:gallery w:val="placeholder"/>
        </w:category>
        <w:types>
          <w:type w:val="bbPlcHdr"/>
        </w:types>
        <w:behaviors>
          <w:behavior w:val="content"/>
        </w:behaviors>
        <w:guid w:val="{5BAD2DD8-3730-4092-911A-A78EC5D297A7}"/>
      </w:docPartPr>
      <w:docPartBody>
        <w:p w:rsidR="00100DA6" w:rsidRDefault="0041202B">
          <w:r>
            <w:rPr>
              <w:color w:val="222222"/>
              <w:sz w:val="20"/>
              <w:szCs w:val="20"/>
              <w:shd w:val="clear" w:color="auto" w:fill="FFFFFF"/>
            </w:rPr>
            <w:t xml:space="preserve">   </w:t>
          </w:r>
        </w:p>
      </w:docPartBody>
    </w:docPart>
    <w:docPart>
      <w:docPartPr>
        <w:name w:val="30458A72F41E413FB091C0E331950580"/>
        <w:category>
          <w:name w:val="General"/>
          <w:gallery w:val="placeholder"/>
        </w:category>
        <w:types>
          <w:type w:val="bbPlcHdr"/>
        </w:types>
        <w:behaviors>
          <w:behavior w:val="content"/>
        </w:behaviors>
        <w:guid w:val="{C3EDFED8-A6BA-4E81-9FC4-465B5B9489FC}"/>
      </w:docPartPr>
      <w:docPartBody>
        <w:p w:rsidR="00100DA6" w:rsidRDefault="0041202B">
          <w:r>
            <w:rPr>
              <w:color w:val="222222"/>
              <w:sz w:val="20"/>
              <w:szCs w:val="20"/>
              <w:shd w:val="clear" w:color="auto" w:fill="FFFFFF"/>
            </w:rPr>
            <w:t xml:space="preserve">   </w:t>
          </w:r>
        </w:p>
      </w:docPartBody>
    </w:docPart>
    <w:docPart>
      <w:docPartPr>
        <w:name w:val="509EED0211C3417B83B53A18CCBEC84C"/>
        <w:category>
          <w:name w:val="General"/>
          <w:gallery w:val="placeholder"/>
        </w:category>
        <w:types>
          <w:type w:val="bbPlcHdr"/>
        </w:types>
        <w:behaviors>
          <w:behavior w:val="content"/>
        </w:behaviors>
        <w:guid w:val="{36577072-F309-42E7-BE84-D4512609F37E}"/>
      </w:docPartPr>
      <w:docPartBody>
        <w:p w:rsidR="00100DA6" w:rsidRDefault="0041202B">
          <w:r>
            <w:rPr>
              <w:color w:val="222222"/>
              <w:sz w:val="20"/>
              <w:szCs w:val="20"/>
              <w:shd w:val="clear" w:color="auto" w:fill="FFFFFF"/>
            </w:rPr>
            <w:t xml:space="preserve">   </w:t>
          </w:r>
        </w:p>
      </w:docPartBody>
    </w:docPart>
    <w:docPart>
      <w:docPartPr>
        <w:name w:val="A096BD284CE74EBFA80DBF73402A6220"/>
        <w:category>
          <w:name w:val="General"/>
          <w:gallery w:val="placeholder"/>
        </w:category>
        <w:types>
          <w:type w:val="bbPlcHdr"/>
        </w:types>
        <w:behaviors>
          <w:behavior w:val="content"/>
        </w:behaviors>
        <w:guid w:val="{BE7AA34B-F7AE-476A-9E65-61C352176125}"/>
      </w:docPartPr>
      <w:docPartBody>
        <w:p w:rsidR="00100DA6" w:rsidRDefault="0041202B">
          <w:r>
            <w:rPr>
              <w:color w:val="222222"/>
              <w:sz w:val="20"/>
              <w:szCs w:val="20"/>
              <w:shd w:val="clear" w:color="auto" w:fill="FFFFFF"/>
            </w:rPr>
            <w:t xml:space="preserve">   </w:t>
          </w:r>
        </w:p>
      </w:docPartBody>
    </w:docPart>
    <w:docPart>
      <w:docPartPr>
        <w:name w:val="D327B656DFFC4A15BD88D10DA1741038"/>
        <w:category>
          <w:name w:val="General"/>
          <w:gallery w:val="placeholder"/>
        </w:category>
        <w:types>
          <w:type w:val="bbPlcHdr"/>
        </w:types>
        <w:behaviors>
          <w:behavior w:val="content"/>
        </w:behaviors>
        <w:guid w:val="{4B252434-8CE4-432C-9E2F-632BC5C7D17A}"/>
      </w:docPartPr>
      <w:docPartBody>
        <w:p w:rsidR="00100DA6" w:rsidRDefault="0041202B">
          <w:r>
            <w:rPr>
              <w:color w:val="222222"/>
              <w:sz w:val="20"/>
              <w:szCs w:val="20"/>
              <w:shd w:val="clear" w:color="auto" w:fill="FFFFFF"/>
            </w:rPr>
            <w:t xml:space="preserve">   </w:t>
          </w:r>
        </w:p>
      </w:docPartBody>
    </w:docPart>
    <w:docPart>
      <w:docPartPr>
        <w:name w:val="6BA5A735798D49BEA4CF65B179B7488C"/>
        <w:category>
          <w:name w:val="General"/>
          <w:gallery w:val="placeholder"/>
        </w:category>
        <w:types>
          <w:type w:val="bbPlcHdr"/>
        </w:types>
        <w:behaviors>
          <w:behavior w:val="content"/>
        </w:behaviors>
        <w:guid w:val="{940A6D0F-7F15-478A-9D29-840F3DF32109}"/>
      </w:docPartPr>
      <w:docPartBody>
        <w:p w:rsidR="00100DA6" w:rsidRDefault="0041202B">
          <w:r>
            <w:rPr>
              <w:color w:val="222222"/>
              <w:sz w:val="20"/>
              <w:szCs w:val="20"/>
              <w:shd w:val="clear" w:color="auto" w:fill="FFFFFF"/>
            </w:rPr>
            <w:t xml:space="preserve">   </w:t>
          </w:r>
        </w:p>
      </w:docPartBody>
    </w:docPart>
    <w:docPart>
      <w:docPartPr>
        <w:name w:val="BAEDC249333844988183456456536B34"/>
        <w:category>
          <w:name w:val="General"/>
          <w:gallery w:val="placeholder"/>
        </w:category>
        <w:types>
          <w:type w:val="bbPlcHdr"/>
        </w:types>
        <w:behaviors>
          <w:behavior w:val="content"/>
        </w:behaviors>
        <w:guid w:val="{6B2B9F79-E6C0-44F6-AA88-5CE2D1A04A08}"/>
      </w:docPartPr>
      <w:docPartBody>
        <w:p w:rsidR="00100DA6" w:rsidRDefault="0041202B">
          <w:r>
            <w:rPr>
              <w:color w:val="222222"/>
              <w:sz w:val="20"/>
              <w:szCs w:val="20"/>
              <w:shd w:val="clear" w:color="auto" w:fill="FFFFFF"/>
            </w:rPr>
            <w:t xml:space="preserve">   </w:t>
          </w:r>
        </w:p>
      </w:docPartBody>
    </w:docPart>
    <w:docPart>
      <w:docPartPr>
        <w:name w:val="069929D0302048C2A566D12F5A604728"/>
        <w:category>
          <w:name w:val="General"/>
          <w:gallery w:val="placeholder"/>
        </w:category>
        <w:types>
          <w:type w:val="bbPlcHdr"/>
        </w:types>
        <w:behaviors>
          <w:behavior w:val="content"/>
        </w:behaviors>
        <w:guid w:val="{DADA356C-D445-4E77-B645-13E524F14FC9}"/>
      </w:docPartPr>
      <w:docPartBody>
        <w:p w:rsidR="00100DA6" w:rsidRDefault="0041202B">
          <w:r>
            <w:rPr>
              <w:color w:val="222222"/>
              <w:sz w:val="20"/>
              <w:szCs w:val="20"/>
              <w:shd w:val="clear" w:color="auto" w:fill="FFFFFF"/>
            </w:rPr>
            <w:t xml:space="preserve">   </w:t>
          </w:r>
        </w:p>
      </w:docPartBody>
    </w:docPart>
    <w:docPart>
      <w:docPartPr>
        <w:name w:val="2323C964AC17479FAF519992026440BC"/>
        <w:category>
          <w:name w:val="General"/>
          <w:gallery w:val="placeholder"/>
        </w:category>
        <w:types>
          <w:type w:val="bbPlcHdr"/>
        </w:types>
        <w:behaviors>
          <w:behavior w:val="content"/>
        </w:behaviors>
        <w:guid w:val="{2BC1F057-0316-477B-9BCA-C18A5D5D1244}"/>
      </w:docPartPr>
      <w:docPartBody>
        <w:p w:rsidR="00100DA6" w:rsidRDefault="0041202B">
          <w:r>
            <w:rPr>
              <w:color w:val="222222"/>
              <w:sz w:val="20"/>
              <w:szCs w:val="20"/>
              <w:shd w:val="clear" w:color="auto" w:fill="FFFFFF"/>
            </w:rPr>
            <w:t xml:space="preserve">   </w:t>
          </w:r>
        </w:p>
      </w:docPartBody>
    </w:docPart>
    <w:docPart>
      <w:docPartPr>
        <w:name w:val="A8057299DBBD4FD6A05F204A8FEE84FA"/>
        <w:category>
          <w:name w:val="General"/>
          <w:gallery w:val="placeholder"/>
        </w:category>
        <w:types>
          <w:type w:val="bbPlcHdr"/>
        </w:types>
        <w:behaviors>
          <w:behavior w:val="content"/>
        </w:behaviors>
        <w:guid w:val="{284E784C-C8BE-4595-9246-1847165BD4BC}"/>
      </w:docPartPr>
      <w:docPartBody>
        <w:p w:rsidR="00100DA6" w:rsidRDefault="0041202B">
          <w:r>
            <w:rPr>
              <w:color w:val="222222"/>
              <w:sz w:val="20"/>
              <w:szCs w:val="20"/>
              <w:shd w:val="clear" w:color="auto" w:fill="FFFFFF"/>
            </w:rPr>
            <w:t xml:space="preserve">   </w:t>
          </w:r>
        </w:p>
      </w:docPartBody>
    </w:docPart>
    <w:docPart>
      <w:docPartPr>
        <w:name w:val="937D6AFA9B77499C8C4BBE25CA473973"/>
        <w:category>
          <w:name w:val="General"/>
          <w:gallery w:val="placeholder"/>
        </w:category>
        <w:types>
          <w:type w:val="bbPlcHdr"/>
        </w:types>
        <w:behaviors>
          <w:behavior w:val="content"/>
        </w:behaviors>
        <w:guid w:val="{F22B7A19-6884-4158-AC96-2B6D12385A95}"/>
      </w:docPartPr>
      <w:docPartBody>
        <w:p w:rsidR="00100DA6" w:rsidRDefault="0041202B">
          <w:r>
            <w:rPr>
              <w:color w:val="222222"/>
              <w:sz w:val="20"/>
              <w:szCs w:val="20"/>
              <w:shd w:val="clear" w:color="auto" w:fill="FFFFFF"/>
            </w:rPr>
            <w:t xml:space="preserve">   </w:t>
          </w:r>
        </w:p>
      </w:docPartBody>
    </w:docPart>
    <w:docPart>
      <w:docPartPr>
        <w:name w:val="345701F15D984828B7375D859F1E9C8E"/>
        <w:category>
          <w:name w:val="General"/>
          <w:gallery w:val="placeholder"/>
        </w:category>
        <w:types>
          <w:type w:val="bbPlcHdr"/>
        </w:types>
        <w:behaviors>
          <w:behavior w:val="content"/>
        </w:behaviors>
        <w:guid w:val="{D0DE7CCA-8FA8-4FC9-B78E-C017756644E2}"/>
      </w:docPartPr>
      <w:docPartBody>
        <w:p w:rsidR="00100DA6" w:rsidRDefault="0041202B">
          <w:r>
            <w:rPr>
              <w:color w:val="222222"/>
              <w:sz w:val="20"/>
              <w:szCs w:val="20"/>
              <w:shd w:val="clear" w:color="auto" w:fill="FFFFFF"/>
            </w:rPr>
            <w:t xml:space="preserve">   </w:t>
          </w:r>
        </w:p>
      </w:docPartBody>
    </w:docPart>
    <w:docPart>
      <w:docPartPr>
        <w:name w:val="7EFDB3FCB8F14F67B1A92D3E4E9449BE"/>
        <w:category>
          <w:name w:val="General"/>
          <w:gallery w:val="placeholder"/>
        </w:category>
        <w:types>
          <w:type w:val="bbPlcHdr"/>
        </w:types>
        <w:behaviors>
          <w:behavior w:val="content"/>
        </w:behaviors>
        <w:guid w:val="{0452DE2E-5795-4854-9F68-E6869905A4B9}"/>
      </w:docPartPr>
      <w:docPartBody>
        <w:p w:rsidR="00100DA6" w:rsidRDefault="0041202B">
          <w:r>
            <w:rPr>
              <w:color w:val="222222"/>
              <w:sz w:val="20"/>
              <w:szCs w:val="20"/>
              <w:shd w:val="clear" w:color="auto" w:fill="FFFFFF"/>
            </w:rPr>
            <w:t xml:space="preserve">   </w:t>
          </w:r>
        </w:p>
      </w:docPartBody>
    </w:docPart>
    <w:docPart>
      <w:docPartPr>
        <w:name w:val="B170B6EF67B945D9A8A1EBFEB4E191B2"/>
        <w:category>
          <w:name w:val="General"/>
          <w:gallery w:val="placeholder"/>
        </w:category>
        <w:types>
          <w:type w:val="bbPlcHdr"/>
        </w:types>
        <w:behaviors>
          <w:behavior w:val="content"/>
        </w:behaviors>
        <w:guid w:val="{82070EA2-934C-4E34-829C-A2FA8BEE9C36}"/>
      </w:docPartPr>
      <w:docPartBody>
        <w:p w:rsidR="00100DA6" w:rsidRDefault="0041202B">
          <w:r>
            <w:rPr>
              <w:color w:val="222222"/>
              <w:sz w:val="20"/>
              <w:szCs w:val="20"/>
              <w:shd w:val="clear" w:color="auto" w:fill="FFFFFF"/>
            </w:rPr>
            <w:t xml:space="preserve">   </w:t>
          </w:r>
        </w:p>
      </w:docPartBody>
    </w:docPart>
    <w:docPart>
      <w:docPartPr>
        <w:name w:val="210AD57B01B64F069901754D228A7C89"/>
        <w:category>
          <w:name w:val="General"/>
          <w:gallery w:val="placeholder"/>
        </w:category>
        <w:types>
          <w:type w:val="bbPlcHdr"/>
        </w:types>
        <w:behaviors>
          <w:behavior w:val="content"/>
        </w:behaviors>
        <w:guid w:val="{A78C6665-EB3A-4257-8025-6E923CB8C9D6}"/>
      </w:docPartPr>
      <w:docPartBody>
        <w:p w:rsidR="00100DA6" w:rsidRDefault="0041202B">
          <w:r>
            <w:rPr>
              <w:color w:val="222222"/>
              <w:sz w:val="20"/>
              <w:szCs w:val="20"/>
              <w:shd w:val="clear" w:color="auto" w:fill="FFFFFF"/>
            </w:rPr>
            <w:t xml:space="preserve">   </w:t>
          </w:r>
        </w:p>
      </w:docPartBody>
    </w:docPart>
    <w:docPart>
      <w:docPartPr>
        <w:name w:val="21142DA31A8940E69C2C7BCCB354DC1C"/>
        <w:category>
          <w:name w:val="General"/>
          <w:gallery w:val="placeholder"/>
        </w:category>
        <w:types>
          <w:type w:val="bbPlcHdr"/>
        </w:types>
        <w:behaviors>
          <w:behavior w:val="content"/>
        </w:behaviors>
        <w:guid w:val="{84FD7A8F-20F6-4659-A344-822207521AB7}"/>
      </w:docPartPr>
      <w:docPartBody>
        <w:p w:rsidR="00100DA6" w:rsidRDefault="0041202B">
          <w:r>
            <w:rPr>
              <w:color w:val="222222"/>
              <w:sz w:val="20"/>
              <w:szCs w:val="20"/>
              <w:shd w:val="clear" w:color="auto" w:fill="FFFFFF"/>
            </w:rPr>
            <w:t xml:space="preserve">   </w:t>
          </w:r>
        </w:p>
      </w:docPartBody>
    </w:docPart>
    <w:docPart>
      <w:docPartPr>
        <w:name w:val="D101F2A023514F5BA2ACAC70B6EB814F"/>
        <w:category>
          <w:name w:val="General"/>
          <w:gallery w:val="placeholder"/>
        </w:category>
        <w:types>
          <w:type w:val="bbPlcHdr"/>
        </w:types>
        <w:behaviors>
          <w:behavior w:val="content"/>
        </w:behaviors>
        <w:guid w:val="{1EE40A98-7072-4869-B9F1-9FB4870932E2}"/>
      </w:docPartPr>
      <w:docPartBody>
        <w:p w:rsidR="00100DA6" w:rsidRDefault="0041202B">
          <w:r>
            <w:rPr>
              <w:color w:val="222222"/>
              <w:sz w:val="20"/>
              <w:szCs w:val="20"/>
              <w:shd w:val="clear" w:color="auto" w:fill="FFFFFF"/>
            </w:rPr>
            <w:t xml:space="preserve">   </w:t>
          </w:r>
        </w:p>
      </w:docPartBody>
    </w:docPart>
    <w:docPart>
      <w:docPartPr>
        <w:name w:val="918FAED265FE4EF9911429683EA62C93"/>
        <w:category>
          <w:name w:val="General"/>
          <w:gallery w:val="placeholder"/>
        </w:category>
        <w:types>
          <w:type w:val="bbPlcHdr"/>
        </w:types>
        <w:behaviors>
          <w:behavior w:val="content"/>
        </w:behaviors>
        <w:guid w:val="{1516055F-6B85-4F54-88C7-44775C040500}"/>
      </w:docPartPr>
      <w:docPartBody>
        <w:p w:rsidR="00100DA6" w:rsidRDefault="0041202B">
          <w:r>
            <w:rPr>
              <w:color w:val="222222"/>
              <w:sz w:val="20"/>
              <w:szCs w:val="20"/>
              <w:shd w:val="clear" w:color="auto" w:fill="FFFFFF"/>
            </w:rPr>
            <w:t xml:space="preserve">   </w:t>
          </w:r>
        </w:p>
      </w:docPartBody>
    </w:docPart>
    <w:docPart>
      <w:docPartPr>
        <w:name w:val="7DF3A33EABCD41FFA00FF2AD3A499E1A"/>
        <w:category>
          <w:name w:val="General"/>
          <w:gallery w:val="placeholder"/>
        </w:category>
        <w:types>
          <w:type w:val="bbPlcHdr"/>
        </w:types>
        <w:behaviors>
          <w:behavior w:val="content"/>
        </w:behaviors>
        <w:guid w:val="{9FE005C6-7FED-47C8-8E66-B46D83A2FB13}"/>
      </w:docPartPr>
      <w:docPartBody>
        <w:p w:rsidR="00100DA6" w:rsidRDefault="0041202B">
          <w:r>
            <w:rPr>
              <w:color w:val="222222"/>
              <w:sz w:val="20"/>
              <w:szCs w:val="20"/>
              <w:shd w:val="clear" w:color="auto" w:fill="FFFFFF"/>
            </w:rPr>
            <w:t xml:space="preserve">   </w:t>
          </w:r>
        </w:p>
      </w:docPartBody>
    </w:docPart>
    <w:docPart>
      <w:docPartPr>
        <w:name w:val="79DFBD3A11B1487090CC98DEE93B4DF5"/>
        <w:category>
          <w:name w:val="General"/>
          <w:gallery w:val="placeholder"/>
        </w:category>
        <w:types>
          <w:type w:val="bbPlcHdr"/>
        </w:types>
        <w:behaviors>
          <w:behavior w:val="content"/>
        </w:behaviors>
        <w:guid w:val="{78C93E2F-B619-4D1F-9598-981867A9ED6D}"/>
      </w:docPartPr>
      <w:docPartBody>
        <w:p w:rsidR="00100DA6" w:rsidRDefault="0041202B">
          <w:r>
            <w:rPr>
              <w:color w:val="222222"/>
              <w:sz w:val="20"/>
              <w:szCs w:val="20"/>
              <w:shd w:val="clear" w:color="auto" w:fill="FFFFFF"/>
            </w:rPr>
            <w:t xml:space="preserve">   </w:t>
          </w:r>
        </w:p>
      </w:docPartBody>
    </w:docPart>
    <w:docPart>
      <w:docPartPr>
        <w:name w:val="7325FCD0AA4C4B3283E8EAF08EC22AE8"/>
        <w:category>
          <w:name w:val="General"/>
          <w:gallery w:val="placeholder"/>
        </w:category>
        <w:types>
          <w:type w:val="bbPlcHdr"/>
        </w:types>
        <w:behaviors>
          <w:behavior w:val="content"/>
        </w:behaviors>
        <w:guid w:val="{EFED1E3B-76BC-4C7E-BC84-D712A50A2648}"/>
      </w:docPartPr>
      <w:docPartBody>
        <w:p w:rsidR="00100DA6" w:rsidRDefault="0041202B">
          <w:r>
            <w:rPr>
              <w:color w:val="222222"/>
              <w:sz w:val="20"/>
              <w:szCs w:val="20"/>
              <w:shd w:val="clear" w:color="auto" w:fill="FFFFFF"/>
            </w:rPr>
            <w:t xml:space="preserve">   </w:t>
          </w:r>
        </w:p>
      </w:docPartBody>
    </w:docPart>
    <w:docPart>
      <w:docPartPr>
        <w:name w:val="F586E7DAD13248F5AB5183DD0D1F4B31"/>
        <w:category>
          <w:name w:val="General"/>
          <w:gallery w:val="placeholder"/>
        </w:category>
        <w:types>
          <w:type w:val="bbPlcHdr"/>
        </w:types>
        <w:behaviors>
          <w:behavior w:val="content"/>
        </w:behaviors>
        <w:guid w:val="{ACF9A419-A111-4058-B2B4-3779002879E9}"/>
      </w:docPartPr>
      <w:docPartBody>
        <w:p w:rsidR="00100DA6" w:rsidRDefault="0041202B">
          <w:r>
            <w:rPr>
              <w:color w:val="222222"/>
              <w:sz w:val="20"/>
              <w:szCs w:val="20"/>
              <w:shd w:val="clear" w:color="auto" w:fill="FFFFFF"/>
            </w:rPr>
            <w:t xml:space="preserve">   </w:t>
          </w:r>
        </w:p>
      </w:docPartBody>
    </w:docPart>
    <w:docPart>
      <w:docPartPr>
        <w:name w:val="B343E9DE6EF04114A75FE8B48A5EF86F"/>
        <w:category>
          <w:name w:val="General"/>
          <w:gallery w:val="placeholder"/>
        </w:category>
        <w:types>
          <w:type w:val="bbPlcHdr"/>
        </w:types>
        <w:behaviors>
          <w:behavior w:val="content"/>
        </w:behaviors>
        <w:guid w:val="{D8CF957D-FF51-4DC7-AFA7-017C30134619}"/>
      </w:docPartPr>
      <w:docPartBody>
        <w:p w:rsidR="00100DA6" w:rsidRDefault="0041202B">
          <w:r>
            <w:rPr>
              <w:color w:val="222222"/>
              <w:sz w:val="20"/>
              <w:szCs w:val="20"/>
              <w:shd w:val="clear" w:color="auto" w:fill="FFFFFF"/>
            </w:rPr>
            <w:t xml:space="preserve">   </w:t>
          </w:r>
        </w:p>
      </w:docPartBody>
    </w:docPart>
    <w:docPart>
      <w:docPartPr>
        <w:name w:val="A1BC58960ED646009AB0FB796A2D4FF4"/>
        <w:category>
          <w:name w:val="General"/>
          <w:gallery w:val="placeholder"/>
        </w:category>
        <w:types>
          <w:type w:val="bbPlcHdr"/>
        </w:types>
        <w:behaviors>
          <w:behavior w:val="content"/>
        </w:behaviors>
        <w:guid w:val="{9A6CB2B6-4B46-431C-9EBB-479E6548A2F2}"/>
      </w:docPartPr>
      <w:docPartBody>
        <w:p w:rsidR="00100DA6" w:rsidRDefault="0041202B">
          <w:r>
            <w:rPr>
              <w:color w:val="222222"/>
              <w:sz w:val="20"/>
              <w:szCs w:val="20"/>
              <w:shd w:val="clear" w:color="auto" w:fill="FFFFFF"/>
            </w:rPr>
            <w:t xml:space="preserve">   </w:t>
          </w:r>
        </w:p>
      </w:docPartBody>
    </w:docPart>
    <w:docPart>
      <w:docPartPr>
        <w:name w:val="563A0046B95745B38A5DEF549CD68792"/>
        <w:category>
          <w:name w:val="General"/>
          <w:gallery w:val="placeholder"/>
        </w:category>
        <w:types>
          <w:type w:val="bbPlcHdr"/>
        </w:types>
        <w:behaviors>
          <w:behavior w:val="content"/>
        </w:behaviors>
        <w:guid w:val="{16F2F21F-0139-4BC4-A682-331BE99310C2}"/>
      </w:docPartPr>
      <w:docPartBody>
        <w:p w:rsidR="00100DA6" w:rsidRDefault="0041202B">
          <w:r>
            <w:rPr>
              <w:color w:val="222222"/>
              <w:sz w:val="20"/>
              <w:szCs w:val="20"/>
              <w:shd w:val="clear" w:color="auto" w:fill="FFFFFF"/>
            </w:rPr>
            <w:t xml:space="preserve">   </w:t>
          </w:r>
        </w:p>
      </w:docPartBody>
    </w:docPart>
    <w:docPart>
      <w:docPartPr>
        <w:name w:val="3698BC19A7854414834E239D34FB85D5"/>
        <w:category>
          <w:name w:val="General"/>
          <w:gallery w:val="placeholder"/>
        </w:category>
        <w:types>
          <w:type w:val="bbPlcHdr"/>
        </w:types>
        <w:behaviors>
          <w:behavior w:val="content"/>
        </w:behaviors>
        <w:guid w:val="{1F548E2F-4D42-4ABD-A2CE-017B62F8854F}"/>
      </w:docPartPr>
      <w:docPartBody>
        <w:p w:rsidR="00100DA6" w:rsidRDefault="0041202B">
          <w:r>
            <w:rPr>
              <w:color w:val="222222"/>
              <w:sz w:val="20"/>
              <w:szCs w:val="20"/>
              <w:shd w:val="clear" w:color="auto" w:fill="FFFFFF"/>
            </w:rPr>
            <w:t xml:space="preserve">   </w:t>
          </w:r>
        </w:p>
      </w:docPartBody>
    </w:docPart>
    <w:docPart>
      <w:docPartPr>
        <w:name w:val="2F970A1BE7FC4B2D848A7E2D9FEF0D52"/>
        <w:category>
          <w:name w:val="General"/>
          <w:gallery w:val="placeholder"/>
        </w:category>
        <w:types>
          <w:type w:val="bbPlcHdr"/>
        </w:types>
        <w:behaviors>
          <w:behavior w:val="content"/>
        </w:behaviors>
        <w:guid w:val="{30AAA4AC-6BC5-479D-AECB-521B99CC3294}"/>
      </w:docPartPr>
      <w:docPartBody>
        <w:p w:rsidR="00100DA6" w:rsidRDefault="0041202B">
          <w:r>
            <w:rPr>
              <w:color w:val="222222"/>
              <w:sz w:val="20"/>
              <w:szCs w:val="20"/>
              <w:shd w:val="clear" w:color="auto" w:fill="FFFFFF"/>
            </w:rPr>
            <w:t xml:space="preserve">   </w:t>
          </w:r>
        </w:p>
      </w:docPartBody>
    </w:docPart>
    <w:docPart>
      <w:docPartPr>
        <w:name w:val="7C0FFD3327584DE9A39DB6C79E6003A8"/>
        <w:category>
          <w:name w:val="General"/>
          <w:gallery w:val="placeholder"/>
        </w:category>
        <w:types>
          <w:type w:val="bbPlcHdr"/>
        </w:types>
        <w:behaviors>
          <w:behavior w:val="content"/>
        </w:behaviors>
        <w:guid w:val="{103F0799-8530-48CA-9E7F-9073995CCA37}"/>
      </w:docPartPr>
      <w:docPartBody>
        <w:p w:rsidR="00100DA6" w:rsidRDefault="0041202B">
          <w:r>
            <w:rPr>
              <w:color w:val="222222"/>
              <w:sz w:val="20"/>
              <w:szCs w:val="20"/>
              <w:shd w:val="clear" w:color="auto" w:fill="FFFFFF"/>
            </w:rPr>
            <w:t xml:space="preserve">   </w:t>
          </w:r>
        </w:p>
      </w:docPartBody>
    </w:docPart>
    <w:docPart>
      <w:docPartPr>
        <w:name w:val="4664225C74794589A9537F027FD9DBEE"/>
        <w:category>
          <w:name w:val="General"/>
          <w:gallery w:val="placeholder"/>
        </w:category>
        <w:types>
          <w:type w:val="bbPlcHdr"/>
        </w:types>
        <w:behaviors>
          <w:behavior w:val="content"/>
        </w:behaviors>
        <w:guid w:val="{D082E3A5-4392-4385-86EE-8D1B5964217F}"/>
      </w:docPartPr>
      <w:docPartBody>
        <w:p w:rsidR="00100DA6" w:rsidRDefault="0041202B">
          <w:r>
            <w:rPr>
              <w:color w:val="222222"/>
              <w:sz w:val="20"/>
              <w:szCs w:val="20"/>
              <w:shd w:val="clear" w:color="auto" w:fill="FFFFFF"/>
            </w:rPr>
            <w:t xml:space="preserve">   </w:t>
          </w:r>
        </w:p>
      </w:docPartBody>
    </w:docPart>
    <w:docPart>
      <w:docPartPr>
        <w:name w:val="83FAE92395654F0B8AC925C0A0BAC0F0"/>
        <w:category>
          <w:name w:val="General"/>
          <w:gallery w:val="placeholder"/>
        </w:category>
        <w:types>
          <w:type w:val="bbPlcHdr"/>
        </w:types>
        <w:behaviors>
          <w:behavior w:val="content"/>
        </w:behaviors>
        <w:guid w:val="{D30D8A77-696F-482E-A558-5FC716C18DAD}"/>
      </w:docPartPr>
      <w:docPartBody>
        <w:p w:rsidR="00100DA6" w:rsidRDefault="0041202B">
          <w:r>
            <w:rPr>
              <w:color w:val="222222"/>
              <w:sz w:val="20"/>
              <w:szCs w:val="20"/>
              <w:shd w:val="clear" w:color="auto" w:fill="FFFFFF"/>
            </w:rPr>
            <w:t xml:space="preserve">   </w:t>
          </w:r>
        </w:p>
      </w:docPartBody>
    </w:docPart>
    <w:docPart>
      <w:docPartPr>
        <w:name w:val="CE3BEE20502144C4B1276DE614915F71"/>
        <w:category>
          <w:name w:val="General"/>
          <w:gallery w:val="placeholder"/>
        </w:category>
        <w:types>
          <w:type w:val="bbPlcHdr"/>
        </w:types>
        <w:behaviors>
          <w:behavior w:val="content"/>
        </w:behaviors>
        <w:guid w:val="{77FB0D08-5DAD-4EF8-9A84-53A3BC44F98D}"/>
      </w:docPartPr>
      <w:docPartBody>
        <w:p w:rsidR="00100DA6" w:rsidRDefault="0041202B">
          <w:r>
            <w:rPr>
              <w:color w:val="222222"/>
              <w:sz w:val="20"/>
              <w:szCs w:val="20"/>
              <w:shd w:val="clear" w:color="auto" w:fill="FFFFFF"/>
            </w:rPr>
            <w:t xml:space="preserve">   </w:t>
          </w:r>
        </w:p>
      </w:docPartBody>
    </w:docPart>
    <w:docPart>
      <w:docPartPr>
        <w:name w:val="3FC6667F90B24A39A9964B32BD8F550E"/>
        <w:category>
          <w:name w:val="General"/>
          <w:gallery w:val="placeholder"/>
        </w:category>
        <w:types>
          <w:type w:val="bbPlcHdr"/>
        </w:types>
        <w:behaviors>
          <w:behavior w:val="content"/>
        </w:behaviors>
        <w:guid w:val="{0509DA07-9677-4472-A840-06EE3C2419CB}"/>
      </w:docPartPr>
      <w:docPartBody>
        <w:p w:rsidR="00100DA6" w:rsidRDefault="0041202B">
          <w:r>
            <w:rPr>
              <w:color w:val="222222"/>
              <w:sz w:val="20"/>
              <w:szCs w:val="20"/>
              <w:shd w:val="clear" w:color="auto" w:fill="FFFFFF"/>
            </w:rPr>
            <w:t xml:space="preserve">   </w:t>
          </w:r>
        </w:p>
      </w:docPartBody>
    </w:docPart>
    <w:docPart>
      <w:docPartPr>
        <w:name w:val="B982B207740543849B8BF0F27EDE49F5"/>
        <w:category>
          <w:name w:val="General"/>
          <w:gallery w:val="placeholder"/>
        </w:category>
        <w:types>
          <w:type w:val="bbPlcHdr"/>
        </w:types>
        <w:behaviors>
          <w:behavior w:val="content"/>
        </w:behaviors>
        <w:guid w:val="{898106CE-E45C-472E-A19A-AE691604EB95}"/>
      </w:docPartPr>
      <w:docPartBody>
        <w:p w:rsidR="00100DA6" w:rsidRDefault="0041202B">
          <w:r>
            <w:rPr>
              <w:color w:val="222222"/>
              <w:sz w:val="20"/>
              <w:szCs w:val="20"/>
              <w:shd w:val="clear" w:color="auto" w:fill="FFFFFF"/>
            </w:rPr>
            <w:t xml:space="preserve">   </w:t>
          </w:r>
        </w:p>
      </w:docPartBody>
    </w:docPart>
    <w:docPart>
      <w:docPartPr>
        <w:name w:val="39AD750141664D4C88B825EB90990587"/>
        <w:category>
          <w:name w:val="General"/>
          <w:gallery w:val="placeholder"/>
        </w:category>
        <w:types>
          <w:type w:val="bbPlcHdr"/>
        </w:types>
        <w:behaviors>
          <w:behavior w:val="content"/>
        </w:behaviors>
        <w:guid w:val="{FE9881EB-9B49-4D99-AFC0-AD3FD1877054}"/>
      </w:docPartPr>
      <w:docPartBody>
        <w:p w:rsidR="00100DA6" w:rsidRDefault="0041202B">
          <w:r>
            <w:rPr>
              <w:color w:val="222222"/>
              <w:sz w:val="20"/>
              <w:szCs w:val="20"/>
              <w:shd w:val="clear" w:color="auto" w:fill="FFFFFF"/>
            </w:rPr>
            <w:t xml:space="preserve">   </w:t>
          </w:r>
        </w:p>
      </w:docPartBody>
    </w:docPart>
    <w:docPart>
      <w:docPartPr>
        <w:name w:val="1DB78ACEEC7F43E1B6D1983D3129D2C1"/>
        <w:category>
          <w:name w:val="General"/>
          <w:gallery w:val="placeholder"/>
        </w:category>
        <w:types>
          <w:type w:val="bbPlcHdr"/>
        </w:types>
        <w:behaviors>
          <w:behavior w:val="content"/>
        </w:behaviors>
        <w:guid w:val="{4D8AAC91-5630-44E6-9BCC-20E288577F3E}"/>
      </w:docPartPr>
      <w:docPartBody>
        <w:p w:rsidR="00100DA6" w:rsidRDefault="0041202B">
          <w:r>
            <w:rPr>
              <w:color w:val="222222"/>
              <w:sz w:val="20"/>
              <w:szCs w:val="20"/>
              <w:shd w:val="clear" w:color="auto" w:fill="FFFFFF"/>
            </w:rPr>
            <w:t xml:space="preserve">   </w:t>
          </w:r>
        </w:p>
      </w:docPartBody>
    </w:docPart>
    <w:docPart>
      <w:docPartPr>
        <w:name w:val="C4E0F747EB4C46869DA287707B04DE8E"/>
        <w:category>
          <w:name w:val="General"/>
          <w:gallery w:val="placeholder"/>
        </w:category>
        <w:types>
          <w:type w:val="bbPlcHdr"/>
        </w:types>
        <w:behaviors>
          <w:behavior w:val="content"/>
        </w:behaviors>
        <w:guid w:val="{E61D25C5-DEC1-4E01-8690-B97B0E24B453}"/>
      </w:docPartPr>
      <w:docPartBody>
        <w:p w:rsidR="00100DA6" w:rsidRDefault="0041202B">
          <w:r>
            <w:rPr>
              <w:color w:val="222222"/>
              <w:sz w:val="20"/>
              <w:szCs w:val="20"/>
              <w:shd w:val="clear" w:color="auto" w:fill="FFFFFF"/>
            </w:rPr>
            <w:t xml:space="preserve">   </w:t>
          </w:r>
        </w:p>
      </w:docPartBody>
    </w:docPart>
    <w:docPart>
      <w:docPartPr>
        <w:name w:val="31AD5DAAE70149E5A2F951BF548773ED"/>
        <w:category>
          <w:name w:val="General"/>
          <w:gallery w:val="placeholder"/>
        </w:category>
        <w:types>
          <w:type w:val="bbPlcHdr"/>
        </w:types>
        <w:behaviors>
          <w:behavior w:val="content"/>
        </w:behaviors>
        <w:guid w:val="{A1C930D0-C708-4EA5-9B1F-FCEE60968269}"/>
      </w:docPartPr>
      <w:docPartBody>
        <w:p w:rsidR="00100DA6" w:rsidRDefault="0041202B">
          <w:r>
            <w:rPr>
              <w:color w:val="222222"/>
              <w:sz w:val="20"/>
              <w:szCs w:val="20"/>
              <w:shd w:val="clear" w:color="auto" w:fill="FFFFFF"/>
            </w:rPr>
            <w:t xml:space="preserve">   </w:t>
          </w:r>
        </w:p>
      </w:docPartBody>
    </w:docPart>
    <w:docPart>
      <w:docPartPr>
        <w:name w:val="C63F2D9B750C4D7EAB5348BDEF967DBB"/>
        <w:category>
          <w:name w:val="General"/>
          <w:gallery w:val="placeholder"/>
        </w:category>
        <w:types>
          <w:type w:val="bbPlcHdr"/>
        </w:types>
        <w:behaviors>
          <w:behavior w:val="content"/>
        </w:behaviors>
        <w:guid w:val="{DF3A785F-BE99-4272-A012-982ABB87CB5B}"/>
      </w:docPartPr>
      <w:docPartBody>
        <w:p w:rsidR="00100DA6" w:rsidRDefault="0041202B">
          <w:r>
            <w:rPr>
              <w:color w:val="222222"/>
              <w:sz w:val="20"/>
              <w:szCs w:val="20"/>
              <w:shd w:val="clear" w:color="auto" w:fill="FFFFFF"/>
            </w:rPr>
            <w:t xml:space="preserve">   </w:t>
          </w:r>
        </w:p>
      </w:docPartBody>
    </w:docPart>
    <w:docPart>
      <w:docPartPr>
        <w:name w:val="6A14BA3848FF4CFB8C2FAAD885DDCE0B"/>
        <w:category>
          <w:name w:val="General"/>
          <w:gallery w:val="placeholder"/>
        </w:category>
        <w:types>
          <w:type w:val="bbPlcHdr"/>
        </w:types>
        <w:behaviors>
          <w:behavior w:val="content"/>
        </w:behaviors>
        <w:guid w:val="{87362837-2F45-494C-8B2D-52BED0457488}"/>
      </w:docPartPr>
      <w:docPartBody>
        <w:p w:rsidR="00100DA6" w:rsidRDefault="0041202B">
          <w:r>
            <w:rPr>
              <w:color w:val="222222"/>
              <w:sz w:val="20"/>
              <w:szCs w:val="20"/>
              <w:shd w:val="clear" w:color="auto" w:fill="FFFFFF"/>
            </w:rPr>
            <w:t xml:space="preserve">   </w:t>
          </w:r>
        </w:p>
      </w:docPartBody>
    </w:docPart>
    <w:docPart>
      <w:docPartPr>
        <w:name w:val="F63967A042D347F282B136EA6E93E058"/>
        <w:category>
          <w:name w:val="General"/>
          <w:gallery w:val="placeholder"/>
        </w:category>
        <w:types>
          <w:type w:val="bbPlcHdr"/>
        </w:types>
        <w:behaviors>
          <w:behavior w:val="content"/>
        </w:behaviors>
        <w:guid w:val="{A413D8E8-9282-4632-8AB3-7732A648DBC5}"/>
      </w:docPartPr>
      <w:docPartBody>
        <w:p w:rsidR="00100DA6" w:rsidRDefault="0041202B">
          <w:r>
            <w:rPr>
              <w:color w:val="222222"/>
              <w:sz w:val="20"/>
              <w:szCs w:val="20"/>
              <w:shd w:val="clear" w:color="auto" w:fill="FFFFFF"/>
            </w:rPr>
            <w:t xml:space="preserve">   </w:t>
          </w:r>
        </w:p>
      </w:docPartBody>
    </w:docPart>
    <w:docPart>
      <w:docPartPr>
        <w:name w:val="C9C8F247E9764BC4B259EB835025D02C"/>
        <w:category>
          <w:name w:val="General"/>
          <w:gallery w:val="placeholder"/>
        </w:category>
        <w:types>
          <w:type w:val="bbPlcHdr"/>
        </w:types>
        <w:behaviors>
          <w:behavior w:val="content"/>
        </w:behaviors>
        <w:guid w:val="{87F5402B-22B5-40F1-A260-609595FB96C7}"/>
      </w:docPartPr>
      <w:docPartBody>
        <w:p w:rsidR="00100DA6" w:rsidRDefault="0041202B">
          <w:r>
            <w:rPr>
              <w:color w:val="222222"/>
              <w:sz w:val="20"/>
              <w:szCs w:val="20"/>
              <w:shd w:val="clear" w:color="auto" w:fill="FFFFFF"/>
            </w:rPr>
            <w:t xml:space="preserve">   </w:t>
          </w:r>
        </w:p>
      </w:docPartBody>
    </w:docPart>
    <w:docPart>
      <w:docPartPr>
        <w:name w:val="50417B13F80B4325A52AB5C60A03B773"/>
        <w:category>
          <w:name w:val="General"/>
          <w:gallery w:val="placeholder"/>
        </w:category>
        <w:types>
          <w:type w:val="bbPlcHdr"/>
        </w:types>
        <w:behaviors>
          <w:behavior w:val="content"/>
        </w:behaviors>
        <w:guid w:val="{107BF33F-427D-4C8C-9032-D80B446624D4}"/>
      </w:docPartPr>
      <w:docPartBody>
        <w:p w:rsidR="00100DA6" w:rsidRDefault="0041202B">
          <w:r>
            <w:rPr>
              <w:color w:val="222222"/>
              <w:sz w:val="20"/>
              <w:szCs w:val="20"/>
              <w:shd w:val="clear" w:color="auto" w:fill="FFFFFF"/>
            </w:rPr>
            <w:t xml:space="preserve">   </w:t>
          </w:r>
        </w:p>
      </w:docPartBody>
    </w:docPart>
    <w:docPart>
      <w:docPartPr>
        <w:name w:val="138BD0C438B34DDCB6D4CD5F8A325891"/>
        <w:category>
          <w:name w:val="General"/>
          <w:gallery w:val="placeholder"/>
        </w:category>
        <w:types>
          <w:type w:val="bbPlcHdr"/>
        </w:types>
        <w:behaviors>
          <w:behavior w:val="content"/>
        </w:behaviors>
        <w:guid w:val="{8DAE9B5D-89CD-4E28-ACBC-1546060607EA}"/>
      </w:docPartPr>
      <w:docPartBody>
        <w:p w:rsidR="00100DA6" w:rsidRDefault="0041202B">
          <w:r>
            <w:rPr>
              <w:color w:val="222222"/>
              <w:sz w:val="20"/>
              <w:szCs w:val="20"/>
              <w:shd w:val="clear" w:color="auto" w:fill="FFFFFF"/>
            </w:rPr>
            <w:t xml:space="preserve">   </w:t>
          </w:r>
        </w:p>
      </w:docPartBody>
    </w:docPart>
    <w:docPart>
      <w:docPartPr>
        <w:name w:val="9C8E3674A0AE43F5882BF5B0EAE7A64D"/>
        <w:category>
          <w:name w:val="General"/>
          <w:gallery w:val="placeholder"/>
        </w:category>
        <w:types>
          <w:type w:val="bbPlcHdr"/>
        </w:types>
        <w:behaviors>
          <w:behavior w:val="content"/>
        </w:behaviors>
        <w:guid w:val="{7F4D268D-3063-4230-ABAF-A7FF872F0262}"/>
      </w:docPartPr>
      <w:docPartBody>
        <w:p w:rsidR="00100DA6" w:rsidRDefault="0041202B">
          <w:r>
            <w:rPr>
              <w:color w:val="222222"/>
              <w:sz w:val="20"/>
              <w:szCs w:val="20"/>
              <w:shd w:val="clear" w:color="auto" w:fill="FFFFFF"/>
            </w:rPr>
            <w:t xml:space="preserve">   </w:t>
          </w:r>
        </w:p>
      </w:docPartBody>
    </w:docPart>
    <w:docPart>
      <w:docPartPr>
        <w:name w:val="90B7B0E9A1E54201B7E13C98921E19CE"/>
        <w:category>
          <w:name w:val="General"/>
          <w:gallery w:val="placeholder"/>
        </w:category>
        <w:types>
          <w:type w:val="bbPlcHdr"/>
        </w:types>
        <w:behaviors>
          <w:behavior w:val="content"/>
        </w:behaviors>
        <w:guid w:val="{2C11922B-E02E-4C03-ADFA-424A6B89B585}"/>
      </w:docPartPr>
      <w:docPartBody>
        <w:p w:rsidR="00100DA6" w:rsidRDefault="0041202B">
          <w:r>
            <w:rPr>
              <w:color w:val="222222"/>
              <w:sz w:val="20"/>
              <w:szCs w:val="20"/>
              <w:shd w:val="clear" w:color="auto" w:fill="FFFFFF"/>
            </w:rPr>
            <w:t xml:space="preserve">   </w:t>
          </w:r>
        </w:p>
      </w:docPartBody>
    </w:docPart>
    <w:docPart>
      <w:docPartPr>
        <w:name w:val="E6E7AA79F540433F8D88E510E12DA104"/>
        <w:category>
          <w:name w:val="General"/>
          <w:gallery w:val="placeholder"/>
        </w:category>
        <w:types>
          <w:type w:val="bbPlcHdr"/>
        </w:types>
        <w:behaviors>
          <w:behavior w:val="content"/>
        </w:behaviors>
        <w:guid w:val="{0CE074A9-D934-45C6-8F25-EAB5D51BE6A8}"/>
      </w:docPartPr>
      <w:docPartBody>
        <w:p w:rsidR="00100DA6" w:rsidRDefault="0041202B">
          <w:r>
            <w:rPr>
              <w:color w:val="222222"/>
              <w:sz w:val="20"/>
              <w:szCs w:val="20"/>
              <w:shd w:val="clear" w:color="auto" w:fill="FFFFFF"/>
            </w:rPr>
            <w:t xml:space="preserve">   </w:t>
          </w:r>
        </w:p>
      </w:docPartBody>
    </w:docPart>
    <w:docPart>
      <w:docPartPr>
        <w:name w:val="F998C425DD6342A48ABF3F61B4718516"/>
        <w:category>
          <w:name w:val="General"/>
          <w:gallery w:val="placeholder"/>
        </w:category>
        <w:types>
          <w:type w:val="bbPlcHdr"/>
        </w:types>
        <w:behaviors>
          <w:behavior w:val="content"/>
        </w:behaviors>
        <w:guid w:val="{943E0EC6-F9CA-4609-B563-7345447C6854}"/>
      </w:docPartPr>
      <w:docPartBody>
        <w:p w:rsidR="00100DA6" w:rsidRDefault="0041202B">
          <w:r>
            <w:rPr>
              <w:color w:val="222222"/>
              <w:sz w:val="20"/>
              <w:szCs w:val="20"/>
              <w:shd w:val="clear" w:color="auto" w:fill="FFFFFF"/>
            </w:rPr>
            <w:t xml:space="preserve">   </w:t>
          </w:r>
        </w:p>
      </w:docPartBody>
    </w:docPart>
    <w:docPart>
      <w:docPartPr>
        <w:name w:val="BD83938404E345029EFC054BD5E0E4BA"/>
        <w:category>
          <w:name w:val="General"/>
          <w:gallery w:val="placeholder"/>
        </w:category>
        <w:types>
          <w:type w:val="bbPlcHdr"/>
        </w:types>
        <w:behaviors>
          <w:behavior w:val="content"/>
        </w:behaviors>
        <w:guid w:val="{E84C79F3-D495-4BA9-9753-DDDEB6A6A31A}"/>
      </w:docPartPr>
      <w:docPartBody>
        <w:p w:rsidR="00100DA6" w:rsidRDefault="0041202B">
          <w:r>
            <w:rPr>
              <w:color w:val="222222"/>
              <w:sz w:val="20"/>
              <w:szCs w:val="20"/>
              <w:shd w:val="clear" w:color="auto" w:fill="FFFFFF"/>
            </w:rPr>
            <w:t xml:space="preserve">   </w:t>
          </w:r>
        </w:p>
      </w:docPartBody>
    </w:docPart>
    <w:docPart>
      <w:docPartPr>
        <w:name w:val="AE676F67306443B291A1316148D8B72F"/>
        <w:category>
          <w:name w:val="General"/>
          <w:gallery w:val="placeholder"/>
        </w:category>
        <w:types>
          <w:type w:val="bbPlcHdr"/>
        </w:types>
        <w:behaviors>
          <w:behavior w:val="content"/>
        </w:behaviors>
        <w:guid w:val="{823017A4-04AD-49F7-A19E-51D0DCB1089F}"/>
      </w:docPartPr>
      <w:docPartBody>
        <w:p w:rsidR="00100DA6" w:rsidRDefault="0041202B">
          <w:r>
            <w:rPr>
              <w:color w:val="222222"/>
              <w:sz w:val="20"/>
              <w:szCs w:val="20"/>
              <w:shd w:val="clear" w:color="auto" w:fill="FFFFFF"/>
            </w:rPr>
            <w:t xml:space="preserve">   </w:t>
          </w:r>
        </w:p>
      </w:docPartBody>
    </w:docPart>
    <w:docPart>
      <w:docPartPr>
        <w:name w:val="D3798D0C605B4DFF8066127920E9991A"/>
        <w:category>
          <w:name w:val="General"/>
          <w:gallery w:val="placeholder"/>
        </w:category>
        <w:types>
          <w:type w:val="bbPlcHdr"/>
        </w:types>
        <w:behaviors>
          <w:behavior w:val="content"/>
        </w:behaviors>
        <w:guid w:val="{1B7E70DD-BFCC-4B14-97E4-661BF52A1A24}"/>
      </w:docPartPr>
      <w:docPartBody>
        <w:p w:rsidR="00100DA6" w:rsidRDefault="0041202B">
          <w:r>
            <w:rPr>
              <w:color w:val="222222"/>
              <w:sz w:val="20"/>
              <w:szCs w:val="20"/>
              <w:shd w:val="clear" w:color="auto" w:fill="FFFFFF"/>
            </w:rPr>
            <w:t xml:space="preserve">   </w:t>
          </w:r>
        </w:p>
      </w:docPartBody>
    </w:docPart>
    <w:docPart>
      <w:docPartPr>
        <w:name w:val="0629C1BBA5974A0F956EB10982C42936"/>
        <w:category>
          <w:name w:val="General"/>
          <w:gallery w:val="placeholder"/>
        </w:category>
        <w:types>
          <w:type w:val="bbPlcHdr"/>
        </w:types>
        <w:behaviors>
          <w:behavior w:val="content"/>
        </w:behaviors>
        <w:guid w:val="{AE64B93C-07C2-462E-B748-B8B14E55C580}"/>
      </w:docPartPr>
      <w:docPartBody>
        <w:p w:rsidR="00100DA6" w:rsidRDefault="0041202B">
          <w:r>
            <w:rPr>
              <w:color w:val="222222"/>
              <w:sz w:val="20"/>
              <w:szCs w:val="20"/>
              <w:shd w:val="clear" w:color="auto" w:fill="FFFFFF"/>
            </w:rPr>
            <w:t xml:space="preserve">   </w:t>
          </w:r>
        </w:p>
      </w:docPartBody>
    </w:docPart>
    <w:docPart>
      <w:docPartPr>
        <w:name w:val="A00CB9D670F84CE0B8B24FBF7DB6DE8D"/>
        <w:category>
          <w:name w:val="General"/>
          <w:gallery w:val="placeholder"/>
        </w:category>
        <w:types>
          <w:type w:val="bbPlcHdr"/>
        </w:types>
        <w:behaviors>
          <w:behavior w:val="content"/>
        </w:behaviors>
        <w:guid w:val="{5094F09F-F7E4-4734-AD29-6C27F6F7A09E}"/>
      </w:docPartPr>
      <w:docPartBody>
        <w:p w:rsidR="00100DA6" w:rsidRDefault="0041202B">
          <w:r>
            <w:rPr>
              <w:color w:val="222222"/>
              <w:sz w:val="20"/>
              <w:szCs w:val="20"/>
              <w:shd w:val="clear" w:color="auto" w:fill="FFFFFF"/>
            </w:rPr>
            <w:t xml:space="preserve">   </w:t>
          </w:r>
        </w:p>
      </w:docPartBody>
    </w:docPart>
    <w:docPart>
      <w:docPartPr>
        <w:name w:val="3BABE8F9ACA84E688C14AC162190660C"/>
        <w:category>
          <w:name w:val="General"/>
          <w:gallery w:val="placeholder"/>
        </w:category>
        <w:types>
          <w:type w:val="bbPlcHdr"/>
        </w:types>
        <w:behaviors>
          <w:behavior w:val="content"/>
        </w:behaviors>
        <w:guid w:val="{E5D2CE10-8212-4594-89EF-37B34A29E2EF}"/>
      </w:docPartPr>
      <w:docPartBody>
        <w:p w:rsidR="00100DA6" w:rsidRDefault="0041202B">
          <w:r>
            <w:rPr>
              <w:color w:val="222222"/>
              <w:sz w:val="20"/>
              <w:szCs w:val="20"/>
              <w:shd w:val="clear" w:color="auto" w:fill="FFFFFF"/>
            </w:rPr>
            <w:t xml:space="preserve">   </w:t>
          </w:r>
        </w:p>
      </w:docPartBody>
    </w:docPart>
    <w:docPart>
      <w:docPartPr>
        <w:name w:val="13BCDBF0CAEA407985C87B93EEBD6082"/>
        <w:category>
          <w:name w:val="General"/>
          <w:gallery w:val="placeholder"/>
        </w:category>
        <w:types>
          <w:type w:val="bbPlcHdr"/>
        </w:types>
        <w:behaviors>
          <w:behavior w:val="content"/>
        </w:behaviors>
        <w:guid w:val="{09782B8E-D807-4F13-8A85-E11B1CBAC6CD}"/>
      </w:docPartPr>
      <w:docPartBody>
        <w:p w:rsidR="00100DA6" w:rsidRDefault="0041202B">
          <w:r>
            <w:rPr>
              <w:color w:val="222222"/>
              <w:sz w:val="20"/>
              <w:szCs w:val="20"/>
              <w:shd w:val="clear" w:color="auto" w:fill="FFFFFF"/>
            </w:rPr>
            <w:t xml:space="preserve">   </w:t>
          </w:r>
        </w:p>
      </w:docPartBody>
    </w:docPart>
    <w:docPart>
      <w:docPartPr>
        <w:name w:val="04DC7FDC26FF4DB88BA8A43B1FF2C6D8"/>
        <w:category>
          <w:name w:val="General"/>
          <w:gallery w:val="placeholder"/>
        </w:category>
        <w:types>
          <w:type w:val="bbPlcHdr"/>
        </w:types>
        <w:behaviors>
          <w:behavior w:val="content"/>
        </w:behaviors>
        <w:guid w:val="{D240720F-59F7-4E3F-8697-14F995A3C0EC}"/>
      </w:docPartPr>
      <w:docPartBody>
        <w:p w:rsidR="00100DA6" w:rsidRDefault="0041202B">
          <w:r>
            <w:rPr>
              <w:color w:val="222222"/>
              <w:sz w:val="20"/>
              <w:szCs w:val="20"/>
              <w:shd w:val="clear" w:color="auto" w:fill="FFFFFF"/>
            </w:rPr>
            <w:t xml:space="preserve">   </w:t>
          </w:r>
        </w:p>
      </w:docPartBody>
    </w:docPart>
    <w:docPart>
      <w:docPartPr>
        <w:name w:val="137487A32C854BA496F329D3A642C887"/>
        <w:category>
          <w:name w:val="General"/>
          <w:gallery w:val="placeholder"/>
        </w:category>
        <w:types>
          <w:type w:val="bbPlcHdr"/>
        </w:types>
        <w:behaviors>
          <w:behavior w:val="content"/>
        </w:behaviors>
        <w:guid w:val="{9D9B6289-DCDA-4AE1-9FB8-8D37B4526E0E}"/>
      </w:docPartPr>
      <w:docPartBody>
        <w:p w:rsidR="00100DA6" w:rsidRDefault="0041202B">
          <w:r>
            <w:rPr>
              <w:color w:val="222222"/>
              <w:sz w:val="20"/>
              <w:szCs w:val="20"/>
              <w:shd w:val="clear" w:color="auto" w:fill="FFFFFF"/>
            </w:rPr>
            <w:t xml:space="preserve">   </w:t>
          </w:r>
        </w:p>
      </w:docPartBody>
    </w:docPart>
    <w:docPart>
      <w:docPartPr>
        <w:name w:val="D298D0C191A04AFE80A0B3725E174181"/>
        <w:category>
          <w:name w:val="General"/>
          <w:gallery w:val="placeholder"/>
        </w:category>
        <w:types>
          <w:type w:val="bbPlcHdr"/>
        </w:types>
        <w:behaviors>
          <w:behavior w:val="content"/>
        </w:behaviors>
        <w:guid w:val="{7EF05067-C118-4F73-AAB8-AF0640C791D5}"/>
      </w:docPartPr>
      <w:docPartBody>
        <w:p w:rsidR="00100DA6" w:rsidRDefault="0041202B">
          <w:r>
            <w:rPr>
              <w:color w:val="222222"/>
              <w:sz w:val="20"/>
              <w:szCs w:val="20"/>
              <w:shd w:val="clear" w:color="auto" w:fill="FFFFFF"/>
            </w:rPr>
            <w:t xml:space="preserve">   </w:t>
          </w:r>
        </w:p>
      </w:docPartBody>
    </w:docPart>
    <w:docPart>
      <w:docPartPr>
        <w:name w:val="D223152F81CE4330BDCA85246D5127FA"/>
        <w:category>
          <w:name w:val="General"/>
          <w:gallery w:val="placeholder"/>
        </w:category>
        <w:types>
          <w:type w:val="bbPlcHdr"/>
        </w:types>
        <w:behaviors>
          <w:behavior w:val="content"/>
        </w:behaviors>
        <w:guid w:val="{78A76BE9-B77E-4B36-B12F-C7B9B6BF4BA8}"/>
      </w:docPartPr>
      <w:docPartBody>
        <w:p w:rsidR="00100DA6" w:rsidRDefault="0041202B">
          <w:r>
            <w:rPr>
              <w:color w:val="222222"/>
              <w:sz w:val="20"/>
              <w:szCs w:val="20"/>
              <w:shd w:val="clear" w:color="auto" w:fill="FFFFFF"/>
            </w:rPr>
            <w:t xml:space="preserve">   </w:t>
          </w:r>
        </w:p>
      </w:docPartBody>
    </w:docPart>
    <w:docPart>
      <w:docPartPr>
        <w:name w:val="6E991DA66857428CA87F762BC5E1A493"/>
        <w:category>
          <w:name w:val="General"/>
          <w:gallery w:val="placeholder"/>
        </w:category>
        <w:types>
          <w:type w:val="bbPlcHdr"/>
        </w:types>
        <w:behaviors>
          <w:behavior w:val="content"/>
        </w:behaviors>
        <w:guid w:val="{1D7BF182-16DE-4339-BA22-616E88DD893E}"/>
      </w:docPartPr>
      <w:docPartBody>
        <w:p w:rsidR="00100DA6" w:rsidRDefault="0041202B">
          <w:r>
            <w:rPr>
              <w:color w:val="222222"/>
              <w:sz w:val="20"/>
              <w:szCs w:val="20"/>
              <w:shd w:val="clear" w:color="auto" w:fill="FFFFFF"/>
            </w:rPr>
            <w:t xml:space="preserve">   </w:t>
          </w:r>
        </w:p>
      </w:docPartBody>
    </w:docPart>
    <w:docPart>
      <w:docPartPr>
        <w:name w:val="D354B31BD06E44C9B7E85139FAAF8C46"/>
        <w:category>
          <w:name w:val="General"/>
          <w:gallery w:val="placeholder"/>
        </w:category>
        <w:types>
          <w:type w:val="bbPlcHdr"/>
        </w:types>
        <w:behaviors>
          <w:behavior w:val="content"/>
        </w:behaviors>
        <w:guid w:val="{AD5A20CD-E355-4006-A08A-7EA0F63DEBFF}"/>
      </w:docPartPr>
      <w:docPartBody>
        <w:p w:rsidR="00100DA6" w:rsidRDefault="0041202B">
          <w:r>
            <w:rPr>
              <w:color w:val="222222"/>
              <w:sz w:val="20"/>
              <w:szCs w:val="20"/>
              <w:shd w:val="clear" w:color="auto" w:fill="FFFFFF"/>
            </w:rPr>
            <w:t xml:space="preserve">   </w:t>
          </w:r>
        </w:p>
      </w:docPartBody>
    </w:docPart>
    <w:docPart>
      <w:docPartPr>
        <w:name w:val="1C607C27E11C40CCB239C2E2EBBD6680"/>
        <w:category>
          <w:name w:val="General"/>
          <w:gallery w:val="placeholder"/>
        </w:category>
        <w:types>
          <w:type w:val="bbPlcHdr"/>
        </w:types>
        <w:behaviors>
          <w:behavior w:val="content"/>
        </w:behaviors>
        <w:guid w:val="{BFB935DF-25EF-48CC-A89A-90EEA64DB652}"/>
      </w:docPartPr>
      <w:docPartBody>
        <w:p w:rsidR="00100DA6" w:rsidRDefault="0041202B">
          <w:r>
            <w:rPr>
              <w:color w:val="222222"/>
              <w:sz w:val="20"/>
              <w:szCs w:val="20"/>
              <w:shd w:val="clear" w:color="auto" w:fill="FFFFFF"/>
            </w:rPr>
            <w:t xml:space="preserve">   </w:t>
          </w:r>
        </w:p>
      </w:docPartBody>
    </w:docPart>
    <w:docPart>
      <w:docPartPr>
        <w:name w:val="F44631F6F24A4A86AA27C55F57255B73"/>
        <w:category>
          <w:name w:val="General"/>
          <w:gallery w:val="placeholder"/>
        </w:category>
        <w:types>
          <w:type w:val="bbPlcHdr"/>
        </w:types>
        <w:behaviors>
          <w:behavior w:val="content"/>
        </w:behaviors>
        <w:guid w:val="{5293FF46-8D66-4694-BBC6-E5DAAD3B73A9}"/>
      </w:docPartPr>
      <w:docPartBody>
        <w:p w:rsidR="00100DA6" w:rsidRDefault="0041202B">
          <w:r>
            <w:rPr>
              <w:color w:val="222222"/>
              <w:sz w:val="20"/>
              <w:szCs w:val="20"/>
              <w:shd w:val="clear" w:color="auto" w:fill="FFFFFF"/>
            </w:rPr>
            <w:t xml:space="preserve">   </w:t>
          </w:r>
        </w:p>
      </w:docPartBody>
    </w:docPart>
    <w:docPart>
      <w:docPartPr>
        <w:name w:val="8E21572245574106A8F4D5761F31A31D"/>
        <w:category>
          <w:name w:val="General"/>
          <w:gallery w:val="placeholder"/>
        </w:category>
        <w:types>
          <w:type w:val="bbPlcHdr"/>
        </w:types>
        <w:behaviors>
          <w:behavior w:val="content"/>
        </w:behaviors>
        <w:guid w:val="{976E548E-C02B-474B-A661-5636911849D7}"/>
      </w:docPartPr>
      <w:docPartBody>
        <w:p w:rsidR="00100DA6" w:rsidRDefault="0041202B">
          <w:r>
            <w:rPr>
              <w:color w:val="222222"/>
              <w:sz w:val="20"/>
              <w:szCs w:val="20"/>
              <w:shd w:val="clear" w:color="auto" w:fill="FFFFFF"/>
            </w:rPr>
            <w:t xml:space="preserve">   </w:t>
          </w:r>
        </w:p>
      </w:docPartBody>
    </w:docPart>
    <w:docPart>
      <w:docPartPr>
        <w:name w:val="05B794E801BA4E9F81FABADC1F205BB6"/>
        <w:category>
          <w:name w:val="General"/>
          <w:gallery w:val="placeholder"/>
        </w:category>
        <w:types>
          <w:type w:val="bbPlcHdr"/>
        </w:types>
        <w:behaviors>
          <w:behavior w:val="content"/>
        </w:behaviors>
        <w:guid w:val="{4D478945-4EF5-4A46-B885-8E471C7838E6}"/>
      </w:docPartPr>
      <w:docPartBody>
        <w:p w:rsidR="00100DA6" w:rsidRDefault="0041202B">
          <w:r>
            <w:rPr>
              <w:color w:val="222222"/>
              <w:sz w:val="20"/>
              <w:szCs w:val="20"/>
              <w:shd w:val="clear" w:color="auto" w:fill="FFFFFF"/>
            </w:rPr>
            <w:t xml:space="preserve">   </w:t>
          </w:r>
        </w:p>
      </w:docPartBody>
    </w:docPart>
    <w:docPart>
      <w:docPartPr>
        <w:name w:val="1E9BC8A6A53347858D26AB247378AB0F"/>
        <w:category>
          <w:name w:val="General"/>
          <w:gallery w:val="placeholder"/>
        </w:category>
        <w:types>
          <w:type w:val="bbPlcHdr"/>
        </w:types>
        <w:behaviors>
          <w:behavior w:val="content"/>
        </w:behaviors>
        <w:guid w:val="{E8DE1D13-0A45-481A-9528-AD5D0D5E4D92}"/>
      </w:docPartPr>
      <w:docPartBody>
        <w:p w:rsidR="00100DA6" w:rsidRDefault="0041202B">
          <w:r>
            <w:rPr>
              <w:color w:val="222222"/>
              <w:sz w:val="20"/>
              <w:szCs w:val="20"/>
              <w:shd w:val="clear" w:color="auto" w:fill="FFFFFF"/>
            </w:rPr>
            <w:t xml:space="preserve">   </w:t>
          </w:r>
        </w:p>
      </w:docPartBody>
    </w:docPart>
    <w:docPart>
      <w:docPartPr>
        <w:name w:val="7E0D1C6E2A434AF09B17F85A80C94ABE"/>
        <w:category>
          <w:name w:val="General"/>
          <w:gallery w:val="placeholder"/>
        </w:category>
        <w:types>
          <w:type w:val="bbPlcHdr"/>
        </w:types>
        <w:behaviors>
          <w:behavior w:val="content"/>
        </w:behaviors>
        <w:guid w:val="{FC222B51-D4D0-45E0-B7C7-FACF5D54B3E5}"/>
      </w:docPartPr>
      <w:docPartBody>
        <w:p w:rsidR="00100DA6" w:rsidRDefault="0041202B">
          <w:r>
            <w:rPr>
              <w:color w:val="222222"/>
              <w:sz w:val="20"/>
              <w:szCs w:val="20"/>
              <w:shd w:val="clear" w:color="auto" w:fill="FFFFFF"/>
            </w:rPr>
            <w:t xml:space="preserve">   </w:t>
          </w:r>
        </w:p>
      </w:docPartBody>
    </w:docPart>
    <w:docPart>
      <w:docPartPr>
        <w:name w:val="E1B1F8B2DB294797A172474876A98450"/>
        <w:category>
          <w:name w:val="General"/>
          <w:gallery w:val="placeholder"/>
        </w:category>
        <w:types>
          <w:type w:val="bbPlcHdr"/>
        </w:types>
        <w:behaviors>
          <w:behavior w:val="content"/>
        </w:behaviors>
        <w:guid w:val="{EED03E16-7EC2-4A1A-9084-2EFD4586032B}"/>
      </w:docPartPr>
      <w:docPartBody>
        <w:p w:rsidR="00100DA6" w:rsidRDefault="0041202B">
          <w:r>
            <w:rPr>
              <w:color w:val="222222"/>
              <w:sz w:val="20"/>
              <w:szCs w:val="20"/>
              <w:shd w:val="clear" w:color="auto" w:fill="FFFFFF"/>
            </w:rPr>
            <w:t xml:space="preserve">   </w:t>
          </w:r>
        </w:p>
      </w:docPartBody>
    </w:docPart>
    <w:docPart>
      <w:docPartPr>
        <w:name w:val="77F8088B61BA4BEEA65731E3814D98BE"/>
        <w:category>
          <w:name w:val="General"/>
          <w:gallery w:val="placeholder"/>
        </w:category>
        <w:types>
          <w:type w:val="bbPlcHdr"/>
        </w:types>
        <w:behaviors>
          <w:behavior w:val="content"/>
        </w:behaviors>
        <w:guid w:val="{174A1C7B-3038-4E06-9942-8657F8CB07C2}"/>
      </w:docPartPr>
      <w:docPartBody>
        <w:p w:rsidR="00100DA6" w:rsidRDefault="0041202B">
          <w:r>
            <w:rPr>
              <w:color w:val="222222"/>
              <w:sz w:val="20"/>
              <w:szCs w:val="20"/>
              <w:shd w:val="clear" w:color="auto" w:fill="FFFFFF"/>
            </w:rPr>
            <w:t xml:space="preserve">   </w:t>
          </w:r>
        </w:p>
      </w:docPartBody>
    </w:docPart>
    <w:docPart>
      <w:docPartPr>
        <w:name w:val="A267F6981D1F4990893DFDD072876CF5"/>
        <w:category>
          <w:name w:val="General"/>
          <w:gallery w:val="placeholder"/>
        </w:category>
        <w:types>
          <w:type w:val="bbPlcHdr"/>
        </w:types>
        <w:behaviors>
          <w:behavior w:val="content"/>
        </w:behaviors>
        <w:guid w:val="{66E78C19-D9F1-4C39-97DB-58C2887036D7}"/>
      </w:docPartPr>
      <w:docPartBody>
        <w:p w:rsidR="00100DA6" w:rsidRDefault="0041202B">
          <w:r>
            <w:rPr>
              <w:color w:val="222222"/>
              <w:sz w:val="20"/>
              <w:szCs w:val="20"/>
              <w:shd w:val="clear" w:color="auto" w:fill="FFFFFF"/>
            </w:rPr>
            <w:t xml:space="preserve">   </w:t>
          </w:r>
        </w:p>
      </w:docPartBody>
    </w:docPart>
    <w:docPart>
      <w:docPartPr>
        <w:name w:val="605B665966644CE29D52AD2D8DC1D753"/>
        <w:category>
          <w:name w:val="General"/>
          <w:gallery w:val="placeholder"/>
        </w:category>
        <w:types>
          <w:type w:val="bbPlcHdr"/>
        </w:types>
        <w:behaviors>
          <w:behavior w:val="content"/>
        </w:behaviors>
        <w:guid w:val="{70B3A4D1-B999-46AA-A575-48FA6C7A01FE}"/>
      </w:docPartPr>
      <w:docPartBody>
        <w:p w:rsidR="00100DA6" w:rsidRDefault="0041202B">
          <w:r>
            <w:rPr>
              <w:color w:val="222222"/>
              <w:sz w:val="20"/>
              <w:szCs w:val="20"/>
              <w:shd w:val="clear" w:color="auto" w:fill="FFFFFF"/>
            </w:rPr>
            <w:t xml:space="preserve">   </w:t>
          </w:r>
        </w:p>
      </w:docPartBody>
    </w:docPart>
    <w:docPart>
      <w:docPartPr>
        <w:name w:val="F0C3E5E8921B41128B614CACD3ADDB53"/>
        <w:category>
          <w:name w:val="General"/>
          <w:gallery w:val="placeholder"/>
        </w:category>
        <w:types>
          <w:type w:val="bbPlcHdr"/>
        </w:types>
        <w:behaviors>
          <w:behavior w:val="content"/>
        </w:behaviors>
        <w:guid w:val="{77DD148D-CD59-4B98-96A9-07313FA21B83}"/>
      </w:docPartPr>
      <w:docPartBody>
        <w:p w:rsidR="00100DA6" w:rsidRDefault="0041202B">
          <w:r>
            <w:rPr>
              <w:color w:val="222222"/>
              <w:sz w:val="20"/>
              <w:szCs w:val="20"/>
              <w:shd w:val="clear" w:color="auto" w:fill="FFFFFF"/>
            </w:rPr>
            <w:t xml:space="preserve">   </w:t>
          </w:r>
        </w:p>
      </w:docPartBody>
    </w:docPart>
    <w:docPart>
      <w:docPartPr>
        <w:name w:val="CFC14E7936BA4B99AAB0457A2C7164F3"/>
        <w:category>
          <w:name w:val="General"/>
          <w:gallery w:val="placeholder"/>
        </w:category>
        <w:types>
          <w:type w:val="bbPlcHdr"/>
        </w:types>
        <w:behaviors>
          <w:behavior w:val="content"/>
        </w:behaviors>
        <w:guid w:val="{7F1E072B-17D4-4BE1-9608-8BC0B86F479E}"/>
      </w:docPartPr>
      <w:docPartBody>
        <w:p w:rsidR="00100DA6" w:rsidRDefault="0041202B">
          <w:r>
            <w:rPr>
              <w:color w:val="222222"/>
              <w:sz w:val="20"/>
              <w:szCs w:val="20"/>
              <w:shd w:val="clear" w:color="auto" w:fill="FFFFFF"/>
            </w:rPr>
            <w:t xml:space="preserve">   </w:t>
          </w:r>
        </w:p>
      </w:docPartBody>
    </w:docPart>
    <w:docPart>
      <w:docPartPr>
        <w:name w:val="CD9C2F21DC104DD8842A9CA412E6FBA5"/>
        <w:category>
          <w:name w:val="General"/>
          <w:gallery w:val="placeholder"/>
        </w:category>
        <w:types>
          <w:type w:val="bbPlcHdr"/>
        </w:types>
        <w:behaviors>
          <w:behavior w:val="content"/>
        </w:behaviors>
        <w:guid w:val="{D6F23077-C124-471D-8091-4348C582FBA6}"/>
      </w:docPartPr>
      <w:docPartBody>
        <w:p w:rsidR="00100DA6" w:rsidRDefault="0041202B">
          <w:r>
            <w:rPr>
              <w:color w:val="222222"/>
              <w:sz w:val="20"/>
              <w:szCs w:val="20"/>
              <w:shd w:val="clear" w:color="auto" w:fill="FFFFFF"/>
            </w:rPr>
            <w:t xml:space="preserve">   </w:t>
          </w:r>
        </w:p>
      </w:docPartBody>
    </w:docPart>
    <w:docPart>
      <w:docPartPr>
        <w:name w:val="706A521DF5FC459EB2FEACFBE60C13E9"/>
        <w:category>
          <w:name w:val="General"/>
          <w:gallery w:val="placeholder"/>
        </w:category>
        <w:types>
          <w:type w:val="bbPlcHdr"/>
        </w:types>
        <w:behaviors>
          <w:behavior w:val="content"/>
        </w:behaviors>
        <w:guid w:val="{AE3A5701-C1CB-402C-8A26-FB41D42493E2}"/>
      </w:docPartPr>
      <w:docPartBody>
        <w:p w:rsidR="00100DA6" w:rsidRDefault="0041202B">
          <w:r>
            <w:rPr>
              <w:color w:val="222222"/>
              <w:sz w:val="20"/>
              <w:szCs w:val="20"/>
              <w:shd w:val="clear" w:color="auto" w:fill="FFFFFF"/>
            </w:rPr>
            <w:t xml:space="preserve">   </w:t>
          </w:r>
        </w:p>
      </w:docPartBody>
    </w:docPart>
    <w:docPart>
      <w:docPartPr>
        <w:name w:val="F2302D33059746698F64BD5755D69CCB"/>
        <w:category>
          <w:name w:val="General"/>
          <w:gallery w:val="placeholder"/>
        </w:category>
        <w:types>
          <w:type w:val="bbPlcHdr"/>
        </w:types>
        <w:behaviors>
          <w:behavior w:val="content"/>
        </w:behaviors>
        <w:guid w:val="{3575A670-A394-4413-AF1B-875D9A61AE19}"/>
      </w:docPartPr>
      <w:docPartBody>
        <w:p w:rsidR="00100DA6" w:rsidRDefault="0041202B">
          <w:r>
            <w:rPr>
              <w:color w:val="222222"/>
              <w:sz w:val="20"/>
              <w:szCs w:val="20"/>
              <w:shd w:val="clear" w:color="auto" w:fill="FFFFFF"/>
            </w:rPr>
            <w:t xml:space="preserve">   </w:t>
          </w:r>
        </w:p>
      </w:docPartBody>
    </w:docPart>
    <w:docPart>
      <w:docPartPr>
        <w:name w:val="354B07221EA34DE1B081220B58B1E99B"/>
        <w:category>
          <w:name w:val="General"/>
          <w:gallery w:val="placeholder"/>
        </w:category>
        <w:types>
          <w:type w:val="bbPlcHdr"/>
        </w:types>
        <w:behaviors>
          <w:behavior w:val="content"/>
        </w:behaviors>
        <w:guid w:val="{16A3882C-47D6-42EE-84AA-EC6E4E6ACAFD}"/>
      </w:docPartPr>
      <w:docPartBody>
        <w:p w:rsidR="00100DA6" w:rsidRDefault="0041202B">
          <w:r>
            <w:rPr>
              <w:color w:val="222222"/>
              <w:sz w:val="20"/>
              <w:szCs w:val="20"/>
              <w:shd w:val="clear" w:color="auto" w:fill="FFFFFF"/>
            </w:rPr>
            <w:t xml:space="preserve">   </w:t>
          </w:r>
        </w:p>
      </w:docPartBody>
    </w:docPart>
    <w:docPart>
      <w:docPartPr>
        <w:name w:val="28FC2B68FF2A41F2A36FADD5871603D9"/>
        <w:category>
          <w:name w:val="General"/>
          <w:gallery w:val="placeholder"/>
        </w:category>
        <w:types>
          <w:type w:val="bbPlcHdr"/>
        </w:types>
        <w:behaviors>
          <w:behavior w:val="content"/>
        </w:behaviors>
        <w:guid w:val="{64250363-2C8F-4DFB-A52A-9F3E136FB80B}"/>
      </w:docPartPr>
      <w:docPartBody>
        <w:p w:rsidR="00100DA6" w:rsidRDefault="0041202B">
          <w:r>
            <w:rPr>
              <w:color w:val="222222"/>
              <w:sz w:val="20"/>
              <w:szCs w:val="20"/>
              <w:shd w:val="clear" w:color="auto" w:fill="FFFFFF"/>
            </w:rPr>
            <w:t xml:space="preserve">   </w:t>
          </w:r>
        </w:p>
      </w:docPartBody>
    </w:docPart>
    <w:docPart>
      <w:docPartPr>
        <w:name w:val="D9BD24F6DCD6470EAF212E6ACBA699F9"/>
        <w:category>
          <w:name w:val="General"/>
          <w:gallery w:val="placeholder"/>
        </w:category>
        <w:types>
          <w:type w:val="bbPlcHdr"/>
        </w:types>
        <w:behaviors>
          <w:behavior w:val="content"/>
        </w:behaviors>
        <w:guid w:val="{C483FF19-6D91-46AD-8833-4D0B71BAFACF}"/>
      </w:docPartPr>
      <w:docPartBody>
        <w:p w:rsidR="00100DA6" w:rsidRDefault="0041202B">
          <w:r>
            <w:rPr>
              <w:color w:val="222222"/>
              <w:sz w:val="20"/>
              <w:szCs w:val="20"/>
              <w:shd w:val="clear" w:color="auto" w:fill="FFFFFF"/>
            </w:rPr>
            <w:t xml:space="preserve">   </w:t>
          </w:r>
        </w:p>
      </w:docPartBody>
    </w:docPart>
    <w:docPart>
      <w:docPartPr>
        <w:name w:val="4039F781EDB1431496005F37D36B3648"/>
        <w:category>
          <w:name w:val="General"/>
          <w:gallery w:val="placeholder"/>
        </w:category>
        <w:types>
          <w:type w:val="bbPlcHdr"/>
        </w:types>
        <w:behaviors>
          <w:behavior w:val="content"/>
        </w:behaviors>
        <w:guid w:val="{4F95FA67-74CF-49A7-B9CD-0F205105179E}"/>
      </w:docPartPr>
      <w:docPartBody>
        <w:p w:rsidR="00100DA6" w:rsidRDefault="0041202B">
          <w:r>
            <w:rPr>
              <w:color w:val="222222"/>
              <w:sz w:val="20"/>
              <w:szCs w:val="20"/>
              <w:shd w:val="clear" w:color="auto" w:fill="FFFFFF"/>
            </w:rPr>
            <w:t xml:space="preserve">   </w:t>
          </w:r>
        </w:p>
      </w:docPartBody>
    </w:docPart>
    <w:docPart>
      <w:docPartPr>
        <w:name w:val="C2550C9A6F4D450BA2A8A9E7E6C03F13"/>
        <w:category>
          <w:name w:val="General"/>
          <w:gallery w:val="placeholder"/>
        </w:category>
        <w:types>
          <w:type w:val="bbPlcHdr"/>
        </w:types>
        <w:behaviors>
          <w:behavior w:val="content"/>
        </w:behaviors>
        <w:guid w:val="{C281506B-3CC2-4FFA-B64C-5B9AEFC76C9D}"/>
      </w:docPartPr>
      <w:docPartBody>
        <w:p w:rsidR="00100DA6" w:rsidRDefault="0041202B">
          <w:r>
            <w:rPr>
              <w:color w:val="222222"/>
              <w:sz w:val="20"/>
              <w:szCs w:val="20"/>
              <w:shd w:val="clear" w:color="auto" w:fill="FFFFFF"/>
            </w:rPr>
            <w:t xml:space="preserve">   </w:t>
          </w:r>
        </w:p>
      </w:docPartBody>
    </w:docPart>
    <w:docPart>
      <w:docPartPr>
        <w:name w:val="2F3B309DCEF447E49C37AE4DD91725B5"/>
        <w:category>
          <w:name w:val="General"/>
          <w:gallery w:val="placeholder"/>
        </w:category>
        <w:types>
          <w:type w:val="bbPlcHdr"/>
        </w:types>
        <w:behaviors>
          <w:behavior w:val="content"/>
        </w:behaviors>
        <w:guid w:val="{A33A84D7-25C0-485C-A575-364F7CD58E67}"/>
      </w:docPartPr>
      <w:docPartBody>
        <w:p w:rsidR="00100DA6" w:rsidRDefault="0041202B">
          <w:r>
            <w:rPr>
              <w:color w:val="222222"/>
              <w:sz w:val="20"/>
              <w:szCs w:val="20"/>
              <w:shd w:val="clear" w:color="auto" w:fill="FFFFFF"/>
            </w:rPr>
            <w:t xml:space="preserve">   </w:t>
          </w:r>
        </w:p>
      </w:docPartBody>
    </w:docPart>
    <w:docPart>
      <w:docPartPr>
        <w:name w:val="361742ACA65248339CA80B91100802DB"/>
        <w:category>
          <w:name w:val="General"/>
          <w:gallery w:val="placeholder"/>
        </w:category>
        <w:types>
          <w:type w:val="bbPlcHdr"/>
        </w:types>
        <w:behaviors>
          <w:behavior w:val="content"/>
        </w:behaviors>
        <w:guid w:val="{5B3F48A1-8B15-45DE-8F5B-82AB3E1F8B3F}"/>
      </w:docPartPr>
      <w:docPartBody>
        <w:p w:rsidR="00100DA6" w:rsidRDefault="0041202B">
          <w:r>
            <w:rPr>
              <w:color w:val="222222"/>
              <w:sz w:val="20"/>
              <w:szCs w:val="20"/>
              <w:shd w:val="clear" w:color="auto" w:fill="FFFFFF"/>
            </w:rPr>
            <w:t xml:space="preserve">   </w:t>
          </w:r>
        </w:p>
      </w:docPartBody>
    </w:docPart>
    <w:docPart>
      <w:docPartPr>
        <w:name w:val="D6FBED05069647B085FB5366E6D2ED9D"/>
        <w:category>
          <w:name w:val="General"/>
          <w:gallery w:val="placeholder"/>
        </w:category>
        <w:types>
          <w:type w:val="bbPlcHdr"/>
        </w:types>
        <w:behaviors>
          <w:behavior w:val="content"/>
        </w:behaviors>
        <w:guid w:val="{471B77C7-3F31-4DC3-AB6A-958BFCF0FBEE}"/>
      </w:docPartPr>
      <w:docPartBody>
        <w:p w:rsidR="00100DA6" w:rsidRDefault="0041202B">
          <w:r>
            <w:rPr>
              <w:color w:val="222222"/>
              <w:sz w:val="20"/>
              <w:szCs w:val="20"/>
              <w:shd w:val="clear" w:color="auto" w:fill="FFFFFF"/>
            </w:rPr>
            <w:t xml:space="preserve">   </w:t>
          </w:r>
        </w:p>
      </w:docPartBody>
    </w:docPart>
    <w:docPart>
      <w:docPartPr>
        <w:name w:val="8BD582B835214F73A5BE0F964C578110"/>
        <w:category>
          <w:name w:val="General"/>
          <w:gallery w:val="placeholder"/>
        </w:category>
        <w:types>
          <w:type w:val="bbPlcHdr"/>
        </w:types>
        <w:behaviors>
          <w:behavior w:val="content"/>
        </w:behaviors>
        <w:guid w:val="{D56D60F6-3E81-42A5-9054-1EC267F093B9}"/>
      </w:docPartPr>
      <w:docPartBody>
        <w:p w:rsidR="00100DA6" w:rsidRDefault="0041202B">
          <w:r>
            <w:rPr>
              <w:color w:val="222222"/>
              <w:sz w:val="20"/>
              <w:szCs w:val="20"/>
              <w:shd w:val="clear" w:color="auto" w:fill="FFFFFF"/>
            </w:rPr>
            <w:t xml:space="preserve">   </w:t>
          </w:r>
        </w:p>
      </w:docPartBody>
    </w:docPart>
    <w:docPart>
      <w:docPartPr>
        <w:name w:val="8B250828B40F4DECAC9AD0608F975AE7"/>
        <w:category>
          <w:name w:val="General"/>
          <w:gallery w:val="placeholder"/>
        </w:category>
        <w:types>
          <w:type w:val="bbPlcHdr"/>
        </w:types>
        <w:behaviors>
          <w:behavior w:val="content"/>
        </w:behaviors>
        <w:guid w:val="{B924B0E5-4D14-4B5E-89B9-6888A8A71C54}"/>
      </w:docPartPr>
      <w:docPartBody>
        <w:p w:rsidR="00100DA6" w:rsidRDefault="0041202B">
          <w:r>
            <w:rPr>
              <w:color w:val="222222"/>
              <w:sz w:val="20"/>
              <w:szCs w:val="20"/>
              <w:shd w:val="clear" w:color="auto" w:fill="FFFFFF"/>
            </w:rPr>
            <w:t xml:space="preserve">   </w:t>
          </w:r>
        </w:p>
      </w:docPartBody>
    </w:docPart>
    <w:docPart>
      <w:docPartPr>
        <w:name w:val="37C8098A1A1A41BFA7635BECE9F472D4"/>
        <w:category>
          <w:name w:val="General"/>
          <w:gallery w:val="placeholder"/>
        </w:category>
        <w:types>
          <w:type w:val="bbPlcHdr"/>
        </w:types>
        <w:behaviors>
          <w:behavior w:val="content"/>
        </w:behaviors>
        <w:guid w:val="{5109B3C3-8F15-413D-9444-9525CAC1E41D}"/>
      </w:docPartPr>
      <w:docPartBody>
        <w:p w:rsidR="00100DA6" w:rsidRDefault="0041202B">
          <w:r>
            <w:rPr>
              <w:color w:val="222222"/>
              <w:sz w:val="20"/>
              <w:szCs w:val="20"/>
              <w:shd w:val="clear" w:color="auto" w:fill="FFFFFF"/>
            </w:rPr>
            <w:t xml:space="preserve">   </w:t>
          </w:r>
        </w:p>
      </w:docPartBody>
    </w:docPart>
    <w:docPart>
      <w:docPartPr>
        <w:name w:val="1D44A69ABDB64ED288C99F73C58FCEBB"/>
        <w:category>
          <w:name w:val="General"/>
          <w:gallery w:val="placeholder"/>
        </w:category>
        <w:types>
          <w:type w:val="bbPlcHdr"/>
        </w:types>
        <w:behaviors>
          <w:behavior w:val="content"/>
        </w:behaviors>
        <w:guid w:val="{3EED9DF3-DFA7-4672-8A49-B48A6145E0CA}"/>
      </w:docPartPr>
      <w:docPartBody>
        <w:p w:rsidR="00100DA6" w:rsidRDefault="0041202B">
          <w:r>
            <w:rPr>
              <w:color w:val="222222"/>
              <w:sz w:val="20"/>
              <w:szCs w:val="20"/>
              <w:shd w:val="clear" w:color="auto" w:fill="FFFFFF"/>
            </w:rPr>
            <w:t xml:space="preserve">   </w:t>
          </w:r>
        </w:p>
      </w:docPartBody>
    </w:docPart>
    <w:docPart>
      <w:docPartPr>
        <w:name w:val="D464C5179AB440DC9362BF3B0542012F"/>
        <w:category>
          <w:name w:val="General"/>
          <w:gallery w:val="placeholder"/>
        </w:category>
        <w:types>
          <w:type w:val="bbPlcHdr"/>
        </w:types>
        <w:behaviors>
          <w:behavior w:val="content"/>
        </w:behaviors>
        <w:guid w:val="{19329A16-2A10-47BF-861D-27FF1681BF18}"/>
      </w:docPartPr>
      <w:docPartBody>
        <w:p w:rsidR="00100DA6" w:rsidRDefault="0041202B">
          <w:r>
            <w:rPr>
              <w:color w:val="222222"/>
              <w:sz w:val="20"/>
              <w:szCs w:val="20"/>
              <w:shd w:val="clear" w:color="auto" w:fill="FFFFFF"/>
            </w:rPr>
            <w:t xml:space="preserve">   </w:t>
          </w:r>
        </w:p>
      </w:docPartBody>
    </w:docPart>
    <w:docPart>
      <w:docPartPr>
        <w:name w:val="A45AB667E7A24444ABC26DCB29414CD0"/>
        <w:category>
          <w:name w:val="General"/>
          <w:gallery w:val="placeholder"/>
        </w:category>
        <w:types>
          <w:type w:val="bbPlcHdr"/>
        </w:types>
        <w:behaviors>
          <w:behavior w:val="content"/>
        </w:behaviors>
        <w:guid w:val="{F5F74C1C-D565-41B3-B13E-A412AB0AF6AD}"/>
      </w:docPartPr>
      <w:docPartBody>
        <w:p w:rsidR="00100DA6" w:rsidRDefault="0041202B">
          <w:r>
            <w:rPr>
              <w:color w:val="222222"/>
              <w:sz w:val="20"/>
              <w:szCs w:val="20"/>
              <w:shd w:val="clear" w:color="auto" w:fill="FFFFFF"/>
            </w:rPr>
            <w:t xml:space="preserve">   </w:t>
          </w:r>
        </w:p>
      </w:docPartBody>
    </w:docPart>
    <w:docPart>
      <w:docPartPr>
        <w:name w:val="74B2CE9C761C483FA4FD3E55D0DE05EB"/>
        <w:category>
          <w:name w:val="General"/>
          <w:gallery w:val="placeholder"/>
        </w:category>
        <w:types>
          <w:type w:val="bbPlcHdr"/>
        </w:types>
        <w:behaviors>
          <w:behavior w:val="content"/>
        </w:behaviors>
        <w:guid w:val="{17BD4DE7-5A72-485C-A3B7-FADF3C22305A}"/>
      </w:docPartPr>
      <w:docPartBody>
        <w:p w:rsidR="00100DA6" w:rsidRDefault="0041202B">
          <w:r>
            <w:rPr>
              <w:color w:val="222222"/>
              <w:sz w:val="20"/>
              <w:szCs w:val="20"/>
              <w:shd w:val="clear" w:color="auto" w:fill="FFFFFF"/>
            </w:rPr>
            <w:t xml:space="preserve">   </w:t>
          </w:r>
        </w:p>
      </w:docPartBody>
    </w:docPart>
    <w:docPart>
      <w:docPartPr>
        <w:name w:val="99145C5772054F73841686BCA56840A0"/>
        <w:category>
          <w:name w:val="General"/>
          <w:gallery w:val="placeholder"/>
        </w:category>
        <w:types>
          <w:type w:val="bbPlcHdr"/>
        </w:types>
        <w:behaviors>
          <w:behavior w:val="content"/>
        </w:behaviors>
        <w:guid w:val="{AA2E5A4F-03D0-48CE-86FB-7A549904AFFF}"/>
      </w:docPartPr>
      <w:docPartBody>
        <w:p w:rsidR="00100DA6" w:rsidRDefault="0041202B">
          <w:r>
            <w:rPr>
              <w:color w:val="222222"/>
              <w:sz w:val="20"/>
              <w:szCs w:val="20"/>
              <w:shd w:val="clear" w:color="auto" w:fill="FFFFFF"/>
            </w:rPr>
            <w:t xml:space="preserve">   </w:t>
          </w:r>
        </w:p>
      </w:docPartBody>
    </w:docPart>
    <w:docPart>
      <w:docPartPr>
        <w:name w:val="A29E934F22794A28A13B09A6E0C25613"/>
        <w:category>
          <w:name w:val="General"/>
          <w:gallery w:val="placeholder"/>
        </w:category>
        <w:types>
          <w:type w:val="bbPlcHdr"/>
        </w:types>
        <w:behaviors>
          <w:behavior w:val="content"/>
        </w:behaviors>
        <w:guid w:val="{21526CAC-D458-45F1-989D-18E2F5A1291B}"/>
      </w:docPartPr>
      <w:docPartBody>
        <w:p w:rsidR="00100DA6" w:rsidRDefault="0041202B">
          <w:r>
            <w:rPr>
              <w:color w:val="222222"/>
              <w:sz w:val="20"/>
              <w:szCs w:val="20"/>
              <w:shd w:val="clear" w:color="auto" w:fill="FFFFFF"/>
            </w:rPr>
            <w:t xml:space="preserve">   </w:t>
          </w:r>
        </w:p>
      </w:docPartBody>
    </w:docPart>
    <w:docPart>
      <w:docPartPr>
        <w:name w:val="EC1242FF8150482A9A44CB18A723703B"/>
        <w:category>
          <w:name w:val="General"/>
          <w:gallery w:val="placeholder"/>
        </w:category>
        <w:types>
          <w:type w:val="bbPlcHdr"/>
        </w:types>
        <w:behaviors>
          <w:behavior w:val="content"/>
        </w:behaviors>
        <w:guid w:val="{EEC05BE5-462B-44BF-80B1-6181B0A38197}"/>
      </w:docPartPr>
      <w:docPartBody>
        <w:p w:rsidR="00100DA6" w:rsidRDefault="0041202B">
          <w:r>
            <w:rPr>
              <w:color w:val="222222"/>
              <w:sz w:val="20"/>
              <w:szCs w:val="20"/>
              <w:shd w:val="clear" w:color="auto" w:fill="FFFFFF"/>
            </w:rPr>
            <w:t xml:space="preserve">   </w:t>
          </w:r>
        </w:p>
      </w:docPartBody>
    </w:docPart>
    <w:docPart>
      <w:docPartPr>
        <w:name w:val="D387224E9F76435B8478A2E8B465B492"/>
        <w:category>
          <w:name w:val="General"/>
          <w:gallery w:val="placeholder"/>
        </w:category>
        <w:types>
          <w:type w:val="bbPlcHdr"/>
        </w:types>
        <w:behaviors>
          <w:behavior w:val="content"/>
        </w:behaviors>
        <w:guid w:val="{702B2800-B6AA-4150-ACD2-8740B2C63A0E}"/>
      </w:docPartPr>
      <w:docPartBody>
        <w:p w:rsidR="00100DA6" w:rsidRDefault="0041202B">
          <w:r>
            <w:rPr>
              <w:color w:val="222222"/>
              <w:sz w:val="20"/>
              <w:szCs w:val="20"/>
              <w:shd w:val="clear" w:color="auto" w:fill="FFFFFF"/>
            </w:rPr>
            <w:t xml:space="preserve">   </w:t>
          </w:r>
        </w:p>
      </w:docPartBody>
    </w:docPart>
    <w:docPart>
      <w:docPartPr>
        <w:name w:val="8587E8A2570B4AC7A7CD470A19ADE14B"/>
        <w:category>
          <w:name w:val="General"/>
          <w:gallery w:val="placeholder"/>
        </w:category>
        <w:types>
          <w:type w:val="bbPlcHdr"/>
        </w:types>
        <w:behaviors>
          <w:behavior w:val="content"/>
        </w:behaviors>
        <w:guid w:val="{740BC16F-2DB5-4AD7-B3C4-AA90022F8E71}"/>
      </w:docPartPr>
      <w:docPartBody>
        <w:p w:rsidR="00100DA6" w:rsidRDefault="0041202B">
          <w:r>
            <w:rPr>
              <w:color w:val="222222"/>
              <w:sz w:val="20"/>
              <w:szCs w:val="20"/>
              <w:shd w:val="clear" w:color="auto" w:fill="FFFFFF"/>
            </w:rPr>
            <w:t xml:space="preserve">   </w:t>
          </w:r>
        </w:p>
      </w:docPartBody>
    </w:docPart>
    <w:docPart>
      <w:docPartPr>
        <w:name w:val="809F2E5B1D5149F88B0C2245F0523193"/>
        <w:category>
          <w:name w:val="General"/>
          <w:gallery w:val="placeholder"/>
        </w:category>
        <w:types>
          <w:type w:val="bbPlcHdr"/>
        </w:types>
        <w:behaviors>
          <w:behavior w:val="content"/>
        </w:behaviors>
        <w:guid w:val="{D187F941-1C8D-4B74-974D-E8A83FD810D4}"/>
      </w:docPartPr>
      <w:docPartBody>
        <w:p w:rsidR="00100DA6" w:rsidRDefault="0041202B">
          <w:r>
            <w:rPr>
              <w:color w:val="222222"/>
              <w:sz w:val="20"/>
              <w:szCs w:val="20"/>
              <w:shd w:val="clear" w:color="auto" w:fill="FFFFFF"/>
            </w:rPr>
            <w:t xml:space="preserve">   </w:t>
          </w:r>
        </w:p>
      </w:docPartBody>
    </w:docPart>
    <w:docPart>
      <w:docPartPr>
        <w:name w:val="A4D97DEE65FC4226ADB80ADE72BD7233"/>
        <w:category>
          <w:name w:val="General"/>
          <w:gallery w:val="placeholder"/>
        </w:category>
        <w:types>
          <w:type w:val="bbPlcHdr"/>
        </w:types>
        <w:behaviors>
          <w:behavior w:val="content"/>
        </w:behaviors>
        <w:guid w:val="{1AD23337-547B-4D6C-9ACF-68DFBF59F50F}"/>
      </w:docPartPr>
      <w:docPartBody>
        <w:p w:rsidR="00100DA6" w:rsidRDefault="0041202B">
          <w:r>
            <w:rPr>
              <w:color w:val="222222"/>
              <w:sz w:val="20"/>
              <w:szCs w:val="20"/>
              <w:shd w:val="clear" w:color="auto" w:fill="FFFFFF"/>
            </w:rPr>
            <w:t xml:space="preserve">   </w:t>
          </w:r>
        </w:p>
      </w:docPartBody>
    </w:docPart>
    <w:docPart>
      <w:docPartPr>
        <w:name w:val="467BDC379F334522B8F7AD466E79B0C6"/>
        <w:category>
          <w:name w:val="General"/>
          <w:gallery w:val="placeholder"/>
        </w:category>
        <w:types>
          <w:type w:val="bbPlcHdr"/>
        </w:types>
        <w:behaviors>
          <w:behavior w:val="content"/>
        </w:behaviors>
        <w:guid w:val="{00001E7C-3E18-4A3B-AF12-1FD896CADB90}"/>
      </w:docPartPr>
      <w:docPartBody>
        <w:p w:rsidR="00100DA6" w:rsidRDefault="0041202B">
          <w:r>
            <w:rPr>
              <w:color w:val="222222"/>
              <w:sz w:val="20"/>
              <w:szCs w:val="20"/>
              <w:shd w:val="clear" w:color="auto" w:fill="FFFFFF"/>
            </w:rPr>
            <w:t xml:space="preserve">   </w:t>
          </w:r>
        </w:p>
      </w:docPartBody>
    </w:docPart>
    <w:docPart>
      <w:docPartPr>
        <w:name w:val="9ADFE49A07244682B8FF044469D749D3"/>
        <w:category>
          <w:name w:val="General"/>
          <w:gallery w:val="placeholder"/>
        </w:category>
        <w:types>
          <w:type w:val="bbPlcHdr"/>
        </w:types>
        <w:behaviors>
          <w:behavior w:val="content"/>
        </w:behaviors>
        <w:guid w:val="{BBCFB9ED-A50B-4119-B77B-031B7582A7D9}"/>
      </w:docPartPr>
      <w:docPartBody>
        <w:p w:rsidR="00100DA6" w:rsidRDefault="0041202B">
          <w:r>
            <w:rPr>
              <w:color w:val="222222"/>
              <w:sz w:val="20"/>
              <w:szCs w:val="20"/>
              <w:shd w:val="clear" w:color="auto" w:fill="FFFFFF"/>
            </w:rPr>
            <w:t xml:space="preserve">   </w:t>
          </w:r>
        </w:p>
      </w:docPartBody>
    </w:docPart>
    <w:docPart>
      <w:docPartPr>
        <w:name w:val="E8A45FFEB8A741AA8763E2CBD814B428"/>
        <w:category>
          <w:name w:val="General"/>
          <w:gallery w:val="placeholder"/>
        </w:category>
        <w:types>
          <w:type w:val="bbPlcHdr"/>
        </w:types>
        <w:behaviors>
          <w:behavior w:val="content"/>
        </w:behaviors>
        <w:guid w:val="{8608CE25-4D1D-425B-8B03-5C9EB1056AF4}"/>
      </w:docPartPr>
      <w:docPartBody>
        <w:p w:rsidR="00100DA6" w:rsidRDefault="0041202B">
          <w:r>
            <w:rPr>
              <w:color w:val="222222"/>
              <w:sz w:val="20"/>
              <w:szCs w:val="20"/>
              <w:shd w:val="clear" w:color="auto" w:fill="FFFFFF"/>
            </w:rPr>
            <w:t xml:space="preserve">   </w:t>
          </w:r>
        </w:p>
      </w:docPartBody>
    </w:docPart>
    <w:docPart>
      <w:docPartPr>
        <w:name w:val="88B2AC260C894022B7F417C31832B9AC"/>
        <w:category>
          <w:name w:val="General"/>
          <w:gallery w:val="placeholder"/>
        </w:category>
        <w:types>
          <w:type w:val="bbPlcHdr"/>
        </w:types>
        <w:behaviors>
          <w:behavior w:val="content"/>
        </w:behaviors>
        <w:guid w:val="{101C7837-EF77-4DE9-AE8C-B43126BAA322}"/>
      </w:docPartPr>
      <w:docPartBody>
        <w:p w:rsidR="00100DA6" w:rsidRDefault="0041202B">
          <w:r>
            <w:rPr>
              <w:color w:val="222222"/>
              <w:sz w:val="20"/>
              <w:szCs w:val="20"/>
              <w:shd w:val="clear" w:color="auto" w:fill="FFFFFF"/>
            </w:rPr>
            <w:t xml:space="preserve">   </w:t>
          </w:r>
        </w:p>
      </w:docPartBody>
    </w:docPart>
    <w:docPart>
      <w:docPartPr>
        <w:name w:val="596A33E95AF14239A6D50FF5E42995CC"/>
        <w:category>
          <w:name w:val="General"/>
          <w:gallery w:val="placeholder"/>
        </w:category>
        <w:types>
          <w:type w:val="bbPlcHdr"/>
        </w:types>
        <w:behaviors>
          <w:behavior w:val="content"/>
        </w:behaviors>
        <w:guid w:val="{C6A4DCD5-2AD2-4210-9E78-B47C6B096DF9}"/>
      </w:docPartPr>
      <w:docPartBody>
        <w:p w:rsidR="00100DA6" w:rsidRDefault="0041202B">
          <w:r>
            <w:rPr>
              <w:color w:val="222222"/>
              <w:sz w:val="20"/>
              <w:szCs w:val="20"/>
              <w:shd w:val="clear" w:color="auto" w:fill="FFFFFF"/>
            </w:rPr>
            <w:t xml:space="preserve">   </w:t>
          </w:r>
        </w:p>
      </w:docPartBody>
    </w:docPart>
    <w:docPart>
      <w:docPartPr>
        <w:name w:val="D391E08BAEA846948597A0859534ACBA"/>
        <w:category>
          <w:name w:val="General"/>
          <w:gallery w:val="placeholder"/>
        </w:category>
        <w:types>
          <w:type w:val="bbPlcHdr"/>
        </w:types>
        <w:behaviors>
          <w:behavior w:val="content"/>
        </w:behaviors>
        <w:guid w:val="{70661F0C-4033-4A26-9649-6145BA11BC94}"/>
      </w:docPartPr>
      <w:docPartBody>
        <w:p w:rsidR="00100DA6" w:rsidRDefault="0041202B">
          <w:r>
            <w:rPr>
              <w:color w:val="222222"/>
              <w:sz w:val="20"/>
              <w:szCs w:val="20"/>
              <w:shd w:val="clear" w:color="auto" w:fill="FFFFFF"/>
            </w:rPr>
            <w:t xml:space="preserve">   </w:t>
          </w:r>
        </w:p>
      </w:docPartBody>
    </w:docPart>
    <w:docPart>
      <w:docPartPr>
        <w:name w:val="6207B5860CBF440BB7E79F49BDF03060"/>
        <w:category>
          <w:name w:val="General"/>
          <w:gallery w:val="placeholder"/>
        </w:category>
        <w:types>
          <w:type w:val="bbPlcHdr"/>
        </w:types>
        <w:behaviors>
          <w:behavior w:val="content"/>
        </w:behaviors>
        <w:guid w:val="{5224D7EA-2634-43DD-877D-84F016AB18BC}"/>
      </w:docPartPr>
      <w:docPartBody>
        <w:p w:rsidR="00100DA6" w:rsidRDefault="0041202B">
          <w:r>
            <w:rPr>
              <w:color w:val="222222"/>
              <w:sz w:val="20"/>
              <w:szCs w:val="20"/>
              <w:shd w:val="clear" w:color="auto" w:fill="FFFFFF"/>
            </w:rPr>
            <w:t xml:space="preserve">   </w:t>
          </w:r>
        </w:p>
      </w:docPartBody>
    </w:docPart>
    <w:docPart>
      <w:docPartPr>
        <w:name w:val="4DA7708BDD144DE9B4E92910051AC69C"/>
        <w:category>
          <w:name w:val="General"/>
          <w:gallery w:val="placeholder"/>
        </w:category>
        <w:types>
          <w:type w:val="bbPlcHdr"/>
        </w:types>
        <w:behaviors>
          <w:behavior w:val="content"/>
        </w:behaviors>
        <w:guid w:val="{73775894-5225-414E-A8C9-46F447EAF401}"/>
      </w:docPartPr>
      <w:docPartBody>
        <w:p w:rsidR="00100DA6" w:rsidRDefault="0041202B">
          <w:r>
            <w:rPr>
              <w:color w:val="222222"/>
              <w:sz w:val="20"/>
              <w:szCs w:val="20"/>
              <w:shd w:val="clear" w:color="auto" w:fill="FFFFFF"/>
            </w:rPr>
            <w:t xml:space="preserve">   </w:t>
          </w:r>
        </w:p>
      </w:docPartBody>
    </w:docPart>
    <w:docPart>
      <w:docPartPr>
        <w:name w:val="BE83196D4CC34DDCBFF0368452B4926F"/>
        <w:category>
          <w:name w:val="General"/>
          <w:gallery w:val="placeholder"/>
        </w:category>
        <w:types>
          <w:type w:val="bbPlcHdr"/>
        </w:types>
        <w:behaviors>
          <w:behavior w:val="content"/>
        </w:behaviors>
        <w:guid w:val="{513440A2-52AD-4AA4-8A89-9B6E0E803607}"/>
      </w:docPartPr>
      <w:docPartBody>
        <w:p w:rsidR="00100DA6" w:rsidRDefault="0041202B">
          <w:r>
            <w:rPr>
              <w:color w:val="222222"/>
              <w:sz w:val="20"/>
              <w:szCs w:val="20"/>
              <w:shd w:val="clear" w:color="auto" w:fill="FFFFFF"/>
            </w:rPr>
            <w:t xml:space="preserve">   </w:t>
          </w:r>
        </w:p>
      </w:docPartBody>
    </w:docPart>
    <w:docPart>
      <w:docPartPr>
        <w:name w:val="28C635B80F9343AAA5B7BAB960EAD6EA"/>
        <w:category>
          <w:name w:val="General"/>
          <w:gallery w:val="placeholder"/>
        </w:category>
        <w:types>
          <w:type w:val="bbPlcHdr"/>
        </w:types>
        <w:behaviors>
          <w:behavior w:val="content"/>
        </w:behaviors>
        <w:guid w:val="{793FED86-4C40-4271-8895-891A6DB02916}"/>
      </w:docPartPr>
      <w:docPartBody>
        <w:p w:rsidR="00100DA6" w:rsidRDefault="0041202B">
          <w:r>
            <w:rPr>
              <w:color w:val="222222"/>
              <w:sz w:val="20"/>
              <w:szCs w:val="20"/>
              <w:shd w:val="clear" w:color="auto" w:fill="FFFFFF"/>
            </w:rPr>
            <w:t xml:space="preserve">   </w:t>
          </w:r>
        </w:p>
      </w:docPartBody>
    </w:docPart>
    <w:docPart>
      <w:docPartPr>
        <w:name w:val="5C8EF9789FD242FF890184E7485875A0"/>
        <w:category>
          <w:name w:val="General"/>
          <w:gallery w:val="placeholder"/>
        </w:category>
        <w:types>
          <w:type w:val="bbPlcHdr"/>
        </w:types>
        <w:behaviors>
          <w:behavior w:val="content"/>
        </w:behaviors>
        <w:guid w:val="{EBF368BA-59E6-406C-83BD-DC73F28E7E06}"/>
      </w:docPartPr>
      <w:docPartBody>
        <w:p w:rsidR="00100DA6" w:rsidRDefault="0041202B">
          <w:r>
            <w:rPr>
              <w:color w:val="222222"/>
              <w:sz w:val="20"/>
              <w:szCs w:val="20"/>
              <w:shd w:val="clear" w:color="auto" w:fill="FFFFFF"/>
            </w:rPr>
            <w:t xml:space="preserve">   </w:t>
          </w:r>
        </w:p>
      </w:docPartBody>
    </w:docPart>
    <w:docPart>
      <w:docPartPr>
        <w:name w:val="491DFB10E90C423FAC3FAD397EF50CDD"/>
        <w:category>
          <w:name w:val="General"/>
          <w:gallery w:val="placeholder"/>
        </w:category>
        <w:types>
          <w:type w:val="bbPlcHdr"/>
        </w:types>
        <w:behaviors>
          <w:behavior w:val="content"/>
        </w:behaviors>
        <w:guid w:val="{429FC2D1-3618-400C-B27E-DE07F8395A1C}"/>
      </w:docPartPr>
      <w:docPartBody>
        <w:p w:rsidR="00100DA6" w:rsidRDefault="0041202B">
          <w:r>
            <w:rPr>
              <w:color w:val="222222"/>
              <w:sz w:val="20"/>
              <w:szCs w:val="20"/>
              <w:shd w:val="clear" w:color="auto" w:fill="FFFFFF"/>
            </w:rPr>
            <w:t xml:space="preserve">   </w:t>
          </w:r>
        </w:p>
      </w:docPartBody>
    </w:docPart>
    <w:docPart>
      <w:docPartPr>
        <w:name w:val="3B7A2DC15D5F43758061C17F1E0BE9FD"/>
        <w:category>
          <w:name w:val="General"/>
          <w:gallery w:val="placeholder"/>
        </w:category>
        <w:types>
          <w:type w:val="bbPlcHdr"/>
        </w:types>
        <w:behaviors>
          <w:behavior w:val="content"/>
        </w:behaviors>
        <w:guid w:val="{8ADB8C4C-B9AF-4433-BB3B-2944927479D3}"/>
      </w:docPartPr>
      <w:docPartBody>
        <w:p w:rsidR="00100DA6" w:rsidRDefault="0041202B">
          <w:r>
            <w:rPr>
              <w:color w:val="222222"/>
              <w:sz w:val="20"/>
              <w:szCs w:val="20"/>
              <w:shd w:val="clear" w:color="auto" w:fill="FFFFFF"/>
            </w:rPr>
            <w:t xml:space="preserve">   </w:t>
          </w:r>
        </w:p>
      </w:docPartBody>
    </w:docPart>
    <w:docPart>
      <w:docPartPr>
        <w:name w:val="7BA603BA80E34C6EB470B4F6D2F804BE"/>
        <w:category>
          <w:name w:val="General"/>
          <w:gallery w:val="placeholder"/>
        </w:category>
        <w:types>
          <w:type w:val="bbPlcHdr"/>
        </w:types>
        <w:behaviors>
          <w:behavior w:val="content"/>
        </w:behaviors>
        <w:guid w:val="{DFE46062-1B32-44D5-9F7F-6661F1F12528}"/>
      </w:docPartPr>
      <w:docPartBody>
        <w:p w:rsidR="00100DA6" w:rsidRDefault="0041202B">
          <w:r>
            <w:rPr>
              <w:color w:val="222222"/>
              <w:sz w:val="20"/>
              <w:szCs w:val="20"/>
              <w:shd w:val="clear" w:color="auto" w:fill="FFFFFF"/>
            </w:rPr>
            <w:t xml:space="preserve">   </w:t>
          </w:r>
        </w:p>
      </w:docPartBody>
    </w:docPart>
    <w:docPart>
      <w:docPartPr>
        <w:name w:val="ADF2BF70D69D43ECBD999220E993D8EC"/>
        <w:category>
          <w:name w:val="General"/>
          <w:gallery w:val="placeholder"/>
        </w:category>
        <w:types>
          <w:type w:val="bbPlcHdr"/>
        </w:types>
        <w:behaviors>
          <w:behavior w:val="content"/>
        </w:behaviors>
        <w:guid w:val="{00890C7D-2842-4151-B683-D3B9F91CE9B9}"/>
      </w:docPartPr>
      <w:docPartBody>
        <w:p w:rsidR="00100DA6" w:rsidRDefault="0041202B">
          <w:r>
            <w:rPr>
              <w:color w:val="222222"/>
              <w:sz w:val="20"/>
              <w:szCs w:val="20"/>
              <w:shd w:val="clear" w:color="auto" w:fill="FFFFFF"/>
            </w:rPr>
            <w:t xml:space="preserve">   </w:t>
          </w:r>
        </w:p>
      </w:docPartBody>
    </w:docPart>
    <w:docPart>
      <w:docPartPr>
        <w:name w:val="738E74A12913490D8AE1A0359784DE08"/>
        <w:category>
          <w:name w:val="General"/>
          <w:gallery w:val="placeholder"/>
        </w:category>
        <w:types>
          <w:type w:val="bbPlcHdr"/>
        </w:types>
        <w:behaviors>
          <w:behavior w:val="content"/>
        </w:behaviors>
        <w:guid w:val="{970621DB-8CD2-4141-A5DA-6658008CBB97}"/>
      </w:docPartPr>
      <w:docPartBody>
        <w:p w:rsidR="00100DA6" w:rsidRDefault="0041202B">
          <w:r>
            <w:rPr>
              <w:color w:val="222222"/>
              <w:sz w:val="20"/>
              <w:szCs w:val="20"/>
              <w:shd w:val="clear" w:color="auto" w:fill="FFFFFF"/>
            </w:rPr>
            <w:t xml:space="preserve">   </w:t>
          </w:r>
        </w:p>
      </w:docPartBody>
    </w:docPart>
    <w:docPart>
      <w:docPartPr>
        <w:name w:val="A778A2A8E2454FBE9E661F8956B38F59"/>
        <w:category>
          <w:name w:val="General"/>
          <w:gallery w:val="placeholder"/>
        </w:category>
        <w:types>
          <w:type w:val="bbPlcHdr"/>
        </w:types>
        <w:behaviors>
          <w:behavior w:val="content"/>
        </w:behaviors>
        <w:guid w:val="{6AB1129F-1E89-4B8C-8561-30AA3A8059FF}"/>
      </w:docPartPr>
      <w:docPartBody>
        <w:p w:rsidR="00100DA6" w:rsidRDefault="0041202B">
          <w:r>
            <w:rPr>
              <w:color w:val="222222"/>
              <w:sz w:val="20"/>
              <w:szCs w:val="20"/>
              <w:shd w:val="clear" w:color="auto" w:fill="FFFFFF"/>
            </w:rPr>
            <w:t xml:space="preserve">   </w:t>
          </w:r>
        </w:p>
      </w:docPartBody>
    </w:docPart>
    <w:docPart>
      <w:docPartPr>
        <w:name w:val="FB43F449493345E8A323FB673EDC15FB"/>
        <w:category>
          <w:name w:val="General"/>
          <w:gallery w:val="placeholder"/>
        </w:category>
        <w:types>
          <w:type w:val="bbPlcHdr"/>
        </w:types>
        <w:behaviors>
          <w:behavior w:val="content"/>
        </w:behaviors>
        <w:guid w:val="{AD1AAC6A-D80C-4A6C-868E-FF1640BDD030}"/>
      </w:docPartPr>
      <w:docPartBody>
        <w:p w:rsidR="00100DA6" w:rsidRDefault="0041202B">
          <w:r>
            <w:rPr>
              <w:color w:val="222222"/>
              <w:sz w:val="20"/>
              <w:szCs w:val="20"/>
              <w:shd w:val="clear" w:color="auto" w:fill="FFFFFF"/>
            </w:rPr>
            <w:t xml:space="preserve">   </w:t>
          </w:r>
        </w:p>
      </w:docPartBody>
    </w:docPart>
    <w:docPart>
      <w:docPartPr>
        <w:name w:val="30FEE308990E42339DC23A7C39EAF86B"/>
        <w:category>
          <w:name w:val="General"/>
          <w:gallery w:val="placeholder"/>
        </w:category>
        <w:types>
          <w:type w:val="bbPlcHdr"/>
        </w:types>
        <w:behaviors>
          <w:behavior w:val="content"/>
        </w:behaviors>
        <w:guid w:val="{E0711483-1611-4A64-9F55-456FAB025A21}"/>
      </w:docPartPr>
      <w:docPartBody>
        <w:p w:rsidR="00100DA6" w:rsidRDefault="0041202B">
          <w:r>
            <w:rPr>
              <w:color w:val="222222"/>
              <w:sz w:val="20"/>
              <w:szCs w:val="20"/>
              <w:shd w:val="clear" w:color="auto" w:fill="FFFFFF"/>
            </w:rPr>
            <w:t xml:space="preserve">   </w:t>
          </w:r>
        </w:p>
      </w:docPartBody>
    </w:docPart>
    <w:docPart>
      <w:docPartPr>
        <w:name w:val="3E22090AAE6846D69096F3A8BCA43D74"/>
        <w:category>
          <w:name w:val="General"/>
          <w:gallery w:val="placeholder"/>
        </w:category>
        <w:types>
          <w:type w:val="bbPlcHdr"/>
        </w:types>
        <w:behaviors>
          <w:behavior w:val="content"/>
        </w:behaviors>
        <w:guid w:val="{229327DF-2B65-49EC-A540-4BD641409626}"/>
      </w:docPartPr>
      <w:docPartBody>
        <w:p w:rsidR="00100DA6" w:rsidRDefault="0041202B">
          <w:r>
            <w:rPr>
              <w:color w:val="222222"/>
              <w:sz w:val="20"/>
              <w:szCs w:val="20"/>
              <w:shd w:val="clear" w:color="auto" w:fill="FFFFFF"/>
            </w:rPr>
            <w:t xml:space="preserve">   </w:t>
          </w:r>
        </w:p>
      </w:docPartBody>
    </w:docPart>
    <w:docPart>
      <w:docPartPr>
        <w:name w:val="7946A3F18CB74F7B9479B30AD37F5E34"/>
        <w:category>
          <w:name w:val="General"/>
          <w:gallery w:val="placeholder"/>
        </w:category>
        <w:types>
          <w:type w:val="bbPlcHdr"/>
        </w:types>
        <w:behaviors>
          <w:behavior w:val="content"/>
        </w:behaviors>
        <w:guid w:val="{A821C48C-6BE7-4676-BA01-C36CCB7A05DA}"/>
      </w:docPartPr>
      <w:docPartBody>
        <w:p w:rsidR="00100DA6" w:rsidRDefault="0041202B">
          <w:r>
            <w:rPr>
              <w:color w:val="222222"/>
              <w:sz w:val="20"/>
              <w:szCs w:val="20"/>
              <w:shd w:val="clear" w:color="auto" w:fill="FFFFFF"/>
            </w:rPr>
            <w:t xml:space="preserve">   </w:t>
          </w:r>
        </w:p>
      </w:docPartBody>
    </w:docPart>
    <w:docPart>
      <w:docPartPr>
        <w:name w:val="0A2B7591EAC64AF4B956B8DB18D7A5F4"/>
        <w:category>
          <w:name w:val="General"/>
          <w:gallery w:val="placeholder"/>
        </w:category>
        <w:types>
          <w:type w:val="bbPlcHdr"/>
        </w:types>
        <w:behaviors>
          <w:behavior w:val="content"/>
        </w:behaviors>
        <w:guid w:val="{CE353D1C-A3F2-4794-B5B0-DD816BFEF3D5}"/>
      </w:docPartPr>
      <w:docPartBody>
        <w:p w:rsidR="00100DA6" w:rsidRDefault="0041202B">
          <w:r>
            <w:rPr>
              <w:color w:val="222222"/>
              <w:sz w:val="20"/>
              <w:szCs w:val="20"/>
              <w:shd w:val="clear" w:color="auto" w:fill="FFFFFF"/>
            </w:rPr>
            <w:t xml:space="preserve">   </w:t>
          </w:r>
        </w:p>
      </w:docPartBody>
    </w:docPart>
    <w:docPart>
      <w:docPartPr>
        <w:name w:val="3A15BD8803FA45EB9660A271FE8365C9"/>
        <w:category>
          <w:name w:val="General"/>
          <w:gallery w:val="placeholder"/>
        </w:category>
        <w:types>
          <w:type w:val="bbPlcHdr"/>
        </w:types>
        <w:behaviors>
          <w:behavior w:val="content"/>
        </w:behaviors>
        <w:guid w:val="{1DF2AF07-8302-4BF7-88DD-A3CA9B435990}"/>
      </w:docPartPr>
      <w:docPartBody>
        <w:p w:rsidR="00100DA6" w:rsidRDefault="0041202B">
          <w:r>
            <w:rPr>
              <w:color w:val="222222"/>
              <w:sz w:val="20"/>
              <w:szCs w:val="20"/>
              <w:shd w:val="clear" w:color="auto" w:fill="FFFFFF"/>
            </w:rPr>
            <w:t xml:space="preserve">   </w:t>
          </w:r>
        </w:p>
      </w:docPartBody>
    </w:docPart>
    <w:docPart>
      <w:docPartPr>
        <w:name w:val="C622A83F94E44490A6A591ECA845A728"/>
        <w:category>
          <w:name w:val="General"/>
          <w:gallery w:val="placeholder"/>
        </w:category>
        <w:types>
          <w:type w:val="bbPlcHdr"/>
        </w:types>
        <w:behaviors>
          <w:behavior w:val="content"/>
        </w:behaviors>
        <w:guid w:val="{B2A8ADF2-20EA-4AB9-A886-792E1FBD4F37}"/>
      </w:docPartPr>
      <w:docPartBody>
        <w:p w:rsidR="00100DA6" w:rsidRDefault="0041202B">
          <w:r>
            <w:rPr>
              <w:color w:val="222222"/>
              <w:sz w:val="20"/>
              <w:szCs w:val="20"/>
              <w:shd w:val="clear" w:color="auto" w:fill="FFFFFF"/>
            </w:rPr>
            <w:t xml:space="preserve">   </w:t>
          </w:r>
        </w:p>
      </w:docPartBody>
    </w:docPart>
    <w:docPart>
      <w:docPartPr>
        <w:name w:val="6C1A0FC1BB304E11AA45733DBDB2934F"/>
        <w:category>
          <w:name w:val="General"/>
          <w:gallery w:val="placeholder"/>
        </w:category>
        <w:types>
          <w:type w:val="bbPlcHdr"/>
        </w:types>
        <w:behaviors>
          <w:behavior w:val="content"/>
        </w:behaviors>
        <w:guid w:val="{B7450072-D420-49CA-8E70-181CB68B3A0E}"/>
      </w:docPartPr>
      <w:docPartBody>
        <w:p w:rsidR="00100DA6" w:rsidRDefault="0041202B">
          <w:r>
            <w:rPr>
              <w:color w:val="222222"/>
              <w:sz w:val="20"/>
              <w:szCs w:val="20"/>
              <w:shd w:val="clear" w:color="auto" w:fill="FFFFFF"/>
            </w:rPr>
            <w:t xml:space="preserve">   </w:t>
          </w:r>
        </w:p>
      </w:docPartBody>
    </w:docPart>
    <w:docPart>
      <w:docPartPr>
        <w:name w:val="5CF243F07F99460C8454EB25D12549CF"/>
        <w:category>
          <w:name w:val="General"/>
          <w:gallery w:val="placeholder"/>
        </w:category>
        <w:types>
          <w:type w:val="bbPlcHdr"/>
        </w:types>
        <w:behaviors>
          <w:behavior w:val="content"/>
        </w:behaviors>
        <w:guid w:val="{8FA233D1-6CCE-4B07-8E31-6D9A0B4D45DB}"/>
      </w:docPartPr>
      <w:docPartBody>
        <w:p w:rsidR="00100DA6" w:rsidRDefault="0041202B">
          <w:r>
            <w:rPr>
              <w:color w:val="222222"/>
              <w:sz w:val="20"/>
              <w:szCs w:val="20"/>
              <w:shd w:val="clear" w:color="auto" w:fill="FFFFFF"/>
            </w:rPr>
            <w:t xml:space="preserve">   </w:t>
          </w:r>
        </w:p>
      </w:docPartBody>
    </w:docPart>
    <w:docPart>
      <w:docPartPr>
        <w:name w:val="1A2C553871A040C58214DC3D6FC4DA77"/>
        <w:category>
          <w:name w:val="General"/>
          <w:gallery w:val="placeholder"/>
        </w:category>
        <w:types>
          <w:type w:val="bbPlcHdr"/>
        </w:types>
        <w:behaviors>
          <w:behavior w:val="content"/>
        </w:behaviors>
        <w:guid w:val="{0AADA03F-BF60-4CE1-923E-6F90CC685F24}"/>
      </w:docPartPr>
      <w:docPartBody>
        <w:p w:rsidR="00100DA6" w:rsidRDefault="0041202B">
          <w:r>
            <w:rPr>
              <w:color w:val="222222"/>
              <w:sz w:val="20"/>
              <w:szCs w:val="20"/>
              <w:shd w:val="clear" w:color="auto" w:fill="FFFFFF"/>
            </w:rPr>
            <w:t xml:space="preserve">   </w:t>
          </w:r>
        </w:p>
      </w:docPartBody>
    </w:docPart>
    <w:docPart>
      <w:docPartPr>
        <w:name w:val="9C4B64E43B4F411896DA5790BDE445CC"/>
        <w:category>
          <w:name w:val="General"/>
          <w:gallery w:val="placeholder"/>
        </w:category>
        <w:types>
          <w:type w:val="bbPlcHdr"/>
        </w:types>
        <w:behaviors>
          <w:behavior w:val="content"/>
        </w:behaviors>
        <w:guid w:val="{947B7407-E65D-419E-833D-FE6C6D9EAF31}"/>
      </w:docPartPr>
      <w:docPartBody>
        <w:p w:rsidR="00100DA6" w:rsidRDefault="0041202B">
          <w:r>
            <w:rPr>
              <w:color w:val="222222"/>
              <w:sz w:val="20"/>
              <w:szCs w:val="20"/>
              <w:shd w:val="clear" w:color="auto" w:fill="FFFFFF"/>
            </w:rPr>
            <w:t xml:space="preserve">   </w:t>
          </w:r>
        </w:p>
      </w:docPartBody>
    </w:docPart>
    <w:docPart>
      <w:docPartPr>
        <w:name w:val="BDCB69F1D6864BC4A159DBFB8EF0EDD4"/>
        <w:category>
          <w:name w:val="General"/>
          <w:gallery w:val="placeholder"/>
        </w:category>
        <w:types>
          <w:type w:val="bbPlcHdr"/>
        </w:types>
        <w:behaviors>
          <w:behavior w:val="content"/>
        </w:behaviors>
        <w:guid w:val="{FD73F914-B643-45B9-A9E8-B3D902523956}"/>
      </w:docPartPr>
      <w:docPartBody>
        <w:p w:rsidR="00100DA6" w:rsidRDefault="0041202B">
          <w:r>
            <w:rPr>
              <w:color w:val="222222"/>
              <w:sz w:val="20"/>
              <w:szCs w:val="20"/>
              <w:shd w:val="clear" w:color="auto" w:fill="FFFFFF"/>
            </w:rPr>
            <w:t xml:space="preserve">   </w:t>
          </w:r>
        </w:p>
      </w:docPartBody>
    </w:docPart>
    <w:docPart>
      <w:docPartPr>
        <w:name w:val="63A96C783196489080C30CF73DEBCB05"/>
        <w:category>
          <w:name w:val="General"/>
          <w:gallery w:val="placeholder"/>
        </w:category>
        <w:types>
          <w:type w:val="bbPlcHdr"/>
        </w:types>
        <w:behaviors>
          <w:behavior w:val="content"/>
        </w:behaviors>
        <w:guid w:val="{0B47C59A-AADD-4D17-8531-99B4CDDD26A5}"/>
      </w:docPartPr>
      <w:docPartBody>
        <w:p w:rsidR="00100DA6" w:rsidRDefault="0041202B">
          <w:r>
            <w:rPr>
              <w:color w:val="222222"/>
              <w:sz w:val="20"/>
              <w:szCs w:val="20"/>
              <w:shd w:val="clear" w:color="auto" w:fill="FFFFFF"/>
            </w:rPr>
            <w:t xml:space="preserve">   </w:t>
          </w:r>
        </w:p>
      </w:docPartBody>
    </w:docPart>
    <w:docPart>
      <w:docPartPr>
        <w:name w:val="1D3AEA0972B348469399386C7AAD7057"/>
        <w:category>
          <w:name w:val="General"/>
          <w:gallery w:val="placeholder"/>
        </w:category>
        <w:types>
          <w:type w:val="bbPlcHdr"/>
        </w:types>
        <w:behaviors>
          <w:behavior w:val="content"/>
        </w:behaviors>
        <w:guid w:val="{28E2CEE7-F3A5-401E-87E6-72155AC0A1D9}"/>
      </w:docPartPr>
      <w:docPartBody>
        <w:p w:rsidR="00100DA6" w:rsidRDefault="0041202B">
          <w:r>
            <w:rPr>
              <w:color w:val="222222"/>
              <w:sz w:val="20"/>
              <w:szCs w:val="20"/>
              <w:shd w:val="clear" w:color="auto" w:fill="FFFFFF"/>
            </w:rPr>
            <w:t xml:space="preserve">   </w:t>
          </w:r>
        </w:p>
      </w:docPartBody>
    </w:docPart>
    <w:docPart>
      <w:docPartPr>
        <w:name w:val="E8190BBB0C864D2FB30AA5436B16A119"/>
        <w:category>
          <w:name w:val="General"/>
          <w:gallery w:val="placeholder"/>
        </w:category>
        <w:types>
          <w:type w:val="bbPlcHdr"/>
        </w:types>
        <w:behaviors>
          <w:behavior w:val="content"/>
        </w:behaviors>
        <w:guid w:val="{C3DA69DB-65AE-40E7-90B4-41D60D1611A7}"/>
      </w:docPartPr>
      <w:docPartBody>
        <w:p w:rsidR="00100DA6" w:rsidRDefault="0041202B">
          <w:r>
            <w:rPr>
              <w:color w:val="222222"/>
              <w:sz w:val="20"/>
              <w:szCs w:val="20"/>
              <w:shd w:val="clear" w:color="auto" w:fill="FFFFFF"/>
            </w:rPr>
            <w:t xml:space="preserve">   </w:t>
          </w:r>
        </w:p>
      </w:docPartBody>
    </w:docPart>
    <w:docPart>
      <w:docPartPr>
        <w:name w:val="42DE94370C8E42F985A04673203A3973"/>
        <w:category>
          <w:name w:val="General"/>
          <w:gallery w:val="placeholder"/>
        </w:category>
        <w:types>
          <w:type w:val="bbPlcHdr"/>
        </w:types>
        <w:behaviors>
          <w:behavior w:val="content"/>
        </w:behaviors>
        <w:guid w:val="{AF082FB9-964E-4893-B945-508D14C23DB2}"/>
      </w:docPartPr>
      <w:docPartBody>
        <w:p w:rsidR="00100DA6" w:rsidRDefault="0041202B">
          <w:r>
            <w:rPr>
              <w:color w:val="222222"/>
              <w:sz w:val="20"/>
              <w:szCs w:val="20"/>
              <w:shd w:val="clear" w:color="auto" w:fill="FFFFFF"/>
            </w:rPr>
            <w:t xml:space="preserve">   </w:t>
          </w:r>
        </w:p>
      </w:docPartBody>
    </w:docPart>
    <w:docPart>
      <w:docPartPr>
        <w:name w:val="BDFF7F496B2645EA95D33F04051C9925"/>
        <w:category>
          <w:name w:val="General"/>
          <w:gallery w:val="placeholder"/>
        </w:category>
        <w:types>
          <w:type w:val="bbPlcHdr"/>
        </w:types>
        <w:behaviors>
          <w:behavior w:val="content"/>
        </w:behaviors>
        <w:guid w:val="{F81D92C4-7A8B-490D-A464-267273AA28FD}"/>
      </w:docPartPr>
      <w:docPartBody>
        <w:p w:rsidR="00100DA6" w:rsidRDefault="0041202B">
          <w:r>
            <w:rPr>
              <w:color w:val="222222"/>
              <w:sz w:val="20"/>
              <w:szCs w:val="20"/>
              <w:shd w:val="clear" w:color="auto" w:fill="FFFFFF"/>
            </w:rPr>
            <w:t xml:space="preserve">   </w:t>
          </w:r>
        </w:p>
      </w:docPartBody>
    </w:docPart>
    <w:docPart>
      <w:docPartPr>
        <w:name w:val="2BB31BBB238A45C49BC5E1A5F3D9F138"/>
        <w:category>
          <w:name w:val="General"/>
          <w:gallery w:val="placeholder"/>
        </w:category>
        <w:types>
          <w:type w:val="bbPlcHdr"/>
        </w:types>
        <w:behaviors>
          <w:behavior w:val="content"/>
        </w:behaviors>
        <w:guid w:val="{3243AC85-BAC3-4AE8-8E27-5DD6FC6EFB14}"/>
      </w:docPartPr>
      <w:docPartBody>
        <w:p w:rsidR="00100DA6" w:rsidRDefault="0041202B">
          <w:r>
            <w:rPr>
              <w:color w:val="222222"/>
              <w:sz w:val="20"/>
              <w:szCs w:val="20"/>
              <w:shd w:val="clear" w:color="auto" w:fill="FFFFFF"/>
            </w:rPr>
            <w:t xml:space="preserve">   </w:t>
          </w:r>
        </w:p>
      </w:docPartBody>
    </w:docPart>
    <w:docPart>
      <w:docPartPr>
        <w:name w:val="4BCC1BB630814A1789E0A41417C51106"/>
        <w:category>
          <w:name w:val="General"/>
          <w:gallery w:val="placeholder"/>
        </w:category>
        <w:types>
          <w:type w:val="bbPlcHdr"/>
        </w:types>
        <w:behaviors>
          <w:behavior w:val="content"/>
        </w:behaviors>
        <w:guid w:val="{E23D0541-0AE3-40A7-92A0-7868380EA410}"/>
      </w:docPartPr>
      <w:docPartBody>
        <w:p w:rsidR="00100DA6" w:rsidRDefault="0041202B">
          <w:r>
            <w:rPr>
              <w:color w:val="222222"/>
              <w:sz w:val="20"/>
              <w:szCs w:val="20"/>
              <w:shd w:val="clear" w:color="auto" w:fill="FFFFFF"/>
            </w:rPr>
            <w:t xml:space="preserve">   </w:t>
          </w:r>
        </w:p>
      </w:docPartBody>
    </w:docPart>
    <w:docPart>
      <w:docPartPr>
        <w:name w:val="CEE02D568C6B470381CB7320DAE23BBA"/>
        <w:category>
          <w:name w:val="General"/>
          <w:gallery w:val="placeholder"/>
        </w:category>
        <w:types>
          <w:type w:val="bbPlcHdr"/>
        </w:types>
        <w:behaviors>
          <w:behavior w:val="content"/>
        </w:behaviors>
        <w:guid w:val="{748765EA-019E-43B8-A386-23E96601E1F5}"/>
      </w:docPartPr>
      <w:docPartBody>
        <w:p w:rsidR="00100DA6" w:rsidRDefault="0041202B">
          <w:r>
            <w:rPr>
              <w:color w:val="222222"/>
              <w:sz w:val="20"/>
              <w:szCs w:val="20"/>
              <w:shd w:val="clear" w:color="auto" w:fill="FFFFFF"/>
            </w:rPr>
            <w:t xml:space="preserve">   </w:t>
          </w:r>
        </w:p>
      </w:docPartBody>
    </w:docPart>
    <w:docPart>
      <w:docPartPr>
        <w:name w:val="EA2CBAB97CDE41DF820851512E6AE297"/>
        <w:category>
          <w:name w:val="General"/>
          <w:gallery w:val="placeholder"/>
        </w:category>
        <w:types>
          <w:type w:val="bbPlcHdr"/>
        </w:types>
        <w:behaviors>
          <w:behavior w:val="content"/>
        </w:behaviors>
        <w:guid w:val="{265DC040-D208-4DCA-BAF2-185C44BAAB18}"/>
      </w:docPartPr>
      <w:docPartBody>
        <w:p w:rsidR="00100DA6" w:rsidRDefault="0041202B">
          <w:r>
            <w:rPr>
              <w:color w:val="222222"/>
              <w:sz w:val="20"/>
              <w:szCs w:val="20"/>
              <w:shd w:val="clear" w:color="auto" w:fill="FFFFFF"/>
            </w:rPr>
            <w:t xml:space="preserve">   </w:t>
          </w:r>
        </w:p>
      </w:docPartBody>
    </w:docPart>
    <w:docPart>
      <w:docPartPr>
        <w:name w:val="6FA6B15E2D204FD082EAFAEB33E077EC"/>
        <w:category>
          <w:name w:val="General"/>
          <w:gallery w:val="placeholder"/>
        </w:category>
        <w:types>
          <w:type w:val="bbPlcHdr"/>
        </w:types>
        <w:behaviors>
          <w:behavior w:val="content"/>
        </w:behaviors>
        <w:guid w:val="{7745C397-3D31-4406-A9C6-BB9F2C10BAF1}"/>
      </w:docPartPr>
      <w:docPartBody>
        <w:p w:rsidR="00100DA6" w:rsidRDefault="0041202B">
          <w:r>
            <w:rPr>
              <w:color w:val="222222"/>
              <w:sz w:val="20"/>
              <w:szCs w:val="20"/>
              <w:shd w:val="clear" w:color="auto" w:fill="FFFFFF"/>
            </w:rPr>
            <w:t xml:space="preserve">   </w:t>
          </w:r>
        </w:p>
      </w:docPartBody>
    </w:docPart>
    <w:docPart>
      <w:docPartPr>
        <w:name w:val="88B2B0D4F2FE403E9D6C898E8FEC2B9E"/>
        <w:category>
          <w:name w:val="General"/>
          <w:gallery w:val="placeholder"/>
        </w:category>
        <w:types>
          <w:type w:val="bbPlcHdr"/>
        </w:types>
        <w:behaviors>
          <w:behavior w:val="content"/>
        </w:behaviors>
        <w:guid w:val="{4A83D58A-2A3F-4E51-B47D-B2CD3AB54E04}"/>
      </w:docPartPr>
      <w:docPartBody>
        <w:p w:rsidR="00100DA6" w:rsidRDefault="0041202B">
          <w:r>
            <w:rPr>
              <w:color w:val="222222"/>
              <w:sz w:val="20"/>
              <w:szCs w:val="20"/>
              <w:shd w:val="clear" w:color="auto" w:fill="FFFFFF"/>
            </w:rPr>
            <w:t xml:space="preserve">   </w:t>
          </w:r>
        </w:p>
      </w:docPartBody>
    </w:docPart>
    <w:docPart>
      <w:docPartPr>
        <w:name w:val="2B5292D4EEFA42DFB3DF6386ACA4D26B"/>
        <w:category>
          <w:name w:val="General"/>
          <w:gallery w:val="placeholder"/>
        </w:category>
        <w:types>
          <w:type w:val="bbPlcHdr"/>
        </w:types>
        <w:behaviors>
          <w:behavior w:val="content"/>
        </w:behaviors>
        <w:guid w:val="{925B8AFC-CA4A-409D-95B7-FE3CD34BBA8F}"/>
      </w:docPartPr>
      <w:docPartBody>
        <w:p w:rsidR="00100DA6" w:rsidRDefault="0041202B">
          <w:r>
            <w:rPr>
              <w:color w:val="222222"/>
              <w:sz w:val="20"/>
              <w:szCs w:val="20"/>
              <w:shd w:val="clear" w:color="auto" w:fill="FFFFFF"/>
            </w:rPr>
            <w:t xml:space="preserve">   </w:t>
          </w:r>
        </w:p>
      </w:docPartBody>
    </w:docPart>
    <w:docPart>
      <w:docPartPr>
        <w:name w:val="6DC94BF051204EC99ED9209CA548E0B2"/>
        <w:category>
          <w:name w:val="General"/>
          <w:gallery w:val="placeholder"/>
        </w:category>
        <w:types>
          <w:type w:val="bbPlcHdr"/>
        </w:types>
        <w:behaviors>
          <w:behavior w:val="content"/>
        </w:behaviors>
        <w:guid w:val="{9F2934A2-5CD6-4DC1-BB2C-675466528851}"/>
      </w:docPartPr>
      <w:docPartBody>
        <w:p w:rsidR="00100DA6" w:rsidRDefault="0041202B">
          <w:r>
            <w:rPr>
              <w:color w:val="222222"/>
              <w:sz w:val="20"/>
              <w:szCs w:val="20"/>
              <w:shd w:val="clear" w:color="auto" w:fill="FFFFFF"/>
            </w:rPr>
            <w:t xml:space="preserve">   </w:t>
          </w:r>
        </w:p>
      </w:docPartBody>
    </w:docPart>
    <w:docPart>
      <w:docPartPr>
        <w:name w:val="3873ABA71BCD41DD962833B1D6A0BDC1"/>
        <w:category>
          <w:name w:val="General"/>
          <w:gallery w:val="placeholder"/>
        </w:category>
        <w:types>
          <w:type w:val="bbPlcHdr"/>
        </w:types>
        <w:behaviors>
          <w:behavior w:val="content"/>
        </w:behaviors>
        <w:guid w:val="{AA4CE595-B7B4-4CB7-A315-04CB66E51A95}"/>
      </w:docPartPr>
      <w:docPartBody>
        <w:p w:rsidR="00100DA6" w:rsidRDefault="0041202B">
          <w:r>
            <w:rPr>
              <w:color w:val="222222"/>
              <w:sz w:val="20"/>
              <w:szCs w:val="20"/>
              <w:shd w:val="clear" w:color="auto" w:fill="FFFFFF"/>
            </w:rPr>
            <w:t xml:space="preserve">   </w:t>
          </w:r>
        </w:p>
      </w:docPartBody>
    </w:docPart>
    <w:docPart>
      <w:docPartPr>
        <w:name w:val="091DF0457EE84096AFD48F68F7E8AC60"/>
        <w:category>
          <w:name w:val="General"/>
          <w:gallery w:val="placeholder"/>
        </w:category>
        <w:types>
          <w:type w:val="bbPlcHdr"/>
        </w:types>
        <w:behaviors>
          <w:behavior w:val="content"/>
        </w:behaviors>
        <w:guid w:val="{355247E8-6F29-4387-B22E-D855C2AC9ABB}"/>
      </w:docPartPr>
      <w:docPartBody>
        <w:p w:rsidR="00100DA6" w:rsidRDefault="0041202B">
          <w:r>
            <w:rPr>
              <w:color w:val="222222"/>
              <w:sz w:val="20"/>
              <w:szCs w:val="20"/>
              <w:shd w:val="clear" w:color="auto" w:fill="FFFFFF"/>
            </w:rPr>
            <w:t xml:space="preserve">   </w:t>
          </w:r>
        </w:p>
      </w:docPartBody>
    </w:docPart>
    <w:docPart>
      <w:docPartPr>
        <w:name w:val="F6D77C031CFD4BC58D6AD9BB82C2A5B6"/>
        <w:category>
          <w:name w:val="General"/>
          <w:gallery w:val="placeholder"/>
        </w:category>
        <w:types>
          <w:type w:val="bbPlcHdr"/>
        </w:types>
        <w:behaviors>
          <w:behavior w:val="content"/>
        </w:behaviors>
        <w:guid w:val="{1AB30D96-8123-4871-AC00-EA135281B2B3}"/>
      </w:docPartPr>
      <w:docPartBody>
        <w:p w:rsidR="00100DA6" w:rsidRDefault="0041202B">
          <w:r>
            <w:rPr>
              <w:color w:val="222222"/>
              <w:sz w:val="20"/>
              <w:szCs w:val="20"/>
              <w:shd w:val="clear" w:color="auto" w:fill="FFFFFF"/>
            </w:rPr>
            <w:t xml:space="preserve">   </w:t>
          </w:r>
        </w:p>
      </w:docPartBody>
    </w:docPart>
    <w:docPart>
      <w:docPartPr>
        <w:name w:val="B4D465D6AA86492CA58014192FA5A370"/>
        <w:category>
          <w:name w:val="General"/>
          <w:gallery w:val="placeholder"/>
        </w:category>
        <w:types>
          <w:type w:val="bbPlcHdr"/>
        </w:types>
        <w:behaviors>
          <w:behavior w:val="content"/>
        </w:behaviors>
        <w:guid w:val="{6B1CD90E-99BD-4FD8-B869-918513735085}"/>
      </w:docPartPr>
      <w:docPartBody>
        <w:p w:rsidR="00100DA6" w:rsidRDefault="0041202B">
          <w:r>
            <w:rPr>
              <w:color w:val="222222"/>
              <w:sz w:val="20"/>
              <w:szCs w:val="20"/>
              <w:shd w:val="clear" w:color="auto" w:fill="FFFFFF"/>
            </w:rPr>
            <w:t xml:space="preserve">   </w:t>
          </w:r>
        </w:p>
      </w:docPartBody>
    </w:docPart>
    <w:docPart>
      <w:docPartPr>
        <w:name w:val="655973F3E265425D981A0AF9F9378842"/>
        <w:category>
          <w:name w:val="General"/>
          <w:gallery w:val="placeholder"/>
        </w:category>
        <w:types>
          <w:type w:val="bbPlcHdr"/>
        </w:types>
        <w:behaviors>
          <w:behavior w:val="content"/>
        </w:behaviors>
        <w:guid w:val="{8B1F57D2-6E09-4C3E-A6BF-189B2983E292}"/>
      </w:docPartPr>
      <w:docPartBody>
        <w:p w:rsidR="00100DA6" w:rsidRDefault="0041202B">
          <w:r>
            <w:rPr>
              <w:color w:val="222222"/>
              <w:sz w:val="20"/>
              <w:szCs w:val="20"/>
              <w:shd w:val="clear" w:color="auto" w:fill="FFFFFF"/>
            </w:rPr>
            <w:t xml:space="preserve">   </w:t>
          </w:r>
        </w:p>
      </w:docPartBody>
    </w:docPart>
    <w:docPart>
      <w:docPartPr>
        <w:name w:val="CE1B99F822264C23ADFA4EE55FEC6591"/>
        <w:category>
          <w:name w:val="General"/>
          <w:gallery w:val="placeholder"/>
        </w:category>
        <w:types>
          <w:type w:val="bbPlcHdr"/>
        </w:types>
        <w:behaviors>
          <w:behavior w:val="content"/>
        </w:behaviors>
        <w:guid w:val="{3EAEAC7E-AA30-4478-A32D-48B8E9B4C30E}"/>
      </w:docPartPr>
      <w:docPartBody>
        <w:p w:rsidR="00100DA6" w:rsidRDefault="0041202B">
          <w:r>
            <w:rPr>
              <w:color w:val="222222"/>
              <w:sz w:val="20"/>
              <w:szCs w:val="20"/>
              <w:shd w:val="clear" w:color="auto" w:fill="FFFFFF"/>
            </w:rPr>
            <w:t xml:space="preserve">   </w:t>
          </w:r>
        </w:p>
      </w:docPartBody>
    </w:docPart>
    <w:docPart>
      <w:docPartPr>
        <w:name w:val="F53E2A61AB4E43F5B6A7637A9DCBCFB8"/>
        <w:category>
          <w:name w:val="General"/>
          <w:gallery w:val="placeholder"/>
        </w:category>
        <w:types>
          <w:type w:val="bbPlcHdr"/>
        </w:types>
        <w:behaviors>
          <w:behavior w:val="content"/>
        </w:behaviors>
        <w:guid w:val="{44954E24-426D-4617-BA44-64E76259AC7A}"/>
      </w:docPartPr>
      <w:docPartBody>
        <w:p w:rsidR="00100DA6" w:rsidRDefault="0041202B">
          <w:r>
            <w:rPr>
              <w:color w:val="222222"/>
              <w:sz w:val="20"/>
              <w:szCs w:val="20"/>
              <w:shd w:val="clear" w:color="auto" w:fill="FFFFFF"/>
            </w:rPr>
            <w:t xml:space="preserve">   </w:t>
          </w:r>
        </w:p>
      </w:docPartBody>
    </w:docPart>
    <w:docPart>
      <w:docPartPr>
        <w:name w:val="9B2B32E3A6794485B699D61B1B5FCA52"/>
        <w:category>
          <w:name w:val="General"/>
          <w:gallery w:val="placeholder"/>
        </w:category>
        <w:types>
          <w:type w:val="bbPlcHdr"/>
        </w:types>
        <w:behaviors>
          <w:behavior w:val="content"/>
        </w:behaviors>
        <w:guid w:val="{CB11BBCD-320B-4948-8F15-D8806D4EC333}"/>
      </w:docPartPr>
      <w:docPartBody>
        <w:p w:rsidR="00100DA6" w:rsidRDefault="0041202B">
          <w:r>
            <w:rPr>
              <w:color w:val="222222"/>
              <w:sz w:val="20"/>
              <w:szCs w:val="20"/>
              <w:shd w:val="clear" w:color="auto" w:fill="FFFFFF"/>
            </w:rPr>
            <w:t xml:space="preserve">   </w:t>
          </w:r>
        </w:p>
      </w:docPartBody>
    </w:docPart>
    <w:docPart>
      <w:docPartPr>
        <w:name w:val="BF2C07FF319E417CACB17A4F9F993F5B"/>
        <w:category>
          <w:name w:val="General"/>
          <w:gallery w:val="placeholder"/>
        </w:category>
        <w:types>
          <w:type w:val="bbPlcHdr"/>
        </w:types>
        <w:behaviors>
          <w:behavior w:val="content"/>
        </w:behaviors>
        <w:guid w:val="{38F735C8-DB60-4B24-8B17-FFAC7BBA4224}"/>
      </w:docPartPr>
      <w:docPartBody>
        <w:p w:rsidR="00100DA6" w:rsidRDefault="0041202B">
          <w:r>
            <w:rPr>
              <w:color w:val="222222"/>
              <w:sz w:val="20"/>
              <w:szCs w:val="20"/>
              <w:shd w:val="clear" w:color="auto" w:fill="FFFFFF"/>
            </w:rPr>
            <w:t xml:space="preserve">   </w:t>
          </w:r>
        </w:p>
      </w:docPartBody>
    </w:docPart>
    <w:docPart>
      <w:docPartPr>
        <w:name w:val="30BE3E2B43A848809AE9C44A8B95CCB4"/>
        <w:category>
          <w:name w:val="General"/>
          <w:gallery w:val="placeholder"/>
        </w:category>
        <w:types>
          <w:type w:val="bbPlcHdr"/>
        </w:types>
        <w:behaviors>
          <w:behavior w:val="content"/>
        </w:behaviors>
        <w:guid w:val="{3574FE6A-EAA7-40EC-9561-DE5C72233388}"/>
      </w:docPartPr>
      <w:docPartBody>
        <w:p w:rsidR="00100DA6" w:rsidRDefault="0041202B">
          <w:r>
            <w:rPr>
              <w:color w:val="222222"/>
              <w:sz w:val="20"/>
              <w:szCs w:val="20"/>
              <w:shd w:val="clear" w:color="auto" w:fill="FFFFFF"/>
            </w:rPr>
            <w:t xml:space="preserve">   </w:t>
          </w:r>
        </w:p>
      </w:docPartBody>
    </w:docPart>
    <w:docPart>
      <w:docPartPr>
        <w:name w:val="51A46C1D593F40999A23D6CEBCDD912C"/>
        <w:category>
          <w:name w:val="General"/>
          <w:gallery w:val="placeholder"/>
        </w:category>
        <w:types>
          <w:type w:val="bbPlcHdr"/>
        </w:types>
        <w:behaviors>
          <w:behavior w:val="content"/>
        </w:behaviors>
        <w:guid w:val="{D570F907-13B8-47E0-B383-8CD4FA979DDF}"/>
      </w:docPartPr>
      <w:docPartBody>
        <w:p w:rsidR="00100DA6" w:rsidRDefault="0041202B">
          <w:r>
            <w:rPr>
              <w:color w:val="222222"/>
              <w:sz w:val="20"/>
              <w:szCs w:val="20"/>
              <w:shd w:val="clear" w:color="auto" w:fill="FFFFFF"/>
            </w:rPr>
            <w:t xml:space="preserve">   </w:t>
          </w:r>
        </w:p>
      </w:docPartBody>
    </w:docPart>
    <w:docPart>
      <w:docPartPr>
        <w:name w:val="AE82E7A4B6134230AB06255A6AC89BDD"/>
        <w:category>
          <w:name w:val="General"/>
          <w:gallery w:val="placeholder"/>
        </w:category>
        <w:types>
          <w:type w:val="bbPlcHdr"/>
        </w:types>
        <w:behaviors>
          <w:behavior w:val="content"/>
        </w:behaviors>
        <w:guid w:val="{18A49D13-8C46-4DD2-932F-B605082FC2F4}"/>
      </w:docPartPr>
      <w:docPartBody>
        <w:p w:rsidR="00100DA6" w:rsidRDefault="0041202B">
          <w:r>
            <w:rPr>
              <w:color w:val="222222"/>
              <w:sz w:val="20"/>
              <w:szCs w:val="20"/>
              <w:shd w:val="clear" w:color="auto" w:fill="FFFFFF"/>
            </w:rPr>
            <w:t xml:space="preserve">   </w:t>
          </w:r>
        </w:p>
      </w:docPartBody>
    </w:docPart>
    <w:docPart>
      <w:docPartPr>
        <w:name w:val="32F38D535CCC413A85EC8E9175A3F445"/>
        <w:category>
          <w:name w:val="General"/>
          <w:gallery w:val="placeholder"/>
        </w:category>
        <w:types>
          <w:type w:val="bbPlcHdr"/>
        </w:types>
        <w:behaviors>
          <w:behavior w:val="content"/>
        </w:behaviors>
        <w:guid w:val="{D112AA8B-347E-47D4-8A63-BF4616E4E7F9}"/>
      </w:docPartPr>
      <w:docPartBody>
        <w:p w:rsidR="00100DA6" w:rsidRDefault="0041202B">
          <w:r>
            <w:rPr>
              <w:color w:val="222222"/>
              <w:sz w:val="20"/>
              <w:szCs w:val="20"/>
              <w:shd w:val="clear" w:color="auto" w:fill="FFFFFF"/>
            </w:rPr>
            <w:t xml:space="preserve">   </w:t>
          </w:r>
        </w:p>
      </w:docPartBody>
    </w:docPart>
    <w:docPart>
      <w:docPartPr>
        <w:name w:val="CC923DD66A6F47C68238FA501062E7B9"/>
        <w:category>
          <w:name w:val="General"/>
          <w:gallery w:val="placeholder"/>
        </w:category>
        <w:types>
          <w:type w:val="bbPlcHdr"/>
        </w:types>
        <w:behaviors>
          <w:behavior w:val="content"/>
        </w:behaviors>
        <w:guid w:val="{EBCBB1AD-2599-471C-8FFA-7DE253DAEA4F}"/>
      </w:docPartPr>
      <w:docPartBody>
        <w:p w:rsidR="00100DA6" w:rsidRDefault="0041202B">
          <w:r>
            <w:rPr>
              <w:color w:val="222222"/>
              <w:sz w:val="20"/>
              <w:szCs w:val="20"/>
              <w:shd w:val="clear" w:color="auto" w:fill="FFFFFF"/>
            </w:rPr>
            <w:t xml:space="preserve">   </w:t>
          </w:r>
        </w:p>
      </w:docPartBody>
    </w:docPart>
    <w:docPart>
      <w:docPartPr>
        <w:name w:val="266E99CF5F934FE8AACC1C0F71DACF24"/>
        <w:category>
          <w:name w:val="General"/>
          <w:gallery w:val="placeholder"/>
        </w:category>
        <w:types>
          <w:type w:val="bbPlcHdr"/>
        </w:types>
        <w:behaviors>
          <w:behavior w:val="content"/>
        </w:behaviors>
        <w:guid w:val="{854A85DD-F12B-4F67-BDA7-DF77882AF76C}"/>
      </w:docPartPr>
      <w:docPartBody>
        <w:p w:rsidR="00100DA6" w:rsidRDefault="0041202B">
          <w:r>
            <w:rPr>
              <w:color w:val="222222"/>
              <w:sz w:val="20"/>
              <w:szCs w:val="20"/>
              <w:shd w:val="clear" w:color="auto" w:fill="FFFFFF"/>
            </w:rPr>
            <w:t xml:space="preserve">   </w:t>
          </w:r>
        </w:p>
      </w:docPartBody>
    </w:docPart>
    <w:docPart>
      <w:docPartPr>
        <w:name w:val="2336B404218345C38EB560E53A1A66FA"/>
        <w:category>
          <w:name w:val="General"/>
          <w:gallery w:val="placeholder"/>
        </w:category>
        <w:types>
          <w:type w:val="bbPlcHdr"/>
        </w:types>
        <w:behaviors>
          <w:behavior w:val="content"/>
        </w:behaviors>
        <w:guid w:val="{2015BF16-B64F-45B1-BD5E-214AC9E06316}"/>
      </w:docPartPr>
      <w:docPartBody>
        <w:p w:rsidR="00100DA6" w:rsidRDefault="0041202B">
          <w:r>
            <w:rPr>
              <w:color w:val="222222"/>
              <w:sz w:val="20"/>
              <w:szCs w:val="20"/>
              <w:shd w:val="clear" w:color="auto" w:fill="FFFFFF"/>
            </w:rPr>
            <w:t xml:space="preserve">   </w:t>
          </w:r>
        </w:p>
      </w:docPartBody>
    </w:docPart>
    <w:docPart>
      <w:docPartPr>
        <w:name w:val="80996945E984446FB3165C5F7D5C6E70"/>
        <w:category>
          <w:name w:val="General"/>
          <w:gallery w:val="placeholder"/>
        </w:category>
        <w:types>
          <w:type w:val="bbPlcHdr"/>
        </w:types>
        <w:behaviors>
          <w:behavior w:val="content"/>
        </w:behaviors>
        <w:guid w:val="{2B8FC2FC-738B-484E-B5B9-8A3DCC2DF0C5}"/>
      </w:docPartPr>
      <w:docPartBody>
        <w:p w:rsidR="00100DA6" w:rsidRDefault="0041202B">
          <w:r>
            <w:rPr>
              <w:color w:val="222222"/>
              <w:sz w:val="20"/>
              <w:szCs w:val="20"/>
              <w:shd w:val="clear" w:color="auto" w:fill="FFFFFF"/>
            </w:rPr>
            <w:t xml:space="preserve">   </w:t>
          </w:r>
        </w:p>
      </w:docPartBody>
    </w:docPart>
    <w:docPart>
      <w:docPartPr>
        <w:name w:val="9F1AADF7598B4BBAB2015B011DE8F3CF"/>
        <w:category>
          <w:name w:val="General"/>
          <w:gallery w:val="placeholder"/>
        </w:category>
        <w:types>
          <w:type w:val="bbPlcHdr"/>
        </w:types>
        <w:behaviors>
          <w:behavior w:val="content"/>
        </w:behaviors>
        <w:guid w:val="{CBDCBAB2-3A04-424B-A5B8-18BDCE158BAF}"/>
      </w:docPartPr>
      <w:docPartBody>
        <w:p w:rsidR="00100DA6" w:rsidRDefault="0041202B">
          <w:r>
            <w:rPr>
              <w:color w:val="222222"/>
              <w:sz w:val="20"/>
              <w:szCs w:val="20"/>
              <w:shd w:val="clear" w:color="auto" w:fill="FFFFFF"/>
            </w:rPr>
            <w:t xml:space="preserve">   </w:t>
          </w:r>
        </w:p>
      </w:docPartBody>
    </w:docPart>
    <w:docPart>
      <w:docPartPr>
        <w:name w:val="5CB2045215534A408EFBC114707BCBE0"/>
        <w:category>
          <w:name w:val="General"/>
          <w:gallery w:val="placeholder"/>
        </w:category>
        <w:types>
          <w:type w:val="bbPlcHdr"/>
        </w:types>
        <w:behaviors>
          <w:behavior w:val="content"/>
        </w:behaviors>
        <w:guid w:val="{7B4EB5E5-1C55-46EA-8C89-1187292998E4}"/>
      </w:docPartPr>
      <w:docPartBody>
        <w:p w:rsidR="00100DA6" w:rsidRDefault="0041202B">
          <w:r>
            <w:rPr>
              <w:color w:val="222222"/>
              <w:sz w:val="20"/>
              <w:szCs w:val="20"/>
              <w:shd w:val="clear" w:color="auto" w:fill="FFFFFF"/>
            </w:rPr>
            <w:t xml:space="preserve">   </w:t>
          </w:r>
        </w:p>
      </w:docPartBody>
    </w:docPart>
    <w:docPart>
      <w:docPartPr>
        <w:name w:val="417FBFC6F75B4B4990938DABDAC92E49"/>
        <w:category>
          <w:name w:val="General"/>
          <w:gallery w:val="placeholder"/>
        </w:category>
        <w:types>
          <w:type w:val="bbPlcHdr"/>
        </w:types>
        <w:behaviors>
          <w:behavior w:val="content"/>
        </w:behaviors>
        <w:guid w:val="{658A56BB-3B05-4671-B930-572BB1D69C22}"/>
      </w:docPartPr>
      <w:docPartBody>
        <w:p w:rsidR="00100DA6" w:rsidRDefault="0041202B">
          <w:r>
            <w:rPr>
              <w:color w:val="222222"/>
              <w:sz w:val="20"/>
              <w:szCs w:val="20"/>
              <w:shd w:val="clear" w:color="auto" w:fill="FFFFFF"/>
            </w:rPr>
            <w:t xml:space="preserve">   </w:t>
          </w:r>
        </w:p>
      </w:docPartBody>
    </w:docPart>
    <w:docPart>
      <w:docPartPr>
        <w:name w:val="2D8D3DF1F69949ADA100AAD6C9313B6E"/>
        <w:category>
          <w:name w:val="General"/>
          <w:gallery w:val="placeholder"/>
        </w:category>
        <w:types>
          <w:type w:val="bbPlcHdr"/>
        </w:types>
        <w:behaviors>
          <w:behavior w:val="content"/>
        </w:behaviors>
        <w:guid w:val="{5DA9B251-5ED2-4730-9BEF-9B80BB10E861}"/>
      </w:docPartPr>
      <w:docPartBody>
        <w:p w:rsidR="00100DA6" w:rsidRDefault="0041202B">
          <w:r>
            <w:rPr>
              <w:color w:val="222222"/>
              <w:sz w:val="20"/>
              <w:szCs w:val="20"/>
              <w:shd w:val="clear" w:color="auto" w:fill="FFFFFF"/>
            </w:rPr>
            <w:t xml:space="preserve">   </w:t>
          </w:r>
        </w:p>
      </w:docPartBody>
    </w:docPart>
    <w:docPart>
      <w:docPartPr>
        <w:name w:val="2FC881D39E614B85B40545E0669F46B2"/>
        <w:category>
          <w:name w:val="General"/>
          <w:gallery w:val="placeholder"/>
        </w:category>
        <w:types>
          <w:type w:val="bbPlcHdr"/>
        </w:types>
        <w:behaviors>
          <w:behavior w:val="content"/>
        </w:behaviors>
        <w:guid w:val="{5E83A20E-AE87-43B3-BC25-8E425B7C722E}"/>
      </w:docPartPr>
      <w:docPartBody>
        <w:p w:rsidR="00100DA6" w:rsidRDefault="0041202B">
          <w:r>
            <w:rPr>
              <w:color w:val="222222"/>
              <w:sz w:val="20"/>
              <w:szCs w:val="20"/>
              <w:shd w:val="clear" w:color="auto" w:fill="FFFFFF"/>
            </w:rPr>
            <w:t xml:space="preserve">   </w:t>
          </w:r>
        </w:p>
      </w:docPartBody>
    </w:docPart>
    <w:docPart>
      <w:docPartPr>
        <w:name w:val="F133BACF2EA245979791F87E10180D05"/>
        <w:category>
          <w:name w:val="General"/>
          <w:gallery w:val="placeholder"/>
        </w:category>
        <w:types>
          <w:type w:val="bbPlcHdr"/>
        </w:types>
        <w:behaviors>
          <w:behavior w:val="content"/>
        </w:behaviors>
        <w:guid w:val="{2CA703F0-AF0E-4A78-A517-3300E67A8C0D}"/>
      </w:docPartPr>
      <w:docPartBody>
        <w:p w:rsidR="00100DA6" w:rsidRDefault="0041202B">
          <w:r>
            <w:rPr>
              <w:color w:val="222222"/>
              <w:sz w:val="20"/>
              <w:szCs w:val="20"/>
              <w:shd w:val="clear" w:color="auto" w:fill="FFFFFF"/>
            </w:rPr>
            <w:t xml:space="preserve">   </w:t>
          </w:r>
        </w:p>
      </w:docPartBody>
    </w:docPart>
    <w:docPart>
      <w:docPartPr>
        <w:name w:val="891988867D0F47DC93BC71AED133F5FA"/>
        <w:category>
          <w:name w:val="General"/>
          <w:gallery w:val="placeholder"/>
        </w:category>
        <w:types>
          <w:type w:val="bbPlcHdr"/>
        </w:types>
        <w:behaviors>
          <w:behavior w:val="content"/>
        </w:behaviors>
        <w:guid w:val="{61989B31-0059-4FFC-B760-0F55669391DA}"/>
      </w:docPartPr>
      <w:docPartBody>
        <w:p w:rsidR="00100DA6" w:rsidRDefault="0041202B">
          <w:r>
            <w:rPr>
              <w:color w:val="222222"/>
              <w:sz w:val="20"/>
              <w:szCs w:val="20"/>
              <w:shd w:val="clear" w:color="auto" w:fill="FFFFFF"/>
            </w:rPr>
            <w:t xml:space="preserve">   </w:t>
          </w:r>
        </w:p>
      </w:docPartBody>
    </w:docPart>
    <w:docPart>
      <w:docPartPr>
        <w:name w:val="8247AFD0F448438D99C712168803414B"/>
        <w:category>
          <w:name w:val="General"/>
          <w:gallery w:val="placeholder"/>
        </w:category>
        <w:types>
          <w:type w:val="bbPlcHdr"/>
        </w:types>
        <w:behaviors>
          <w:behavior w:val="content"/>
        </w:behaviors>
        <w:guid w:val="{09F5E205-41BB-48E3-8CAD-2B843E6FCED3}"/>
      </w:docPartPr>
      <w:docPartBody>
        <w:p w:rsidR="00100DA6" w:rsidRDefault="0041202B">
          <w:r>
            <w:rPr>
              <w:color w:val="222222"/>
              <w:sz w:val="20"/>
              <w:szCs w:val="20"/>
              <w:shd w:val="clear" w:color="auto" w:fill="FFFFFF"/>
            </w:rPr>
            <w:t xml:space="preserve">   </w:t>
          </w:r>
        </w:p>
      </w:docPartBody>
    </w:docPart>
    <w:docPart>
      <w:docPartPr>
        <w:name w:val="67C8A3B19586424990020F03DB6DFE3E"/>
        <w:category>
          <w:name w:val="General"/>
          <w:gallery w:val="placeholder"/>
        </w:category>
        <w:types>
          <w:type w:val="bbPlcHdr"/>
        </w:types>
        <w:behaviors>
          <w:behavior w:val="content"/>
        </w:behaviors>
        <w:guid w:val="{A822C3B7-1C30-437B-9A46-F79A6F8CDE1C}"/>
      </w:docPartPr>
      <w:docPartBody>
        <w:p w:rsidR="00100DA6" w:rsidRDefault="0041202B">
          <w:r>
            <w:rPr>
              <w:color w:val="222222"/>
              <w:sz w:val="20"/>
              <w:szCs w:val="20"/>
              <w:shd w:val="clear" w:color="auto" w:fill="FFFFFF"/>
            </w:rPr>
            <w:t xml:space="preserve">   </w:t>
          </w:r>
        </w:p>
      </w:docPartBody>
    </w:docPart>
    <w:docPart>
      <w:docPartPr>
        <w:name w:val="2E61FAE70EBF48DB894D7176180ED2BA"/>
        <w:category>
          <w:name w:val="General"/>
          <w:gallery w:val="placeholder"/>
        </w:category>
        <w:types>
          <w:type w:val="bbPlcHdr"/>
        </w:types>
        <w:behaviors>
          <w:behavior w:val="content"/>
        </w:behaviors>
        <w:guid w:val="{19C57EEF-0327-421C-8EF0-10EA1BDA9101}"/>
      </w:docPartPr>
      <w:docPartBody>
        <w:p w:rsidR="00100DA6" w:rsidRDefault="0041202B">
          <w:r>
            <w:rPr>
              <w:color w:val="222222"/>
              <w:sz w:val="20"/>
              <w:szCs w:val="20"/>
              <w:shd w:val="clear" w:color="auto" w:fill="FFFFFF"/>
            </w:rPr>
            <w:t xml:space="preserve">   </w:t>
          </w:r>
        </w:p>
      </w:docPartBody>
    </w:docPart>
    <w:docPart>
      <w:docPartPr>
        <w:name w:val="0DA5FBBFBFEB4B9EBA8A621FDAA6D03C"/>
        <w:category>
          <w:name w:val="General"/>
          <w:gallery w:val="placeholder"/>
        </w:category>
        <w:types>
          <w:type w:val="bbPlcHdr"/>
        </w:types>
        <w:behaviors>
          <w:behavior w:val="content"/>
        </w:behaviors>
        <w:guid w:val="{DF1F841F-2FEC-4852-AB3C-027E258DE0EF}"/>
      </w:docPartPr>
      <w:docPartBody>
        <w:p w:rsidR="00100DA6" w:rsidRDefault="0041202B">
          <w:r>
            <w:rPr>
              <w:color w:val="222222"/>
              <w:sz w:val="20"/>
              <w:szCs w:val="20"/>
              <w:shd w:val="clear" w:color="auto" w:fill="FFFFFF"/>
            </w:rPr>
            <w:t xml:space="preserve">   </w:t>
          </w:r>
        </w:p>
      </w:docPartBody>
    </w:docPart>
    <w:docPart>
      <w:docPartPr>
        <w:name w:val="E13DF3B6AC1C4323B93AEECE4FE9274F"/>
        <w:category>
          <w:name w:val="General"/>
          <w:gallery w:val="placeholder"/>
        </w:category>
        <w:types>
          <w:type w:val="bbPlcHdr"/>
        </w:types>
        <w:behaviors>
          <w:behavior w:val="content"/>
        </w:behaviors>
        <w:guid w:val="{0A0388E0-F847-4524-ADE3-4943A267D5E0}"/>
      </w:docPartPr>
      <w:docPartBody>
        <w:p w:rsidR="00100DA6" w:rsidRDefault="0041202B">
          <w:r>
            <w:rPr>
              <w:color w:val="222222"/>
              <w:sz w:val="20"/>
              <w:szCs w:val="20"/>
              <w:shd w:val="clear" w:color="auto" w:fill="FFFFFF"/>
            </w:rPr>
            <w:t xml:space="preserve">   </w:t>
          </w:r>
        </w:p>
      </w:docPartBody>
    </w:docPart>
    <w:docPart>
      <w:docPartPr>
        <w:name w:val="077D58949BFA489F96B09F6AF58C4DB1"/>
        <w:category>
          <w:name w:val="General"/>
          <w:gallery w:val="placeholder"/>
        </w:category>
        <w:types>
          <w:type w:val="bbPlcHdr"/>
        </w:types>
        <w:behaviors>
          <w:behavior w:val="content"/>
        </w:behaviors>
        <w:guid w:val="{BC89A324-0DDB-400B-9EAB-506745C2C1E7}"/>
      </w:docPartPr>
      <w:docPartBody>
        <w:p w:rsidR="00100DA6" w:rsidRDefault="0041202B">
          <w:r>
            <w:rPr>
              <w:color w:val="222222"/>
              <w:sz w:val="20"/>
              <w:szCs w:val="20"/>
              <w:shd w:val="clear" w:color="auto" w:fill="FFFFFF"/>
            </w:rPr>
            <w:t xml:space="preserve">   </w:t>
          </w:r>
        </w:p>
      </w:docPartBody>
    </w:docPart>
    <w:docPart>
      <w:docPartPr>
        <w:name w:val="47E1D611588F4E49ADD34D0F2C4A4C37"/>
        <w:category>
          <w:name w:val="General"/>
          <w:gallery w:val="placeholder"/>
        </w:category>
        <w:types>
          <w:type w:val="bbPlcHdr"/>
        </w:types>
        <w:behaviors>
          <w:behavior w:val="content"/>
        </w:behaviors>
        <w:guid w:val="{2ED62594-E7DD-4984-8235-77204A4407C6}"/>
      </w:docPartPr>
      <w:docPartBody>
        <w:p w:rsidR="00100DA6" w:rsidRDefault="0041202B">
          <w:r>
            <w:rPr>
              <w:color w:val="222222"/>
              <w:sz w:val="20"/>
              <w:szCs w:val="20"/>
              <w:shd w:val="clear" w:color="auto" w:fill="FFFFFF"/>
            </w:rPr>
            <w:t xml:space="preserve">   </w:t>
          </w:r>
        </w:p>
      </w:docPartBody>
    </w:docPart>
    <w:docPart>
      <w:docPartPr>
        <w:name w:val="D3A232583F684094A1E25CFD3860FBF5"/>
        <w:category>
          <w:name w:val="General"/>
          <w:gallery w:val="placeholder"/>
        </w:category>
        <w:types>
          <w:type w:val="bbPlcHdr"/>
        </w:types>
        <w:behaviors>
          <w:behavior w:val="content"/>
        </w:behaviors>
        <w:guid w:val="{79D56373-5585-441A-A66E-F52DC84957C2}"/>
      </w:docPartPr>
      <w:docPartBody>
        <w:p w:rsidR="00100DA6" w:rsidRDefault="0041202B">
          <w:r>
            <w:rPr>
              <w:color w:val="222222"/>
              <w:sz w:val="20"/>
              <w:szCs w:val="20"/>
              <w:shd w:val="clear" w:color="auto" w:fill="FFFFFF"/>
            </w:rPr>
            <w:t xml:space="preserve">   </w:t>
          </w:r>
        </w:p>
      </w:docPartBody>
    </w:docPart>
    <w:docPart>
      <w:docPartPr>
        <w:name w:val="9DD8E6051B9F4572BE4EEB9833BEBBA6"/>
        <w:category>
          <w:name w:val="General"/>
          <w:gallery w:val="placeholder"/>
        </w:category>
        <w:types>
          <w:type w:val="bbPlcHdr"/>
        </w:types>
        <w:behaviors>
          <w:behavior w:val="content"/>
        </w:behaviors>
        <w:guid w:val="{194F9F23-32D2-4308-A606-E143FEA39BC0}"/>
      </w:docPartPr>
      <w:docPartBody>
        <w:p w:rsidR="00100DA6" w:rsidRDefault="0041202B">
          <w:r>
            <w:rPr>
              <w:color w:val="222222"/>
              <w:sz w:val="20"/>
              <w:szCs w:val="20"/>
              <w:shd w:val="clear" w:color="auto" w:fill="FFFFFF"/>
            </w:rPr>
            <w:t xml:space="preserve">   </w:t>
          </w:r>
        </w:p>
      </w:docPartBody>
    </w:docPart>
    <w:docPart>
      <w:docPartPr>
        <w:name w:val="F0069ED209AE4118930FFE24DAD8F4ED"/>
        <w:category>
          <w:name w:val="General"/>
          <w:gallery w:val="placeholder"/>
        </w:category>
        <w:types>
          <w:type w:val="bbPlcHdr"/>
        </w:types>
        <w:behaviors>
          <w:behavior w:val="content"/>
        </w:behaviors>
        <w:guid w:val="{3A7CF4C6-E5C6-42FC-AE52-445BAD90A291}"/>
      </w:docPartPr>
      <w:docPartBody>
        <w:p w:rsidR="00100DA6" w:rsidRDefault="0041202B">
          <w:r>
            <w:rPr>
              <w:color w:val="222222"/>
              <w:sz w:val="20"/>
              <w:szCs w:val="20"/>
              <w:shd w:val="clear" w:color="auto" w:fill="FFFFFF"/>
            </w:rPr>
            <w:t xml:space="preserve">   </w:t>
          </w:r>
        </w:p>
      </w:docPartBody>
    </w:docPart>
    <w:docPart>
      <w:docPartPr>
        <w:name w:val="255C4E29B8B8424E82EB41B4A1326D55"/>
        <w:category>
          <w:name w:val="General"/>
          <w:gallery w:val="placeholder"/>
        </w:category>
        <w:types>
          <w:type w:val="bbPlcHdr"/>
        </w:types>
        <w:behaviors>
          <w:behavior w:val="content"/>
        </w:behaviors>
        <w:guid w:val="{2570482F-1D4D-48A0-BE04-D90A30125AA0}"/>
      </w:docPartPr>
      <w:docPartBody>
        <w:p w:rsidR="00100DA6" w:rsidRDefault="0041202B">
          <w:r>
            <w:rPr>
              <w:color w:val="222222"/>
              <w:sz w:val="20"/>
              <w:szCs w:val="20"/>
              <w:shd w:val="clear" w:color="auto" w:fill="FFFFFF"/>
            </w:rPr>
            <w:t xml:space="preserve">   </w:t>
          </w:r>
        </w:p>
      </w:docPartBody>
    </w:docPart>
    <w:docPart>
      <w:docPartPr>
        <w:name w:val="5CD50E96D46C4AF4AFBBE6ABA2A7A4B2"/>
        <w:category>
          <w:name w:val="General"/>
          <w:gallery w:val="placeholder"/>
        </w:category>
        <w:types>
          <w:type w:val="bbPlcHdr"/>
        </w:types>
        <w:behaviors>
          <w:behavior w:val="content"/>
        </w:behaviors>
        <w:guid w:val="{3686382F-10AE-43C3-881C-B5FEA52F79A4}"/>
      </w:docPartPr>
      <w:docPartBody>
        <w:p w:rsidR="00100DA6" w:rsidRDefault="0041202B">
          <w:r>
            <w:rPr>
              <w:color w:val="222222"/>
              <w:sz w:val="20"/>
              <w:szCs w:val="20"/>
              <w:shd w:val="clear" w:color="auto" w:fill="FFFFFF"/>
            </w:rPr>
            <w:t xml:space="preserve">   </w:t>
          </w:r>
        </w:p>
      </w:docPartBody>
    </w:docPart>
    <w:docPart>
      <w:docPartPr>
        <w:name w:val="5B64B486C43B407EA872B67712E3C57A"/>
        <w:category>
          <w:name w:val="General"/>
          <w:gallery w:val="placeholder"/>
        </w:category>
        <w:types>
          <w:type w:val="bbPlcHdr"/>
        </w:types>
        <w:behaviors>
          <w:behavior w:val="content"/>
        </w:behaviors>
        <w:guid w:val="{79083A9F-57D1-4E1E-B87C-EBB0BF6DF657}"/>
      </w:docPartPr>
      <w:docPartBody>
        <w:p w:rsidR="00100DA6" w:rsidRDefault="0041202B">
          <w:r>
            <w:rPr>
              <w:color w:val="222222"/>
              <w:sz w:val="20"/>
              <w:szCs w:val="20"/>
              <w:shd w:val="clear" w:color="auto" w:fill="FFFFFF"/>
            </w:rPr>
            <w:t xml:space="preserve">   </w:t>
          </w:r>
        </w:p>
      </w:docPartBody>
    </w:docPart>
    <w:docPart>
      <w:docPartPr>
        <w:name w:val="FEA32C2A5EC94D20B60E7473050BEBA5"/>
        <w:category>
          <w:name w:val="General"/>
          <w:gallery w:val="placeholder"/>
        </w:category>
        <w:types>
          <w:type w:val="bbPlcHdr"/>
        </w:types>
        <w:behaviors>
          <w:behavior w:val="content"/>
        </w:behaviors>
        <w:guid w:val="{99F0FF18-E347-4390-BB76-F49063415947}"/>
      </w:docPartPr>
      <w:docPartBody>
        <w:p w:rsidR="00100DA6" w:rsidRDefault="0041202B">
          <w:r>
            <w:rPr>
              <w:color w:val="222222"/>
              <w:sz w:val="20"/>
              <w:szCs w:val="20"/>
              <w:shd w:val="clear" w:color="auto" w:fill="FFFFFF"/>
            </w:rPr>
            <w:t xml:space="preserve">   </w:t>
          </w:r>
        </w:p>
      </w:docPartBody>
    </w:docPart>
    <w:docPart>
      <w:docPartPr>
        <w:name w:val="D1884E7C44F643E48BB5303487562692"/>
        <w:category>
          <w:name w:val="General"/>
          <w:gallery w:val="placeholder"/>
        </w:category>
        <w:types>
          <w:type w:val="bbPlcHdr"/>
        </w:types>
        <w:behaviors>
          <w:behavior w:val="content"/>
        </w:behaviors>
        <w:guid w:val="{A3327DBE-144A-4302-ADDB-1F449D013936}"/>
      </w:docPartPr>
      <w:docPartBody>
        <w:p w:rsidR="00100DA6" w:rsidRDefault="0041202B">
          <w:r>
            <w:rPr>
              <w:color w:val="222222"/>
              <w:sz w:val="20"/>
              <w:szCs w:val="20"/>
              <w:shd w:val="clear" w:color="auto" w:fill="FFFFFF"/>
            </w:rPr>
            <w:t xml:space="preserve">   </w:t>
          </w:r>
        </w:p>
      </w:docPartBody>
    </w:docPart>
    <w:docPart>
      <w:docPartPr>
        <w:name w:val="1664616EED7549A9AF6008F1EA92DA59"/>
        <w:category>
          <w:name w:val="General"/>
          <w:gallery w:val="placeholder"/>
        </w:category>
        <w:types>
          <w:type w:val="bbPlcHdr"/>
        </w:types>
        <w:behaviors>
          <w:behavior w:val="content"/>
        </w:behaviors>
        <w:guid w:val="{20746A66-C31D-4448-8FFC-40577A61B3BB}"/>
      </w:docPartPr>
      <w:docPartBody>
        <w:p w:rsidR="00100DA6" w:rsidRDefault="0041202B">
          <w:r>
            <w:rPr>
              <w:color w:val="222222"/>
              <w:sz w:val="20"/>
              <w:szCs w:val="20"/>
              <w:shd w:val="clear" w:color="auto" w:fill="FFFFFF"/>
            </w:rPr>
            <w:t xml:space="preserve">   </w:t>
          </w:r>
        </w:p>
      </w:docPartBody>
    </w:docPart>
    <w:docPart>
      <w:docPartPr>
        <w:name w:val="B24A841260034A31B8438BC9FDF6E302"/>
        <w:category>
          <w:name w:val="General"/>
          <w:gallery w:val="placeholder"/>
        </w:category>
        <w:types>
          <w:type w:val="bbPlcHdr"/>
        </w:types>
        <w:behaviors>
          <w:behavior w:val="content"/>
        </w:behaviors>
        <w:guid w:val="{6BB381FC-FB37-4725-A764-740ED04A6DDE}"/>
      </w:docPartPr>
      <w:docPartBody>
        <w:p w:rsidR="00100DA6" w:rsidRDefault="0041202B">
          <w:r>
            <w:rPr>
              <w:color w:val="222222"/>
              <w:sz w:val="20"/>
              <w:szCs w:val="20"/>
              <w:shd w:val="clear" w:color="auto" w:fill="FFFFFF"/>
            </w:rPr>
            <w:t xml:space="preserve">   </w:t>
          </w:r>
        </w:p>
      </w:docPartBody>
    </w:docPart>
    <w:docPart>
      <w:docPartPr>
        <w:name w:val="75410E58C20F4E9F9CB8F9478A887E8D"/>
        <w:category>
          <w:name w:val="General"/>
          <w:gallery w:val="placeholder"/>
        </w:category>
        <w:types>
          <w:type w:val="bbPlcHdr"/>
        </w:types>
        <w:behaviors>
          <w:behavior w:val="content"/>
        </w:behaviors>
        <w:guid w:val="{0CF529B8-6A86-472C-9974-F9D6D1F31799}"/>
      </w:docPartPr>
      <w:docPartBody>
        <w:p w:rsidR="00100DA6" w:rsidRDefault="0041202B">
          <w:r>
            <w:rPr>
              <w:color w:val="222222"/>
              <w:sz w:val="20"/>
              <w:szCs w:val="20"/>
              <w:shd w:val="clear" w:color="auto" w:fill="FFFFFF"/>
            </w:rPr>
            <w:t xml:space="preserve">   </w:t>
          </w:r>
        </w:p>
      </w:docPartBody>
    </w:docPart>
    <w:docPart>
      <w:docPartPr>
        <w:name w:val="94DB45B5AEA34729AB9F26AEA0B87FF1"/>
        <w:category>
          <w:name w:val="General"/>
          <w:gallery w:val="placeholder"/>
        </w:category>
        <w:types>
          <w:type w:val="bbPlcHdr"/>
        </w:types>
        <w:behaviors>
          <w:behavior w:val="content"/>
        </w:behaviors>
        <w:guid w:val="{C5D1EDFE-B287-432E-8E4C-41D1C28B28A3}"/>
      </w:docPartPr>
      <w:docPartBody>
        <w:p w:rsidR="00100DA6" w:rsidRDefault="0041202B">
          <w:r>
            <w:rPr>
              <w:color w:val="222222"/>
              <w:sz w:val="20"/>
              <w:szCs w:val="20"/>
              <w:shd w:val="clear" w:color="auto" w:fill="FFFFFF"/>
            </w:rPr>
            <w:t xml:space="preserve">   </w:t>
          </w:r>
        </w:p>
      </w:docPartBody>
    </w:docPart>
    <w:docPart>
      <w:docPartPr>
        <w:name w:val="3FCFB42BCA334D4B91F5E7D86C1A71E0"/>
        <w:category>
          <w:name w:val="General"/>
          <w:gallery w:val="placeholder"/>
        </w:category>
        <w:types>
          <w:type w:val="bbPlcHdr"/>
        </w:types>
        <w:behaviors>
          <w:behavior w:val="content"/>
        </w:behaviors>
        <w:guid w:val="{1CE8C673-592E-4DC6-A478-ADE8E22F3B6C}"/>
      </w:docPartPr>
      <w:docPartBody>
        <w:p w:rsidR="00100DA6" w:rsidRDefault="0041202B">
          <w:r>
            <w:rPr>
              <w:color w:val="222222"/>
              <w:sz w:val="20"/>
              <w:szCs w:val="20"/>
              <w:shd w:val="clear" w:color="auto" w:fill="FFFFFF"/>
            </w:rPr>
            <w:t xml:space="preserve">   </w:t>
          </w:r>
        </w:p>
      </w:docPartBody>
    </w:docPart>
    <w:docPart>
      <w:docPartPr>
        <w:name w:val="D283D231F9234ADB838847AB1356760E"/>
        <w:category>
          <w:name w:val="General"/>
          <w:gallery w:val="placeholder"/>
        </w:category>
        <w:types>
          <w:type w:val="bbPlcHdr"/>
        </w:types>
        <w:behaviors>
          <w:behavior w:val="content"/>
        </w:behaviors>
        <w:guid w:val="{DF908FAA-A999-42A9-83EE-20ED156CAB46}"/>
      </w:docPartPr>
      <w:docPartBody>
        <w:p w:rsidR="00100DA6" w:rsidRDefault="0041202B">
          <w:r>
            <w:rPr>
              <w:color w:val="222222"/>
              <w:sz w:val="20"/>
              <w:szCs w:val="20"/>
              <w:shd w:val="clear" w:color="auto" w:fill="FFFFFF"/>
            </w:rPr>
            <w:t xml:space="preserve">   </w:t>
          </w:r>
        </w:p>
      </w:docPartBody>
    </w:docPart>
    <w:docPart>
      <w:docPartPr>
        <w:name w:val="8ADF5F1B6F714CAEA78A59F79E523380"/>
        <w:category>
          <w:name w:val="General"/>
          <w:gallery w:val="placeholder"/>
        </w:category>
        <w:types>
          <w:type w:val="bbPlcHdr"/>
        </w:types>
        <w:behaviors>
          <w:behavior w:val="content"/>
        </w:behaviors>
        <w:guid w:val="{104F40FF-E89B-4397-AE61-CE466C108408}"/>
      </w:docPartPr>
      <w:docPartBody>
        <w:p w:rsidR="00100DA6" w:rsidRDefault="0041202B">
          <w:r>
            <w:rPr>
              <w:color w:val="222222"/>
              <w:sz w:val="20"/>
              <w:szCs w:val="20"/>
              <w:shd w:val="clear" w:color="auto" w:fill="FFFFFF"/>
            </w:rPr>
            <w:t xml:space="preserve">   </w:t>
          </w:r>
        </w:p>
      </w:docPartBody>
    </w:docPart>
    <w:docPart>
      <w:docPartPr>
        <w:name w:val="057C38F272AF4B4096CA49B870E424A9"/>
        <w:category>
          <w:name w:val="General"/>
          <w:gallery w:val="placeholder"/>
        </w:category>
        <w:types>
          <w:type w:val="bbPlcHdr"/>
        </w:types>
        <w:behaviors>
          <w:behavior w:val="content"/>
        </w:behaviors>
        <w:guid w:val="{484A246F-C575-40E2-8DAD-532FAC7F4809}"/>
      </w:docPartPr>
      <w:docPartBody>
        <w:p w:rsidR="00100DA6" w:rsidRDefault="0041202B">
          <w:r>
            <w:rPr>
              <w:color w:val="222222"/>
              <w:sz w:val="20"/>
              <w:szCs w:val="20"/>
              <w:shd w:val="clear" w:color="auto" w:fill="FFFFFF"/>
            </w:rPr>
            <w:t xml:space="preserve">   </w:t>
          </w:r>
        </w:p>
      </w:docPartBody>
    </w:docPart>
    <w:docPart>
      <w:docPartPr>
        <w:name w:val="3283C45068714805B8E61F9900045AC2"/>
        <w:category>
          <w:name w:val="General"/>
          <w:gallery w:val="placeholder"/>
        </w:category>
        <w:types>
          <w:type w:val="bbPlcHdr"/>
        </w:types>
        <w:behaviors>
          <w:behavior w:val="content"/>
        </w:behaviors>
        <w:guid w:val="{724E051F-DB6B-4BA8-BEC6-AE40C4014BDE}"/>
      </w:docPartPr>
      <w:docPartBody>
        <w:p w:rsidR="00100DA6" w:rsidRDefault="0041202B">
          <w:r>
            <w:rPr>
              <w:color w:val="222222"/>
              <w:sz w:val="20"/>
              <w:szCs w:val="20"/>
              <w:shd w:val="clear" w:color="auto" w:fill="FFFFFF"/>
            </w:rPr>
            <w:t xml:space="preserve">   </w:t>
          </w:r>
        </w:p>
      </w:docPartBody>
    </w:docPart>
    <w:docPart>
      <w:docPartPr>
        <w:name w:val="0DBF3B89C01D42E3BDB2352552110594"/>
        <w:category>
          <w:name w:val="General"/>
          <w:gallery w:val="placeholder"/>
        </w:category>
        <w:types>
          <w:type w:val="bbPlcHdr"/>
        </w:types>
        <w:behaviors>
          <w:behavior w:val="content"/>
        </w:behaviors>
        <w:guid w:val="{38D8EEE2-A47B-4B46-8A6E-46844BC4DED4}"/>
      </w:docPartPr>
      <w:docPartBody>
        <w:p w:rsidR="00100DA6" w:rsidRDefault="0041202B">
          <w:r>
            <w:rPr>
              <w:color w:val="222222"/>
              <w:sz w:val="20"/>
              <w:szCs w:val="20"/>
              <w:shd w:val="clear" w:color="auto" w:fill="FFFFFF"/>
            </w:rPr>
            <w:t xml:space="preserve">   </w:t>
          </w:r>
        </w:p>
      </w:docPartBody>
    </w:docPart>
    <w:docPart>
      <w:docPartPr>
        <w:name w:val="C0B13334CE384784A9D1365C2D1399E1"/>
        <w:category>
          <w:name w:val="General"/>
          <w:gallery w:val="placeholder"/>
        </w:category>
        <w:types>
          <w:type w:val="bbPlcHdr"/>
        </w:types>
        <w:behaviors>
          <w:behavior w:val="content"/>
        </w:behaviors>
        <w:guid w:val="{F2A7BE03-1722-4D41-85D8-230FD187879E}"/>
      </w:docPartPr>
      <w:docPartBody>
        <w:p w:rsidR="00100DA6" w:rsidRDefault="0041202B">
          <w:r>
            <w:rPr>
              <w:color w:val="222222"/>
              <w:sz w:val="20"/>
              <w:szCs w:val="20"/>
              <w:shd w:val="clear" w:color="auto" w:fill="FFFFFF"/>
            </w:rPr>
            <w:t xml:space="preserve">   </w:t>
          </w:r>
        </w:p>
      </w:docPartBody>
    </w:docPart>
    <w:docPart>
      <w:docPartPr>
        <w:name w:val="9399BACC306A4016A254EEB190813496"/>
        <w:category>
          <w:name w:val="General"/>
          <w:gallery w:val="placeholder"/>
        </w:category>
        <w:types>
          <w:type w:val="bbPlcHdr"/>
        </w:types>
        <w:behaviors>
          <w:behavior w:val="content"/>
        </w:behaviors>
        <w:guid w:val="{E827B9E5-8B4E-4E8B-B5B0-CAE530BDB862}"/>
      </w:docPartPr>
      <w:docPartBody>
        <w:p w:rsidR="00100DA6" w:rsidRDefault="0041202B">
          <w:r>
            <w:rPr>
              <w:color w:val="222222"/>
              <w:sz w:val="20"/>
              <w:szCs w:val="20"/>
              <w:shd w:val="clear" w:color="auto" w:fill="FFFFFF"/>
            </w:rPr>
            <w:t xml:space="preserve">   </w:t>
          </w:r>
        </w:p>
      </w:docPartBody>
    </w:docPart>
    <w:docPart>
      <w:docPartPr>
        <w:name w:val="168B181E6BB344E194E84DDDB6CAC88B"/>
        <w:category>
          <w:name w:val="General"/>
          <w:gallery w:val="placeholder"/>
        </w:category>
        <w:types>
          <w:type w:val="bbPlcHdr"/>
        </w:types>
        <w:behaviors>
          <w:behavior w:val="content"/>
        </w:behaviors>
        <w:guid w:val="{5401A992-92E9-474C-9848-AE65094A9CE1}"/>
      </w:docPartPr>
      <w:docPartBody>
        <w:p w:rsidR="00100DA6" w:rsidRDefault="0041202B">
          <w:r>
            <w:rPr>
              <w:color w:val="222222"/>
              <w:sz w:val="20"/>
              <w:szCs w:val="20"/>
              <w:shd w:val="clear" w:color="auto" w:fill="FFFFFF"/>
            </w:rPr>
            <w:t xml:space="preserve">   </w:t>
          </w:r>
        </w:p>
      </w:docPartBody>
    </w:docPart>
    <w:docPart>
      <w:docPartPr>
        <w:name w:val="1C31EC38DC054D30882595B18EEB22DC"/>
        <w:category>
          <w:name w:val="General"/>
          <w:gallery w:val="placeholder"/>
        </w:category>
        <w:types>
          <w:type w:val="bbPlcHdr"/>
        </w:types>
        <w:behaviors>
          <w:behavior w:val="content"/>
        </w:behaviors>
        <w:guid w:val="{6BF587CC-09CE-4AE3-ADAE-4A4A2EA7DD52}"/>
      </w:docPartPr>
      <w:docPartBody>
        <w:p w:rsidR="00100DA6" w:rsidRDefault="0041202B">
          <w:r>
            <w:rPr>
              <w:color w:val="222222"/>
              <w:sz w:val="20"/>
              <w:szCs w:val="20"/>
              <w:shd w:val="clear" w:color="auto" w:fill="FFFFFF"/>
            </w:rPr>
            <w:t xml:space="preserve">   </w:t>
          </w:r>
        </w:p>
      </w:docPartBody>
    </w:docPart>
    <w:docPart>
      <w:docPartPr>
        <w:name w:val="474D64482ACD4F93A64ABF6C7F28C027"/>
        <w:category>
          <w:name w:val="General"/>
          <w:gallery w:val="placeholder"/>
        </w:category>
        <w:types>
          <w:type w:val="bbPlcHdr"/>
        </w:types>
        <w:behaviors>
          <w:behavior w:val="content"/>
        </w:behaviors>
        <w:guid w:val="{46CCAA25-1643-404B-AFD0-D141829DF2F1}"/>
      </w:docPartPr>
      <w:docPartBody>
        <w:p w:rsidR="00100DA6" w:rsidRDefault="0041202B">
          <w:r>
            <w:rPr>
              <w:color w:val="222222"/>
              <w:sz w:val="20"/>
              <w:szCs w:val="20"/>
              <w:shd w:val="clear" w:color="auto" w:fill="FFFFFF"/>
            </w:rPr>
            <w:t xml:space="preserve">   </w:t>
          </w:r>
        </w:p>
      </w:docPartBody>
    </w:docPart>
    <w:docPart>
      <w:docPartPr>
        <w:name w:val="C7B3E477B1204201B6EDC3CA423179CE"/>
        <w:category>
          <w:name w:val="General"/>
          <w:gallery w:val="placeholder"/>
        </w:category>
        <w:types>
          <w:type w:val="bbPlcHdr"/>
        </w:types>
        <w:behaviors>
          <w:behavior w:val="content"/>
        </w:behaviors>
        <w:guid w:val="{D6FF9792-8598-4076-BBD5-8C8DD5637610}"/>
      </w:docPartPr>
      <w:docPartBody>
        <w:p w:rsidR="00100DA6" w:rsidRDefault="0041202B">
          <w:r>
            <w:rPr>
              <w:color w:val="222222"/>
              <w:sz w:val="20"/>
              <w:szCs w:val="20"/>
              <w:shd w:val="clear" w:color="auto" w:fill="FFFFFF"/>
            </w:rPr>
            <w:t xml:space="preserve">   </w:t>
          </w:r>
        </w:p>
      </w:docPartBody>
    </w:docPart>
    <w:docPart>
      <w:docPartPr>
        <w:name w:val="AFF97A454D0245B49DCF8CED354620E8"/>
        <w:category>
          <w:name w:val="General"/>
          <w:gallery w:val="placeholder"/>
        </w:category>
        <w:types>
          <w:type w:val="bbPlcHdr"/>
        </w:types>
        <w:behaviors>
          <w:behavior w:val="content"/>
        </w:behaviors>
        <w:guid w:val="{E7CE8B17-A450-473F-AF73-E83C9F179BFC}"/>
      </w:docPartPr>
      <w:docPartBody>
        <w:p w:rsidR="00100DA6" w:rsidRDefault="0041202B">
          <w:r>
            <w:rPr>
              <w:color w:val="222222"/>
              <w:sz w:val="20"/>
              <w:szCs w:val="20"/>
              <w:shd w:val="clear" w:color="auto" w:fill="FFFFFF"/>
            </w:rPr>
            <w:t xml:space="preserve">   </w:t>
          </w:r>
        </w:p>
      </w:docPartBody>
    </w:docPart>
    <w:docPart>
      <w:docPartPr>
        <w:name w:val="E0BA7503B0234E92909FA6EEEC4B30A5"/>
        <w:category>
          <w:name w:val="General"/>
          <w:gallery w:val="placeholder"/>
        </w:category>
        <w:types>
          <w:type w:val="bbPlcHdr"/>
        </w:types>
        <w:behaviors>
          <w:behavior w:val="content"/>
        </w:behaviors>
        <w:guid w:val="{F9B57347-422B-4339-87ED-E3EFE97C997F}"/>
      </w:docPartPr>
      <w:docPartBody>
        <w:p w:rsidR="00100DA6" w:rsidRDefault="0041202B">
          <w:r>
            <w:rPr>
              <w:color w:val="222222"/>
              <w:sz w:val="20"/>
              <w:szCs w:val="20"/>
              <w:shd w:val="clear" w:color="auto" w:fill="FFFFFF"/>
            </w:rPr>
            <w:t xml:space="preserve">   </w:t>
          </w:r>
        </w:p>
      </w:docPartBody>
    </w:docPart>
    <w:docPart>
      <w:docPartPr>
        <w:name w:val="57C1B3857DBD45A7BC429517D1A13A1C"/>
        <w:category>
          <w:name w:val="General"/>
          <w:gallery w:val="placeholder"/>
        </w:category>
        <w:types>
          <w:type w:val="bbPlcHdr"/>
        </w:types>
        <w:behaviors>
          <w:behavior w:val="content"/>
        </w:behaviors>
        <w:guid w:val="{B2FD503D-791B-4E4D-9612-0A2FC86C920C}"/>
      </w:docPartPr>
      <w:docPartBody>
        <w:p w:rsidR="00100DA6" w:rsidRDefault="0041202B">
          <w:r>
            <w:rPr>
              <w:color w:val="222222"/>
              <w:sz w:val="20"/>
              <w:szCs w:val="20"/>
              <w:shd w:val="clear" w:color="auto" w:fill="FFFFFF"/>
            </w:rPr>
            <w:t xml:space="preserve">   </w:t>
          </w:r>
        </w:p>
      </w:docPartBody>
    </w:docPart>
    <w:docPart>
      <w:docPartPr>
        <w:name w:val="BF9AF9789AAD423C9BB68221927EAC9E"/>
        <w:category>
          <w:name w:val="General"/>
          <w:gallery w:val="placeholder"/>
        </w:category>
        <w:types>
          <w:type w:val="bbPlcHdr"/>
        </w:types>
        <w:behaviors>
          <w:behavior w:val="content"/>
        </w:behaviors>
        <w:guid w:val="{2729F29A-9CAE-478F-B415-04AB2179CB38}"/>
      </w:docPartPr>
      <w:docPartBody>
        <w:p w:rsidR="00100DA6" w:rsidRDefault="0041202B">
          <w:r>
            <w:rPr>
              <w:color w:val="222222"/>
              <w:sz w:val="20"/>
              <w:szCs w:val="20"/>
              <w:shd w:val="clear" w:color="auto" w:fill="FFFFFF"/>
            </w:rPr>
            <w:t xml:space="preserve">   </w:t>
          </w:r>
        </w:p>
      </w:docPartBody>
    </w:docPart>
    <w:docPart>
      <w:docPartPr>
        <w:name w:val="26D5CB002C764EF58AFBCD335469621A"/>
        <w:category>
          <w:name w:val="General"/>
          <w:gallery w:val="placeholder"/>
        </w:category>
        <w:types>
          <w:type w:val="bbPlcHdr"/>
        </w:types>
        <w:behaviors>
          <w:behavior w:val="content"/>
        </w:behaviors>
        <w:guid w:val="{C3820DA6-28D7-4E19-B422-C50689894B1F}"/>
      </w:docPartPr>
      <w:docPartBody>
        <w:p w:rsidR="00100DA6" w:rsidRDefault="0041202B">
          <w:r>
            <w:rPr>
              <w:color w:val="222222"/>
              <w:sz w:val="20"/>
              <w:szCs w:val="20"/>
              <w:shd w:val="clear" w:color="auto" w:fill="FFFFFF"/>
            </w:rPr>
            <w:t xml:space="preserve">   </w:t>
          </w:r>
        </w:p>
      </w:docPartBody>
    </w:docPart>
    <w:docPart>
      <w:docPartPr>
        <w:name w:val="A695B412F36345F59980DBF9C89F0266"/>
        <w:category>
          <w:name w:val="General"/>
          <w:gallery w:val="placeholder"/>
        </w:category>
        <w:types>
          <w:type w:val="bbPlcHdr"/>
        </w:types>
        <w:behaviors>
          <w:behavior w:val="content"/>
        </w:behaviors>
        <w:guid w:val="{2962C317-475D-4D59-9FF2-6E412224983A}"/>
      </w:docPartPr>
      <w:docPartBody>
        <w:p w:rsidR="00100DA6" w:rsidRDefault="0041202B">
          <w:r>
            <w:rPr>
              <w:color w:val="222222"/>
              <w:sz w:val="20"/>
              <w:szCs w:val="20"/>
              <w:shd w:val="clear" w:color="auto" w:fill="FFFFFF"/>
            </w:rPr>
            <w:t xml:space="preserve">   </w:t>
          </w:r>
        </w:p>
      </w:docPartBody>
    </w:docPart>
    <w:docPart>
      <w:docPartPr>
        <w:name w:val="A44CC2357F2A430C8C870374410A6896"/>
        <w:category>
          <w:name w:val="General"/>
          <w:gallery w:val="placeholder"/>
        </w:category>
        <w:types>
          <w:type w:val="bbPlcHdr"/>
        </w:types>
        <w:behaviors>
          <w:behavior w:val="content"/>
        </w:behaviors>
        <w:guid w:val="{171CA827-619D-4115-83EE-792521325C4D}"/>
      </w:docPartPr>
      <w:docPartBody>
        <w:p w:rsidR="00100DA6" w:rsidRDefault="0041202B">
          <w:r>
            <w:rPr>
              <w:color w:val="222222"/>
              <w:sz w:val="20"/>
              <w:szCs w:val="20"/>
              <w:shd w:val="clear" w:color="auto" w:fill="FFFFFF"/>
            </w:rPr>
            <w:t xml:space="preserve">   </w:t>
          </w:r>
        </w:p>
      </w:docPartBody>
    </w:docPart>
    <w:docPart>
      <w:docPartPr>
        <w:name w:val="9922C4A198EF4296B367EDC12F741E8D"/>
        <w:category>
          <w:name w:val="General"/>
          <w:gallery w:val="placeholder"/>
        </w:category>
        <w:types>
          <w:type w:val="bbPlcHdr"/>
        </w:types>
        <w:behaviors>
          <w:behavior w:val="content"/>
        </w:behaviors>
        <w:guid w:val="{9FCD8A1D-A37A-4E42-AFA0-009C340F4622}"/>
      </w:docPartPr>
      <w:docPartBody>
        <w:p w:rsidR="00100DA6" w:rsidRDefault="0041202B">
          <w:r>
            <w:rPr>
              <w:color w:val="222222"/>
              <w:sz w:val="20"/>
              <w:szCs w:val="20"/>
              <w:shd w:val="clear" w:color="auto" w:fill="FFFFFF"/>
            </w:rPr>
            <w:t xml:space="preserve">   </w:t>
          </w:r>
        </w:p>
      </w:docPartBody>
    </w:docPart>
    <w:docPart>
      <w:docPartPr>
        <w:name w:val="D53F2143DF4442C4AFE84A9F630B887C"/>
        <w:category>
          <w:name w:val="General"/>
          <w:gallery w:val="placeholder"/>
        </w:category>
        <w:types>
          <w:type w:val="bbPlcHdr"/>
        </w:types>
        <w:behaviors>
          <w:behavior w:val="content"/>
        </w:behaviors>
        <w:guid w:val="{C79F3EF1-6D23-495C-8180-931598C94EA9}"/>
      </w:docPartPr>
      <w:docPartBody>
        <w:p w:rsidR="00100DA6" w:rsidRDefault="0041202B">
          <w:r>
            <w:rPr>
              <w:color w:val="222222"/>
              <w:sz w:val="20"/>
              <w:szCs w:val="20"/>
              <w:shd w:val="clear" w:color="auto" w:fill="FFFFFF"/>
            </w:rPr>
            <w:t xml:space="preserve">   </w:t>
          </w:r>
        </w:p>
      </w:docPartBody>
    </w:docPart>
    <w:docPart>
      <w:docPartPr>
        <w:name w:val="60DC828D6A6646F7B3EC7B35D275862E"/>
        <w:category>
          <w:name w:val="General"/>
          <w:gallery w:val="placeholder"/>
        </w:category>
        <w:types>
          <w:type w:val="bbPlcHdr"/>
        </w:types>
        <w:behaviors>
          <w:behavior w:val="content"/>
        </w:behaviors>
        <w:guid w:val="{DE4376E5-7A3D-4D61-8B26-B6FC28B046C1}"/>
      </w:docPartPr>
      <w:docPartBody>
        <w:p w:rsidR="00100DA6" w:rsidRDefault="0041202B">
          <w:r>
            <w:rPr>
              <w:color w:val="222222"/>
              <w:sz w:val="20"/>
              <w:szCs w:val="20"/>
              <w:shd w:val="clear" w:color="auto" w:fill="FFFFFF"/>
            </w:rPr>
            <w:t xml:space="preserve">   </w:t>
          </w:r>
        </w:p>
      </w:docPartBody>
    </w:docPart>
    <w:docPart>
      <w:docPartPr>
        <w:name w:val="9492266865DB4D63949E267B91A48BC2"/>
        <w:category>
          <w:name w:val="General"/>
          <w:gallery w:val="placeholder"/>
        </w:category>
        <w:types>
          <w:type w:val="bbPlcHdr"/>
        </w:types>
        <w:behaviors>
          <w:behavior w:val="content"/>
        </w:behaviors>
        <w:guid w:val="{49CB2BA9-66CA-4E94-8FE6-EA1EECD816EB}"/>
      </w:docPartPr>
      <w:docPartBody>
        <w:p w:rsidR="00100DA6" w:rsidRDefault="0041202B">
          <w:r>
            <w:rPr>
              <w:color w:val="222222"/>
              <w:sz w:val="20"/>
              <w:szCs w:val="20"/>
              <w:shd w:val="clear" w:color="auto" w:fill="FFFFFF"/>
            </w:rPr>
            <w:t xml:space="preserve">   </w:t>
          </w:r>
        </w:p>
      </w:docPartBody>
    </w:docPart>
    <w:docPart>
      <w:docPartPr>
        <w:name w:val="8366A31487DC4D138EE186BC7F1E14CF"/>
        <w:category>
          <w:name w:val="General"/>
          <w:gallery w:val="placeholder"/>
        </w:category>
        <w:types>
          <w:type w:val="bbPlcHdr"/>
        </w:types>
        <w:behaviors>
          <w:behavior w:val="content"/>
        </w:behaviors>
        <w:guid w:val="{A873089D-8D66-466D-BF2F-7BE01643D175}"/>
      </w:docPartPr>
      <w:docPartBody>
        <w:p w:rsidR="00100DA6" w:rsidRDefault="0041202B">
          <w:r>
            <w:rPr>
              <w:color w:val="222222"/>
              <w:sz w:val="20"/>
              <w:szCs w:val="20"/>
              <w:shd w:val="clear" w:color="auto" w:fill="FFFFFF"/>
            </w:rPr>
            <w:t xml:space="preserve">   </w:t>
          </w:r>
        </w:p>
      </w:docPartBody>
    </w:docPart>
    <w:docPart>
      <w:docPartPr>
        <w:name w:val="B88D0E3EA4EC4AA8B159F623F1013841"/>
        <w:category>
          <w:name w:val="General"/>
          <w:gallery w:val="placeholder"/>
        </w:category>
        <w:types>
          <w:type w:val="bbPlcHdr"/>
        </w:types>
        <w:behaviors>
          <w:behavior w:val="content"/>
        </w:behaviors>
        <w:guid w:val="{8B54C0F7-C32E-4E0D-B11B-CC697957AEFB}"/>
      </w:docPartPr>
      <w:docPartBody>
        <w:p w:rsidR="00100DA6" w:rsidRDefault="0041202B">
          <w:r>
            <w:rPr>
              <w:color w:val="222222"/>
              <w:sz w:val="20"/>
              <w:szCs w:val="20"/>
              <w:shd w:val="clear" w:color="auto" w:fill="FFFFFF"/>
            </w:rPr>
            <w:t xml:space="preserve">   </w:t>
          </w:r>
        </w:p>
      </w:docPartBody>
    </w:docPart>
    <w:docPart>
      <w:docPartPr>
        <w:name w:val="BB172ADECF4446008E274CA76C38BE40"/>
        <w:category>
          <w:name w:val="General"/>
          <w:gallery w:val="placeholder"/>
        </w:category>
        <w:types>
          <w:type w:val="bbPlcHdr"/>
        </w:types>
        <w:behaviors>
          <w:behavior w:val="content"/>
        </w:behaviors>
        <w:guid w:val="{5E0B65A8-6C87-443D-A2C1-446BA5ACD603}"/>
      </w:docPartPr>
      <w:docPartBody>
        <w:p w:rsidR="00100DA6" w:rsidRDefault="0041202B">
          <w:r>
            <w:rPr>
              <w:color w:val="222222"/>
              <w:sz w:val="20"/>
              <w:szCs w:val="20"/>
              <w:shd w:val="clear" w:color="auto" w:fill="FFFFFF"/>
            </w:rPr>
            <w:t xml:space="preserve">   </w:t>
          </w:r>
        </w:p>
      </w:docPartBody>
    </w:docPart>
    <w:docPart>
      <w:docPartPr>
        <w:name w:val="9B7BB853B79B4EA5A57FE9F94DFDCC4D"/>
        <w:category>
          <w:name w:val="General"/>
          <w:gallery w:val="placeholder"/>
        </w:category>
        <w:types>
          <w:type w:val="bbPlcHdr"/>
        </w:types>
        <w:behaviors>
          <w:behavior w:val="content"/>
        </w:behaviors>
        <w:guid w:val="{E571822B-09E5-4EF9-8BA9-9365846EF5D3}"/>
      </w:docPartPr>
      <w:docPartBody>
        <w:p w:rsidR="00100DA6" w:rsidRDefault="0041202B">
          <w:r>
            <w:rPr>
              <w:color w:val="222222"/>
              <w:sz w:val="20"/>
              <w:szCs w:val="20"/>
              <w:shd w:val="clear" w:color="auto" w:fill="FFFFFF"/>
            </w:rPr>
            <w:t xml:space="preserve">   </w:t>
          </w:r>
        </w:p>
      </w:docPartBody>
    </w:docPart>
    <w:docPart>
      <w:docPartPr>
        <w:name w:val="F3FF1DF573064C499A88DAFF6601C5BA"/>
        <w:category>
          <w:name w:val="General"/>
          <w:gallery w:val="placeholder"/>
        </w:category>
        <w:types>
          <w:type w:val="bbPlcHdr"/>
        </w:types>
        <w:behaviors>
          <w:behavior w:val="content"/>
        </w:behaviors>
        <w:guid w:val="{1F3FD09B-75F3-4C5B-935E-F5D56FA7E1A8}"/>
      </w:docPartPr>
      <w:docPartBody>
        <w:p w:rsidR="00100DA6" w:rsidRDefault="0041202B">
          <w:r>
            <w:rPr>
              <w:color w:val="222222"/>
              <w:sz w:val="20"/>
              <w:szCs w:val="20"/>
              <w:shd w:val="clear" w:color="auto" w:fill="FFFFFF"/>
            </w:rPr>
            <w:t xml:space="preserve">   </w:t>
          </w:r>
        </w:p>
      </w:docPartBody>
    </w:docPart>
    <w:docPart>
      <w:docPartPr>
        <w:name w:val="AD4C1F82789245E19B194167D12CCF6A"/>
        <w:category>
          <w:name w:val="General"/>
          <w:gallery w:val="placeholder"/>
        </w:category>
        <w:types>
          <w:type w:val="bbPlcHdr"/>
        </w:types>
        <w:behaviors>
          <w:behavior w:val="content"/>
        </w:behaviors>
        <w:guid w:val="{26E253DC-9C0C-43B6-81D5-BE9CFF8A5515}"/>
      </w:docPartPr>
      <w:docPartBody>
        <w:p w:rsidR="00100DA6" w:rsidRDefault="0041202B">
          <w:r>
            <w:rPr>
              <w:color w:val="222222"/>
              <w:sz w:val="20"/>
              <w:szCs w:val="20"/>
              <w:shd w:val="clear" w:color="auto" w:fill="FFFFFF"/>
            </w:rPr>
            <w:t xml:space="preserve">   </w:t>
          </w:r>
        </w:p>
      </w:docPartBody>
    </w:docPart>
    <w:docPart>
      <w:docPartPr>
        <w:name w:val="D66BC4AD4E8D4DF5AF154CA9EF0F34D2"/>
        <w:category>
          <w:name w:val="General"/>
          <w:gallery w:val="placeholder"/>
        </w:category>
        <w:types>
          <w:type w:val="bbPlcHdr"/>
        </w:types>
        <w:behaviors>
          <w:behavior w:val="content"/>
        </w:behaviors>
        <w:guid w:val="{48E05465-D68E-42D5-8261-E4379AF8B94B}"/>
      </w:docPartPr>
      <w:docPartBody>
        <w:p w:rsidR="00100DA6" w:rsidRDefault="0041202B">
          <w:r>
            <w:rPr>
              <w:color w:val="222222"/>
              <w:sz w:val="20"/>
              <w:szCs w:val="20"/>
              <w:shd w:val="clear" w:color="auto" w:fill="FFFFFF"/>
            </w:rPr>
            <w:t xml:space="preserve">   </w:t>
          </w:r>
        </w:p>
      </w:docPartBody>
    </w:docPart>
    <w:docPart>
      <w:docPartPr>
        <w:name w:val="FBF1BE02AAB9439DBDA018B43D10E395"/>
        <w:category>
          <w:name w:val="General"/>
          <w:gallery w:val="placeholder"/>
        </w:category>
        <w:types>
          <w:type w:val="bbPlcHdr"/>
        </w:types>
        <w:behaviors>
          <w:behavior w:val="content"/>
        </w:behaviors>
        <w:guid w:val="{33FFDF42-78AA-4280-A739-6453B8208478}"/>
      </w:docPartPr>
      <w:docPartBody>
        <w:p w:rsidR="00100DA6" w:rsidRDefault="0041202B">
          <w:r>
            <w:rPr>
              <w:color w:val="222222"/>
              <w:sz w:val="20"/>
              <w:szCs w:val="20"/>
              <w:shd w:val="clear" w:color="auto" w:fill="FFFFFF"/>
            </w:rPr>
            <w:t xml:space="preserve">   </w:t>
          </w:r>
        </w:p>
      </w:docPartBody>
    </w:docPart>
    <w:docPart>
      <w:docPartPr>
        <w:name w:val="09090EBC0767408EB7C136B8519AB52C"/>
        <w:category>
          <w:name w:val="General"/>
          <w:gallery w:val="placeholder"/>
        </w:category>
        <w:types>
          <w:type w:val="bbPlcHdr"/>
        </w:types>
        <w:behaviors>
          <w:behavior w:val="content"/>
        </w:behaviors>
        <w:guid w:val="{BD3C03A5-8F75-4C4B-9951-88FB04DD0B04}"/>
      </w:docPartPr>
      <w:docPartBody>
        <w:p w:rsidR="00100DA6" w:rsidRDefault="0041202B">
          <w:r>
            <w:rPr>
              <w:color w:val="222222"/>
              <w:sz w:val="20"/>
              <w:szCs w:val="20"/>
              <w:shd w:val="clear" w:color="auto" w:fill="FFFFFF"/>
            </w:rPr>
            <w:t xml:space="preserve">   </w:t>
          </w:r>
        </w:p>
      </w:docPartBody>
    </w:docPart>
    <w:docPart>
      <w:docPartPr>
        <w:name w:val="69B06047EFDD48549C26957719B7167F"/>
        <w:category>
          <w:name w:val="General"/>
          <w:gallery w:val="placeholder"/>
        </w:category>
        <w:types>
          <w:type w:val="bbPlcHdr"/>
        </w:types>
        <w:behaviors>
          <w:behavior w:val="content"/>
        </w:behaviors>
        <w:guid w:val="{FC49496B-B6EB-477A-B26F-14584AD490F5}"/>
      </w:docPartPr>
      <w:docPartBody>
        <w:p w:rsidR="00975723" w:rsidRDefault="0041202B">
          <w:r>
            <w:rPr>
              <w:color w:val="222222"/>
              <w:sz w:val="20"/>
              <w:szCs w:val="20"/>
              <w:shd w:val="clear" w:color="auto" w:fill="FFFFFF"/>
            </w:rPr>
            <w:t xml:space="preserve">   </w:t>
          </w:r>
        </w:p>
      </w:docPartBody>
    </w:docPart>
    <w:docPart>
      <w:docPartPr>
        <w:name w:val="24A84F845A78465ABD61011815BC5F85"/>
        <w:category>
          <w:name w:val="General"/>
          <w:gallery w:val="placeholder"/>
        </w:category>
        <w:types>
          <w:type w:val="bbPlcHdr"/>
        </w:types>
        <w:behaviors>
          <w:behavior w:val="content"/>
        </w:behaviors>
        <w:guid w:val="{222680C6-B12E-4ADD-927B-50841F51A355}"/>
      </w:docPartPr>
      <w:docPartBody>
        <w:p w:rsidR="00975723" w:rsidRDefault="0041202B">
          <w:r>
            <w:rPr>
              <w:color w:val="222222"/>
              <w:sz w:val="20"/>
              <w:szCs w:val="20"/>
              <w:shd w:val="clear" w:color="auto" w:fill="FFFFFF"/>
            </w:rPr>
            <w:t xml:space="preserve">   </w:t>
          </w:r>
        </w:p>
      </w:docPartBody>
    </w:docPart>
    <w:docPart>
      <w:docPartPr>
        <w:name w:val="9B312A31CEA048DEA2FD9292D7A746A8"/>
        <w:category>
          <w:name w:val="General"/>
          <w:gallery w:val="placeholder"/>
        </w:category>
        <w:types>
          <w:type w:val="bbPlcHdr"/>
        </w:types>
        <w:behaviors>
          <w:behavior w:val="content"/>
        </w:behaviors>
        <w:guid w:val="{7AD54E1C-229A-4C44-8E9E-3690FE13ACC0}"/>
      </w:docPartPr>
      <w:docPartBody>
        <w:p w:rsidR="00975723" w:rsidRDefault="0041202B">
          <w:r>
            <w:rPr>
              <w:color w:val="222222"/>
              <w:sz w:val="20"/>
              <w:szCs w:val="20"/>
              <w:shd w:val="clear" w:color="auto" w:fill="FFFFFF"/>
            </w:rPr>
            <w:t xml:space="preserve">   </w:t>
          </w:r>
        </w:p>
      </w:docPartBody>
    </w:docPart>
    <w:docPart>
      <w:docPartPr>
        <w:name w:val="7D84008460124EBF90E00D2C53108536"/>
        <w:category>
          <w:name w:val="General"/>
          <w:gallery w:val="placeholder"/>
        </w:category>
        <w:types>
          <w:type w:val="bbPlcHdr"/>
        </w:types>
        <w:behaviors>
          <w:behavior w:val="content"/>
        </w:behaviors>
        <w:guid w:val="{1824D0FD-15BC-4786-9744-B02CE0AD9920}"/>
      </w:docPartPr>
      <w:docPartBody>
        <w:p w:rsidR="00975723" w:rsidRDefault="0041202B">
          <w:r>
            <w:rPr>
              <w:color w:val="222222"/>
              <w:sz w:val="20"/>
              <w:szCs w:val="20"/>
              <w:shd w:val="clear" w:color="auto" w:fill="FFFFFF"/>
            </w:rPr>
            <w:t xml:space="preserve">   </w:t>
          </w:r>
        </w:p>
      </w:docPartBody>
    </w:docPart>
    <w:docPart>
      <w:docPartPr>
        <w:name w:val="CA917E0EF4E648FDA836FB2B8E73EEFF"/>
        <w:category>
          <w:name w:val="General"/>
          <w:gallery w:val="placeholder"/>
        </w:category>
        <w:types>
          <w:type w:val="bbPlcHdr"/>
        </w:types>
        <w:behaviors>
          <w:behavior w:val="content"/>
        </w:behaviors>
        <w:guid w:val="{A7B7F270-C2C4-4ADB-AB1E-3B4AC2CE6226}"/>
      </w:docPartPr>
      <w:docPartBody>
        <w:p w:rsidR="00975723" w:rsidRDefault="0041202B">
          <w:r>
            <w:rPr>
              <w:color w:val="222222"/>
              <w:sz w:val="20"/>
              <w:szCs w:val="20"/>
              <w:shd w:val="clear" w:color="auto" w:fill="FFFFFF"/>
            </w:rPr>
            <w:t xml:space="preserve">   </w:t>
          </w:r>
        </w:p>
      </w:docPartBody>
    </w:docPart>
    <w:docPart>
      <w:docPartPr>
        <w:name w:val="3AC4261E769A40ABB7632DB31D1C7B2F"/>
        <w:category>
          <w:name w:val="General"/>
          <w:gallery w:val="placeholder"/>
        </w:category>
        <w:types>
          <w:type w:val="bbPlcHdr"/>
        </w:types>
        <w:behaviors>
          <w:behavior w:val="content"/>
        </w:behaviors>
        <w:guid w:val="{DF3A6551-073C-4C1A-9C46-E89EE8E050CD}"/>
      </w:docPartPr>
      <w:docPartBody>
        <w:p w:rsidR="00975723" w:rsidRDefault="00975723">
          <w:r w:rsidRPr="00350F0A">
            <w:rPr>
              <w:rStyle w:val="PlaceholderText"/>
            </w:rPr>
            <w:t>Choose an item.</w:t>
          </w:r>
        </w:p>
      </w:docPartBody>
    </w:docPart>
    <w:docPart>
      <w:docPartPr>
        <w:name w:val="1377EDB8DA8B4226BEF5F10EDE346A96"/>
        <w:category>
          <w:name w:val="General"/>
          <w:gallery w:val="placeholder"/>
        </w:category>
        <w:types>
          <w:type w:val="bbPlcHdr"/>
        </w:types>
        <w:behaviors>
          <w:behavior w:val="content"/>
        </w:behaviors>
        <w:guid w:val="{10987C28-3ED8-452C-B11F-187946C5C7CF}"/>
      </w:docPartPr>
      <w:docPartBody>
        <w:p w:rsidR="00975723" w:rsidRDefault="0041202B">
          <w:r>
            <w:rPr>
              <w:color w:val="222222"/>
              <w:sz w:val="20"/>
              <w:szCs w:val="20"/>
              <w:shd w:val="clear" w:color="auto" w:fill="FFFFFF"/>
            </w:rPr>
            <w:t xml:space="preserve">   </w:t>
          </w:r>
        </w:p>
      </w:docPartBody>
    </w:docPart>
    <w:docPart>
      <w:docPartPr>
        <w:name w:val="CBAB665C7442483BA7E5F280951B5A74"/>
        <w:category>
          <w:name w:val="General"/>
          <w:gallery w:val="placeholder"/>
        </w:category>
        <w:types>
          <w:type w:val="bbPlcHdr"/>
        </w:types>
        <w:behaviors>
          <w:behavior w:val="content"/>
        </w:behaviors>
        <w:guid w:val="{9A70B774-3CF1-4852-A326-293F6A3F950A}"/>
      </w:docPartPr>
      <w:docPartBody>
        <w:p w:rsidR="00E506FA" w:rsidRDefault="0041202B">
          <w:r>
            <w:rPr>
              <w:color w:val="222222"/>
              <w:sz w:val="20"/>
              <w:szCs w:val="20"/>
              <w:shd w:val="clear" w:color="auto" w:fill="FFFFFF"/>
            </w:rPr>
            <w:t xml:space="preserve">   </w:t>
          </w:r>
        </w:p>
      </w:docPartBody>
    </w:docPart>
    <w:docPart>
      <w:docPartPr>
        <w:name w:val="DB1E2AE586CC46D0AE4968FCDF618DBB"/>
        <w:category>
          <w:name w:val="General"/>
          <w:gallery w:val="placeholder"/>
        </w:category>
        <w:types>
          <w:type w:val="bbPlcHdr"/>
        </w:types>
        <w:behaviors>
          <w:behavior w:val="content"/>
        </w:behaviors>
        <w:guid w:val="{1406579E-7BD0-42C5-83D6-6470BFA476A9}"/>
      </w:docPartPr>
      <w:docPartBody>
        <w:p w:rsidR="00E506FA" w:rsidRDefault="0041202B">
          <w:r>
            <w:rPr>
              <w:color w:val="222222"/>
              <w:sz w:val="20"/>
              <w:szCs w:val="20"/>
              <w:shd w:val="clear" w:color="auto" w:fill="FFFFFF"/>
            </w:rPr>
            <w:t xml:space="preserve">   </w:t>
          </w:r>
        </w:p>
      </w:docPartBody>
    </w:docPart>
    <w:docPart>
      <w:docPartPr>
        <w:name w:val="AF5F2B2880764AAD8E89CA19669B3EB5"/>
        <w:category>
          <w:name w:val="General"/>
          <w:gallery w:val="placeholder"/>
        </w:category>
        <w:types>
          <w:type w:val="bbPlcHdr"/>
        </w:types>
        <w:behaviors>
          <w:behavior w:val="content"/>
        </w:behaviors>
        <w:guid w:val="{9EA578F8-9A6B-4750-9569-D2737E7630F7}"/>
      </w:docPartPr>
      <w:docPartBody>
        <w:p w:rsidR="00E506FA" w:rsidRDefault="0041202B">
          <w:r>
            <w:rPr>
              <w:color w:val="222222"/>
              <w:sz w:val="20"/>
              <w:szCs w:val="20"/>
              <w:shd w:val="clear" w:color="auto" w:fill="FFFFFF"/>
            </w:rPr>
            <w:t xml:space="preserve">   </w:t>
          </w:r>
        </w:p>
      </w:docPartBody>
    </w:docPart>
    <w:docPart>
      <w:docPartPr>
        <w:name w:val="5E4E9F0C46B34087BD4B8B58F54E62FB"/>
        <w:category>
          <w:name w:val="General"/>
          <w:gallery w:val="placeholder"/>
        </w:category>
        <w:types>
          <w:type w:val="bbPlcHdr"/>
        </w:types>
        <w:behaviors>
          <w:behavior w:val="content"/>
        </w:behaviors>
        <w:guid w:val="{9CD1D962-B3EE-4E3A-AFE3-5614F62C5CAB}"/>
      </w:docPartPr>
      <w:docPartBody>
        <w:p w:rsidR="00E506FA" w:rsidRDefault="0041202B">
          <w:r>
            <w:rPr>
              <w:color w:val="222222"/>
              <w:sz w:val="20"/>
              <w:szCs w:val="20"/>
              <w:shd w:val="clear" w:color="auto" w:fill="FFFFFF"/>
            </w:rPr>
            <w:t xml:space="preserve">   </w:t>
          </w:r>
        </w:p>
      </w:docPartBody>
    </w:docPart>
    <w:docPart>
      <w:docPartPr>
        <w:name w:val="D6A795168A4A4C208B85DF0D697CB2C9"/>
        <w:category>
          <w:name w:val="General"/>
          <w:gallery w:val="placeholder"/>
        </w:category>
        <w:types>
          <w:type w:val="bbPlcHdr"/>
        </w:types>
        <w:behaviors>
          <w:behavior w:val="content"/>
        </w:behaviors>
        <w:guid w:val="{022F32A5-A086-45F4-884E-79645AE53EA1}"/>
      </w:docPartPr>
      <w:docPartBody>
        <w:p w:rsidR="00E506FA" w:rsidRDefault="0041202B">
          <w:r>
            <w:rPr>
              <w:color w:val="222222"/>
              <w:sz w:val="20"/>
              <w:szCs w:val="20"/>
              <w:shd w:val="clear" w:color="auto" w:fill="FFFFFF"/>
            </w:rPr>
            <w:t xml:space="preserve">   </w:t>
          </w:r>
        </w:p>
      </w:docPartBody>
    </w:docPart>
    <w:docPart>
      <w:docPartPr>
        <w:name w:val="A75096C85D8F444DBCB64F8B2ECBC982"/>
        <w:category>
          <w:name w:val="General"/>
          <w:gallery w:val="placeholder"/>
        </w:category>
        <w:types>
          <w:type w:val="bbPlcHdr"/>
        </w:types>
        <w:behaviors>
          <w:behavior w:val="content"/>
        </w:behaviors>
        <w:guid w:val="{959FA59C-92A9-4A55-BDC2-A96BE861284E}"/>
      </w:docPartPr>
      <w:docPartBody>
        <w:p w:rsidR="00E506FA" w:rsidRDefault="00975723">
          <w:r w:rsidRPr="00350F0A">
            <w:rPr>
              <w:rStyle w:val="PlaceholderText"/>
            </w:rPr>
            <w:t>Choose an item.</w:t>
          </w:r>
        </w:p>
      </w:docPartBody>
    </w:docPart>
    <w:docPart>
      <w:docPartPr>
        <w:name w:val="2142D8D59A794AD0975BBB39086E8E33"/>
        <w:category>
          <w:name w:val="General"/>
          <w:gallery w:val="placeholder"/>
        </w:category>
        <w:types>
          <w:type w:val="bbPlcHdr"/>
        </w:types>
        <w:behaviors>
          <w:behavior w:val="content"/>
        </w:behaviors>
        <w:guid w:val="{0017B506-186A-48DB-9AC9-5CA7EB971A05}"/>
      </w:docPartPr>
      <w:docPartBody>
        <w:p w:rsidR="00E506FA" w:rsidRDefault="0041202B">
          <w:r>
            <w:rPr>
              <w:color w:val="222222"/>
              <w:sz w:val="20"/>
              <w:szCs w:val="20"/>
              <w:shd w:val="clear" w:color="auto" w:fill="FFFFFF"/>
            </w:rPr>
            <w:t xml:space="preserve">   </w:t>
          </w:r>
        </w:p>
      </w:docPartBody>
    </w:docPart>
    <w:docPart>
      <w:docPartPr>
        <w:name w:val="B3F38F442DEE45CFACC8D7457DDD9B2E"/>
        <w:category>
          <w:name w:val="General"/>
          <w:gallery w:val="placeholder"/>
        </w:category>
        <w:types>
          <w:type w:val="bbPlcHdr"/>
        </w:types>
        <w:behaviors>
          <w:behavior w:val="content"/>
        </w:behaviors>
        <w:guid w:val="{831039B6-B3D3-49C4-ACD6-AE2CEB3C71DA}"/>
      </w:docPartPr>
      <w:docPartBody>
        <w:p w:rsidR="00E506FA" w:rsidRDefault="0041202B">
          <w:r>
            <w:rPr>
              <w:color w:val="222222"/>
              <w:sz w:val="20"/>
              <w:szCs w:val="20"/>
              <w:shd w:val="clear" w:color="auto" w:fill="FFFFFF"/>
            </w:rPr>
            <w:t xml:space="preserve">   </w:t>
          </w:r>
        </w:p>
      </w:docPartBody>
    </w:docPart>
    <w:docPart>
      <w:docPartPr>
        <w:name w:val="A96C0E478D0D4CD08D5DBC472CFA3A37"/>
        <w:category>
          <w:name w:val="General"/>
          <w:gallery w:val="placeholder"/>
        </w:category>
        <w:types>
          <w:type w:val="bbPlcHdr"/>
        </w:types>
        <w:behaviors>
          <w:behavior w:val="content"/>
        </w:behaviors>
        <w:guid w:val="{7617B675-F81E-405B-B013-888CBA88D0A3}"/>
      </w:docPartPr>
      <w:docPartBody>
        <w:p w:rsidR="00E506FA" w:rsidRDefault="0041202B">
          <w:r>
            <w:rPr>
              <w:color w:val="222222"/>
              <w:sz w:val="20"/>
              <w:szCs w:val="20"/>
              <w:shd w:val="clear" w:color="auto" w:fill="FFFFFF"/>
            </w:rPr>
            <w:t xml:space="preserve">   </w:t>
          </w:r>
        </w:p>
      </w:docPartBody>
    </w:docPart>
    <w:docPart>
      <w:docPartPr>
        <w:name w:val="14B4803208684C3B86CB5875375DE01F"/>
        <w:category>
          <w:name w:val="General"/>
          <w:gallery w:val="placeholder"/>
        </w:category>
        <w:types>
          <w:type w:val="bbPlcHdr"/>
        </w:types>
        <w:behaviors>
          <w:behavior w:val="content"/>
        </w:behaviors>
        <w:guid w:val="{3E428E38-DE47-4F9A-9BB7-38D3D70A8911}"/>
      </w:docPartPr>
      <w:docPartBody>
        <w:p w:rsidR="00E506FA" w:rsidRDefault="0041202B">
          <w:r>
            <w:rPr>
              <w:color w:val="222222"/>
              <w:sz w:val="20"/>
              <w:szCs w:val="20"/>
              <w:shd w:val="clear" w:color="auto" w:fill="FFFFFF"/>
            </w:rPr>
            <w:t xml:space="preserve">   </w:t>
          </w:r>
        </w:p>
      </w:docPartBody>
    </w:docPart>
    <w:docPart>
      <w:docPartPr>
        <w:name w:val="6699C633D0BE47249C5655EE416E4006"/>
        <w:category>
          <w:name w:val="General"/>
          <w:gallery w:val="placeholder"/>
        </w:category>
        <w:types>
          <w:type w:val="bbPlcHdr"/>
        </w:types>
        <w:behaviors>
          <w:behavior w:val="content"/>
        </w:behaviors>
        <w:guid w:val="{D3505B27-D950-42D9-8E51-4F5D9EA49CEC}"/>
      </w:docPartPr>
      <w:docPartBody>
        <w:p w:rsidR="00E506FA" w:rsidRDefault="0041202B">
          <w:r>
            <w:rPr>
              <w:color w:val="222222"/>
              <w:sz w:val="20"/>
              <w:szCs w:val="20"/>
              <w:shd w:val="clear" w:color="auto" w:fill="FFFFFF"/>
            </w:rPr>
            <w:t xml:space="preserve">   </w:t>
          </w:r>
        </w:p>
      </w:docPartBody>
    </w:docPart>
    <w:docPart>
      <w:docPartPr>
        <w:name w:val="7AAC5996E993456AAD336B8882D77B48"/>
        <w:category>
          <w:name w:val="General"/>
          <w:gallery w:val="placeholder"/>
        </w:category>
        <w:types>
          <w:type w:val="bbPlcHdr"/>
        </w:types>
        <w:behaviors>
          <w:behavior w:val="content"/>
        </w:behaviors>
        <w:guid w:val="{814B7DD1-01AF-4999-875E-39AE1B3597FF}"/>
      </w:docPartPr>
      <w:docPartBody>
        <w:p w:rsidR="00E506FA" w:rsidRDefault="0041202B">
          <w:r>
            <w:rPr>
              <w:color w:val="222222"/>
              <w:sz w:val="20"/>
              <w:szCs w:val="20"/>
              <w:shd w:val="clear" w:color="auto" w:fill="FFFFFF"/>
            </w:rPr>
            <w:t xml:space="preserve">   </w:t>
          </w:r>
        </w:p>
      </w:docPartBody>
    </w:docPart>
    <w:docPart>
      <w:docPartPr>
        <w:name w:val="1180AFBE887E4F2B8248B6CD3782A93E"/>
        <w:category>
          <w:name w:val="General"/>
          <w:gallery w:val="placeholder"/>
        </w:category>
        <w:types>
          <w:type w:val="bbPlcHdr"/>
        </w:types>
        <w:behaviors>
          <w:behavior w:val="content"/>
        </w:behaviors>
        <w:guid w:val="{CCF806F3-AE66-40A4-99F3-AC9FC114FA4A}"/>
      </w:docPartPr>
      <w:docPartBody>
        <w:p w:rsidR="00E506FA" w:rsidRDefault="00975723">
          <w:r w:rsidRPr="00350F0A">
            <w:rPr>
              <w:rStyle w:val="PlaceholderText"/>
            </w:rPr>
            <w:t>Choose an item.</w:t>
          </w:r>
        </w:p>
      </w:docPartBody>
    </w:docPart>
    <w:docPart>
      <w:docPartPr>
        <w:name w:val="1B96F644E7B5479E9877EAB9222C8E78"/>
        <w:category>
          <w:name w:val="General"/>
          <w:gallery w:val="placeholder"/>
        </w:category>
        <w:types>
          <w:type w:val="bbPlcHdr"/>
        </w:types>
        <w:behaviors>
          <w:behavior w:val="content"/>
        </w:behaviors>
        <w:guid w:val="{34718C38-CAFF-44E9-9AC2-2CA600FC3FF5}"/>
      </w:docPartPr>
      <w:docPartBody>
        <w:p w:rsidR="00E506FA" w:rsidRDefault="0041202B">
          <w:r>
            <w:rPr>
              <w:color w:val="222222"/>
              <w:sz w:val="20"/>
              <w:szCs w:val="20"/>
              <w:shd w:val="clear" w:color="auto" w:fill="FFFFFF"/>
            </w:rPr>
            <w:t xml:space="preserve">   </w:t>
          </w:r>
        </w:p>
      </w:docPartBody>
    </w:docPart>
    <w:docPart>
      <w:docPartPr>
        <w:name w:val="D9294492C5994AD38046F656DC34A072"/>
        <w:category>
          <w:name w:val="General"/>
          <w:gallery w:val="placeholder"/>
        </w:category>
        <w:types>
          <w:type w:val="bbPlcHdr"/>
        </w:types>
        <w:behaviors>
          <w:behavior w:val="content"/>
        </w:behaviors>
        <w:guid w:val="{39329783-BB94-452A-AE5E-9F88ADAB8319}"/>
      </w:docPartPr>
      <w:docPartBody>
        <w:p w:rsidR="00E506FA" w:rsidRDefault="0041202B">
          <w:r>
            <w:rPr>
              <w:color w:val="222222"/>
              <w:sz w:val="20"/>
              <w:szCs w:val="20"/>
              <w:shd w:val="clear" w:color="auto" w:fill="FFFFFF"/>
            </w:rPr>
            <w:t xml:space="preserve">   </w:t>
          </w:r>
        </w:p>
      </w:docPartBody>
    </w:docPart>
    <w:docPart>
      <w:docPartPr>
        <w:name w:val="39744E17AA264939848662ABE5759A77"/>
        <w:category>
          <w:name w:val="General"/>
          <w:gallery w:val="placeholder"/>
        </w:category>
        <w:types>
          <w:type w:val="bbPlcHdr"/>
        </w:types>
        <w:behaviors>
          <w:behavior w:val="content"/>
        </w:behaviors>
        <w:guid w:val="{2255BF1E-863B-42C3-A2DE-0D1DD0D5F48D}"/>
      </w:docPartPr>
      <w:docPartBody>
        <w:p w:rsidR="00E506FA" w:rsidRDefault="0041202B">
          <w:r>
            <w:rPr>
              <w:color w:val="222222"/>
              <w:sz w:val="20"/>
              <w:szCs w:val="20"/>
              <w:shd w:val="clear" w:color="auto" w:fill="FFFFFF"/>
            </w:rPr>
            <w:t xml:space="preserve">   </w:t>
          </w:r>
        </w:p>
      </w:docPartBody>
    </w:docPart>
    <w:docPart>
      <w:docPartPr>
        <w:name w:val="D0737F27594C40E4B4DD3CB8745BECEB"/>
        <w:category>
          <w:name w:val="General"/>
          <w:gallery w:val="placeholder"/>
        </w:category>
        <w:types>
          <w:type w:val="bbPlcHdr"/>
        </w:types>
        <w:behaviors>
          <w:behavior w:val="content"/>
        </w:behaviors>
        <w:guid w:val="{62BDCB1C-3BE3-4ECC-91F0-829916FBE1D0}"/>
      </w:docPartPr>
      <w:docPartBody>
        <w:p w:rsidR="00E506FA" w:rsidRDefault="0041202B">
          <w:r>
            <w:rPr>
              <w:color w:val="222222"/>
              <w:sz w:val="20"/>
              <w:szCs w:val="20"/>
              <w:shd w:val="clear" w:color="auto" w:fill="FFFFFF"/>
            </w:rPr>
            <w:t xml:space="preserve">   </w:t>
          </w:r>
        </w:p>
      </w:docPartBody>
    </w:docPart>
    <w:docPart>
      <w:docPartPr>
        <w:name w:val="B7FCACA3A47D454896ADB4D839FFF0FD"/>
        <w:category>
          <w:name w:val="General"/>
          <w:gallery w:val="placeholder"/>
        </w:category>
        <w:types>
          <w:type w:val="bbPlcHdr"/>
        </w:types>
        <w:behaviors>
          <w:behavior w:val="content"/>
        </w:behaviors>
        <w:guid w:val="{8FCD2745-225B-467B-84BC-C5BC9CC1B3AE}"/>
      </w:docPartPr>
      <w:docPartBody>
        <w:p w:rsidR="00E506FA" w:rsidRDefault="0041202B">
          <w:r>
            <w:rPr>
              <w:color w:val="222222"/>
              <w:sz w:val="20"/>
              <w:szCs w:val="20"/>
              <w:shd w:val="clear" w:color="auto" w:fill="FFFFFF"/>
            </w:rPr>
            <w:t xml:space="preserve">   </w:t>
          </w:r>
        </w:p>
      </w:docPartBody>
    </w:docPart>
    <w:docPart>
      <w:docPartPr>
        <w:name w:val="68642A7DA3C840F49C2880614B96FE14"/>
        <w:category>
          <w:name w:val="General"/>
          <w:gallery w:val="placeholder"/>
        </w:category>
        <w:types>
          <w:type w:val="bbPlcHdr"/>
        </w:types>
        <w:behaviors>
          <w:behavior w:val="content"/>
        </w:behaviors>
        <w:guid w:val="{93058B13-A517-4229-BDA9-D29005A209FD}"/>
      </w:docPartPr>
      <w:docPartBody>
        <w:p w:rsidR="00E506FA" w:rsidRDefault="0041202B">
          <w:r>
            <w:rPr>
              <w:color w:val="222222"/>
              <w:sz w:val="20"/>
              <w:szCs w:val="20"/>
              <w:shd w:val="clear" w:color="auto" w:fill="FFFFFF"/>
            </w:rPr>
            <w:t xml:space="preserve">   </w:t>
          </w:r>
        </w:p>
      </w:docPartBody>
    </w:docPart>
    <w:docPart>
      <w:docPartPr>
        <w:name w:val="9E353E1DC63349B087075CF4F489E5A2"/>
        <w:category>
          <w:name w:val="General"/>
          <w:gallery w:val="placeholder"/>
        </w:category>
        <w:types>
          <w:type w:val="bbPlcHdr"/>
        </w:types>
        <w:behaviors>
          <w:behavior w:val="content"/>
        </w:behaviors>
        <w:guid w:val="{2F4FF57C-9AAF-4042-8063-D8B67C5B10BD}"/>
      </w:docPartPr>
      <w:docPartBody>
        <w:p w:rsidR="00E506FA" w:rsidRDefault="00975723">
          <w:r w:rsidRPr="00350F0A">
            <w:rPr>
              <w:rStyle w:val="PlaceholderText"/>
            </w:rPr>
            <w:t>Choose an item.</w:t>
          </w:r>
        </w:p>
      </w:docPartBody>
    </w:docPart>
    <w:docPart>
      <w:docPartPr>
        <w:name w:val="54C822F7BF674DE9AE26E8BC77CCB4C1"/>
        <w:category>
          <w:name w:val="General"/>
          <w:gallery w:val="placeholder"/>
        </w:category>
        <w:types>
          <w:type w:val="bbPlcHdr"/>
        </w:types>
        <w:behaviors>
          <w:behavior w:val="content"/>
        </w:behaviors>
        <w:guid w:val="{5493CAD1-7EA9-4AAA-B9B3-A11207E97D15}"/>
      </w:docPartPr>
      <w:docPartBody>
        <w:p w:rsidR="00E506FA" w:rsidRDefault="0041202B">
          <w:r>
            <w:rPr>
              <w:color w:val="222222"/>
              <w:sz w:val="20"/>
              <w:szCs w:val="20"/>
              <w:shd w:val="clear" w:color="auto" w:fill="FFFFFF"/>
            </w:rPr>
            <w:t xml:space="preserve">   </w:t>
          </w:r>
        </w:p>
      </w:docPartBody>
    </w:docPart>
    <w:docPart>
      <w:docPartPr>
        <w:name w:val="145781221828435F9ABB421EA7A22678"/>
        <w:category>
          <w:name w:val="General"/>
          <w:gallery w:val="placeholder"/>
        </w:category>
        <w:types>
          <w:type w:val="bbPlcHdr"/>
        </w:types>
        <w:behaviors>
          <w:behavior w:val="content"/>
        </w:behaviors>
        <w:guid w:val="{BD54C897-7799-465E-BBF1-5606727A2758}"/>
      </w:docPartPr>
      <w:docPartBody>
        <w:p w:rsidR="00E506FA" w:rsidRDefault="0041202B">
          <w:r>
            <w:rPr>
              <w:color w:val="222222"/>
              <w:sz w:val="20"/>
              <w:szCs w:val="20"/>
              <w:shd w:val="clear" w:color="auto" w:fill="FFFFFF"/>
            </w:rPr>
            <w:t xml:space="preserve">   </w:t>
          </w:r>
        </w:p>
      </w:docPartBody>
    </w:docPart>
    <w:docPart>
      <w:docPartPr>
        <w:name w:val="FDA7138ECC684E58BADDEFD2BF930B7B"/>
        <w:category>
          <w:name w:val="General"/>
          <w:gallery w:val="placeholder"/>
        </w:category>
        <w:types>
          <w:type w:val="bbPlcHdr"/>
        </w:types>
        <w:behaviors>
          <w:behavior w:val="content"/>
        </w:behaviors>
        <w:guid w:val="{0095A40E-626E-4549-8AB5-B9102D14D03B}"/>
      </w:docPartPr>
      <w:docPartBody>
        <w:p w:rsidR="00E506FA" w:rsidRDefault="0041202B">
          <w:r>
            <w:rPr>
              <w:color w:val="222222"/>
              <w:sz w:val="20"/>
              <w:szCs w:val="20"/>
              <w:shd w:val="clear" w:color="auto" w:fill="FFFFFF"/>
            </w:rPr>
            <w:t xml:space="preserve">   </w:t>
          </w:r>
        </w:p>
      </w:docPartBody>
    </w:docPart>
    <w:docPart>
      <w:docPartPr>
        <w:name w:val="2112DDD5293643C28CF60B5817311C4B"/>
        <w:category>
          <w:name w:val="General"/>
          <w:gallery w:val="placeholder"/>
        </w:category>
        <w:types>
          <w:type w:val="bbPlcHdr"/>
        </w:types>
        <w:behaviors>
          <w:behavior w:val="content"/>
        </w:behaviors>
        <w:guid w:val="{365246C3-276E-4DFB-8A45-8132D9FDE8AD}"/>
      </w:docPartPr>
      <w:docPartBody>
        <w:p w:rsidR="00E506FA" w:rsidRDefault="0041202B">
          <w:r>
            <w:rPr>
              <w:color w:val="222222"/>
              <w:sz w:val="20"/>
              <w:szCs w:val="20"/>
              <w:shd w:val="clear" w:color="auto" w:fill="FFFFFF"/>
            </w:rPr>
            <w:t xml:space="preserve">   </w:t>
          </w:r>
        </w:p>
      </w:docPartBody>
    </w:docPart>
    <w:docPart>
      <w:docPartPr>
        <w:name w:val="06C5FBB0AABF4975B2314FBBF28F63FB"/>
        <w:category>
          <w:name w:val="General"/>
          <w:gallery w:val="placeholder"/>
        </w:category>
        <w:types>
          <w:type w:val="bbPlcHdr"/>
        </w:types>
        <w:behaviors>
          <w:behavior w:val="content"/>
        </w:behaviors>
        <w:guid w:val="{925A0885-4C82-4B6D-B662-8D9CFAC1C3B9}"/>
      </w:docPartPr>
      <w:docPartBody>
        <w:p w:rsidR="00E506FA" w:rsidRDefault="0041202B">
          <w:r>
            <w:rPr>
              <w:color w:val="222222"/>
              <w:sz w:val="20"/>
              <w:szCs w:val="20"/>
              <w:shd w:val="clear" w:color="auto" w:fill="FFFFFF"/>
            </w:rPr>
            <w:t xml:space="preserve">   </w:t>
          </w:r>
        </w:p>
      </w:docPartBody>
    </w:docPart>
    <w:docPart>
      <w:docPartPr>
        <w:name w:val="EA65F5AE20A6486684509510177414B4"/>
        <w:category>
          <w:name w:val="General"/>
          <w:gallery w:val="placeholder"/>
        </w:category>
        <w:types>
          <w:type w:val="bbPlcHdr"/>
        </w:types>
        <w:behaviors>
          <w:behavior w:val="content"/>
        </w:behaviors>
        <w:guid w:val="{5ADA08F7-D57B-4218-B702-3DA343CB2B30}"/>
      </w:docPartPr>
      <w:docPartBody>
        <w:p w:rsidR="00E506FA" w:rsidRDefault="0041202B">
          <w:r>
            <w:rPr>
              <w:color w:val="222222"/>
              <w:sz w:val="20"/>
              <w:szCs w:val="20"/>
              <w:shd w:val="clear" w:color="auto" w:fill="FFFFFF"/>
            </w:rPr>
            <w:t xml:space="preserve">   </w:t>
          </w:r>
        </w:p>
      </w:docPartBody>
    </w:docPart>
    <w:docPart>
      <w:docPartPr>
        <w:name w:val="9970F968BFEB4AAFBAA440B6574A890C"/>
        <w:category>
          <w:name w:val="General"/>
          <w:gallery w:val="placeholder"/>
        </w:category>
        <w:types>
          <w:type w:val="bbPlcHdr"/>
        </w:types>
        <w:behaviors>
          <w:behavior w:val="content"/>
        </w:behaviors>
        <w:guid w:val="{7C87A069-569E-4523-9885-481B3EAEBAA4}"/>
      </w:docPartPr>
      <w:docPartBody>
        <w:p w:rsidR="00E506FA" w:rsidRDefault="00975723">
          <w:r w:rsidRPr="00350F0A">
            <w:rPr>
              <w:rStyle w:val="PlaceholderText"/>
            </w:rPr>
            <w:t>Choose an item.</w:t>
          </w:r>
        </w:p>
      </w:docPartBody>
    </w:docPart>
    <w:docPart>
      <w:docPartPr>
        <w:name w:val="8B8D6929C8E540409E72B62E70DB576A"/>
        <w:category>
          <w:name w:val="General"/>
          <w:gallery w:val="placeholder"/>
        </w:category>
        <w:types>
          <w:type w:val="bbPlcHdr"/>
        </w:types>
        <w:behaviors>
          <w:behavior w:val="content"/>
        </w:behaviors>
        <w:guid w:val="{73BB5711-A339-477D-84AD-EE14A75FD00C}"/>
      </w:docPartPr>
      <w:docPartBody>
        <w:p w:rsidR="00E506FA" w:rsidRDefault="0041202B">
          <w:r>
            <w:rPr>
              <w:color w:val="222222"/>
              <w:sz w:val="20"/>
              <w:szCs w:val="20"/>
              <w:shd w:val="clear" w:color="auto" w:fill="FFFFFF"/>
            </w:rPr>
            <w:t xml:space="preserve">   </w:t>
          </w:r>
        </w:p>
      </w:docPartBody>
    </w:docPart>
    <w:docPart>
      <w:docPartPr>
        <w:name w:val="63FC49BBC2834C28B4AC393D4B5B53DD"/>
        <w:category>
          <w:name w:val="General"/>
          <w:gallery w:val="placeholder"/>
        </w:category>
        <w:types>
          <w:type w:val="bbPlcHdr"/>
        </w:types>
        <w:behaviors>
          <w:behavior w:val="content"/>
        </w:behaviors>
        <w:guid w:val="{3A7FEA0C-8652-478A-9D89-96F83A8FDA19}"/>
      </w:docPartPr>
      <w:docPartBody>
        <w:p w:rsidR="00E506FA" w:rsidRDefault="0041202B">
          <w:r>
            <w:rPr>
              <w:color w:val="222222"/>
              <w:sz w:val="20"/>
              <w:szCs w:val="20"/>
              <w:shd w:val="clear" w:color="auto" w:fill="FFFFFF"/>
            </w:rPr>
            <w:t xml:space="preserve">   </w:t>
          </w:r>
        </w:p>
      </w:docPartBody>
    </w:docPart>
    <w:docPart>
      <w:docPartPr>
        <w:name w:val="8E0802BCD39343A4B44E34F2709CBF54"/>
        <w:category>
          <w:name w:val="General"/>
          <w:gallery w:val="placeholder"/>
        </w:category>
        <w:types>
          <w:type w:val="bbPlcHdr"/>
        </w:types>
        <w:behaviors>
          <w:behavior w:val="content"/>
        </w:behaviors>
        <w:guid w:val="{D7701EEC-8E73-4665-91AB-DAE741EA220A}"/>
      </w:docPartPr>
      <w:docPartBody>
        <w:p w:rsidR="00E506FA" w:rsidRDefault="0041202B">
          <w:r>
            <w:rPr>
              <w:color w:val="222222"/>
              <w:sz w:val="20"/>
              <w:szCs w:val="20"/>
              <w:shd w:val="clear" w:color="auto" w:fill="FFFFFF"/>
            </w:rPr>
            <w:t xml:space="preserve">   </w:t>
          </w:r>
        </w:p>
      </w:docPartBody>
    </w:docPart>
    <w:docPart>
      <w:docPartPr>
        <w:name w:val="3ED4F98BB579479DBA71DCF2075B4A73"/>
        <w:category>
          <w:name w:val="General"/>
          <w:gallery w:val="placeholder"/>
        </w:category>
        <w:types>
          <w:type w:val="bbPlcHdr"/>
        </w:types>
        <w:behaviors>
          <w:behavior w:val="content"/>
        </w:behaviors>
        <w:guid w:val="{7C7623C1-F1C3-4094-ABDD-494F30CC1FE6}"/>
      </w:docPartPr>
      <w:docPartBody>
        <w:p w:rsidR="00E506FA" w:rsidRDefault="0041202B">
          <w:r>
            <w:rPr>
              <w:color w:val="222222"/>
              <w:sz w:val="20"/>
              <w:szCs w:val="20"/>
              <w:shd w:val="clear" w:color="auto" w:fill="FFFFFF"/>
            </w:rPr>
            <w:t xml:space="preserve">   </w:t>
          </w:r>
        </w:p>
      </w:docPartBody>
    </w:docPart>
    <w:docPart>
      <w:docPartPr>
        <w:name w:val="6B51F5FDD97C42F587AD10369FAEA496"/>
        <w:category>
          <w:name w:val="General"/>
          <w:gallery w:val="placeholder"/>
        </w:category>
        <w:types>
          <w:type w:val="bbPlcHdr"/>
        </w:types>
        <w:behaviors>
          <w:behavior w:val="content"/>
        </w:behaviors>
        <w:guid w:val="{2C3B704C-32B6-45F6-B9F0-24893E835999}"/>
      </w:docPartPr>
      <w:docPartBody>
        <w:p w:rsidR="00E506FA" w:rsidRDefault="0041202B">
          <w:r>
            <w:rPr>
              <w:color w:val="222222"/>
              <w:sz w:val="20"/>
              <w:szCs w:val="20"/>
              <w:shd w:val="clear" w:color="auto" w:fill="FFFFFF"/>
            </w:rPr>
            <w:t xml:space="preserve">   </w:t>
          </w:r>
        </w:p>
      </w:docPartBody>
    </w:docPart>
    <w:docPart>
      <w:docPartPr>
        <w:name w:val="D6A3FC6CF77948EE9986062BAACAD77D"/>
        <w:category>
          <w:name w:val="General"/>
          <w:gallery w:val="placeholder"/>
        </w:category>
        <w:types>
          <w:type w:val="bbPlcHdr"/>
        </w:types>
        <w:behaviors>
          <w:behavior w:val="content"/>
        </w:behaviors>
        <w:guid w:val="{2EE65A65-4FF4-47C8-AEA4-4F97A6EC2A16}"/>
      </w:docPartPr>
      <w:docPartBody>
        <w:p w:rsidR="00E506FA" w:rsidRDefault="0041202B">
          <w:r>
            <w:rPr>
              <w:color w:val="222222"/>
              <w:sz w:val="20"/>
              <w:szCs w:val="20"/>
              <w:shd w:val="clear" w:color="auto" w:fill="FFFFFF"/>
            </w:rPr>
            <w:t xml:space="preserve">   </w:t>
          </w:r>
        </w:p>
      </w:docPartBody>
    </w:docPart>
    <w:docPart>
      <w:docPartPr>
        <w:name w:val="DCFB647E5D844DE98B88F1987B89F8E9"/>
        <w:category>
          <w:name w:val="General"/>
          <w:gallery w:val="placeholder"/>
        </w:category>
        <w:types>
          <w:type w:val="bbPlcHdr"/>
        </w:types>
        <w:behaviors>
          <w:behavior w:val="content"/>
        </w:behaviors>
        <w:guid w:val="{D94F12BA-330C-4C43-BF2E-973BFC207F71}"/>
      </w:docPartPr>
      <w:docPartBody>
        <w:p w:rsidR="00E506FA" w:rsidRDefault="00975723">
          <w:r w:rsidRPr="00350F0A">
            <w:rPr>
              <w:rStyle w:val="PlaceholderText"/>
            </w:rPr>
            <w:t>Choose an item.</w:t>
          </w:r>
        </w:p>
      </w:docPartBody>
    </w:docPart>
    <w:docPart>
      <w:docPartPr>
        <w:name w:val="8B3EB7D647D7491F8311E84D3B3BDD35"/>
        <w:category>
          <w:name w:val="General"/>
          <w:gallery w:val="placeholder"/>
        </w:category>
        <w:types>
          <w:type w:val="bbPlcHdr"/>
        </w:types>
        <w:behaviors>
          <w:behavior w:val="content"/>
        </w:behaviors>
        <w:guid w:val="{C03879D8-58A2-477B-A3FD-606769507C5F}"/>
      </w:docPartPr>
      <w:docPartBody>
        <w:p w:rsidR="00E506FA" w:rsidRDefault="0041202B">
          <w:r>
            <w:rPr>
              <w:color w:val="222222"/>
              <w:sz w:val="20"/>
              <w:szCs w:val="20"/>
              <w:shd w:val="clear" w:color="auto" w:fill="FFFFFF"/>
            </w:rPr>
            <w:t xml:space="preserve">   </w:t>
          </w:r>
        </w:p>
      </w:docPartBody>
    </w:docPart>
    <w:docPart>
      <w:docPartPr>
        <w:name w:val="C4050A5E047E47B08AE10C2073D8184B"/>
        <w:category>
          <w:name w:val="General"/>
          <w:gallery w:val="placeholder"/>
        </w:category>
        <w:types>
          <w:type w:val="bbPlcHdr"/>
        </w:types>
        <w:behaviors>
          <w:behavior w:val="content"/>
        </w:behaviors>
        <w:guid w:val="{9A941295-9C74-48E7-9898-2D016877F3D1}"/>
      </w:docPartPr>
      <w:docPartBody>
        <w:p w:rsidR="00E506FA" w:rsidRDefault="0041202B">
          <w:r>
            <w:rPr>
              <w:color w:val="222222"/>
              <w:sz w:val="20"/>
              <w:szCs w:val="20"/>
              <w:shd w:val="clear" w:color="auto" w:fill="FFFFFF"/>
            </w:rPr>
            <w:t xml:space="preserve">   </w:t>
          </w:r>
        </w:p>
      </w:docPartBody>
    </w:docPart>
    <w:docPart>
      <w:docPartPr>
        <w:name w:val="E25A2BC896FC4369A21BA947A7AD907D"/>
        <w:category>
          <w:name w:val="General"/>
          <w:gallery w:val="placeholder"/>
        </w:category>
        <w:types>
          <w:type w:val="bbPlcHdr"/>
        </w:types>
        <w:behaviors>
          <w:behavior w:val="content"/>
        </w:behaviors>
        <w:guid w:val="{46585493-CE3E-4493-9435-2D5B541C2ABB}"/>
      </w:docPartPr>
      <w:docPartBody>
        <w:p w:rsidR="00E506FA" w:rsidRDefault="0041202B">
          <w:r>
            <w:rPr>
              <w:color w:val="222222"/>
              <w:sz w:val="20"/>
              <w:szCs w:val="20"/>
              <w:shd w:val="clear" w:color="auto" w:fill="FFFFFF"/>
            </w:rPr>
            <w:t xml:space="preserve">   </w:t>
          </w:r>
        </w:p>
      </w:docPartBody>
    </w:docPart>
    <w:docPart>
      <w:docPartPr>
        <w:name w:val="11B4753A5D894352A1289AD8BB76453E"/>
        <w:category>
          <w:name w:val="General"/>
          <w:gallery w:val="placeholder"/>
        </w:category>
        <w:types>
          <w:type w:val="bbPlcHdr"/>
        </w:types>
        <w:behaviors>
          <w:behavior w:val="content"/>
        </w:behaviors>
        <w:guid w:val="{3D8C23FD-8A34-4238-A83F-66B0C96E585D}"/>
      </w:docPartPr>
      <w:docPartBody>
        <w:p w:rsidR="00E506FA" w:rsidRDefault="0041202B">
          <w:r>
            <w:rPr>
              <w:color w:val="222222"/>
              <w:sz w:val="20"/>
              <w:szCs w:val="20"/>
              <w:shd w:val="clear" w:color="auto" w:fill="FFFFFF"/>
            </w:rPr>
            <w:t xml:space="preserve">   </w:t>
          </w:r>
        </w:p>
      </w:docPartBody>
    </w:docPart>
    <w:docPart>
      <w:docPartPr>
        <w:name w:val="E4200DD34DC04B1E8EE8D44578B947FA"/>
        <w:category>
          <w:name w:val="General"/>
          <w:gallery w:val="placeholder"/>
        </w:category>
        <w:types>
          <w:type w:val="bbPlcHdr"/>
        </w:types>
        <w:behaviors>
          <w:behavior w:val="content"/>
        </w:behaviors>
        <w:guid w:val="{F246878A-6729-4A5E-B87A-F9529ACE27B5}"/>
      </w:docPartPr>
      <w:docPartBody>
        <w:p w:rsidR="00E506FA" w:rsidRDefault="0041202B">
          <w:r>
            <w:rPr>
              <w:color w:val="222222"/>
              <w:sz w:val="20"/>
              <w:szCs w:val="20"/>
              <w:shd w:val="clear" w:color="auto" w:fill="FFFFFF"/>
            </w:rPr>
            <w:t xml:space="preserve">   </w:t>
          </w:r>
        </w:p>
      </w:docPartBody>
    </w:docPart>
    <w:docPart>
      <w:docPartPr>
        <w:name w:val="E951302A4D0549E48BB39F03A94047C9"/>
        <w:category>
          <w:name w:val="General"/>
          <w:gallery w:val="placeholder"/>
        </w:category>
        <w:types>
          <w:type w:val="bbPlcHdr"/>
        </w:types>
        <w:behaviors>
          <w:behavior w:val="content"/>
        </w:behaviors>
        <w:guid w:val="{5A2D88D2-B9BA-431F-83A6-24FE2B531586}"/>
      </w:docPartPr>
      <w:docPartBody>
        <w:p w:rsidR="00E506FA" w:rsidRDefault="0041202B">
          <w:r>
            <w:rPr>
              <w:color w:val="222222"/>
              <w:sz w:val="20"/>
              <w:szCs w:val="20"/>
              <w:shd w:val="clear" w:color="auto" w:fill="FFFFFF"/>
            </w:rPr>
            <w:t xml:space="preserve">   </w:t>
          </w:r>
        </w:p>
      </w:docPartBody>
    </w:docPart>
    <w:docPart>
      <w:docPartPr>
        <w:name w:val="E22F4DF2A7104436B29B1202BF33674D"/>
        <w:category>
          <w:name w:val="General"/>
          <w:gallery w:val="placeholder"/>
        </w:category>
        <w:types>
          <w:type w:val="bbPlcHdr"/>
        </w:types>
        <w:behaviors>
          <w:behavior w:val="content"/>
        </w:behaviors>
        <w:guid w:val="{02E5C40F-4BDC-458E-B908-CC8D5DE963F4}"/>
      </w:docPartPr>
      <w:docPartBody>
        <w:p w:rsidR="00E506FA" w:rsidRDefault="00975723">
          <w:r w:rsidRPr="00350F0A">
            <w:rPr>
              <w:rStyle w:val="PlaceholderText"/>
            </w:rPr>
            <w:t>Choose an item.</w:t>
          </w:r>
        </w:p>
      </w:docPartBody>
    </w:docPart>
    <w:docPart>
      <w:docPartPr>
        <w:name w:val="43C424F7F536405FA22C1855776B2974"/>
        <w:category>
          <w:name w:val="General"/>
          <w:gallery w:val="placeholder"/>
        </w:category>
        <w:types>
          <w:type w:val="bbPlcHdr"/>
        </w:types>
        <w:behaviors>
          <w:behavior w:val="content"/>
        </w:behaviors>
        <w:guid w:val="{92F2FF7A-438C-42A2-A5A6-E62DF4F97E5F}"/>
      </w:docPartPr>
      <w:docPartBody>
        <w:p w:rsidR="00E506FA" w:rsidRDefault="0041202B">
          <w:r>
            <w:rPr>
              <w:color w:val="222222"/>
              <w:sz w:val="20"/>
              <w:szCs w:val="20"/>
              <w:shd w:val="clear" w:color="auto" w:fill="FFFFFF"/>
            </w:rPr>
            <w:t xml:space="preserve">   </w:t>
          </w:r>
        </w:p>
      </w:docPartBody>
    </w:docPart>
    <w:docPart>
      <w:docPartPr>
        <w:name w:val="038F8475BB43451589A8EF1D469D4A54"/>
        <w:category>
          <w:name w:val="General"/>
          <w:gallery w:val="placeholder"/>
        </w:category>
        <w:types>
          <w:type w:val="bbPlcHdr"/>
        </w:types>
        <w:behaviors>
          <w:behavior w:val="content"/>
        </w:behaviors>
        <w:guid w:val="{C8903FE6-7A6E-465B-B67D-1102A71EB227}"/>
      </w:docPartPr>
      <w:docPartBody>
        <w:p w:rsidR="00E506FA" w:rsidRDefault="0041202B">
          <w:r>
            <w:rPr>
              <w:color w:val="222222"/>
              <w:sz w:val="20"/>
              <w:szCs w:val="20"/>
              <w:shd w:val="clear" w:color="auto" w:fill="FFFFFF"/>
            </w:rPr>
            <w:t xml:space="preserve">   </w:t>
          </w:r>
        </w:p>
      </w:docPartBody>
    </w:docPart>
    <w:docPart>
      <w:docPartPr>
        <w:name w:val="043BCE2AED2944189288CF5831560F74"/>
        <w:category>
          <w:name w:val="General"/>
          <w:gallery w:val="placeholder"/>
        </w:category>
        <w:types>
          <w:type w:val="bbPlcHdr"/>
        </w:types>
        <w:behaviors>
          <w:behavior w:val="content"/>
        </w:behaviors>
        <w:guid w:val="{4C401392-7195-4BAF-B790-4117166ECB74}"/>
      </w:docPartPr>
      <w:docPartBody>
        <w:p w:rsidR="00E506FA" w:rsidRDefault="0041202B">
          <w:r>
            <w:rPr>
              <w:color w:val="222222"/>
              <w:sz w:val="20"/>
              <w:szCs w:val="20"/>
              <w:shd w:val="clear" w:color="auto" w:fill="FFFFFF"/>
            </w:rPr>
            <w:t xml:space="preserve">   </w:t>
          </w:r>
        </w:p>
      </w:docPartBody>
    </w:docPart>
    <w:docPart>
      <w:docPartPr>
        <w:name w:val="EAB5A6581ACC4E4C975961FA31D19D6B"/>
        <w:category>
          <w:name w:val="General"/>
          <w:gallery w:val="placeholder"/>
        </w:category>
        <w:types>
          <w:type w:val="bbPlcHdr"/>
        </w:types>
        <w:behaviors>
          <w:behavior w:val="content"/>
        </w:behaviors>
        <w:guid w:val="{809A6C39-6B70-4E52-B517-D0199F89DE0B}"/>
      </w:docPartPr>
      <w:docPartBody>
        <w:p w:rsidR="00E506FA" w:rsidRDefault="0041202B">
          <w:r>
            <w:rPr>
              <w:color w:val="222222"/>
              <w:sz w:val="20"/>
              <w:szCs w:val="20"/>
              <w:shd w:val="clear" w:color="auto" w:fill="FFFFFF"/>
            </w:rPr>
            <w:t xml:space="preserve">   </w:t>
          </w:r>
        </w:p>
      </w:docPartBody>
    </w:docPart>
    <w:docPart>
      <w:docPartPr>
        <w:name w:val="A7D44297B1334A3786AF1BE7AF2D5A87"/>
        <w:category>
          <w:name w:val="General"/>
          <w:gallery w:val="placeholder"/>
        </w:category>
        <w:types>
          <w:type w:val="bbPlcHdr"/>
        </w:types>
        <w:behaviors>
          <w:behavior w:val="content"/>
        </w:behaviors>
        <w:guid w:val="{3CC1DFA3-2D7B-40B2-9ACA-A130BF231939}"/>
      </w:docPartPr>
      <w:docPartBody>
        <w:p w:rsidR="00E506FA" w:rsidRDefault="0041202B">
          <w:r>
            <w:rPr>
              <w:color w:val="222222"/>
              <w:sz w:val="20"/>
              <w:szCs w:val="20"/>
              <w:shd w:val="clear" w:color="auto" w:fill="FFFFFF"/>
            </w:rPr>
            <w:t xml:space="preserve">   </w:t>
          </w:r>
        </w:p>
      </w:docPartBody>
    </w:docPart>
    <w:docPart>
      <w:docPartPr>
        <w:name w:val="FFED6DC3565448F1928266443818BF4F"/>
        <w:category>
          <w:name w:val="General"/>
          <w:gallery w:val="placeholder"/>
        </w:category>
        <w:types>
          <w:type w:val="bbPlcHdr"/>
        </w:types>
        <w:behaviors>
          <w:behavior w:val="content"/>
        </w:behaviors>
        <w:guid w:val="{B3346F35-64BB-4ED8-8DBF-9828926D7252}"/>
      </w:docPartPr>
      <w:docPartBody>
        <w:p w:rsidR="00E506FA" w:rsidRDefault="0041202B">
          <w:r>
            <w:rPr>
              <w:color w:val="222222"/>
              <w:sz w:val="20"/>
              <w:szCs w:val="20"/>
              <w:shd w:val="clear" w:color="auto" w:fill="FFFFFF"/>
            </w:rPr>
            <w:t xml:space="preserve">   </w:t>
          </w:r>
        </w:p>
      </w:docPartBody>
    </w:docPart>
    <w:docPart>
      <w:docPartPr>
        <w:name w:val="F7315690C85F4081B68941F8AC4794B0"/>
        <w:category>
          <w:name w:val="General"/>
          <w:gallery w:val="placeholder"/>
        </w:category>
        <w:types>
          <w:type w:val="bbPlcHdr"/>
        </w:types>
        <w:behaviors>
          <w:behavior w:val="content"/>
        </w:behaviors>
        <w:guid w:val="{35715C2B-6A86-42F9-94D1-23C16D3EB63F}"/>
      </w:docPartPr>
      <w:docPartBody>
        <w:p w:rsidR="00E506FA" w:rsidRDefault="00975723">
          <w:r w:rsidRPr="00350F0A">
            <w:rPr>
              <w:rStyle w:val="PlaceholderText"/>
            </w:rPr>
            <w:t>Choose an item.</w:t>
          </w:r>
        </w:p>
      </w:docPartBody>
    </w:docPart>
    <w:docPart>
      <w:docPartPr>
        <w:name w:val="3C03B1E824CF4052863C164C7DC55510"/>
        <w:category>
          <w:name w:val="General"/>
          <w:gallery w:val="placeholder"/>
        </w:category>
        <w:types>
          <w:type w:val="bbPlcHdr"/>
        </w:types>
        <w:behaviors>
          <w:behavior w:val="content"/>
        </w:behaviors>
        <w:guid w:val="{C2168FAA-B5F7-4A98-B713-07C79F32410D}"/>
      </w:docPartPr>
      <w:docPartBody>
        <w:p w:rsidR="00E506FA" w:rsidRDefault="0041202B">
          <w:r>
            <w:rPr>
              <w:color w:val="222222"/>
              <w:sz w:val="20"/>
              <w:szCs w:val="20"/>
              <w:shd w:val="clear" w:color="auto" w:fill="FFFFFF"/>
            </w:rPr>
            <w:t xml:space="preserve">   </w:t>
          </w:r>
        </w:p>
      </w:docPartBody>
    </w:docPart>
    <w:docPart>
      <w:docPartPr>
        <w:name w:val="4702EB1117CF4CBD929CC33EB08C82D5"/>
        <w:category>
          <w:name w:val="General"/>
          <w:gallery w:val="placeholder"/>
        </w:category>
        <w:types>
          <w:type w:val="bbPlcHdr"/>
        </w:types>
        <w:behaviors>
          <w:behavior w:val="content"/>
        </w:behaviors>
        <w:guid w:val="{EDBEDFC2-B1D0-4EC4-BFC7-0E9BCDE9CC86}"/>
      </w:docPartPr>
      <w:docPartBody>
        <w:p w:rsidR="00E506FA" w:rsidRDefault="0041202B">
          <w:r>
            <w:rPr>
              <w:color w:val="222222"/>
              <w:sz w:val="20"/>
              <w:szCs w:val="20"/>
              <w:shd w:val="clear" w:color="auto" w:fill="FFFFFF"/>
            </w:rPr>
            <w:t xml:space="preserve">   </w:t>
          </w:r>
        </w:p>
      </w:docPartBody>
    </w:docPart>
    <w:docPart>
      <w:docPartPr>
        <w:name w:val="C2B8BD836742461EA514245352D5CBF8"/>
        <w:category>
          <w:name w:val="General"/>
          <w:gallery w:val="placeholder"/>
        </w:category>
        <w:types>
          <w:type w:val="bbPlcHdr"/>
        </w:types>
        <w:behaviors>
          <w:behavior w:val="content"/>
        </w:behaviors>
        <w:guid w:val="{ECAB3B74-6036-4E28-BDF2-F8582805CF89}"/>
      </w:docPartPr>
      <w:docPartBody>
        <w:p w:rsidR="00E506FA" w:rsidRDefault="0041202B">
          <w:r>
            <w:rPr>
              <w:color w:val="222222"/>
              <w:sz w:val="20"/>
              <w:szCs w:val="20"/>
              <w:shd w:val="clear" w:color="auto" w:fill="FFFFFF"/>
            </w:rPr>
            <w:t xml:space="preserve">   </w:t>
          </w:r>
        </w:p>
      </w:docPartBody>
    </w:docPart>
    <w:docPart>
      <w:docPartPr>
        <w:name w:val="F7AAC7938F6841AA82FD32349473861A"/>
        <w:category>
          <w:name w:val="General"/>
          <w:gallery w:val="placeholder"/>
        </w:category>
        <w:types>
          <w:type w:val="bbPlcHdr"/>
        </w:types>
        <w:behaviors>
          <w:behavior w:val="content"/>
        </w:behaviors>
        <w:guid w:val="{C28177C4-330E-48B8-B7DF-B7E4B610E4C0}"/>
      </w:docPartPr>
      <w:docPartBody>
        <w:p w:rsidR="00E506FA" w:rsidRDefault="0041202B">
          <w:r>
            <w:rPr>
              <w:color w:val="222222"/>
              <w:sz w:val="20"/>
              <w:szCs w:val="20"/>
              <w:shd w:val="clear" w:color="auto" w:fill="FFFFFF"/>
            </w:rPr>
            <w:t xml:space="preserve">   </w:t>
          </w:r>
        </w:p>
      </w:docPartBody>
    </w:docPart>
    <w:docPart>
      <w:docPartPr>
        <w:name w:val="954E1B03EE9E4B2FB74262628B89C59C"/>
        <w:category>
          <w:name w:val="General"/>
          <w:gallery w:val="placeholder"/>
        </w:category>
        <w:types>
          <w:type w:val="bbPlcHdr"/>
        </w:types>
        <w:behaviors>
          <w:behavior w:val="content"/>
        </w:behaviors>
        <w:guid w:val="{7A339111-860E-4C4B-AD48-09B589058E86}"/>
      </w:docPartPr>
      <w:docPartBody>
        <w:p w:rsidR="00E506FA" w:rsidRDefault="0041202B">
          <w:r>
            <w:rPr>
              <w:color w:val="222222"/>
              <w:sz w:val="20"/>
              <w:szCs w:val="20"/>
              <w:shd w:val="clear" w:color="auto" w:fill="FFFFFF"/>
            </w:rPr>
            <w:t xml:space="preserve">   </w:t>
          </w:r>
        </w:p>
      </w:docPartBody>
    </w:docPart>
    <w:docPart>
      <w:docPartPr>
        <w:name w:val="F70CF0A476FF4B5BA8CEC02804919698"/>
        <w:category>
          <w:name w:val="General"/>
          <w:gallery w:val="placeholder"/>
        </w:category>
        <w:types>
          <w:type w:val="bbPlcHdr"/>
        </w:types>
        <w:behaviors>
          <w:behavior w:val="content"/>
        </w:behaviors>
        <w:guid w:val="{B4A27444-AC9D-46F6-9E1D-3A859029D73D}"/>
      </w:docPartPr>
      <w:docPartBody>
        <w:p w:rsidR="00E506FA" w:rsidRDefault="0041202B">
          <w:r>
            <w:rPr>
              <w:color w:val="222222"/>
              <w:sz w:val="20"/>
              <w:szCs w:val="20"/>
              <w:shd w:val="clear" w:color="auto" w:fill="FFFFFF"/>
            </w:rPr>
            <w:t xml:space="preserve">   </w:t>
          </w:r>
        </w:p>
      </w:docPartBody>
    </w:docPart>
    <w:docPart>
      <w:docPartPr>
        <w:name w:val="4BC83FA8B6C44DB1A16573479B8B60DA"/>
        <w:category>
          <w:name w:val="General"/>
          <w:gallery w:val="placeholder"/>
        </w:category>
        <w:types>
          <w:type w:val="bbPlcHdr"/>
        </w:types>
        <w:behaviors>
          <w:behavior w:val="content"/>
        </w:behaviors>
        <w:guid w:val="{86C78DBD-ECC8-4D57-B52A-A2B93B115100}"/>
      </w:docPartPr>
      <w:docPartBody>
        <w:p w:rsidR="00E506FA" w:rsidRDefault="00975723">
          <w:r w:rsidRPr="00350F0A">
            <w:rPr>
              <w:rStyle w:val="PlaceholderText"/>
            </w:rPr>
            <w:t>Choose an item.</w:t>
          </w:r>
        </w:p>
      </w:docPartBody>
    </w:docPart>
    <w:docPart>
      <w:docPartPr>
        <w:name w:val="79E0F27D4A22400D8E39D4F63C815056"/>
        <w:category>
          <w:name w:val="General"/>
          <w:gallery w:val="placeholder"/>
        </w:category>
        <w:types>
          <w:type w:val="bbPlcHdr"/>
        </w:types>
        <w:behaviors>
          <w:behavior w:val="content"/>
        </w:behaviors>
        <w:guid w:val="{D60D954F-64A0-4384-B9BC-9A1BD7D145E6}"/>
      </w:docPartPr>
      <w:docPartBody>
        <w:p w:rsidR="00E506FA" w:rsidRDefault="0041202B">
          <w:r>
            <w:rPr>
              <w:color w:val="222222"/>
              <w:sz w:val="20"/>
              <w:szCs w:val="20"/>
              <w:shd w:val="clear" w:color="auto" w:fill="FFFFFF"/>
            </w:rPr>
            <w:t xml:space="preserve">   </w:t>
          </w:r>
        </w:p>
      </w:docPartBody>
    </w:docPart>
    <w:docPart>
      <w:docPartPr>
        <w:name w:val="409A2452FC2541688A1CDF937402F06E"/>
        <w:category>
          <w:name w:val="General"/>
          <w:gallery w:val="placeholder"/>
        </w:category>
        <w:types>
          <w:type w:val="bbPlcHdr"/>
        </w:types>
        <w:behaviors>
          <w:behavior w:val="content"/>
        </w:behaviors>
        <w:guid w:val="{41B59C5A-57DE-40B0-9847-BF807B22F70F}"/>
      </w:docPartPr>
      <w:docPartBody>
        <w:p w:rsidR="00E506FA" w:rsidRDefault="0041202B">
          <w:r>
            <w:rPr>
              <w:color w:val="222222"/>
              <w:sz w:val="20"/>
              <w:szCs w:val="20"/>
              <w:shd w:val="clear" w:color="auto" w:fill="FFFFFF"/>
            </w:rPr>
            <w:t xml:space="preserve">   </w:t>
          </w:r>
        </w:p>
      </w:docPartBody>
    </w:docPart>
    <w:docPart>
      <w:docPartPr>
        <w:name w:val="C05265255BEC472F9199D8D84C3330E4"/>
        <w:category>
          <w:name w:val="General"/>
          <w:gallery w:val="placeholder"/>
        </w:category>
        <w:types>
          <w:type w:val="bbPlcHdr"/>
        </w:types>
        <w:behaviors>
          <w:behavior w:val="content"/>
        </w:behaviors>
        <w:guid w:val="{5CE91CAA-A417-4C9D-955E-9E3BA60FED24}"/>
      </w:docPartPr>
      <w:docPartBody>
        <w:p w:rsidR="00E506FA" w:rsidRDefault="0041202B">
          <w:r>
            <w:rPr>
              <w:color w:val="222222"/>
              <w:sz w:val="20"/>
              <w:szCs w:val="20"/>
              <w:shd w:val="clear" w:color="auto" w:fill="FFFFFF"/>
            </w:rPr>
            <w:t xml:space="preserve">   </w:t>
          </w:r>
        </w:p>
      </w:docPartBody>
    </w:docPart>
    <w:docPart>
      <w:docPartPr>
        <w:name w:val="3C84CC363349420FA4631B73D297F162"/>
        <w:category>
          <w:name w:val="General"/>
          <w:gallery w:val="placeholder"/>
        </w:category>
        <w:types>
          <w:type w:val="bbPlcHdr"/>
        </w:types>
        <w:behaviors>
          <w:behavior w:val="content"/>
        </w:behaviors>
        <w:guid w:val="{0BFD6462-D597-4AA3-AC00-5B05F3001476}"/>
      </w:docPartPr>
      <w:docPartBody>
        <w:p w:rsidR="00E506FA" w:rsidRDefault="0041202B">
          <w:r>
            <w:rPr>
              <w:color w:val="222222"/>
              <w:sz w:val="20"/>
              <w:szCs w:val="20"/>
              <w:shd w:val="clear" w:color="auto" w:fill="FFFFFF"/>
            </w:rPr>
            <w:t xml:space="preserve">   </w:t>
          </w:r>
        </w:p>
      </w:docPartBody>
    </w:docPart>
    <w:docPart>
      <w:docPartPr>
        <w:name w:val="FB2C2E66FE2A4514A1CDCEF8B830CDE3"/>
        <w:category>
          <w:name w:val="General"/>
          <w:gallery w:val="placeholder"/>
        </w:category>
        <w:types>
          <w:type w:val="bbPlcHdr"/>
        </w:types>
        <w:behaviors>
          <w:behavior w:val="content"/>
        </w:behaviors>
        <w:guid w:val="{277B0629-F8CB-44F5-9F7E-488F243B8CE1}"/>
      </w:docPartPr>
      <w:docPartBody>
        <w:p w:rsidR="00E506FA" w:rsidRDefault="0041202B">
          <w:r>
            <w:rPr>
              <w:color w:val="222222"/>
              <w:sz w:val="20"/>
              <w:szCs w:val="20"/>
              <w:shd w:val="clear" w:color="auto" w:fill="FFFFFF"/>
            </w:rPr>
            <w:t xml:space="preserve">   </w:t>
          </w:r>
        </w:p>
      </w:docPartBody>
    </w:docPart>
    <w:docPart>
      <w:docPartPr>
        <w:name w:val="FF9A429FCCB34987B72FC54608C9B0E5"/>
        <w:category>
          <w:name w:val="General"/>
          <w:gallery w:val="placeholder"/>
        </w:category>
        <w:types>
          <w:type w:val="bbPlcHdr"/>
        </w:types>
        <w:behaviors>
          <w:behavior w:val="content"/>
        </w:behaviors>
        <w:guid w:val="{5033CDD0-CA50-4E0C-A14D-799FFBA91EE5}"/>
      </w:docPartPr>
      <w:docPartBody>
        <w:p w:rsidR="00E506FA" w:rsidRDefault="0041202B">
          <w:r>
            <w:rPr>
              <w:color w:val="222222"/>
              <w:sz w:val="20"/>
              <w:szCs w:val="20"/>
              <w:shd w:val="clear" w:color="auto" w:fill="FFFFFF"/>
            </w:rPr>
            <w:t xml:space="preserve">   </w:t>
          </w:r>
        </w:p>
      </w:docPartBody>
    </w:docPart>
    <w:docPart>
      <w:docPartPr>
        <w:name w:val="86CCDBBC7F4A4620BF5D8A2B270ECF42"/>
        <w:category>
          <w:name w:val="General"/>
          <w:gallery w:val="placeholder"/>
        </w:category>
        <w:types>
          <w:type w:val="bbPlcHdr"/>
        </w:types>
        <w:behaviors>
          <w:behavior w:val="content"/>
        </w:behaviors>
        <w:guid w:val="{BCEC0EFA-188A-4EE8-9904-BA86486C24B3}"/>
      </w:docPartPr>
      <w:docPartBody>
        <w:p w:rsidR="00E506FA" w:rsidRDefault="00975723">
          <w:r w:rsidRPr="00350F0A">
            <w:rPr>
              <w:rStyle w:val="PlaceholderText"/>
            </w:rPr>
            <w:t>Choose an item.</w:t>
          </w:r>
        </w:p>
      </w:docPartBody>
    </w:docPart>
    <w:docPart>
      <w:docPartPr>
        <w:name w:val="099813573DF947D19EDA17965A44556A"/>
        <w:category>
          <w:name w:val="General"/>
          <w:gallery w:val="placeholder"/>
        </w:category>
        <w:types>
          <w:type w:val="bbPlcHdr"/>
        </w:types>
        <w:behaviors>
          <w:behavior w:val="content"/>
        </w:behaviors>
        <w:guid w:val="{D6581E26-1770-4A82-B99A-33B5A0A71635}"/>
      </w:docPartPr>
      <w:docPartBody>
        <w:p w:rsidR="00E506FA" w:rsidRDefault="0041202B">
          <w:r>
            <w:rPr>
              <w:color w:val="222222"/>
              <w:sz w:val="20"/>
              <w:szCs w:val="20"/>
              <w:shd w:val="clear" w:color="auto" w:fill="FFFFFF"/>
            </w:rPr>
            <w:t xml:space="preserve">   </w:t>
          </w:r>
        </w:p>
      </w:docPartBody>
    </w:docPart>
    <w:docPart>
      <w:docPartPr>
        <w:name w:val="DCCAFB0DEB4C412AAF6F78A3E9AFF8E9"/>
        <w:category>
          <w:name w:val="General"/>
          <w:gallery w:val="placeholder"/>
        </w:category>
        <w:types>
          <w:type w:val="bbPlcHdr"/>
        </w:types>
        <w:behaviors>
          <w:behavior w:val="content"/>
        </w:behaviors>
        <w:guid w:val="{1F69EB0D-3F6A-46ED-9D4A-7E9B9091A74C}"/>
      </w:docPartPr>
      <w:docPartBody>
        <w:p w:rsidR="00E506FA" w:rsidRDefault="0041202B">
          <w:r>
            <w:rPr>
              <w:color w:val="222222"/>
              <w:sz w:val="20"/>
              <w:szCs w:val="20"/>
              <w:shd w:val="clear" w:color="auto" w:fill="FFFFFF"/>
            </w:rPr>
            <w:t xml:space="preserve">   </w:t>
          </w:r>
        </w:p>
      </w:docPartBody>
    </w:docPart>
    <w:docPart>
      <w:docPartPr>
        <w:name w:val="8455164950204026A15FFDA7D9BA51A4"/>
        <w:category>
          <w:name w:val="General"/>
          <w:gallery w:val="placeholder"/>
        </w:category>
        <w:types>
          <w:type w:val="bbPlcHdr"/>
        </w:types>
        <w:behaviors>
          <w:behavior w:val="content"/>
        </w:behaviors>
        <w:guid w:val="{E292516B-8287-4DBE-944F-DB83D10E8B51}"/>
      </w:docPartPr>
      <w:docPartBody>
        <w:p w:rsidR="00E506FA" w:rsidRDefault="0041202B">
          <w:r>
            <w:rPr>
              <w:color w:val="222222"/>
              <w:sz w:val="20"/>
              <w:szCs w:val="20"/>
              <w:shd w:val="clear" w:color="auto" w:fill="FFFFFF"/>
            </w:rPr>
            <w:t xml:space="preserve">   </w:t>
          </w:r>
        </w:p>
      </w:docPartBody>
    </w:docPart>
    <w:docPart>
      <w:docPartPr>
        <w:name w:val="8B9623AF75AF429893EA0802764839CE"/>
        <w:category>
          <w:name w:val="General"/>
          <w:gallery w:val="placeholder"/>
        </w:category>
        <w:types>
          <w:type w:val="bbPlcHdr"/>
        </w:types>
        <w:behaviors>
          <w:behavior w:val="content"/>
        </w:behaviors>
        <w:guid w:val="{5606EB60-F9B4-4188-AA27-363D7618BFE4}"/>
      </w:docPartPr>
      <w:docPartBody>
        <w:p w:rsidR="00E506FA" w:rsidRDefault="0041202B">
          <w:r>
            <w:rPr>
              <w:color w:val="222222"/>
              <w:sz w:val="20"/>
              <w:szCs w:val="20"/>
              <w:shd w:val="clear" w:color="auto" w:fill="FFFFFF"/>
            </w:rPr>
            <w:t xml:space="preserve">   </w:t>
          </w:r>
        </w:p>
      </w:docPartBody>
    </w:docPart>
    <w:docPart>
      <w:docPartPr>
        <w:name w:val="D97270A7CAEC43C3A5FD80C71953968A"/>
        <w:category>
          <w:name w:val="General"/>
          <w:gallery w:val="placeholder"/>
        </w:category>
        <w:types>
          <w:type w:val="bbPlcHdr"/>
        </w:types>
        <w:behaviors>
          <w:behavior w:val="content"/>
        </w:behaviors>
        <w:guid w:val="{153392A7-887B-48CA-9480-5FF83023AF23}"/>
      </w:docPartPr>
      <w:docPartBody>
        <w:p w:rsidR="00E506FA" w:rsidRDefault="0041202B">
          <w:r>
            <w:rPr>
              <w:color w:val="222222"/>
              <w:sz w:val="20"/>
              <w:szCs w:val="20"/>
              <w:shd w:val="clear" w:color="auto" w:fill="FFFFFF"/>
            </w:rPr>
            <w:t xml:space="preserve">   </w:t>
          </w:r>
        </w:p>
      </w:docPartBody>
    </w:docPart>
    <w:docPart>
      <w:docPartPr>
        <w:name w:val="40651C5EED5B483588FE64DA48320EB2"/>
        <w:category>
          <w:name w:val="General"/>
          <w:gallery w:val="placeholder"/>
        </w:category>
        <w:types>
          <w:type w:val="bbPlcHdr"/>
        </w:types>
        <w:behaviors>
          <w:behavior w:val="content"/>
        </w:behaviors>
        <w:guid w:val="{D507E1D1-6E0F-48E3-A0EE-A6ECA58189A8}"/>
      </w:docPartPr>
      <w:docPartBody>
        <w:p w:rsidR="00E506FA" w:rsidRDefault="0041202B">
          <w:r>
            <w:rPr>
              <w:color w:val="222222"/>
              <w:sz w:val="20"/>
              <w:szCs w:val="20"/>
              <w:shd w:val="clear" w:color="auto" w:fill="FFFFFF"/>
            </w:rPr>
            <w:t xml:space="preserve">   </w:t>
          </w:r>
        </w:p>
      </w:docPartBody>
    </w:docPart>
    <w:docPart>
      <w:docPartPr>
        <w:name w:val="1157311BF010432896B4F7EFF06DA6D5"/>
        <w:category>
          <w:name w:val="General"/>
          <w:gallery w:val="placeholder"/>
        </w:category>
        <w:types>
          <w:type w:val="bbPlcHdr"/>
        </w:types>
        <w:behaviors>
          <w:behavior w:val="content"/>
        </w:behaviors>
        <w:guid w:val="{FA5B63D4-0C96-46D4-8152-07DC2D5882E5}"/>
      </w:docPartPr>
      <w:docPartBody>
        <w:p w:rsidR="00E506FA" w:rsidRDefault="00975723">
          <w:r w:rsidRPr="00350F0A">
            <w:rPr>
              <w:rStyle w:val="PlaceholderText"/>
            </w:rPr>
            <w:t>Choose an item.</w:t>
          </w:r>
        </w:p>
      </w:docPartBody>
    </w:docPart>
    <w:docPart>
      <w:docPartPr>
        <w:name w:val="7A290289ABA04732AA15E6AA3C3C2D87"/>
        <w:category>
          <w:name w:val="General"/>
          <w:gallery w:val="placeholder"/>
        </w:category>
        <w:types>
          <w:type w:val="bbPlcHdr"/>
        </w:types>
        <w:behaviors>
          <w:behavior w:val="content"/>
        </w:behaviors>
        <w:guid w:val="{F7FF8884-C08C-4569-8544-D780014E880A}"/>
      </w:docPartPr>
      <w:docPartBody>
        <w:p w:rsidR="00E506FA" w:rsidRDefault="0041202B">
          <w:r>
            <w:rPr>
              <w:color w:val="222222"/>
              <w:sz w:val="20"/>
              <w:szCs w:val="20"/>
              <w:shd w:val="clear" w:color="auto" w:fill="FFFFFF"/>
            </w:rPr>
            <w:t xml:space="preserve">   </w:t>
          </w:r>
        </w:p>
      </w:docPartBody>
    </w:docPart>
    <w:docPart>
      <w:docPartPr>
        <w:name w:val="C94585C8AEF84827BF35FF2DF5FE5CF8"/>
        <w:category>
          <w:name w:val="General"/>
          <w:gallery w:val="placeholder"/>
        </w:category>
        <w:types>
          <w:type w:val="bbPlcHdr"/>
        </w:types>
        <w:behaviors>
          <w:behavior w:val="content"/>
        </w:behaviors>
        <w:guid w:val="{B6C11F8A-0470-4EDB-BC1D-7CAE7C866CA3}"/>
      </w:docPartPr>
      <w:docPartBody>
        <w:p w:rsidR="00E506FA" w:rsidRDefault="0041202B">
          <w:r>
            <w:rPr>
              <w:color w:val="222222"/>
              <w:sz w:val="20"/>
              <w:szCs w:val="20"/>
              <w:shd w:val="clear" w:color="auto" w:fill="FFFFFF"/>
            </w:rPr>
            <w:t xml:space="preserve">   </w:t>
          </w:r>
        </w:p>
      </w:docPartBody>
    </w:docPart>
    <w:docPart>
      <w:docPartPr>
        <w:name w:val="2A10090A91DF42668E73E074F71661A6"/>
        <w:category>
          <w:name w:val="General"/>
          <w:gallery w:val="placeholder"/>
        </w:category>
        <w:types>
          <w:type w:val="bbPlcHdr"/>
        </w:types>
        <w:behaviors>
          <w:behavior w:val="content"/>
        </w:behaviors>
        <w:guid w:val="{09E79F90-53CD-48E7-B21E-9E11A5E162B3}"/>
      </w:docPartPr>
      <w:docPartBody>
        <w:p w:rsidR="00E506FA" w:rsidRDefault="0041202B">
          <w:r>
            <w:rPr>
              <w:color w:val="222222"/>
              <w:sz w:val="20"/>
              <w:szCs w:val="20"/>
              <w:shd w:val="clear" w:color="auto" w:fill="FFFFFF"/>
            </w:rPr>
            <w:t xml:space="preserve">   </w:t>
          </w:r>
        </w:p>
      </w:docPartBody>
    </w:docPart>
    <w:docPart>
      <w:docPartPr>
        <w:name w:val="084511AA8F3B4163B13D143C13AC05E9"/>
        <w:category>
          <w:name w:val="General"/>
          <w:gallery w:val="placeholder"/>
        </w:category>
        <w:types>
          <w:type w:val="bbPlcHdr"/>
        </w:types>
        <w:behaviors>
          <w:behavior w:val="content"/>
        </w:behaviors>
        <w:guid w:val="{13E73451-F6CE-4414-B45F-B0989C89D13C}"/>
      </w:docPartPr>
      <w:docPartBody>
        <w:p w:rsidR="00E506FA" w:rsidRDefault="0041202B">
          <w:r>
            <w:rPr>
              <w:color w:val="222222"/>
              <w:sz w:val="20"/>
              <w:szCs w:val="20"/>
              <w:shd w:val="clear" w:color="auto" w:fill="FFFFFF"/>
            </w:rPr>
            <w:t xml:space="preserve">   </w:t>
          </w:r>
        </w:p>
      </w:docPartBody>
    </w:docPart>
    <w:docPart>
      <w:docPartPr>
        <w:name w:val="078A0A3AA3A14D45AA939575BB9346D6"/>
        <w:category>
          <w:name w:val="General"/>
          <w:gallery w:val="placeholder"/>
        </w:category>
        <w:types>
          <w:type w:val="bbPlcHdr"/>
        </w:types>
        <w:behaviors>
          <w:behavior w:val="content"/>
        </w:behaviors>
        <w:guid w:val="{166AD519-FA96-4D25-85D7-E443265C0EBD}"/>
      </w:docPartPr>
      <w:docPartBody>
        <w:p w:rsidR="00E506FA" w:rsidRDefault="0041202B">
          <w:r>
            <w:rPr>
              <w:color w:val="222222"/>
              <w:sz w:val="20"/>
              <w:szCs w:val="20"/>
              <w:shd w:val="clear" w:color="auto" w:fill="FFFFFF"/>
            </w:rPr>
            <w:t xml:space="preserve">   </w:t>
          </w:r>
        </w:p>
      </w:docPartBody>
    </w:docPart>
    <w:docPart>
      <w:docPartPr>
        <w:name w:val="B0EF94F6AB5C47E7ADC0BFFAE87008B5"/>
        <w:category>
          <w:name w:val="General"/>
          <w:gallery w:val="placeholder"/>
        </w:category>
        <w:types>
          <w:type w:val="bbPlcHdr"/>
        </w:types>
        <w:behaviors>
          <w:behavior w:val="content"/>
        </w:behaviors>
        <w:guid w:val="{4785E2B6-23D3-4B22-ADF3-06BF83C6DCE7}"/>
      </w:docPartPr>
      <w:docPartBody>
        <w:p w:rsidR="00E506FA" w:rsidRDefault="0041202B">
          <w:r>
            <w:rPr>
              <w:color w:val="222222"/>
              <w:sz w:val="20"/>
              <w:szCs w:val="20"/>
              <w:shd w:val="clear" w:color="auto" w:fill="FFFFFF"/>
            </w:rPr>
            <w:t xml:space="preserve">   </w:t>
          </w:r>
        </w:p>
      </w:docPartBody>
    </w:docPart>
    <w:docPart>
      <w:docPartPr>
        <w:name w:val="058A05AF270F475DA8155C74D6FCEC49"/>
        <w:category>
          <w:name w:val="General"/>
          <w:gallery w:val="placeholder"/>
        </w:category>
        <w:types>
          <w:type w:val="bbPlcHdr"/>
        </w:types>
        <w:behaviors>
          <w:behavior w:val="content"/>
        </w:behaviors>
        <w:guid w:val="{3D097B1C-41E8-464F-B150-BAF8D019488F}"/>
      </w:docPartPr>
      <w:docPartBody>
        <w:p w:rsidR="00E506FA" w:rsidRDefault="0041202B">
          <w:r>
            <w:rPr>
              <w:color w:val="222222"/>
              <w:sz w:val="20"/>
              <w:szCs w:val="20"/>
              <w:shd w:val="clear" w:color="auto" w:fill="FFFFFF"/>
            </w:rPr>
            <w:t xml:space="preserve">   </w:t>
          </w:r>
        </w:p>
      </w:docPartBody>
    </w:docPart>
    <w:docPart>
      <w:docPartPr>
        <w:name w:val="5A4B2C510FA946A3804AD4E77DAB18E9"/>
        <w:category>
          <w:name w:val="General"/>
          <w:gallery w:val="placeholder"/>
        </w:category>
        <w:types>
          <w:type w:val="bbPlcHdr"/>
        </w:types>
        <w:behaviors>
          <w:behavior w:val="content"/>
        </w:behaviors>
        <w:guid w:val="{8BB0016C-F9E7-46DD-8F49-A63032930801}"/>
      </w:docPartPr>
      <w:docPartBody>
        <w:p w:rsidR="00E506FA" w:rsidRDefault="00975723">
          <w:r w:rsidRPr="00350F0A">
            <w:rPr>
              <w:rStyle w:val="PlaceholderText"/>
            </w:rPr>
            <w:t>Choose an item.</w:t>
          </w:r>
        </w:p>
      </w:docPartBody>
    </w:docPart>
    <w:docPart>
      <w:docPartPr>
        <w:name w:val="AA7CBCA1FBDE4717BA0E8F1FFA48D526"/>
        <w:category>
          <w:name w:val="General"/>
          <w:gallery w:val="placeholder"/>
        </w:category>
        <w:types>
          <w:type w:val="bbPlcHdr"/>
        </w:types>
        <w:behaviors>
          <w:behavior w:val="content"/>
        </w:behaviors>
        <w:guid w:val="{775478BD-BC88-4C03-9A22-9C5B56A8A4E3}"/>
      </w:docPartPr>
      <w:docPartBody>
        <w:p w:rsidR="00E506FA" w:rsidRDefault="0041202B">
          <w:r>
            <w:rPr>
              <w:color w:val="222222"/>
              <w:sz w:val="20"/>
              <w:szCs w:val="20"/>
              <w:shd w:val="clear" w:color="auto" w:fill="FFFFFF"/>
            </w:rPr>
            <w:t xml:space="preserve">   </w:t>
          </w:r>
        </w:p>
      </w:docPartBody>
    </w:docPart>
    <w:docPart>
      <w:docPartPr>
        <w:name w:val="EA6B37CD2D0B4F3D93FC0ACDFA6EF840"/>
        <w:category>
          <w:name w:val="General"/>
          <w:gallery w:val="placeholder"/>
        </w:category>
        <w:types>
          <w:type w:val="bbPlcHdr"/>
        </w:types>
        <w:behaviors>
          <w:behavior w:val="content"/>
        </w:behaviors>
        <w:guid w:val="{EF3120C7-9F31-489D-BA25-DD2E10135D44}"/>
      </w:docPartPr>
      <w:docPartBody>
        <w:p w:rsidR="00E506FA" w:rsidRDefault="0041202B">
          <w:r>
            <w:rPr>
              <w:color w:val="222222"/>
              <w:sz w:val="20"/>
              <w:szCs w:val="20"/>
              <w:shd w:val="clear" w:color="auto" w:fill="FFFFFF"/>
            </w:rPr>
            <w:t xml:space="preserve">   </w:t>
          </w:r>
        </w:p>
      </w:docPartBody>
    </w:docPart>
    <w:docPart>
      <w:docPartPr>
        <w:name w:val="040625BC3F2449999A2F5BD80386FC37"/>
        <w:category>
          <w:name w:val="General"/>
          <w:gallery w:val="placeholder"/>
        </w:category>
        <w:types>
          <w:type w:val="bbPlcHdr"/>
        </w:types>
        <w:behaviors>
          <w:behavior w:val="content"/>
        </w:behaviors>
        <w:guid w:val="{598FAF4B-8A8C-496C-9818-2CF295970FCC}"/>
      </w:docPartPr>
      <w:docPartBody>
        <w:p w:rsidR="00E506FA" w:rsidRDefault="0041202B">
          <w:r>
            <w:rPr>
              <w:color w:val="222222"/>
              <w:sz w:val="20"/>
              <w:szCs w:val="20"/>
              <w:shd w:val="clear" w:color="auto" w:fill="FFFFFF"/>
            </w:rPr>
            <w:t xml:space="preserve">   </w:t>
          </w:r>
        </w:p>
      </w:docPartBody>
    </w:docPart>
    <w:docPart>
      <w:docPartPr>
        <w:name w:val="7787AE7AB8B14E0A9625C7A74B7D89FF"/>
        <w:category>
          <w:name w:val="General"/>
          <w:gallery w:val="placeholder"/>
        </w:category>
        <w:types>
          <w:type w:val="bbPlcHdr"/>
        </w:types>
        <w:behaviors>
          <w:behavior w:val="content"/>
        </w:behaviors>
        <w:guid w:val="{4D610CF7-AFFD-426E-994E-59BCBF7B202E}"/>
      </w:docPartPr>
      <w:docPartBody>
        <w:p w:rsidR="00E506FA" w:rsidRDefault="0041202B">
          <w:r>
            <w:rPr>
              <w:color w:val="222222"/>
              <w:sz w:val="20"/>
              <w:szCs w:val="20"/>
              <w:shd w:val="clear" w:color="auto" w:fill="FFFFFF"/>
            </w:rPr>
            <w:t xml:space="preserve">   </w:t>
          </w:r>
        </w:p>
      </w:docPartBody>
    </w:docPart>
    <w:docPart>
      <w:docPartPr>
        <w:name w:val="54760D0CBB664ECFA421152EF99D5ED5"/>
        <w:category>
          <w:name w:val="General"/>
          <w:gallery w:val="placeholder"/>
        </w:category>
        <w:types>
          <w:type w:val="bbPlcHdr"/>
        </w:types>
        <w:behaviors>
          <w:behavior w:val="content"/>
        </w:behaviors>
        <w:guid w:val="{E6B65134-0B03-4898-81D2-EF91B6873201}"/>
      </w:docPartPr>
      <w:docPartBody>
        <w:p w:rsidR="00E506FA" w:rsidRDefault="0041202B">
          <w:r>
            <w:rPr>
              <w:color w:val="222222"/>
              <w:sz w:val="20"/>
              <w:szCs w:val="20"/>
              <w:shd w:val="clear" w:color="auto" w:fill="FFFFFF"/>
            </w:rPr>
            <w:t xml:space="preserve">   </w:t>
          </w:r>
        </w:p>
      </w:docPartBody>
    </w:docPart>
    <w:docPart>
      <w:docPartPr>
        <w:name w:val="39CF3D7AE254484FA908DDC606F1B900"/>
        <w:category>
          <w:name w:val="General"/>
          <w:gallery w:val="placeholder"/>
        </w:category>
        <w:types>
          <w:type w:val="bbPlcHdr"/>
        </w:types>
        <w:behaviors>
          <w:behavior w:val="content"/>
        </w:behaviors>
        <w:guid w:val="{8DDCDD8D-1D09-4C54-9465-54863018EFA7}"/>
      </w:docPartPr>
      <w:docPartBody>
        <w:p w:rsidR="00E506FA" w:rsidRDefault="0041202B">
          <w:r>
            <w:rPr>
              <w:color w:val="222222"/>
              <w:sz w:val="20"/>
              <w:szCs w:val="20"/>
              <w:shd w:val="clear" w:color="auto" w:fill="FFFFFF"/>
            </w:rPr>
            <w:t xml:space="preserve">   </w:t>
          </w:r>
        </w:p>
      </w:docPartBody>
    </w:docPart>
    <w:docPart>
      <w:docPartPr>
        <w:name w:val="9C62D5A5B9AC44DE90C6721DCE401EC8"/>
        <w:category>
          <w:name w:val="General"/>
          <w:gallery w:val="placeholder"/>
        </w:category>
        <w:types>
          <w:type w:val="bbPlcHdr"/>
        </w:types>
        <w:behaviors>
          <w:behavior w:val="content"/>
        </w:behaviors>
        <w:guid w:val="{ADC6ACE3-403A-4DD1-8E2E-CB32468EF64C}"/>
      </w:docPartPr>
      <w:docPartBody>
        <w:p w:rsidR="00E506FA" w:rsidRDefault="0041202B">
          <w:r>
            <w:rPr>
              <w:color w:val="222222"/>
              <w:sz w:val="20"/>
              <w:szCs w:val="20"/>
              <w:shd w:val="clear" w:color="auto" w:fill="FFFFFF"/>
            </w:rPr>
            <w:t xml:space="preserve">   </w:t>
          </w:r>
        </w:p>
      </w:docPartBody>
    </w:docPart>
    <w:docPart>
      <w:docPartPr>
        <w:name w:val="A0BBECD228F5402E9F5B6AC2104794A1"/>
        <w:category>
          <w:name w:val="General"/>
          <w:gallery w:val="placeholder"/>
        </w:category>
        <w:types>
          <w:type w:val="bbPlcHdr"/>
        </w:types>
        <w:behaviors>
          <w:behavior w:val="content"/>
        </w:behaviors>
        <w:guid w:val="{E544BC0B-967C-436E-B25E-922628CB4EC5}"/>
      </w:docPartPr>
      <w:docPartBody>
        <w:p w:rsidR="00E506FA" w:rsidRDefault="00975723">
          <w:r w:rsidRPr="00350F0A">
            <w:rPr>
              <w:rStyle w:val="PlaceholderText"/>
            </w:rPr>
            <w:t>Choose an item.</w:t>
          </w:r>
        </w:p>
      </w:docPartBody>
    </w:docPart>
    <w:docPart>
      <w:docPartPr>
        <w:name w:val="F4928A92BAE4477D9D8638C9A9AB390E"/>
        <w:category>
          <w:name w:val="General"/>
          <w:gallery w:val="placeholder"/>
        </w:category>
        <w:types>
          <w:type w:val="bbPlcHdr"/>
        </w:types>
        <w:behaviors>
          <w:behavior w:val="content"/>
        </w:behaviors>
        <w:guid w:val="{4F563932-3550-4485-916E-9E81272D6DEE}"/>
      </w:docPartPr>
      <w:docPartBody>
        <w:p w:rsidR="00E506FA" w:rsidRDefault="0041202B">
          <w:r>
            <w:rPr>
              <w:color w:val="222222"/>
              <w:sz w:val="20"/>
              <w:szCs w:val="20"/>
              <w:shd w:val="clear" w:color="auto" w:fill="FFFFFF"/>
            </w:rPr>
            <w:t xml:space="preserve">   </w:t>
          </w:r>
        </w:p>
      </w:docPartBody>
    </w:docPart>
    <w:docPart>
      <w:docPartPr>
        <w:name w:val="F45AB84BBCED41989CB95C2C854C2C9E"/>
        <w:category>
          <w:name w:val="General"/>
          <w:gallery w:val="placeholder"/>
        </w:category>
        <w:types>
          <w:type w:val="bbPlcHdr"/>
        </w:types>
        <w:behaviors>
          <w:behavior w:val="content"/>
        </w:behaviors>
        <w:guid w:val="{108697A1-925E-41B3-AC0B-B10B9032367D}"/>
      </w:docPartPr>
      <w:docPartBody>
        <w:p w:rsidR="00E506FA" w:rsidRDefault="0041202B">
          <w:r>
            <w:rPr>
              <w:color w:val="222222"/>
              <w:sz w:val="20"/>
              <w:szCs w:val="20"/>
              <w:shd w:val="clear" w:color="auto" w:fill="FFFFFF"/>
            </w:rPr>
            <w:t xml:space="preserve">   </w:t>
          </w:r>
        </w:p>
      </w:docPartBody>
    </w:docPart>
    <w:docPart>
      <w:docPartPr>
        <w:name w:val="8221CC1C41114C90B1D287465ADF3C89"/>
        <w:category>
          <w:name w:val="General"/>
          <w:gallery w:val="placeholder"/>
        </w:category>
        <w:types>
          <w:type w:val="bbPlcHdr"/>
        </w:types>
        <w:behaviors>
          <w:behavior w:val="content"/>
        </w:behaviors>
        <w:guid w:val="{31D852A1-F837-45B4-BCD3-8EC1E53DC72E}"/>
      </w:docPartPr>
      <w:docPartBody>
        <w:p w:rsidR="00E506FA" w:rsidRDefault="0041202B">
          <w:r>
            <w:rPr>
              <w:color w:val="222222"/>
              <w:sz w:val="20"/>
              <w:szCs w:val="20"/>
              <w:shd w:val="clear" w:color="auto" w:fill="FFFFFF"/>
            </w:rPr>
            <w:t xml:space="preserve">   </w:t>
          </w:r>
        </w:p>
      </w:docPartBody>
    </w:docPart>
    <w:docPart>
      <w:docPartPr>
        <w:name w:val="1A387749BE2A4AECA9C1A7530F0D381B"/>
        <w:category>
          <w:name w:val="General"/>
          <w:gallery w:val="placeholder"/>
        </w:category>
        <w:types>
          <w:type w:val="bbPlcHdr"/>
        </w:types>
        <w:behaviors>
          <w:behavior w:val="content"/>
        </w:behaviors>
        <w:guid w:val="{B6F520AB-6997-475E-BC5C-903AE679A154}"/>
      </w:docPartPr>
      <w:docPartBody>
        <w:p w:rsidR="00E506FA" w:rsidRDefault="0041202B">
          <w:r>
            <w:rPr>
              <w:color w:val="222222"/>
              <w:sz w:val="20"/>
              <w:szCs w:val="20"/>
              <w:shd w:val="clear" w:color="auto" w:fill="FFFFFF"/>
            </w:rPr>
            <w:t xml:space="preserve">   </w:t>
          </w:r>
        </w:p>
      </w:docPartBody>
    </w:docPart>
    <w:docPart>
      <w:docPartPr>
        <w:name w:val="3800DC6E91BF4C60825C139414AA4C17"/>
        <w:category>
          <w:name w:val="General"/>
          <w:gallery w:val="placeholder"/>
        </w:category>
        <w:types>
          <w:type w:val="bbPlcHdr"/>
        </w:types>
        <w:behaviors>
          <w:behavior w:val="content"/>
        </w:behaviors>
        <w:guid w:val="{7722E768-CF42-4C72-9FDD-236623B7BE15}"/>
      </w:docPartPr>
      <w:docPartBody>
        <w:p w:rsidR="00E506FA" w:rsidRDefault="0041202B">
          <w:r>
            <w:rPr>
              <w:color w:val="222222"/>
              <w:sz w:val="20"/>
              <w:szCs w:val="20"/>
              <w:shd w:val="clear" w:color="auto" w:fill="FFFFFF"/>
            </w:rPr>
            <w:t xml:space="preserve">   </w:t>
          </w:r>
        </w:p>
      </w:docPartBody>
    </w:docPart>
    <w:docPart>
      <w:docPartPr>
        <w:name w:val="5211E09721C94C57AD05E606D52F6F15"/>
        <w:category>
          <w:name w:val="General"/>
          <w:gallery w:val="placeholder"/>
        </w:category>
        <w:types>
          <w:type w:val="bbPlcHdr"/>
        </w:types>
        <w:behaviors>
          <w:behavior w:val="content"/>
        </w:behaviors>
        <w:guid w:val="{3219FFD5-ABC3-4059-AE74-5C7D1B663244}"/>
      </w:docPartPr>
      <w:docPartBody>
        <w:p w:rsidR="00E506FA" w:rsidRDefault="0041202B">
          <w:r>
            <w:rPr>
              <w:color w:val="222222"/>
              <w:sz w:val="20"/>
              <w:szCs w:val="20"/>
              <w:shd w:val="clear" w:color="auto" w:fill="FFFFFF"/>
            </w:rPr>
            <w:t xml:space="preserve">   </w:t>
          </w:r>
        </w:p>
      </w:docPartBody>
    </w:docPart>
    <w:docPart>
      <w:docPartPr>
        <w:name w:val="117ED3B8215D4FD7845DFCED0BDEA480"/>
        <w:category>
          <w:name w:val="General"/>
          <w:gallery w:val="placeholder"/>
        </w:category>
        <w:types>
          <w:type w:val="bbPlcHdr"/>
        </w:types>
        <w:behaviors>
          <w:behavior w:val="content"/>
        </w:behaviors>
        <w:guid w:val="{02FEC225-DEFA-4669-BA57-2924C521F47F}"/>
      </w:docPartPr>
      <w:docPartBody>
        <w:p w:rsidR="00E506FA" w:rsidRDefault="0041202B">
          <w:r>
            <w:rPr>
              <w:color w:val="222222"/>
              <w:sz w:val="20"/>
              <w:szCs w:val="20"/>
              <w:shd w:val="clear" w:color="auto" w:fill="FFFFFF"/>
            </w:rPr>
            <w:t xml:space="preserve">   </w:t>
          </w:r>
        </w:p>
      </w:docPartBody>
    </w:docPart>
    <w:docPart>
      <w:docPartPr>
        <w:name w:val="95CA00D01D2D4339A251902962C88035"/>
        <w:category>
          <w:name w:val="General"/>
          <w:gallery w:val="placeholder"/>
        </w:category>
        <w:types>
          <w:type w:val="bbPlcHdr"/>
        </w:types>
        <w:behaviors>
          <w:behavior w:val="content"/>
        </w:behaviors>
        <w:guid w:val="{BF73F6BD-4EC1-4631-A659-ABF662B13D60}"/>
      </w:docPartPr>
      <w:docPartBody>
        <w:p w:rsidR="00E506FA" w:rsidRDefault="00975723">
          <w:r w:rsidRPr="00350F0A">
            <w:rPr>
              <w:rStyle w:val="PlaceholderText"/>
            </w:rPr>
            <w:t>Choose an item.</w:t>
          </w:r>
        </w:p>
      </w:docPartBody>
    </w:docPart>
    <w:docPart>
      <w:docPartPr>
        <w:name w:val="3F2A66A2D0BE47B6AB4EE953326697A9"/>
        <w:category>
          <w:name w:val="General"/>
          <w:gallery w:val="placeholder"/>
        </w:category>
        <w:types>
          <w:type w:val="bbPlcHdr"/>
        </w:types>
        <w:behaviors>
          <w:behavior w:val="content"/>
        </w:behaviors>
        <w:guid w:val="{56CD600F-B4E6-4B76-A74E-6A56752DD0A3}"/>
      </w:docPartPr>
      <w:docPartBody>
        <w:p w:rsidR="00E506FA" w:rsidRDefault="0041202B">
          <w:r>
            <w:rPr>
              <w:color w:val="222222"/>
              <w:sz w:val="20"/>
              <w:szCs w:val="20"/>
              <w:shd w:val="clear" w:color="auto" w:fill="FFFFFF"/>
            </w:rPr>
            <w:t xml:space="preserve">   </w:t>
          </w:r>
        </w:p>
      </w:docPartBody>
    </w:docPart>
    <w:docPart>
      <w:docPartPr>
        <w:name w:val="25144E61BDD645849513CEA6202D2CA6"/>
        <w:category>
          <w:name w:val="General"/>
          <w:gallery w:val="placeholder"/>
        </w:category>
        <w:types>
          <w:type w:val="bbPlcHdr"/>
        </w:types>
        <w:behaviors>
          <w:behavior w:val="content"/>
        </w:behaviors>
        <w:guid w:val="{ABCC4E83-51D9-4B00-848A-E609F48C4AF7}"/>
      </w:docPartPr>
      <w:docPartBody>
        <w:p w:rsidR="00E506FA" w:rsidRDefault="0041202B">
          <w:r>
            <w:rPr>
              <w:color w:val="222222"/>
              <w:sz w:val="20"/>
              <w:szCs w:val="20"/>
              <w:shd w:val="clear" w:color="auto" w:fill="FFFFFF"/>
            </w:rPr>
            <w:t xml:space="preserve">   </w:t>
          </w:r>
        </w:p>
      </w:docPartBody>
    </w:docPart>
    <w:docPart>
      <w:docPartPr>
        <w:name w:val="7DE07BCCCB7C4308825C2D2170922510"/>
        <w:category>
          <w:name w:val="General"/>
          <w:gallery w:val="placeholder"/>
        </w:category>
        <w:types>
          <w:type w:val="bbPlcHdr"/>
        </w:types>
        <w:behaviors>
          <w:behavior w:val="content"/>
        </w:behaviors>
        <w:guid w:val="{B8E07B66-0152-4BE3-9124-4E4AC6A28B45}"/>
      </w:docPartPr>
      <w:docPartBody>
        <w:p w:rsidR="00E506FA" w:rsidRDefault="0041202B">
          <w:r>
            <w:rPr>
              <w:color w:val="222222"/>
              <w:sz w:val="20"/>
              <w:szCs w:val="20"/>
              <w:shd w:val="clear" w:color="auto" w:fill="FFFFFF"/>
            </w:rPr>
            <w:t xml:space="preserve">   </w:t>
          </w:r>
        </w:p>
      </w:docPartBody>
    </w:docPart>
    <w:docPart>
      <w:docPartPr>
        <w:name w:val="966FF590ECB24F2E89EE652D79DADC8E"/>
        <w:category>
          <w:name w:val="General"/>
          <w:gallery w:val="placeholder"/>
        </w:category>
        <w:types>
          <w:type w:val="bbPlcHdr"/>
        </w:types>
        <w:behaviors>
          <w:behavior w:val="content"/>
        </w:behaviors>
        <w:guid w:val="{D424E4A1-AF79-4E05-B075-3479CE860419}"/>
      </w:docPartPr>
      <w:docPartBody>
        <w:p w:rsidR="00E506FA" w:rsidRDefault="0041202B">
          <w:r>
            <w:rPr>
              <w:color w:val="222222"/>
              <w:sz w:val="20"/>
              <w:szCs w:val="20"/>
              <w:shd w:val="clear" w:color="auto" w:fill="FFFFFF"/>
            </w:rPr>
            <w:t xml:space="preserve">   </w:t>
          </w:r>
        </w:p>
      </w:docPartBody>
    </w:docPart>
    <w:docPart>
      <w:docPartPr>
        <w:name w:val="A4ECF619F44748E9A12F58E1614D24CB"/>
        <w:category>
          <w:name w:val="General"/>
          <w:gallery w:val="placeholder"/>
        </w:category>
        <w:types>
          <w:type w:val="bbPlcHdr"/>
        </w:types>
        <w:behaviors>
          <w:behavior w:val="content"/>
        </w:behaviors>
        <w:guid w:val="{7233945D-147C-4FE7-BB07-B7D30EEF6686}"/>
      </w:docPartPr>
      <w:docPartBody>
        <w:p w:rsidR="00E506FA" w:rsidRDefault="0041202B">
          <w:r>
            <w:rPr>
              <w:color w:val="222222"/>
              <w:sz w:val="20"/>
              <w:szCs w:val="20"/>
              <w:shd w:val="clear" w:color="auto" w:fill="FFFFFF"/>
            </w:rPr>
            <w:t xml:space="preserve">   </w:t>
          </w:r>
        </w:p>
      </w:docPartBody>
    </w:docPart>
    <w:docPart>
      <w:docPartPr>
        <w:name w:val="5EA1CD8C2D3D4290B12D1C9A311814EE"/>
        <w:category>
          <w:name w:val="General"/>
          <w:gallery w:val="placeholder"/>
        </w:category>
        <w:types>
          <w:type w:val="bbPlcHdr"/>
        </w:types>
        <w:behaviors>
          <w:behavior w:val="content"/>
        </w:behaviors>
        <w:guid w:val="{FAA44601-9550-4711-A654-FB8A69B598B1}"/>
      </w:docPartPr>
      <w:docPartBody>
        <w:p w:rsidR="00E506FA" w:rsidRDefault="0041202B">
          <w:r>
            <w:rPr>
              <w:color w:val="222222"/>
              <w:sz w:val="20"/>
              <w:szCs w:val="20"/>
              <w:shd w:val="clear" w:color="auto" w:fill="FFFFFF"/>
            </w:rPr>
            <w:t xml:space="preserve">   </w:t>
          </w:r>
        </w:p>
      </w:docPartBody>
    </w:docPart>
    <w:docPart>
      <w:docPartPr>
        <w:name w:val="BC22A74FC5E6439F93B469211B6FE7ED"/>
        <w:category>
          <w:name w:val="General"/>
          <w:gallery w:val="placeholder"/>
        </w:category>
        <w:types>
          <w:type w:val="bbPlcHdr"/>
        </w:types>
        <w:behaviors>
          <w:behavior w:val="content"/>
        </w:behaviors>
        <w:guid w:val="{BF41C931-5BF6-485C-A230-7AFEAB6B6049}"/>
      </w:docPartPr>
      <w:docPartBody>
        <w:p w:rsidR="00E506FA" w:rsidRDefault="0041202B">
          <w:r>
            <w:rPr>
              <w:color w:val="222222"/>
              <w:sz w:val="20"/>
              <w:szCs w:val="20"/>
              <w:shd w:val="clear" w:color="auto" w:fill="FFFFFF"/>
            </w:rPr>
            <w:t xml:space="preserve">   </w:t>
          </w:r>
        </w:p>
      </w:docPartBody>
    </w:docPart>
    <w:docPart>
      <w:docPartPr>
        <w:name w:val="B7249288801F4934B85694ACC8F8BFBD"/>
        <w:category>
          <w:name w:val="General"/>
          <w:gallery w:val="placeholder"/>
        </w:category>
        <w:types>
          <w:type w:val="bbPlcHdr"/>
        </w:types>
        <w:behaviors>
          <w:behavior w:val="content"/>
        </w:behaviors>
        <w:guid w:val="{299B469F-4340-4947-93D1-7CD8C307A114}"/>
      </w:docPartPr>
      <w:docPartBody>
        <w:p w:rsidR="00E506FA" w:rsidRDefault="00975723">
          <w:r w:rsidRPr="00350F0A">
            <w:rPr>
              <w:rStyle w:val="PlaceholderText"/>
            </w:rPr>
            <w:t>Choose an item.</w:t>
          </w:r>
        </w:p>
      </w:docPartBody>
    </w:docPart>
    <w:docPart>
      <w:docPartPr>
        <w:name w:val="55D90D79AA184F4B8D800B8486DA22F2"/>
        <w:category>
          <w:name w:val="General"/>
          <w:gallery w:val="placeholder"/>
        </w:category>
        <w:types>
          <w:type w:val="bbPlcHdr"/>
        </w:types>
        <w:behaviors>
          <w:behavior w:val="content"/>
        </w:behaviors>
        <w:guid w:val="{D13A3286-728B-4100-B337-D81C046B1A75}"/>
      </w:docPartPr>
      <w:docPartBody>
        <w:p w:rsidR="00E506FA" w:rsidRDefault="0041202B">
          <w:r>
            <w:rPr>
              <w:color w:val="222222"/>
              <w:sz w:val="20"/>
              <w:szCs w:val="20"/>
              <w:shd w:val="clear" w:color="auto" w:fill="FFFFFF"/>
            </w:rPr>
            <w:t xml:space="preserve">   </w:t>
          </w:r>
        </w:p>
      </w:docPartBody>
    </w:docPart>
    <w:docPart>
      <w:docPartPr>
        <w:name w:val="0825D3F47002458BA258EEB0FAD2C733"/>
        <w:category>
          <w:name w:val="General"/>
          <w:gallery w:val="placeholder"/>
        </w:category>
        <w:types>
          <w:type w:val="bbPlcHdr"/>
        </w:types>
        <w:behaviors>
          <w:behavior w:val="content"/>
        </w:behaviors>
        <w:guid w:val="{6015CBD7-6E45-42F2-98EC-A63C8599017A}"/>
      </w:docPartPr>
      <w:docPartBody>
        <w:p w:rsidR="00E506FA" w:rsidRDefault="0041202B">
          <w:r>
            <w:rPr>
              <w:color w:val="222222"/>
              <w:sz w:val="20"/>
              <w:szCs w:val="20"/>
              <w:shd w:val="clear" w:color="auto" w:fill="FFFFFF"/>
            </w:rPr>
            <w:t xml:space="preserve">   </w:t>
          </w:r>
        </w:p>
      </w:docPartBody>
    </w:docPart>
    <w:docPart>
      <w:docPartPr>
        <w:name w:val="EC07CEAC1F814A2A9A90BA424D50DF3C"/>
        <w:category>
          <w:name w:val="General"/>
          <w:gallery w:val="placeholder"/>
        </w:category>
        <w:types>
          <w:type w:val="bbPlcHdr"/>
        </w:types>
        <w:behaviors>
          <w:behavior w:val="content"/>
        </w:behaviors>
        <w:guid w:val="{9DF2E87B-DE77-4568-BFB1-2B79D6D02365}"/>
      </w:docPartPr>
      <w:docPartBody>
        <w:p w:rsidR="00E506FA" w:rsidRDefault="0041202B">
          <w:r>
            <w:rPr>
              <w:color w:val="222222"/>
              <w:sz w:val="20"/>
              <w:szCs w:val="20"/>
              <w:shd w:val="clear" w:color="auto" w:fill="FFFFFF"/>
            </w:rPr>
            <w:t xml:space="preserve">   </w:t>
          </w:r>
        </w:p>
      </w:docPartBody>
    </w:docPart>
    <w:docPart>
      <w:docPartPr>
        <w:name w:val="CD84E75F7A984EA39E796E878DBC5FB4"/>
        <w:category>
          <w:name w:val="General"/>
          <w:gallery w:val="placeholder"/>
        </w:category>
        <w:types>
          <w:type w:val="bbPlcHdr"/>
        </w:types>
        <w:behaviors>
          <w:behavior w:val="content"/>
        </w:behaviors>
        <w:guid w:val="{3E0B6DFB-6D46-4A95-A93F-A08BF4D66447}"/>
      </w:docPartPr>
      <w:docPartBody>
        <w:p w:rsidR="00E506FA" w:rsidRDefault="0041202B">
          <w:r>
            <w:rPr>
              <w:color w:val="222222"/>
              <w:sz w:val="20"/>
              <w:szCs w:val="20"/>
              <w:shd w:val="clear" w:color="auto" w:fill="FFFFFF"/>
            </w:rPr>
            <w:t xml:space="preserve">   </w:t>
          </w:r>
        </w:p>
      </w:docPartBody>
    </w:docPart>
    <w:docPart>
      <w:docPartPr>
        <w:name w:val="5AC7A0D54F044A4A8E6973CD98868D42"/>
        <w:category>
          <w:name w:val="General"/>
          <w:gallery w:val="placeholder"/>
        </w:category>
        <w:types>
          <w:type w:val="bbPlcHdr"/>
        </w:types>
        <w:behaviors>
          <w:behavior w:val="content"/>
        </w:behaviors>
        <w:guid w:val="{254C1653-292B-4D60-9988-0BDBA8BC74EC}"/>
      </w:docPartPr>
      <w:docPartBody>
        <w:p w:rsidR="00E506FA" w:rsidRDefault="0041202B">
          <w:r>
            <w:rPr>
              <w:color w:val="222222"/>
              <w:sz w:val="20"/>
              <w:szCs w:val="20"/>
              <w:shd w:val="clear" w:color="auto" w:fill="FFFFFF"/>
            </w:rPr>
            <w:t xml:space="preserve">   </w:t>
          </w:r>
        </w:p>
      </w:docPartBody>
    </w:docPart>
    <w:docPart>
      <w:docPartPr>
        <w:name w:val="8A61322F85874401A508292515942236"/>
        <w:category>
          <w:name w:val="General"/>
          <w:gallery w:val="placeholder"/>
        </w:category>
        <w:types>
          <w:type w:val="bbPlcHdr"/>
        </w:types>
        <w:behaviors>
          <w:behavior w:val="content"/>
        </w:behaviors>
        <w:guid w:val="{320EF934-DEB1-4D8F-80CF-7D14F30B2601}"/>
      </w:docPartPr>
      <w:docPartBody>
        <w:p w:rsidR="00E506FA" w:rsidRDefault="0041202B">
          <w:r>
            <w:rPr>
              <w:color w:val="222222"/>
              <w:sz w:val="20"/>
              <w:szCs w:val="20"/>
              <w:shd w:val="clear" w:color="auto" w:fill="FFFFFF"/>
            </w:rPr>
            <w:t xml:space="preserve">   </w:t>
          </w:r>
        </w:p>
      </w:docPartBody>
    </w:docPart>
    <w:docPart>
      <w:docPartPr>
        <w:name w:val="CB54AC4430384B748915EDF217783FB7"/>
        <w:category>
          <w:name w:val="General"/>
          <w:gallery w:val="placeholder"/>
        </w:category>
        <w:types>
          <w:type w:val="bbPlcHdr"/>
        </w:types>
        <w:behaviors>
          <w:behavior w:val="content"/>
        </w:behaviors>
        <w:guid w:val="{20DE1784-3397-45CC-809C-1E463DCFD6C2}"/>
      </w:docPartPr>
      <w:docPartBody>
        <w:p w:rsidR="00E506FA" w:rsidRDefault="0041202B">
          <w:r>
            <w:rPr>
              <w:color w:val="222222"/>
              <w:sz w:val="20"/>
              <w:szCs w:val="20"/>
              <w:shd w:val="clear" w:color="auto" w:fill="FFFFFF"/>
            </w:rPr>
            <w:t xml:space="preserve">   </w:t>
          </w:r>
        </w:p>
      </w:docPartBody>
    </w:docPart>
    <w:docPart>
      <w:docPartPr>
        <w:name w:val="FE7A08E2A85B45508B49BEC976D004DB"/>
        <w:category>
          <w:name w:val="General"/>
          <w:gallery w:val="placeholder"/>
        </w:category>
        <w:types>
          <w:type w:val="bbPlcHdr"/>
        </w:types>
        <w:behaviors>
          <w:behavior w:val="content"/>
        </w:behaviors>
        <w:guid w:val="{A13FB767-C624-4E82-A995-735B0827B09D}"/>
      </w:docPartPr>
      <w:docPartBody>
        <w:p w:rsidR="00E506FA" w:rsidRDefault="00975723">
          <w:r w:rsidRPr="00350F0A">
            <w:rPr>
              <w:rStyle w:val="PlaceholderText"/>
            </w:rPr>
            <w:t>Choose an item.</w:t>
          </w:r>
        </w:p>
      </w:docPartBody>
    </w:docPart>
    <w:docPart>
      <w:docPartPr>
        <w:name w:val="C58337FE29434F3289381E11C2114B2A"/>
        <w:category>
          <w:name w:val="General"/>
          <w:gallery w:val="placeholder"/>
        </w:category>
        <w:types>
          <w:type w:val="bbPlcHdr"/>
        </w:types>
        <w:behaviors>
          <w:behavior w:val="content"/>
        </w:behaviors>
        <w:guid w:val="{A47356A7-82AE-44D2-9923-43E3E3706B9A}"/>
      </w:docPartPr>
      <w:docPartBody>
        <w:p w:rsidR="00E506FA" w:rsidRDefault="0041202B">
          <w:r>
            <w:rPr>
              <w:color w:val="222222"/>
              <w:sz w:val="20"/>
              <w:szCs w:val="20"/>
              <w:shd w:val="clear" w:color="auto" w:fill="FFFFFF"/>
            </w:rPr>
            <w:t xml:space="preserve">   </w:t>
          </w:r>
        </w:p>
      </w:docPartBody>
    </w:docPart>
    <w:docPart>
      <w:docPartPr>
        <w:name w:val="36D9F088A6604A649A1B17364EE1954B"/>
        <w:category>
          <w:name w:val="General"/>
          <w:gallery w:val="placeholder"/>
        </w:category>
        <w:types>
          <w:type w:val="bbPlcHdr"/>
        </w:types>
        <w:behaviors>
          <w:behavior w:val="content"/>
        </w:behaviors>
        <w:guid w:val="{BD9F7B31-E13F-45DF-8347-60BE34B13827}"/>
      </w:docPartPr>
      <w:docPartBody>
        <w:p w:rsidR="00E506FA" w:rsidRDefault="0041202B">
          <w:r>
            <w:rPr>
              <w:color w:val="222222"/>
              <w:sz w:val="20"/>
              <w:szCs w:val="20"/>
              <w:shd w:val="clear" w:color="auto" w:fill="FFFFFF"/>
            </w:rPr>
            <w:t xml:space="preserve">   </w:t>
          </w:r>
        </w:p>
      </w:docPartBody>
    </w:docPart>
    <w:docPart>
      <w:docPartPr>
        <w:name w:val="05F2B04790844B75929FDC4F26B32FCC"/>
        <w:category>
          <w:name w:val="General"/>
          <w:gallery w:val="placeholder"/>
        </w:category>
        <w:types>
          <w:type w:val="bbPlcHdr"/>
        </w:types>
        <w:behaviors>
          <w:behavior w:val="content"/>
        </w:behaviors>
        <w:guid w:val="{ABEA808D-B591-4AA2-960B-D66130ED8471}"/>
      </w:docPartPr>
      <w:docPartBody>
        <w:p w:rsidR="00E506FA" w:rsidRDefault="0041202B">
          <w:r>
            <w:rPr>
              <w:color w:val="222222"/>
              <w:sz w:val="20"/>
              <w:szCs w:val="20"/>
              <w:shd w:val="clear" w:color="auto" w:fill="FFFFFF"/>
            </w:rPr>
            <w:t xml:space="preserve">   </w:t>
          </w:r>
        </w:p>
      </w:docPartBody>
    </w:docPart>
    <w:docPart>
      <w:docPartPr>
        <w:name w:val="E12042220F5340B080FE88A9ACF23FC7"/>
        <w:category>
          <w:name w:val="General"/>
          <w:gallery w:val="placeholder"/>
        </w:category>
        <w:types>
          <w:type w:val="bbPlcHdr"/>
        </w:types>
        <w:behaviors>
          <w:behavior w:val="content"/>
        </w:behaviors>
        <w:guid w:val="{6DAFF57D-3C94-4DF4-AC1F-0FD405097F08}"/>
      </w:docPartPr>
      <w:docPartBody>
        <w:p w:rsidR="00E506FA" w:rsidRDefault="0041202B">
          <w:r>
            <w:rPr>
              <w:color w:val="222222"/>
              <w:sz w:val="20"/>
              <w:szCs w:val="20"/>
              <w:shd w:val="clear" w:color="auto" w:fill="FFFFFF"/>
            </w:rPr>
            <w:t xml:space="preserve">   </w:t>
          </w:r>
        </w:p>
      </w:docPartBody>
    </w:docPart>
    <w:docPart>
      <w:docPartPr>
        <w:name w:val="BF4BB29183AE488281D10E2A2F6C40BA"/>
        <w:category>
          <w:name w:val="General"/>
          <w:gallery w:val="placeholder"/>
        </w:category>
        <w:types>
          <w:type w:val="bbPlcHdr"/>
        </w:types>
        <w:behaviors>
          <w:behavior w:val="content"/>
        </w:behaviors>
        <w:guid w:val="{28DFF76F-B407-4E48-BB6B-10F2D99C97AB}"/>
      </w:docPartPr>
      <w:docPartBody>
        <w:p w:rsidR="00E506FA" w:rsidRDefault="0041202B">
          <w:r>
            <w:rPr>
              <w:color w:val="222222"/>
              <w:sz w:val="20"/>
              <w:szCs w:val="20"/>
              <w:shd w:val="clear" w:color="auto" w:fill="FFFFFF"/>
            </w:rPr>
            <w:t xml:space="preserve">   </w:t>
          </w:r>
        </w:p>
      </w:docPartBody>
    </w:docPart>
    <w:docPart>
      <w:docPartPr>
        <w:name w:val="6F6AF6505FCE45A1A5505D4DDF7BDA4F"/>
        <w:category>
          <w:name w:val="General"/>
          <w:gallery w:val="placeholder"/>
        </w:category>
        <w:types>
          <w:type w:val="bbPlcHdr"/>
        </w:types>
        <w:behaviors>
          <w:behavior w:val="content"/>
        </w:behaviors>
        <w:guid w:val="{9AA3C77F-7441-4F8B-90EE-DACB5EEAFC2E}"/>
      </w:docPartPr>
      <w:docPartBody>
        <w:p w:rsidR="00E506FA" w:rsidRDefault="0041202B">
          <w:r>
            <w:rPr>
              <w:color w:val="222222"/>
              <w:sz w:val="20"/>
              <w:szCs w:val="20"/>
              <w:shd w:val="clear" w:color="auto" w:fill="FFFFFF"/>
            </w:rPr>
            <w:t xml:space="preserve">   </w:t>
          </w:r>
        </w:p>
      </w:docPartBody>
    </w:docPart>
    <w:docPart>
      <w:docPartPr>
        <w:name w:val="2840DD5786B2480CAA728560D93AC36E"/>
        <w:category>
          <w:name w:val="General"/>
          <w:gallery w:val="placeholder"/>
        </w:category>
        <w:types>
          <w:type w:val="bbPlcHdr"/>
        </w:types>
        <w:behaviors>
          <w:behavior w:val="content"/>
        </w:behaviors>
        <w:guid w:val="{5331F81A-367A-44EA-9552-C5765E9040CF}"/>
      </w:docPartPr>
      <w:docPartBody>
        <w:p w:rsidR="00E506FA" w:rsidRDefault="0041202B">
          <w:r>
            <w:rPr>
              <w:color w:val="222222"/>
              <w:sz w:val="20"/>
              <w:szCs w:val="20"/>
              <w:shd w:val="clear" w:color="auto" w:fill="FFFFFF"/>
            </w:rPr>
            <w:t xml:space="preserve">   </w:t>
          </w:r>
        </w:p>
      </w:docPartBody>
    </w:docPart>
    <w:docPart>
      <w:docPartPr>
        <w:name w:val="C30C3043DBE24B67BC0469155F7FF5EB"/>
        <w:category>
          <w:name w:val="General"/>
          <w:gallery w:val="placeholder"/>
        </w:category>
        <w:types>
          <w:type w:val="bbPlcHdr"/>
        </w:types>
        <w:behaviors>
          <w:behavior w:val="content"/>
        </w:behaviors>
        <w:guid w:val="{AA2394BC-F1D6-4BCB-9472-5234A57D494F}"/>
      </w:docPartPr>
      <w:docPartBody>
        <w:p w:rsidR="00E506FA" w:rsidRDefault="00975723">
          <w:r w:rsidRPr="00350F0A">
            <w:rPr>
              <w:rStyle w:val="PlaceholderText"/>
            </w:rPr>
            <w:t>Choose an item.</w:t>
          </w:r>
        </w:p>
      </w:docPartBody>
    </w:docPart>
    <w:docPart>
      <w:docPartPr>
        <w:name w:val="DB71B39F31FE43EFB82CABC37001C26E"/>
        <w:category>
          <w:name w:val="General"/>
          <w:gallery w:val="placeholder"/>
        </w:category>
        <w:types>
          <w:type w:val="bbPlcHdr"/>
        </w:types>
        <w:behaviors>
          <w:behavior w:val="content"/>
        </w:behaviors>
        <w:guid w:val="{717C984D-4BBE-4950-99D0-E481C5DB3DCB}"/>
      </w:docPartPr>
      <w:docPartBody>
        <w:p w:rsidR="00E506FA" w:rsidRDefault="0041202B">
          <w:r>
            <w:rPr>
              <w:color w:val="222222"/>
              <w:sz w:val="20"/>
              <w:szCs w:val="20"/>
              <w:shd w:val="clear" w:color="auto" w:fill="FFFFFF"/>
            </w:rPr>
            <w:t xml:space="preserve">   </w:t>
          </w:r>
        </w:p>
      </w:docPartBody>
    </w:docPart>
    <w:docPart>
      <w:docPartPr>
        <w:name w:val="3A78C809CC6B418C8CC14F802D89AE2B"/>
        <w:category>
          <w:name w:val="General"/>
          <w:gallery w:val="placeholder"/>
        </w:category>
        <w:types>
          <w:type w:val="bbPlcHdr"/>
        </w:types>
        <w:behaviors>
          <w:behavior w:val="content"/>
        </w:behaviors>
        <w:guid w:val="{9AAA949B-4AAF-4DC1-9C63-6F815A88F527}"/>
      </w:docPartPr>
      <w:docPartBody>
        <w:p w:rsidR="00E506FA" w:rsidRDefault="0041202B">
          <w:r>
            <w:rPr>
              <w:color w:val="222222"/>
              <w:sz w:val="20"/>
              <w:szCs w:val="20"/>
              <w:shd w:val="clear" w:color="auto" w:fill="FFFFFF"/>
            </w:rPr>
            <w:t xml:space="preserve">   </w:t>
          </w:r>
        </w:p>
      </w:docPartBody>
    </w:docPart>
    <w:docPart>
      <w:docPartPr>
        <w:name w:val="65ADAB312C0A44B4942AB63BF9AFD800"/>
        <w:category>
          <w:name w:val="General"/>
          <w:gallery w:val="placeholder"/>
        </w:category>
        <w:types>
          <w:type w:val="bbPlcHdr"/>
        </w:types>
        <w:behaviors>
          <w:behavior w:val="content"/>
        </w:behaviors>
        <w:guid w:val="{B00B1EF2-87F1-40EB-9CB4-698FC17121F6}"/>
      </w:docPartPr>
      <w:docPartBody>
        <w:p w:rsidR="00E506FA" w:rsidRDefault="0041202B">
          <w:r>
            <w:rPr>
              <w:color w:val="222222"/>
              <w:sz w:val="20"/>
              <w:szCs w:val="20"/>
              <w:shd w:val="clear" w:color="auto" w:fill="FFFFFF"/>
            </w:rPr>
            <w:t xml:space="preserve">   </w:t>
          </w:r>
        </w:p>
      </w:docPartBody>
    </w:docPart>
    <w:docPart>
      <w:docPartPr>
        <w:name w:val="FBA2388A64224A7C8531638859126204"/>
        <w:category>
          <w:name w:val="General"/>
          <w:gallery w:val="placeholder"/>
        </w:category>
        <w:types>
          <w:type w:val="bbPlcHdr"/>
        </w:types>
        <w:behaviors>
          <w:behavior w:val="content"/>
        </w:behaviors>
        <w:guid w:val="{90A76076-A5A1-46AF-8AC8-E98BCF7DDDC8}"/>
      </w:docPartPr>
      <w:docPartBody>
        <w:p w:rsidR="00E506FA" w:rsidRDefault="0041202B">
          <w:r>
            <w:rPr>
              <w:color w:val="222222"/>
              <w:sz w:val="20"/>
              <w:szCs w:val="20"/>
              <w:shd w:val="clear" w:color="auto" w:fill="FFFFFF"/>
            </w:rPr>
            <w:t xml:space="preserve">   </w:t>
          </w:r>
        </w:p>
      </w:docPartBody>
    </w:docPart>
    <w:docPart>
      <w:docPartPr>
        <w:name w:val="CEAE5EBA4C8C42129FB80F528C65B66B"/>
        <w:category>
          <w:name w:val="General"/>
          <w:gallery w:val="placeholder"/>
        </w:category>
        <w:types>
          <w:type w:val="bbPlcHdr"/>
        </w:types>
        <w:behaviors>
          <w:behavior w:val="content"/>
        </w:behaviors>
        <w:guid w:val="{BCEF6D8A-DF7F-4F27-907C-B4A52E73D296}"/>
      </w:docPartPr>
      <w:docPartBody>
        <w:p w:rsidR="00E506FA" w:rsidRDefault="0041202B">
          <w:r>
            <w:rPr>
              <w:color w:val="222222"/>
              <w:sz w:val="20"/>
              <w:szCs w:val="20"/>
              <w:shd w:val="clear" w:color="auto" w:fill="FFFFFF"/>
            </w:rPr>
            <w:t xml:space="preserve">   </w:t>
          </w:r>
        </w:p>
      </w:docPartBody>
    </w:docPart>
    <w:docPart>
      <w:docPartPr>
        <w:name w:val="A07255B850964F7BA326CB1C18927F60"/>
        <w:category>
          <w:name w:val="General"/>
          <w:gallery w:val="placeholder"/>
        </w:category>
        <w:types>
          <w:type w:val="bbPlcHdr"/>
        </w:types>
        <w:behaviors>
          <w:behavior w:val="content"/>
        </w:behaviors>
        <w:guid w:val="{63AC0164-A2B4-4E56-A1CD-93F203D5A251}"/>
      </w:docPartPr>
      <w:docPartBody>
        <w:p w:rsidR="00E506FA" w:rsidRDefault="0041202B">
          <w:r>
            <w:rPr>
              <w:color w:val="222222"/>
              <w:sz w:val="20"/>
              <w:szCs w:val="20"/>
              <w:shd w:val="clear" w:color="auto" w:fill="FFFFFF"/>
            </w:rPr>
            <w:t xml:space="preserve">   </w:t>
          </w:r>
        </w:p>
      </w:docPartBody>
    </w:docPart>
    <w:docPart>
      <w:docPartPr>
        <w:name w:val="12BC76E0C1EA4792BF25127ADC9D7838"/>
        <w:category>
          <w:name w:val="General"/>
          <w:gallery w:val="placeholder"/>
        </w:category>
        <w:types>
          <w:type w:val="bbPlcHdr"/>
        </w:types>
        <w:behaviors>
          <w:behavior w:val="content"/>
        </w:behaviors>
        <w:guid w:val="{744EA0E8-4C5D-483D-AED7-55F3A6FF1795}"/>
      </w:docPartPr>
      <w:docPartBody>
        <w:p w:rsidR="00E506FA" w:rsidRDefault="0041202B">
          <w:r>
            <w:rPr>
              <w:color w:val="222222"/>
              <w:sz w:val="20"/>
              <w:szCs w:val="20"/>
              <w:shd w:val="clear" w:color="auto" w:fill="FFFFFF"/>
            </w:rPr>
            <w:t xml:space="preserve">   </w:t>
          </w:r>
        </w:p>
      </w:docPartBody>
    </w:docPart>
    <w:docPart>
      <w:docPartPr>
        <w:name w:val="6E21BA05108748278E483BF30BC565DB"/>
        <w:category>
          <w:name w:val="General"/>
          <w:gallery w:val="placeholder"/>
        </w:category>
        <w:types>
          <w:type w:val="bbPlcHdr"/>
        </w:types>
        <w:behaviors>
          <w:behavior w:val="content"/>
        </w:behaviors>
        <w:guid w:val="{BC658975-C20B-475A-B749-06C7A3DB4A85}"/>
      </w:docPartPr>
      <w:docPartBody>
        <w:p w:rsidR="00E506FA" w:rsidRDefault="00975723">
          <w:r w:rsidRPr="00350F0A">
            <w:rPr>
              <w:rStyle w:val="PlaceholderText"/>
            </w:rPr>
            <w:t>Choose an item.</w:t>
          </w:r>
        </w:p>
      </w:docPartBody>
    </w:docPart>
    <w:docPart>
      <w:docPartPr>
        <w:name w:val="A743B21107D94340AC4704B43BD69FFC"/>
        <w:category>
          <w:name w:val="General"/>
          <w:gallery w:val="placeholder"/>
        </w:category>
        <w:types>
          <w:type w:val="bbPlcHdr"/>
        </w:types>
        <w:behaviors>
          <w:behavior w:val="content"/>
        </w:behaviors>
        <w:guid w:val="{1B029E76-E9BA-4A31-A504-1DDB718A2967}"/>
      </w:docPartPr>
      <w:docPartBody>
        <w:p w:rsidR="00E506FA" w:rsidRDefault="0041202B">
          <w:r>
            <w:rPr>
              <w:color w:val="222222"/>
              <w:sz w:val="20"/>
              <w:szCs w:val="20"/>
              <w:shd w:val="clear" w:color="auto" w:fill="FFFFFF"/>
            </w:rPr>
            <w:t xml:space="preserve">   </w:t>
          </w:r>
        </w:p>
      </w:docPartBody>
    </w:docPart>
    <w:docPart>
      <w:docPartPr>
        <w:name w:val="3DA361CDDF11420FAE5AAD39BAF7E229"/>
        <w:category>
          <w:name w:val="General"/>
          <w:gallery w:val="placeholder"/>
        </w:category>
        <w:types>
          <w:type w:val="bbPlcHdr"/>
        </w:types>
        <w:behaviors>
          <w:behavior w:val="content"/>
        </w:behaviors>
        <w:guid w:val="{7C8C4B94-7510-49CF-A3C8-40CEAC01608F}"/>
      </w:docPartPr>
      <w:docPartBody>
        <w:p w:rsidR="00E506FA" w:rsidRDefault="0041202B">
          <w:r>
            <w:rPr>
              <w:color w:val="222222"/>
              <w:sz w:val="20"/>
              <w:szCs w:val="20"/>
              <w:shd w:val="clear" w:color="auto" w:fill="FFFFFF"/>
            </w:rPr>
            <w:t xml:space="preserve">   </w:t>
          </w:r>
        </w:p>
      </w:docPartBody>
    </w:docPart>
    <w:docPart>
      <w:docPartPr>
        <w:name w:val="5651EFB2C9C64665BEE1720BD1BD2968"/>
        <w:category>
          <w:name w:val="General"/>
          <w:gallery w:val="placeholder"/>
        </w:category>
        <w:types>
          <w:type w:val="bbPlcHdr"/>
        </w:types>
        <w:behaviors>
          <w:behavior w:val="content"/>
        </w:behaviors>
        <w:guid w:val="{5C473BEF-02B9-47E5-B539-E3572F49A460}"/>
      </w:docPartPr>
      <w:docPartBody>
        <w:p w:rsidR="00E506FA" w:rsidRDefault="0041202B">
          <w:r>
            <w:rPr>
              <w:color w:val="222222"/>
              <w:sz w:val="20"/>
              <w:szCs w:val="20"/>
              <w:shd w:val="clear" w:color="auto" w:fill="FFFFFF"/>
            </w:rPr>
            <w:t xml:space="preserve">   </w:t>
          </w:r>
        </w:p>
      </w:docPartBody>
    </w:docPart>
    <w:docPart>
      <w:docPartPr>
        <w:name w:val="318997B31C434DC9952B41F032F64FCD"/>
        <w:category>
          <w:name w:val="General"/>
          <w:gallery w:val="placeholder"/>
        </w:category>
        <w:types>
          <w:type w:val="bbPlcHdr"/>
        </w:types>
        <w:behaviors>
          <w:behavior w:val="content"/>
        </w:behaviors>
        <w:guid w:val="{7207A3D0-3AF2-4980-9F0C-DDC6A504044B}"/>
      </w:docPartPr>
      <w:docPartBody>
        <w:p w:rsidR="00E506FA" w:rsidRDefault="0041202B">
          <w:r>
            <w:rPr>
              <w:color w:val="222222"/>
              <w:sz w:val="20"/>
              <w:szCs w:val="20"/>
              <w:shd w:val="clear" w:color="auto" w:fill="FFFFFF"/>
            </w:rPr>
            <w:t xml:space="preserve">   </w:t>
          </w:r>
        </w:p>
      </w:docPartBody>
    </w:docPart>
    <w:docPart>
      <w:docPartPr>
        <w:name w:val="E130191E850D481F870BB315098E6A08"/>
        <w:category>
          <w:name w:val="General"/>
          <w:gallery w:val="placeholder"/>
        </w:category>
        <w:types>
          <w:type w:val="bbPlcHdr"/>
        </w:types>
        <w:behaviors>
          <w:behavior w:val="content"/>
        </w:behaviors>
        <w:guid w:val="{E0918F99-457B-47F7-95B6-0E55E6231B9F}"/>
      </w:docPartPr>
      <w:docPartBody>
        <w:p w:rsidR="00E506FA" w:rsidRDefault="0041202B">
          <w:r>
            <w:rPr>
              <w:color w:val="222222"/>
              <w:sz w:val="20"/>
              <w:szCs w:val="20"/>
              <w:shd w:val="clear" w:color="auto" w:fill="FFFFFF"/>
            </w:rPr>
            <w:t xml:space="preserve">   </w:t>
          </w:r>
        </w:p>
      </w:docPartBody>
    </w:docPart>
    <w:docPart>
      <w:docPartPr>
        <w:name w:val="6B8D43F656D847E095BFEDB6A9DADFA2"/>
        <w:category>
          <w:name w:val="General"/>
          <w:gallery w:val="placeholder"/>
        </w:category>
        <w:types>
          <w:type w:val="bbPlcHdr"/>
        </w:types>
        <w:behaviors>
          <w:behavior w:val="content"/>
        </w:behaviors>
        <w:guid w:val="{5686AD46-312F-48CE-9B27-CED50741936D}"/>
      </w:docPartPr>
      <w:docPartBody>
        <w:p w:rsidR="00E506FA" w:rsidRDefault="0041202B">
          <w:r>
            <w:rPr>
              <w:color w:val="222222"/>
              <w:sz w:val="20"/>
              <w:szCs w:val="20"/>
              <w:shd w:val="clear" w:color="auto" w:fill="FFFFFF"/>
            </w:rPr>
            <w:t xml:space="preserve">   </w:t>
          </w:r>
        </w:p>
      </w:docPartBody>
    </w:docPart>
    <w:docPart>
      <w:docPartPr>
        <w:name w:val="25645C127A284B2FA9595E2776E61C50"/>
        <w:category>
          <w:name w:val="General"/>
          <w:gallery w:val="placeholder"/>
        </w:category>
        <w:types>
          <w:type w:val="bbPlcHdr"/>
        </w:types>
        <w:behaviors>
          <w:behavior w:val="content"/>
        </w:behaviors>
        <w:guid w:val="{26F48FFA-E4BF-448F-860B-57481620F976}"/>
      </w:docPartPr>
      <w:docPartBody>
        <w:p w:rsidR="00E506FA" w:rsidRDefault="0041202B">
          <w:r>
            <w:rPr>
              <w:color w:val="222222"/>
              <w:sz w:val="20"/>
              <w:szCs w:val="20"/>
              <w:shd w:val="clear" w:color="auto" w:fill="FFFFFF"/>
            </w:rPr>
            <w:t xml:space="preserve">   </w:t>
          </w:r>
        </w:p>
      </w:docPartBody>
    </w:docPart>
    <w:docPart>
      <w:docPartPr>
        <w:name w:val="9B4650B94F6544E0A71717867295A0F1"/>
        <w:category>
          <w:name w:val="General"/>
          <w:gallery w:val="placeholder"/>
        </w:category>
        <w:types>
          <w:type w:val="bbPlcHdr"/>
        </w:types>
        <w:behaviors>
          <w:behavior w:val="content"/>
        </w:behaviors>
        <w:guid w:val="{6A46E321-265F-4126-8293-0B6BE30A080E}"/>
      </w:docPartPr>
      <w:docPartBody>
        <w:p w:rsidR="00E506FA" w:rsidRDefault="00975723">
          <w:r w:rsidRPr="00350F0A">
            <w:rPr>
              <w:rStyle w:val="PlaceholderText"/>
            </w:rPr>
            <w:t>Choose an item.</w:t>
          </w:r>
        </w:p>
      </w:docPartBody>
    </w:docPart>
    <w:docPart>
      <w:docPartPr>
        <w:name w:val="B45617066E9E4CA29C9545D7423D6D84"/>
        <w:category>
          <w:name w:val="General"/>
          <w:gallery w:val="placeholder"/>
        </w:category>
        <w:types>
          <w:type w:val="bbPlcHdr"/>
        </w:types>
        <w:behaviors>
          <w:behavior w:val="content"/>
        </w:behaviors>
        <w:guid w:val="{84712683-6058-4495-B901-092708F0E4F7}"/>
      </w:docPartPr>
      <w:docPartBody>
        <w:p w:rsidR="00E506FA" w:rsidRDefault="0041202B">
          <w:r>
            <w:rPr>
              <w:color w:val="222222"/>
              <w:sz w:val="20"/>
              <w:szCs w:val="20"/>
              <w:shd w:val="clear" w:color="auto" w:fill="FFFFFF"/>
            </w:rPr>
            <w:t xml:space="preserve">   </w:t>
          </w:r>
        </w:p>
      </w:docPartBody>
    </w:docPart>
    <w:docPart>
      <w:docPartPr>
        <w:name w:val="3E5C8F3BB81E45B3B93D5DBC2B579A19"/>
        <w:category>
          <w:name w:val="General"/>
          <w:gallery w:val="placeholder"/>
        </w:category>
        <w:types>
          <w:type w:val="bbPlcHdr"/>
        </w:types>
        <w:behaviors>
          <w:behavior w:val="content"/>
        </w:behaviors>
        <w:guid w:val="{9207229A-3474-460B-BE70-9886C284EFB2}"/>
      </w:docPartPr>
      <w:docPartBody>
        <w:p w:rsidR="00E506FA" w:rsidRDefault="0041202B">
          <w:r>
            <w:rPr>
              <w:color w:val="222222"/>
              <w:sz w:val="20"/>
              <w:szCs w:val="20"/>
              <w:shd w:val="clear" w:color="auto" w:fill="FFFFFF"/>
            </w:rPr>
            <w:t xml:space="preserve">   </w:t>
          </w:r>
        </w:p>
      </w:docPartBody>
    </w:docPart>
    <w:docPart>
      <w:docPartPr>
        <w:name w:val="CBB5681C55A34D82BAC8CDD308B6B31F"/>
        <w:category>
          <w:name w:val="General"/>
          <w:gallery w:val="placeholder"/>
        </w:category>
        <w:types>
          <w:type w:val="bbPlcHdr"/>
        </w:types>
        <w:behaviors>
          <w:behavior w:val="content"/>
        </w:behaviors>
        <w:guid w:val="{A5A079F6-CC21-4BEB-B962-9F11EA37CF59}"/>
      </w:docPartPr>
      <w:docPartBody>
        <w:p w:rsidR="00E506FA" w:rsidRDefault="0041202B">
          <w:r>
            <w:rPr>
              <w:color w:val="222222"/>
              <w:sz w:val="20"/>
              <w:szCs w:val="20"/>
              <w:shd w:val="clear" w:color="auto" w:fill="FFFFFF"/>
            </w:rPr>
            <w:t xml:space="preserve">   </w:t>
          </w:r>
        </w:p>
      </w:docPartBody>
    </w:docPart>
    <w:docPart>
      <w:docPartPr>
        <w:name w:val="67471EF9154244FAB4707DB38E3E8D04"/>
        <w:category>
          <w:name w:val="General"/>
          <w:gallery w:val="placeholder"/>
        </w:category>
        <w:types>
          <w:type w:val="bbPlcHdr"/>
        </w:types>
        <w:behaviors>
          <w:behavior w:val="content"/>
        </w:behaviors>
        <w:guid w:val="{C60C4822-4255-4F95-A292-7BDD9E05CB41}"/>
      </w:docPartPr>
      <w:docPartBody>
        <w:p w:rsidR="00E506FA" w:rsidRDefault="0041202B">
          <w:r>
            <w:rPr>
              <w:color w:val="222222"/>
              <w:sz w:val="20"/>
              <w:szCs w:val="20"/>
              <w:shd w:val="clear" w:color="auto" w:fill="FFFFFF"/>
            </w:rPr>
            <w:t xml:space="preserve">   </w:t>
          </w:r>
        </w:p>
      </w:docPartBody>
    </w:docPart>
    <w:docPart>
      <w:docPartPr>
        <w:name w:val="F61327CA360B4CD0B5FFA2B72D7E5E57"/>
        <w:category>
          <w:name w:val="General"/>
          <w:gallery w:val="placeholder"/>
        </w:category>
        <w:types>
          <w:type w:val="bbPlcHdr"/>
        </w:types>
        <w:behaviors>
          <w:behavior w:val="content"/>
        </w:behaviors>
        <w:guid w:val="{556129C4-5291-43C4-8A15-FD70556D6142}"/>
      </w:docPartPr>
      <w:docPartBody>
        <w:p w:rsidR="00E506FA" w:rsidRDefault="0041202B">
          <w:r>
            <w:rPr>
              <w:color w:val="222222"/>
              <w:sz w:val="20"/>
              <w:szCs w:val="20"/>
              <w:shd w:val="clear" w:color="auto" w:fill="FFFFFF"/>
            </w:rPr>
            <w:t xml:space="preserve">   </w:t>
          </w:r>
        </w:p>
      </w:docPartBody>
    </w:docPart>
    <w:docPart>
      <w:docPartPr>
        <w:name w:val="5B17D2256D9E4A5C9A9CA82CDCB37DAC"/>
        <w:category>
          <w:name w:val="General"/>
          <w:gallery w:val="placeholder"/>
        </w:category>
        <w:types>
          <w:type w:val="bbPlcHdr"/>
        </w:types>
        <w:behaviors>
          <w:behavior w:val="content"/>
        </w:behaviors>
        <w:guid w:val="{C69F9763-E9C0-4BAE-A396-451CDD36307C}"/>
      </w:docPartPr>
      <w:docPartBody>
        <w:p w:rsidR="00E506FA" w:rsidRDefault="0041202B">
          <w:r>
            <w:rPr>
              <w:color w:val="222222"/>
              <w:sz w:val="20"/>
              <w:szCs w:val="20"/>
              <w:shd w:val="clear" w:color="auto" w:fill="FFFFFF"/>
            </w:rPr>
            <w:t xml:space="preserve">   </w:t>
          </w:r>
        </w:p>
      </w:docPartBody>
    </w:docPart>
    <w:docPart>
      <w:docPartPr>
        <w:name w:val="51A0A42442F84328AF8CA19DDA25A818"/>
        <w:category>
          <w:name w:val="General"/>
          <w:gallery w:val="placeholder"/>
        </w:category>
        <w:types>
          <w:type w:val="bbPlcHdr"/>
        </w:types>
        <w:behaviors>
          <w:behavior w:val="content"/>
        </w:behaviors>
        <w:guid w:val="{7E2D4AF1-1A9E-4CBD-9F45-C6D2D6E6069C}"/>
      </w:docPartPr>
      <w:docPartBody>
        <w:p w:rsidR="00E506FA" w:rsidRDefault="0041202B">
          <w:r>
            <w:rPr>
              <w:color w:val="222222"/>
              <w:sz w:val="20"/>
              <w:szCs w:val="20"/>
              <w:shd w:val="clear" w:color="auto" w:fill="FFFFFF"/>
            </w:rPr>
            <w:t xml:space="preserve">   </w:t>
          </w:r>
        </w:p>
      </w:docPartBody>
    </w:docPart>
    <w:docPart>
      <w:docPartPr>
        <w:name w:val="F1EC6B01B7C046F8BB3F3967D10D63F4"/>
        <w:category>
          <w:name w:val="General"/>
          <w:gallery w:val="placeholder"/>
        </w:category>
        <w:types>
          <w:type w:val="bbPlcHdr"/>
        </w:types>
        <w:behaviors>
          <w:behavior w:val="content"/>
        </w:behaviors>
        <w:guid w:val="{C1353100-B6B7-4790-A9F7-89BBCA8255AD}"/>
      </w:docPartPr>
      <w:docPartBody>
        <w:p w:rsidR="00E506FA" w:rsidRDefault="00975723">
          <w:r w:rsidRPr="00350F0A">
            <w:rPr>
              <w:rStyle w:val="PlaceholderText"/>
            </w:rPr>
            <w:t>Choose an item.</w:t>
          </w:r>
        </w:p>
      </w:docPartBody>
    </w:docPart>
    <w:docPart>
      <w:docPartPr>
        <w:name w:val="38C245B9C1E441DA80FA688C7D82CE91"/>
        <w:category>
          <w:name w:val="General"/>
          <w:gallery w:val="placeholder"/>
        </w:category>
        <w:types>
          <w:type w:val="bbPlcHdr"/>
        </w:types>
        <w:behaviors>
          <w:behavior w:val="content"/>
        </w:behaviors>
        <w:guid w:val="{B2DCF9FA-A0A5-4677-8691-6FB9C53A5B9F}"/>
      </w:docPartPr>
      <w:docPartBody>
        <w:p w:rsidR="00E506FA" w:rsidRDefault="0041202B">
          <w:r>
            <w:rPr>
              <w:color w:val="222222"/>
              <w:sz w:val="20"/>
              <w:szCs w:val="20"/>
              <w:shd w:val="clear" w:color="auto" w:fill="FFFFFF"/>
            </w:rPr>
            <w:t xml:space="preserve">   </w:t>
          </w:r>
        </w:p>
      </w:docPartBody>
    </w:docPart>
    <w:docPart>
      <w:docPartPr>
        <w:name w:val="3FD927C4F499443D8420F036E3626067"/>
        <w:category>
          <w:name w:val="General"/>
          <w:gallery w:val="placeholder"/>
        </w:category>
        <w:types>
          <w:type w:val="bbPlcHdr"/>
        </w:types>
        <w:behaviors>
          <w:behavior w:val="content"/>
        </w:behaviors>
        <w:guid w:val="{D264FEE8-300B-4AE3-A28E-33EF708A48FA}"/>
      </w:docPartPr>
      <w:docPartBody>
        <w:p w:rsidR="00E506FA" w:rsidRDefault="0041202B">
          <w:r>
            <w:rPr>
              <w:color w:val="222222"/>
              <w:sz w:val="20"/>
              <w:szCs w:val="20"/>
              <w:shd w:val="clear" w:color="auto" w:fill="FFFFFF"/>
            </w:rPr>
            <w:t xml:space="preserve">   </w:t>
          </w:r>
        </w:p>
      </w:docPartBody>
    </w:docPart>
    <w:docPart>
      <w:docPartPr>
        <w:name w:val="369C5DF4D6F146ADA55AA084087103DC"/>
        <w:category>
          <w:name w:val="General"/>
          <w:gallery w:val="placeholder"/>
        </w:category>
        <w:types>
          <w:type w:val="bbPlcHdr"/>
        </w:types>
        <w:behaviors>
          <w:behavior w:val="content"/>
        </w:behaviors>
        <w:guid w:val="{241A4858-AAA0-4BAC-8035-D3D2BE664C39}"/>
      </w:docPartPr>
      <w:docPartBody>
        <w:p w:rsidR="00E506FA" w:rsidRDefault="0041202B">
          <w:r>
            <w:rPr>
              <w:color w:val="222222"/>
              <w:sz w:val="20"/>
              <w:szCs w:val="20"/>
              <w:shd w:val="clear" w:color="auto" w:fill="FFFFFF"/>
            </w:rPr>
            <w:t xml:space="preserve">   </w:t>
          </w:r>
        </w:p>
      </w:docPartBody>
    </w:docPart>
    <w:docPart>
      <w:docPartPr>
        <w:name w:val="A78C5B874C3B4D9DB22F41D75956CE6E"/>
        <w:category>
          <w:name w:val="General"/>
          <w:gallery w:val="placeholder"/>
        </w:category>
        <w:types>
          <w:type w:val="bbPlcHdr"/>
        </w:types>
        <w:behaviors>
          <w:behavior w:val="content"/>
        </w:behaviors>
        <w:guid w:val="{87610452-2E4D-4982-B002-3264C1736AFB}"/>
      </w:docPartPr>
      <w:docPartBody>
        <w:p w:rsidR="00E506FA" w:rsidRDefault="0041202B">
          <w:r>
            <w:rPr>
              <w:color w:val="222222"/>
              <w:sz w:val="20"/>
              <w:szCs w:val="20"/>
              <w:shd w:val="clear" w:color="auto" w:fill="FFFFFF"/>
            </w:rPr>
            <w:t xml:space="preserve">   </w:t>
          </w:r>
        </w:p>
      </w:docPartBody>
    </w:docPart>
    <w:docPart>
      <w:docPartPr>
        <w:name w:val="37EC58BF96394001AA9293846448E713"/>
        <w:category>
          <w:name w:val="General"/>
          <w:gallery w:val="placeholder"/>
        </w:category>
        <w:types>
          <w:type w:val="bbPlcHdr"/>
        </w:types>
        <w:behaviors>
          <w:behavior w:val="content"/>
        </w:behaviors>
        <w:guid w:val="{5540B136-2540-455C-BE44-5371B2DF8B01}"/>
      </w:docPartPr>
      <w:docPartBody>
        <w:p w:rsidR="00E506FA" w:rsidRDefault="0041202B">
          <w:r>
            <w:rPr>
              <w:color w:val="222222"/>
              <w:sz w:val="20"/>
              <w:szCs w:val="20"/>
              <w:shd w:val="clear" w:color="auto" w:fill="FFFFFF"/>
            </w:rPr>
            <w:t xml:space="preserve">   </w:t>
          </w:r>
        </w:p>
      </w:docPartBody>
    </w:docPart>
    <w:docPart>
      <w:docPartPr>
        <w:name w:val="BD795263AAFF49DA934CE164AE3CFDD5"/>
        <w:category>
          <w:name w:val="General"/>
          <w:gallery w:val="placeholder"/>
        </w:category>
        <w:types>
          <w:type w:val="bbPlcHdr"/>
        </w:types>
        <w:behaviors>
          <w:behavior w:val="content"/>
        </w:behaviors>
        <w:guid w:val="{8C2E1042-737B-4CFF-877A-11871835F4DB}"/>
      </w:docPartPr>
      <w:docPartBody>
        <w:p w:rsidR="00E506FA" w:rsidRDefault="0041202B">
          <w:r>
            <w:rPr>
              <w:color w:val="222222"/>
              <w:sz w:val="20"/>
              <w:szCs w:val="20"/>
              <w:shd w:val="clear" w:color="auto" w:fill="FFFFFF"/>
            </w:rPr>
            <w:t xml:space="preserve">   </w:t>
          </w:r>
        </w:p>
      </w:docPartBody>
    </w:docPart>
    <w:docPart>
      <w:docPartPr>
        <w:name w:val="EC57B563EDE34EECAD681BD6396BD2EE"/>
        <w:category>
          <w:name w:val="General"/>
          <w:gallery w:val="placeholder"/>
        </w:category>
        <w:types>
          <w:type w:val="bbPlcHdr"/>
        </w:types>
        <w:behaviors>
          <w:behavior w:val="content"/>
        </w:behaviors>
        <w:guid w:val="{7CCCC12A-77D1-4088-8067-6560EF10903A}"/>
      </w:docPartPr>
      <w:docPartBody>
        <w:p w:rsidR="00E506FA" w:rsidRDefault="0041202B">
          <w:r>
            <w:rPr>
              <w:color w:val="222222"/>
              <w:sz w:val="20"/>
              <w:szCs w:val="20"/>
              <w:shd w:val="clear" w:color="auto" w:fill="FFFFFF"/>
            </w:rPr>
            <w:t xml:space="preserve">   </w:t>
          </w:r>
        </w:p>
      </w:docPartBody>
    </w:docPart>
    <w:docPart>
      <w:docPartPr>
        <w:name w:val="61A35BD900FA476EACA47D7B2FEA506E"/>
        <w:category>
          <w:name w:val="General"/>
          <w:gallery w:val="placeholder"/>
        </w:category>
        <w:types>
          <w:type w:val="bbPlcHdr"/>
        </w:types>
        <w:behaviors>
          <w:behavior w:val="content"/>
        </w:behaviors>
        <w:guid w:val="{033A6DC5-A6A4-479F-A775-032A69104983}"/>
      </w:docPartPr>
      <w:docPartBody>
        <w:p w:rsidR="00E506FA" w:rsidRDefault="00975723">
          <w:r w:rsidRPr="00350F0A">
            <w:rPr>
              <w:rStyle w:val="PlaceholderText"/>
            </w:rPr>
            <w:t>Choose an item.</w:t>
          </w:r>
        </w:p>
      </w:docPartBody>
    </w:docPart>
    <w:docPart>
      <w:docPartPr>
        <w:name w:val="1730EBD9A9C54A29852C905B20F304E9"/>
        <w:category>
          <w:name w:val="General"/>
          <w:gallery w:val="placeholder"/>
        </w:category>
        <w:types>
          <w:type w:val="bbPlcHdr"/>
        </w:types>
        <w:behaviors>
          <w:behavior w:val="content"/>
        </w:behaviors>
        <w:guid w:val="{6FB6E5AE-25C7-40BF-A8FB-413BABF4A849}"/>
      </w:docPartPr>
      <w:docPartBody>
        <w:p w:rsidR="00E506FA" w:rsidRDefault="0041202B">
          <w:r>
            <w:rPr>
              <w:color w:val="222222"/>
              <w:sz w:val="20"/>
              <w:szCs w:val="20"/>
              <w:shd w:val="clear" w:color="auto" w:fill="FFFFFF"/>
            </w:rPr>
            <w:t xml:space="preserve">   </w:t>
          </w:r>
        </w:p>
      </w:docPartBody>
    </w:docPart>
    <w:docPart>
      <w:docPartPr>
        <w:name w:val="99CADB035D5B4274877417931BE8BDEC"/>
        <w:category>
          <w:name w:val="General"/>
          <w:gallery w:val="placeholder"/>
        </w:category>
        <w:types>
          <w:type w:val="bbPlcHdr"/>
        </w:types>
        <w:behaviors>
          <w:behavior w:val="content"/>
        </w:behaviors>
        <w:guid w:val="{784016BE-8A92-4E9C-9096-B03471A649A5}"/>
      </w:docPartPr>
      <w:docPartBody>
        <w:p w:rsidR="00E506FA" w:rsidRDefault="0041202B">
          <w:r>
            <w:rPr>
              <w:color w:val="222222"/>
              <w:sz w:val="20"/>
              <w:szCs w:val="20"/>
              <w:shd w:val="clear" w:color="auto" w:fill="FFFFFF"/>
            </w:rPr>
            <w:t xml:space="preserve">   </w:t>
          </w:r>
        </w:p>
      </w:docPartBody>
    </w:docPart>
    <w:docPart>
      <w:docPartPr>
        <w:name w:val="755456B9508641579F13DBD6ECCAA393"/>
        <w:category>
          <w:name w:val="General"/>
          <w:gallery w:val="placeholder"/>
        </w:category>
        <w:types>
          <w:type w:val="bbPlcHdr"/>
        </w:types>
        <w:behaviors>
          <w:behavior w:val="content"/>
        </w:behaviors>
        <w:guid w:val="{B977A461-38EC-41C3-A108-156EE45FE02A}"/>
      </w:docPartPr>
      <w:docPartBody>
        <w:p w:rsidR="00E506FA" w:rsidRDefault="0041202B">
          <w:r>
            <w:rPr>
              <w:color w:val="222222"/>
              <w:sz w:val="20"/>
              <w:szCs w:val="20"/>
              <w:shd w:val="clear" w:color="auto" w:fill="FFFFFF"/>
            </w:rPr>
            <w:t xml:space="preserve">   </w:t>
          </w:r>
        </w:p>
      </w:docPartBody>
    </w:docPart>
    <w:docPart>
      <w:docPartPr>
        <w:name w:val="D2835CCF437A4377A827DAF2213D9A41"/>
        <w:category>
          <w:name w:val="General"/>
          <w:gallery w:val="placeholder"/>
        </w:category>
        <w:types>
          <w:type w:val="bbPlcHdr"/>
        </w:types>
        <w:behaviors>
          <w:behavior w:val="content"/>
        </w:behaviors>
        <w:guid w:val="{73F19DF8-9939-4065-B5AB-4ADB2B61E4AE}"/>
      </w:docPartPr>
      <w:docPartBody>
        <w:p w:rsidR="00E506FA" w:rsidRDefault="0041202B">
          <w:r>
            <w:rPr>
              <w:color w:val="222222"/>
              <w:sz w:val="20"/>
              <w:szCs w:val="20"/>
              <w:shd w:val="clear" w:color="auto" w:fill="FFFFFF"/>
            </w:rPr>
            <w:t xml:space="preserve">   </w:t>
          </w:r>
        </w:p>
      </w:docPartBody>
    </w:docPart>
    <w:docPart>
      <w:docPartPr>
        <w:name w:val="947D211B3D4A4963B3D0AF1EF48A57CA"/>
        <w:category>
          <w:name w:val="General"/>
          <w:gallery w:val="placeholder"/>
        </w:category>
        <w:types>
          <w:type w:val="bbPlcHdr"/>
        </w:types>
        <w:behaviors>
          <w:behavior w:val="content"/>
        </w:behaviors>
        <w:guid w:val="{08CAABD8-36C5-4F20-94C9-A661EDCEEE21}"/>
      </w:docPartPr>
      <w:docPartBody>
        <w:p w:rsidR="00E506FA" w:rsidRDefault="0041202B">
          <w:r>
            <w:rPr>
              <w:color w:val="222222"/>
              <w:sz w:val="20"/>
              <w:szCs w:val="20"/>
              <w:shd w:val="clear" w:color="auto" w:fill="FFFFFF"/>
            </w:rPr>
            <w:t xml:space="preserve">   </w:t>
          </w:r>
        </w:p>
      </w:docPartBody>
    </w:docPart>
    <w:docPart>
      <w:docPartPr>
        <w:name w:val="DB7AEDA28E0849CA9EED96B5A9B08F3B"/>
        <w:category>
          <w:name w:val="General"/>
          <w:gallery w:val="placeholder"/>
        </w:category>
        <w:types>
          <w:type w:val="bbPlcHdr"/>
        </w:types>
        <w:behaviors>
          <w:behavior w:val="content"/>
        </w:behaviors>
        <w:guid w:val="{AF284020-8F52-4EB4-9845-7C948DFB8D76}"/>
      </w:docPartPr>
      <w:docPartBody>
        <w:p w:rsidR="00E506FA" w:rsidRDefault="0041202B">
          <w:r>
            <w:rPr>
              <w:color w:val="222222"/>
              <w:sz w:val="20"/>
              <w:szCs w:val="20"/>
              <w:shd w:val="clear" w:color="auto" w:fill="FFFFFF"/>
            </w:rPr>
            <w:t xml:space="preserve">   </w:t>
          </w:r>
        </w:p>
      </w:docPartBody>
    </w:docPart>
    <w:docPart>
      <w:docPartPr>
        <w:name w:val="89298480ECB9405E89903B552FD94D91"/>
        <w:category>
          <w:name w:val="General"/>
          <w:gallery w:val="placeholder"/>
        </w:category>
        <w:types>
          <w:type w:val="bbPlcHdr"/>
        </w:types>
        <w:behaviors>
          <w:behavior w:val="content"/>
        </w:behaviors>
        <w:guid w:val="{6E608E35-5671-489E-AA82-04D71DCC8569}"/>
      </w:docPartPr>
      <w:docPartBody>
        <w:p w:rsidR="00E506FA" w:rsidRDefault="0041202B">
          <w:r>
            <w:rPr>
              <w:color w:val="222222"/>
              <w:sz w:val="20"/>
              <w:szCs w:val="20"/>
              <w:shd w:val="clear" w:color="auto" w:fill="FFFFFF"/>
            </w:rPr>
            <w:t xml:space="preserve">   </w:t>
          </w:r>
        </w:p>
      </w:docPartBody>
    </w:docPart>
    <w:docPart>
      <w:docPartPr>
        <w:name w:val="0058676B6F204979945319B709A6A1EE"/>
        <w:category>
          <w:name w:val="General"/>
          <w:gallery w:val="placeholder"/>
        </w:category>
        <w:types>
          <w:type w:val="bbPlcHdr"/>
        </w:types>
        <w:behaviors>
          <w:behavior w:val="content"/>
        </w:behaviors>
        <w:guid w:val="{622106A5-9817-4E6D-A854-88F75FB4A09C}"/>
      </w:docPartPr>
      <w:docPartBody>
        <w:p w:rsidR="00E506FA" w:rsidRDefault="00975723">
          <w:r w:rsidRPr="00350F0A">
            <w:rPr>
              <w:rStyle w:val="PlaceholderText"/>
            </w:rPr>
            <w:t>Choose an item.</w:t>
          </w:r>
        </w:p>
      </w:docPartBody>
    </w:docPart>
    <w:docPart>
      <w:docPartPr>
        <w:name w:val="9EA78965F46B4C69B90048A27C61AB81"/>
        <w:category>
          <w:name w:val="General"/>
          <w:gallery w:val="placeholder"/>
        </w:category>
        <w:types>
          <w:type w:val="bbPlcHdr"/>
        </w:types>
        <w:behaviors>
          <w:behavior w:val="content"/>
        </w:behaviors>
        <w:guid w:val="{CEA8E8C8-BB9F-4E59-AF45-BFE578ED74E6}"/>
      </w:docPartPr>
      <w:docPartBody>
        <w:p w:rsidR="00E506FA" w:rsidRDefault="0041202B">
          <w:r>
            <w:rPr>
              <w:color w:val="222222"/>
              <w:sz w:val="20"/>
              <w:szCs w:val="20"/>
              <w:shd w:val="clear" w:color="auto" w:fill="FFFFFF"/>
            </w:rPr>
            <w:t xml:space="preserve">   </w:t>
          </w:r>
        </w:p>
      </w:docPartBody>
    </w:docPart>
    <w:docPart>
      <w:docPartPr>
        <w:name w:val="ED547A1D0DED48FCBF5A3763CBFFA644"/>
        <w:category>
          <w:name w:val="General"/>
          <w:gallery w:val="placeholder"/>
        </w:category>
        <w:types>
          <w:type w:val="bbPlcHdr"/>
        </w:types>
        <w:behaviors>
          <w:behavior w:val="content"/>
        </w:behaviors>
        <w:guid w:val="{6F5BA13D-C9E9-4F77-B875-28CCB0767996}"/>
      </w:docPartPr>
      <w:docPartBody>
        <w:p w:rsidR="00E506FA" w:rsidRDefault="00975723">
          <w:r w:rsidRPr="00350F0A">
            <w:rPr>
              <w:rStyle w:val="PlaceholderText"/>
            </w:rPr>
            <w:t>Choose an item.</w:t>
          </w:r>
        </w:p>
      </w:docPartBody>
    </w:docPart>
    <w:docPart>
      <w:docPartPr>
        <w:name w:val="3789FD45FE0C4B24B065C722314559AF"/>
        <w:category>
          <w:name w:val="General"/>
          <w:gallery w:val="placeholder"/>
        </w:category>
        <w:types>
          <w:type w:val="bbPlcHdr"/>
        </w:types>
        <w:behaviors>
          <w:behavior w:val="content"/>
        </w:behaviors>
        <w:guid w:val="{C9F2712A-B3C3-4558-9573-6800020F0D3C}"/>
      </w:docPartPr>
      <w:docPartBody>
        <w:p w:rsidR="00E506FA" w:rsidRDefault="0041202B">
          <w:r>
            <w:rPr>
              <w:color w:val="222222"/>
              <w:sz w:val="20"/>
              <w:szCs w:val="20"/>
              <w:shd w:val="clear" w:color="auto" w:fill="FFFFFF"/>
            </w:rPr>
            <w:t xml:space="preserve">   </w:t>
          </w:r>
        </w:p>
      </w:docPartBody>
    </w:docPart>
    <w:docPart>
      <w:docPartPr>
        <w:name w:val="D804722BF5F646F680098BA1850A56DA"/>
        <w:category>
          <w:name w:val="General"/>
          <w:gallery w:val="placeholder"/>
        </w:category>
        <w:types>
          <w:type w:val="bbPlcHdr"/>
        </w:types>
        <w:behaviors>
          <w:behavior w:val="content"/>
        </w:behaviors>
        <w:guid w:val="{087925FF-A0FA-4FB3-A821-98B06F7FECEF}"/>
      </w:docPartPr>
      <w:docPartBody>
        <w:p w:rsidR="00E506FA" w:rsidRDefault="0041202B">
          <w:r>
            <w:rPr>
              <w:color w:val="222222"/>
              <w:sz w:val="20"/>
              <w:szCs w:val="20"/>
              <w:shd w:val="clear" w:color="auto" w:fill="FFFFFF"/>
            </w:rPr>
            <w:t xml:space="preserve">   </w:t>
          </w:r>
        </w:p>
      </w:docPartBody>
    </w:docPart>
    <w:docPart>
      <w:docPartPr>
        <w:name w:val="46C7E4AE3E0446A0891D12AE2F80B460"/>
        <w:category>
          <w:name w:val="General"/>
          <w:gallery w:val="placeholder"/>
        </w:category>
        <w:types>
          <w:type w:val="bbPlcHdr"/>
        </w:types>
        <w:behaviors>
          <w:behavior w:val="content"/>
        </w:behaviors>
        <w:guid w:val="{BFE98035-7A0E-4E50-AB30-808F9726BA86}"/>
      </w:docPartPr>
      <w:docPartBody>
        <w:p w:rsidR="00E506FA" w:rsidRDefault="00975723">
          <w:r w:rsidRPr="00350F0A">
            <w:rPr>
              <w:rStyle w:val="PlaceholderText"/>
            </w:rPr>
            <w:t>Choose an item.</w:t>
          </w:r>
        </w:p>
      </w:docPartBody>
    </w:docPart>
    <w:docPart>
      <w:docPartPr>
        <w:name w:val="3FAF0A6EFCB64C0ABC11F0AE206CD277"/>
        <w:category>
          <w:name w:val="General"/>
          <w:gallery w:val="placeholder"/>
        </w:category>
        <w:types>
          <w:type w:val="bbPlcHdr"/>
        </w:types>
        <w:behaviors>
          <w:behavior w:val="content"/>
        </w:behaviors>
        <w:guid w:val="{D216636C-B9C3-49E5-980E-13DF10214115}"/>
      </w:docPartPr>
      <w:docPartBody>
        <w:p w:rsidR="00E506FA" w:rsidRDefault="00975723">
          <w:r w:rsidRPr="00350F0A">
            <w:rPr>
              <w:rStyle w:val="PlaceholderText"/>
            </w:rPr>
            <w:t>Choose an item.</w:t>
          </w:r>
        </w:p>
      </w:docPartBody>
    </w:docPart>
    <w:docPart>
      <w:docPartPr>
        <w:name w:val="F2E07F7D88624833AEDD872F370D2F71"/>
        <w:category>
          <w:name w:val="General"/>
          <w:gallery w:val="placeholder"/>
        </w:category>
        <w:types>
          <w:type w:val="bbPlcHdr"/>
        </w:types>
        <w:behaviors>
          <w:behavior w:val="content"/>
        </w:behaviors>
        <w:guid w:val="{17DAEDCD-7A5F-40D0-890E-7DD96743A42B}"/>
      </w:docPartPr>
      <w:docPartBody>
        <w:p w:rsidR="00E506FA" w:rsidRDefault="00E506FA">
          <w:r w:rsidRPr="00350F0A">
            <w:rPr>
              <w:rStyle w:val="PlaceholderText"/>
            </w:rPr>
            <w:t>Choose an item.</w:t>
          </w:r>
        </w:p>
      </w:docPartBody>
    </w:docPart>
    <w:docPart>
      <w:docPartPr>
        <w:name w:val="ADBEB800B1F747219D4901C9832CBF13"/>
        <w:category>
          <w:name w:val="General"/>
          <w:gallery w:val="placeholder"/>
        </w:category>
        <w:types>
          <w:type w:val="bbPlcHdr"/>
        </w:types>
        <w:behaviors>
          <w:behavior w:val="content"/>
        </w:behaviors>
        <w:guid w:val="{18DAB6F5-8518-4FC0-99FC-83B0E627D3E7}"/>
      </w:docPartPr>
      <w:docPartBody>
        <w:p w:rsidR="00E506FA" w:rsidRDefault="0041202B">
          <w:r>
            <w:rPr>
              <w:color w:val="222222"/>
              <w:sz w:val="20"/>
              <w:szCs w:val="20"/>
              <w:shd w:val="clear" w:color="auto" w:fill="FFFFFF"/>
            </w:rPr>
            <w:t xml:space="preserve">   </w:t>
          </w:r>
        </w:p>
      </w:docPartBody>
    </w:docPart>
    <w:docPart>
      <w:docPartPr>
        <w:name w:val="B335A6B0AC08435893305B658F710510"/>
        <w:category>
          <w:name w:val="General"/>
          <w:gallery w:val="placeholder"/>
        </w:category>
        <w:types>
          <w:type w:val="bbPlcHdr"/>
        </w:types>
        <w:behaviors>
          <w:behavior w:val="content"/>
        </w:behaviors>
        <w:guid w:val="{6E669E51-298D-4FEE-9E15-6A56222EC460}"/>
      </w:docPartPr>
      <w:docPartBody>
        <w:p w:rsidR="00E506FA" w:rsidRDefault="00E506FA">
          <w:r w:rsidRPr="00350F0A">
            <w:rPr>
              <w:rStyle w:val="PlaceholderText"/>
            </w:rPr>
            <w:t>Choose an item.</w:t>
          </w:r>
        </w:p>
      </w:docPartBody>
    </w:docPart>
    <w:docPart>
      <w:docPartPr>
        <w:name w:val="8142032BCC1E4255B57AA305EB5532DD"/>
        <w:category>
          <w:name w:val="General"/>
          <w:gallery w:val="placeholder"/>
        </w:category>
        <w:types>
          <w:type w:val="bbPlcHdr"/>
        </w:types>
        <w:behaviors>
          <w:behavior w:val="content"/>
        </w:behaviors>
        <w:guid w:val="{5135D0CA-9DB4-4FCB-AF80-FBBE3CAF4B3B}"/>
      </w:docPartPr>
      <w:docPartBody>
        <w:p w:rsidR="00E506FA" w:rsidRDefault="0041202B">
          <w:r>
            <w:rPr>
              <w:color w:val="222222"/>
              <w:sz w:val="20"/>
              <w:szCs w:val="20"/>
              <w:shd w:val="clear" w:color="auto" w:fill="FFFFFF"/>
            </w:rPr>
            <w:t xml:space="preserve">   </w:t>
          </w:r>
        </w:p>
      </w:docPartBody>
    </w:docPart>
    <w:docPart>
      <w:docPartPr>
        <w:name w:val="D535D8E80E3A4C9AA4305BAC98D5A433"/>
        <w:category>
          <w:name w:val="General"/>
          <w:gallery w:val="placeholder"/>
        </w:category>
        <w:types>
          <w:type w:val="bbPlcHdr"/>
        </w:types>
        <w:behaviors>
          <w:behavior w:val="content"/>
        </w:behaviors>
        <w:guid w:val="{B480E7C0-5628-4CE2-B72A-9EE2E4737C4C}"/>
      </w:docPartPr>
      <w:docPartBody>
        <w:p w:rsidR="00E506FA" w:rsidRDefault="0041202B">
          <w:r>
            <w:rPr>
              <w:color w:val="222222"/>
              <w:sz w:val="20"/>
              <w:szCs w:val="20"/>
              <w:shd w:val="clear" w:color="auto" w:fill="FFFFFF"/>
            </w:rPr>
            <w:t xml:space="preserve">   </w:t>
          </w:r>
        </w:p>
      </w:docPartBody>
    </w:docPart>
    <w:docPart>
      <w:docPartPr>
        <w:name w:val="DFE5428341FB4022A488441BCFBA740D"/>
        <w:category>
          <w:name w:val="General"/>
          <w:gallery w:val="placeholder"/>
        </w:category>
        <w:types>
          <w:type w:val="bbPlcHdr"/>
        </w:types>
        <w:behaviors>
          <w:behavior w:val="content"/>
        </w:behaviors>
        <w:guid w:val="{119ACFAA-F119-4B97-AADB-67FB3B6A742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55A2A2DC79974768BE317A2A7B5C04EA"/>
        <w:category>
          <w:name w:val="General"/>
          <w:gallery w:val="placeholder"/>
        </w:category>
        <w:types>
          <w:type w:val="bbPlcHdr"/>
        </w:types>
        <w:behaviors>
          <w:behavior w:val="content"/>
        </w:behaviors>
        <w:guid w:val="{11F06001-4C80-43D1-9AA1-66BF5C5A81B7}"/>
      </w:docPartPr>
      <w:docPartBody>
        <w:p w:rsidR="0041202B" w:rsidRDefault="0041202B">
          <w:r w:rsidRPr="006846C9">
            <w:rPr>
              <w:rStyle w:val="PlaceholderText"/>
              <w:rFonts w:ascii="Arial" w:hAnsi="Arial" w:cs="Arial"/>
              <w:sz w:val="16"/>
              <w:szCs w:val="16"/>
            </w:rPr>
            <w:t>Click or tap to enter a date.</w:t>
          </w:r>
        </w:p>
      </w:docPartBody>
    </w:docPart>
    <w:docPart>
      <w:docPartPr>
        <w:name w:val="51ECB1B1E4C74D23B6DB9C777A3E1E28"/>
        <w:category>
          <w:name w:val="General"/>
          <w:gallery w:val="placeholder"/>
        </w:category>
        <w:types>
          <w:type w:val="bbPlcHdr"/>
        </w:types>
        <w:behaviors>
          <w:behavior w:val="content"/>
        </w:behaviors>
        <w:guid w:val="{515F370F-E578-4744-BB2D-C57B649706C3}"/>
      </w:docPartPr>
      <w:docPartBody>
        <w:p w:rsidR="0041202B" w:rsidRDefault="0041202B">
          <w:r>
            <w:rPr>
              <w:color w:val="222222"/>
              <w:sz w:val="20"/>
              <w:szCs w:val="20"/>
              <w:shd w:val="clear" w:color="auto" w:fill="FFFFFF"/>
            </w:rPr>
            <w:t xml:space="preserve">   </w:t>
          </w:r>
        </w:p>
      </w:docPartBody>
    </w:docPart>
    <w:docPart>
      <w:docPartPr>
        <w:name w:val="6E74CC27256448CDB9EBE6B9384304CD"/>
        <w:category>
          <w:name w:val="General"/>
          <w:gallery w:val="placeholder"/>
        </w:category>
        <w:types>
          <w:type w:val="bbPlcHdr"/>
        </w:types>
        <w:behaviors>
          <w:behavior w:val="content"/>
        </w:behaviors>
        <w:guid w:val="{48F43304-8D90-4B3E-83F9-E330CB1F7F41}"/>
      </w:docPartPr>
      <w:docPartBody>
        <w:p w:rsidR="0041202B" w:rsidRDefault="0041202B">
          <w:r>
            <w:rPr>
              <w:color w:val="222222"/>
              <w:sz w:val="20"/>
              <w:szCs w:val="20"/>
              <w:shd w:val="clear" w:color="auto" w:fill="FFFFFF"/>
            </w:rPr>
            <w:t xml:space="preserve">   </w:t>
          </w:r>
        </w:p>
      </w:docPartBody>
    </w:docPart>
    <w:docPart>
      <w:docPartPr>
        <w:name w:val="1C1C701AE90C456A9FB33BE805503E4A"/>
        <w:category>
          <w:name w:val="General"/>
          <w:gallery w:val="placeholder"/>
        </w:category>
        <w:types>
          <w:type w:val="bbPlcHdr"/>
        </w:types>
        <w:behaviors>
          <w:behavior w:val="content"/>
        </w:behaviors>
        <w:guid w:val="{B0079D20-807C-412D-A7E5-DE27A914C25A}"/>
      </w:docPartPr>
      <w:docPartBody>
        <w:p w:rsidR="0041202B" w:rsidRDefault="0041202B">
          <w:r w:rsidRPr="00350F0A">
            <w:rPr>
              <w:rStyle w:val="PlaceholderText"/>
            </w:rPr>
            <w:t>Choose an item.</w:t>
          </w:r>
        </w:p>
      </w:docPartBody>
    </w:docPart>
    <w:docPart>
      <w:docPartPr>
        <w:name w:val="EE73C84AAF404737A72E239F3D974D40"/>
        <w:category>
          <w:name w:val="General"/>
          <w:gallery w:val="placeholder"/>
        </w:category>
        <w:types>
          <w:type w:val="bbPlcHdr"/>
        </w:types>
        <w:behaviors>
          <w:behavior w:val="content"/>
        </w:behaviors>
        <w:guid w:val="{D57D261D-98CB-4947-8D84-744BA0AD6BE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5E6603276DD64CE7BD490F42B3340794"/>
        <w:category>
          <w:name w:val="General"/>
          <w:gallery w:val="placeholder"/>
        </w:category>
        <w:types>
          <w:type w:val="bbPlcHdr"/>
        </w:types>
        <w:behaviors>
          <w:behavior w:val="content"/>
        </w:behaviors>
        <w:guid w:val="{840BB88A-E99E-4269-A1D2-E5349222BD4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2CFD968A68CE43B490B0EC2B472A696B"/>
        <w:category>
          <w:name w:val="General"/>
          <w:gallery w:val="placeholder"/>
        </w:category>
        <w:types>
          <w:type w:val="bbPlcHdr"/>
        </w:types>
        <w:behaviors>
          <w:behavior w:val="content"/>
        </w:behaviors>
        <w:guid w:val="{24B2DC57-3AFA-4EB0-AB7A-13F8D38F9879}"/>
      </w:docPartPr>
      <w:docPartBody>
        <w:p w:rsidR="0041202B" w:rsidRDefault="0041202B">
          <w:r>
            <w:rPr>
              <w:color w:val="222222"/>
              <w:sz w:val="20"/>
              <w:szCs w:val="20"/>
              <w:shd w:val="clear" w:color="auto" w:fill="FFFFFF"/>
            </w:rPr>
            <w:t xml:space="preserve">   </w:t>
          </w:r>
        </w:p>
      </w:docPartBody>
    </w:docPart>
    <w:docPart>
      <w:docPartPr>
        <w:name w:val="2DC62E8B36A34A889B686641623DF42D"/>
        <w:category>
          <w:name w:val="General"/>
          <w:gallery w:val="placeholder"/>
        </w:category>
        <w:types>
          <w:type w:val="bbPlcHdr"/>
        </w:types>
        <w:behaviors>
          <w:behavior w:val="content"/>
        </w:behaviors>
        <w:guid w:val="{20AA8BD4-B13B-4A02-8C60-3492D8DDCFBD}"/>
      </w:docPartPr>
      <w:docPartBody>
        <w:p w:rsidR="0041202B" w:rsidRDefault="0041202B">
          <w:r>
            <w:rPr>
              <w:color w:val="222222"/>
              <w:sz w:val="20"/>
              <w:szCs w:val="20"/>
              <w:shd w:val="clear" w:color="auto" w:fill="FFFFFF"/>
            </w:rPr>
            <w:t xml:space="preserve">   </w:t>
          </w:r>
        </w:p>
      </w:docPartBody>
    </w:docPart>
    <w:docPart>
      <w:docPartPr>
        <w:name w:val="BDA745F46F3144A485E65B316C40C736"/>
        <w:category>
          <w:name w:val="General"/>
          <w:gallery w:val="placeholder"/>
        </w:category>
        <w:types>
          <w:type w:val="bbPlcHdr"/>
        </w:types>
        <w:behaviors>
          <w:behavior w:val="content"/>
        </w:behaviors>
        <w:guid w:val="{D9749ED7-2D4E-4103-951D-87CF60B7A3D4}"/>
      </w:docPartPr>
      <w:docPartBody>
        <w:p w:rsidR="0041202B" w:rsidRDefault="0041202B">
          <w:r w:rsidRPr="00350F0A">
            <w:rPr>
              <w:rStyle w:val="PlaceholderText"/>
            </w:rPr>
            <w:t>Choose an item.</w:t>
          </w:r>
        </w:p>
      </w:docPartBody>
    </w:docPart>
    <w:docPart>
      <w:docPartPr>
        <w:name w:val="0EE0D53BBACD4AB689A1D380377D7063"/>
        <w:category>
          <w:name w:val="General"/>
          <w:gallery w:val="placeholder"/>
        </w:category>
        <w:types>
          <w:type w:val="bbPlcHdr"/>
        </w:types>
        <w:behaviors>
          <w:behavior w:val="content"/>
        </w:behaviors>
        <w:guid w:val="{6C35B249-3BB2-45F0-B032-D0BB114B2969}"/>
      </w:docPartPr>
      <w:docPartBody>
        <w:p w:rsidR="0041202B" w:rsidRDefault="0041202B">
          <w:r w:rsidRPr="006846C9">
            <w:rPr>
              <w:rStyle w:val="PlaceholderText"/>
              <w:rFonts w:ascii="Arial" w:hAnsi="Arial" w:cs="Arial"/>
              <w:sz w:val="16"/>
              <w:szCs w:val="16"/>
            </w:rPr>
            <w:t>Click or tap to enter a date.</w:t>
          </w:r>
        </w:p>
      </w:docPartBody>
    </w:docPart>
    <w:docPart>
      <w:docPartPr>
        <w:name w:val="CBAB045258704317BC68A9C562A4E0D8"/>
        <w:category>
          <w:name w:val="General"/>
          <w:gallery w:val="placeholder"/>
        </w:category>
        <w:types>
          <w:type w:val="bbPlcHdr"/>
        </w:types>
        <w:behaviors>
          <w:behavior w:val="content"/>
        </w:behaviors>
        <w:guid w:val="{8D5C1864-E890-4E38-A994-D48E6E28BB34}"/>
      </w:docPartPr>
      <w:docPartBody>
        <w:p w:rsidR="0041202B" w:rsidRDefault="0041202B">
          <w:r w:rsidRPr="006846C9">
            <w:rPr>
              <w:rStyle w:val="PlaceholderText"/>
              <w:rFonts w:ascii="Arial" w:hAnsi="Arial" w:cs="Arial"/>
              <w:sz w:val="16"/>
              <w:szCs w:val="16"/>
            </w:rPr>
            <w:t>Click or tap to enter a date.</w:t>
          </w:r>
        </w:p>
      </w:docPartBody>
    </w:docPart>
    <w:docPart>
      <w:docPartPr>
        <w:name w:val="F7D4CD3E0A8041F38571706A985370EB"/>
        <w:category>
          <w:name w:val="General"/>
          <w:gallery w:val="placeholder"/>
        </w:category>
        <w:types>
          <w:type w:val="bbPlcHdr"/>
        </w:types>
        <w:behaviors>
          <w:behavior w:val="content"/>
        </w:behaviors>
        <w:guid w:val="{B30E4C8B-F67B-4319-858F-A982CC5EED7F}"/>
      </w:docPartPr>
      <w:docPartBody>
        <w:p w:rsidR="0041202B" w:rsidRDefault="0041202B">
          <w:r>
            <w:rPr>
              <w:color w:val="222222"/>
              <w:sz w:val="20"/>
              <w:szCs w:val="20"/>
              <w:shd w:val="clear" w:color="auto" w:fill="FFFFFF"/>
            </w:rPr>
            <w:t xml:space="preserve">   </w:t>
          </w:r>
        </w:p>
      </w:docPartBody>
    </w:docPart>
    <w:docPart>
      <w:docPartPr>
        <w:name w:val="991840CBD33F45589ACF04CD641B0C5B"/>
        <w:category>
          <w:name w:val="General"/>
          <w:gallery w:val="placeholder"/>
        </w:category>
        <w:types>
          <w:type w:val="bbPlcHdr"/>
        </w:types>
        <w:behaviors>
          <w:behavior w:val="content"/>
        </w:behaviors>
        <w:guid w:val="{5C859D3A-535B-4D55-87E5-0A1F30E30DB4}"/>
      </w:docPartPr>
      <w:docPartBody>
        <w:p w:rsidR="0041202B" w:rsidRDefault="0041202B">
          <w:r>
            <w:rPr>
              <w:color w:val="222222"/>
              <w:sz w:val="20"/>
              <w:szCs w:val="20"/>
              <w:shd w:val="clear" w:color="auto" w:fill="FFFFFF"/>
            </w:rPr>
            <w:t xml:space="preserve">   </w:t>
          </w:r>
        </w:p>
      </w:docPartBody>
    </w:docPart>
    <w:docPart>
      <w:docPartPr>
        <w:name w:val="6A7CF971570640A682547799B9364D06"/>
        <w:category>
          <w:name w:val="General"/>
          <w:gallery w:val="placeholder"/>
        </w:category>
        <w:types>
          <w:type w:val="bbPlcHdr"/>
        </w:types>
        <w:behaviors>
          <w:behavior w:val="content"/>
        </w:behaviors>
        <w:guid w:val="{E10F57DE-50BE-468F-8977-70B8AF863D30}"/>
      </w:docPartPr>
      <w:docPartBody>
        <w:p w:rsidR="0041202B" w:rsidRDefault="0041202B">
          <w:r w:rsidRPr="00350F0A">
            <w:rPr>
              <w:rStyle w:val="PlaceholderText"/>
            </w:rPr>
            <w:t>Choose an item.</w:t>
          </w:r>
        </w:p>
      </w:docPartBody>
    </w:docPart>
    <w:docPart>
      <w:docPartPr>
        <w:name w:val="29E0904A834245E8A83B195219F127AC"/>
        <w:category>
          <w:name w:val="General"/>
          <w:gallery w:val="placeholder"/>
        </w:category>
        <w:types>
          <w:type w:val="bbPlcHdr"/>
        </w:types>
        <w:behaviors>
          <w:behavior w:val="content"/>
        </w:behaviors>
        <w:guid w:val="{C7FC0E09-8D85-4EE8-90EF-6EA2CF5846FD}"/>
      </w:docPartPr>
      <w:docPartBody>
        <w:p w:rsidR="0041202B" w:rsidRDefault="0041202B">
          <w:r w:rsidRPr="006846C9">
            <w:rPr>
              <w:rStyle w:val="PlaceholderText"/>
              <w:rFonts w:ascii="Arial" w:hAnsi="Arial" w:cs="Arial"/>
              <w:sz w:val="16"/>
              <w:szCs w:val="16"/>
            </w:rPr>
            <w:t>Click or tap to enter a date.</w:t>
          </w:r>
        </w:p>
      </w:docPartBody>
    </w:docPart>
    <w:docPart>
      <w:docPartPr>
        <w:name w:val="41F7DF304D82416DBFEB010C760AA963"/>
        <w:category>
          <w:name w:val="General"/>
          <w:gallery w:val="placeholder"/>
        </w:category>
        <w:types>
          <w:type w:val="bbPlcHdr"/>
        </w:types>
        <w:behaviors>
          <w:behavior w:val="content"/>
        </w:behaviors>
        <w:guid w:val="{A6677E2F-DA5C-42C2-914F-D80DF73F1125}"/>
      </w:docPartPr>
      <w:docPartBody>
        <w:p w:rsidR="0041202B" w:rsidRDefault="0041202B">
          <w:r w:rsidRPr="006846C9">
            <w:rPr>
              <w:rStyle w:val="PlaceholderText"/>
              <w:rFonts w:ascii="Arial" w:hAnsi="Arial" w:cs="Arial"/>
              <w:sz w:val="16"/>
              <w:szCs w:val="16"/>
            </w:rPr>
            <w:t>Click or tap to enter a date.</w:t>
          </w:r>
        </w:p>
      </w:docPartBody>
    </w:docPart>
    <w:docPart>
      <w:docPartPr>
        <w:name w:val="AD2F5777A9944331993F4581C065E1E9"/>
        <w:category>
          <w:name w:val="General"/>
          <w:gallery w:val="placeholder"/>
        </w:category>
        <w:types>
          <w:type w:val="bbPlcHdr"/>
        </w:types>
        <w:behaviors>
          <w:behavior w:val="content"/>
        </w:behaviors>
        <w:guid w:val="{A9993432-A0AE-4E4D-8E12-8E41070D63F3}"/>
      </w:docPartPr>
      <w:docPartBody>
        <w:p w:rsidR="0041202B" w:rsidRDefault="0041202B">
          <w:r>
            <w:rPr>
              <w:color w:val="222222"/>
              <w:sz w:val="20"/>
              <w:szCs w:val="20"/>
              <w:shd w:val="clear" w:color="auto" w:fill="FFFFFF"/>
            </w:rPr>
            <w:t xml:space="preserve">   </w:t>
          </w:r>
        </w:p>
      </w:docPartBody>
    </w:docPart>
    <w:docPart>
      <w:docPartPr>
        <w:name w:val="C7799F9055BE4F84A12D11EF21F2AC8D"/>
        <w:category>
          <w:name w:val="General"/>
          <w:gallery w:val="placeholder"/>
        </w:category>
        <w:types>
          <w:type w:val="bbPlcHdr"/>
        </w:types>
        <w:behaviors>
          <w:behavior w:val="content"/>
        </w:behaviors>
        <w:guid w:val="{1414925E-85DD-466D-A298-BEA7BC79DBB3}"/>
      </w:docPartPr>
      <w:docPartBody>
        <w:p w:rsidR="0041202B" w:rsidRDefault="0041202B">
          <w:r>
            <w:rPr>
              <w:color w:val="222222"/>
              <w:sz w:val="20"/>
              <w:szCs w:val="20"/>
              <w:shd w:val="clear" w:color="auto" w:fill="FFFFFF"/>
            </w:rPr>
            <w:t xml:space="preserve">   </w:t>
          </w:r>
        </w:p>
      </w:docPartBody>
    </w:docPart>
    <w:docPart>
      <w:docPartPr>
        <w:name w:val="2018494B486F4818865479CC314D0F28"/>
        <w:category>
          <w:name w:val="General"/>
          <w:gallery w:val="placeholder"/>
        </w:category>
        <w:types>
          <w:type w:val="bbPlcHdr"/>
        </w:types>
        <w:behaviors>
          <w:behavior w:val="content"/>
        </w:behaviors>
        <w:guid w:val="{21B08D9A-8D82-4BF8-8AC7-F834257869D7}"/>
      </w:docPartPr>
      <w:docPartBody>
        <w:p w:rsidR="0041202B" w:rsidRDefault="0041202B">
          <w:r w:rsidRPr="00350F0A">
            <w:rPr>
              <w:rStyle w:val="PlaceholderText"/>
            </w:rPr>
            <w:t>Choose an item.</w:t>
          </w:r>
        </w:p>
      </w:docPartBody>
    </w:docPart>
    <w:docPart>
      <w:docPartPr>
        <w:name w:val="B12695FB6E7E49D68C7B151D080AFDB9"/>
        <w:category>
          <w:name w:val="General"/>
          <w:gallery w:val="placeholder"/>
        </w:category>
        <w:types>
          <w:type w:val="bbPlcHdr"/>
        </w:types>
        <w:behaviors>
          <w:behavior w:val="content"/>
        </w:behaviors>
        <w:guid w:val="{AA79B034-27C4-40CA-972B-B3BF85060B09}"/>
      </w:docPartPr>
      <w:docPartBody>
        <w:p w:rsidR="0041202B" w:rsidRDefault="0041202B">
          <w:r w:rsidRPr="006846C9">
            <w:rPr>
              <w:rStyle w:val="PlaceholderText"/>
              <w:rFonts w:ascii="Arial" w:hAnsi="Arial" w:cs="Arial"/>
              <w:sz w:val="16"/>
              <w:szCs w:val="16"/>
            </w:rPr>
            <w:t>Click or tap to enter a date.</w:t>
          </w:r>
        </w:p>
      </w:docPartBody>
    </w:docPart>
    <w:docPart>
      <w:docPartPr>
        <w:name w:val="481CC8E191A2451AADB7F68466E75F17"/>
        <w:category>
          <w:name w:val="General"/>
          <w:gallery w:val="placeholder"/>
        </w:category>
        <w:types>
          <w:type w:val="bbPlcHdr"/>
        </w:types>
        <w:behaviors>
          <w:behavior w:val="content"/>
        </w:behaviors>
        <w:guid w:val="{7A2CFE7A-6795-447C-8CF4-F67A5C83382B}"/>
      </w:docPartPr>
      <w:docPartBody>
        <w:p w:rsidR="0041202B" w:rsidRDefault="0041202B">
          <w:r w:rsidRPr="006846C9">
            <w:rPr>
              <w:rStyle w:val="PlaceholderText"/>
              <w:rFonts w:ascii="Arial" w:hAnsi="Arial" w:cs="Arial"/>
              <w:sz w:val="16"/>
              <w:szCs w:val="16"/>
            </w:rPr>
            <w:t>Click or tap to enter a date.</w:t>
          </w:r>
        </w:p>
      </w:docPartBody>
    </w:docPart>
    <w:docPart>
      <w:docPartPr>
        <w:name w:val="A16D6DAA5EFE4A659094F195705E28E5"/>
        <w:category>
          <w:name w:val="General"/>
          <w:gallery w:val="placeholder"/>
        </w:category>
        <w:types>
          <w:type w:val="bbPlcHdr"/>
        </w:types>
        <w:behaviors>
          <w:behavior w:val="content"/>
        </w:behaviors>
        <w:guid w:val="{CE6FA84F-BF9D-450D-B167-11D23D280D0D}"/>
      </w:docPartPr>
      <w:docPartBody>
        <w:p w:rsidR="0041202B" w:rsidRDefault="0041202B">
          <w:r>
            <w:rPr>
              <w:color w:val="222222"/>
              <w:sz w:val="20"/>
              <w:szCs w:val="20"/>
              <w:shd w:val="clear" w:color="auto" w:fill="FFFFFF"/>
            </w:rPr>
            <w:t xml:space="preserve">   </w:t>
          </w:r>
        </w:p>
      </w:docPartBody>
    </w:docPart>
    <w:docPart>
      <w:docPartPr>
        <w:name w:val="CFD5E28553014885B9B75F9AACEBF6F6"/>
        <w:category>
          <w:name w:val="General"/>
          <w:gallery w:val="placeholder"/>
        </w:category>
        <w:types>
          <w:type w:val="bbPlcHdr"/>
        </w:types>
        <w:behaviors>
          <w:behavior w:val="content"/>
        </w:behaviors>
        <w:guid w:val="{B5215DA8-B961-40AB-9015-F5AB82608881}"/>
      </w:docPartPr>
      <w:docPartBody>
        <w:p w:rsidR="0041202B" w:rsidRDefault="0041202B">
          <w:r>
            <w:rPr>
              <w:color w:val="222222"/>
              <w:sz w:val="20"/>
              <w:szCs w:val="20"/>
              <w:shd w:val="clear" w:color="auto" w:fill="FFFFFF"/>
            </w:rPr>
            <w:t xml:space="preserve">   </w:t>
          </w:r>
        </w:p>
      </w:docPartBody>
    </w:docPart>
    <w:docPart>
      <w:docPartPr>
        <w:name w:val="2D3E30321FAD497689DD6699FDCB9D65"/>
        <w:category>
          <w:name w:val="General"/>
          <w:gallery w:val="placeholder"/>
        </w:category>
        <w:types>
          <w:type w:val="bbPlcHdr"/>
        </w:types>
        <w:behaviors>
          <w:behavior w:val="content"/>
        </w:behaviors>
        <w:guid w:val="{75A0EA39-82C2-4684-B3C4-DCE2E536F7C4}"/>
      </w:docPartPr>
      <w:docPartBody>
        <w:p w:rsidR="0041202B" w:rsidRDefault="0041202B">
          <w:r w:rsidRPr="00350F0A">
            <w:rPr>
              <w:rStyle w:val="PlaceholderText"/>
            </w:rPr>
            <w:t>Choose an item.</w:t>
          </w:r>
        </w:p>
      </w:docPartBody>
    </w:docPart>
    <w:docPart>
      <w:docPartPr>
        <w:name w:val="79F9DB1034D94C19A69C16EE66F6386F"/>
        <w:category>
          <w:name w:val="General"/>
          <w:gallery w:val="placeholder"/>
        </w:category>
        <w:types>
          <w:type w:val="bbPlcHdr"/>
        </w:types>
        <w:behaviors>
          <w:behavior w:val="content"/>
        </w:behaviors>
        <w:guid w:val="{493B70A7-F821-495F-A489-8D46181CB4CE}"/>
      </w:docPartPr>
      <w:docPartBody>
        <w:p w:rsidR="0041202B" w:rsidRDefault="0041202B">
          <w:r w:rsidRPr="006846C9">
            <w:rPr>
              <w:rStyle w:val="PlaceholderText"/>
              <w:rFonts w:ascii="Arial" w:hAnsi="Arial" w:cs="Arial"/>
              <w:sz w:val="16"/>
              <w:szCs w:val="16"/>
            </w:rPr>
            <w:t>Click or tap to enter a date.</w:t>
          </w:r>
        </w:p>
      </w:docPartBody>
    </w:docPart>
    <w:docPart>
      <w:docPartPr>
        <w:name w:val="B68FD0981E924F139F0CD67E64341C24"/>
        <w:category>
          <w:name w:val="General"/>
          <w:gallery w:val="placeholder"/>
        </w:category>
        <w:types>
          <w:type w:val="bbPlcHdr"/>
        </w:types>
        <w:behaviors>
          <w:behavior w:val="content"/>
        </w:behaviors>
        <w:guid w:val="{4D36EC68-4072-4E66-AECD-C9452F338DC8}"/>
      </w:docPartPr>
      <w:docPartBody>
        <w:p w:rsidR="0041202B" w:rsidRDefault="0041202B">
          <w:r w:rsidRPr="006846C9">
            <w:rPr>
              <w:rStyle w:val="PlaceholderText"/>
              <w:rFonts w:ascii="Arial" w:hAnsi="Arial" w:cs="Arial"/>
              <w:sz w:val="16"/>
              <w:szCs w:val="16"/>
            </w:rPr>
            <w:t>Click or tap to enter a date.</w:t>
          </w:r>
        </w:p>
      </w:docPartBody>
    </w:docPart>
    <w:docPart>
      <w:docPartPr>
        <w:name w:val="C73352D254FB40E79A56F85E9B854D81"/>
        <w:category>
          <w:name w:val="General"/>
          <w:gallery w:val="placeholder"/>
        </w:category>
        <w:types>
          <w:type w:val="bbPlcHdr"/>
        </w:types>
        <w:behaviors>
          <w:behavior w:val="content"/>
        </w:behaviors>
        <w:guid w:val="{FC1D730F-F96F-4ABB-A8E0-A0CA2D187EE8}"/>
      </w:docPartPr>
      <w:docPartBody>
        <w:p w:rsidR="0041202B" w:rsidRDefault="0041202B">
          <w:r>
            <w:rPr>
              <w:color w:val="222222"/>
              <w:sz w:val="20"/>
              <w:szCs w:val="20"/>
              <w:shd w:val="clear" w:color="auto" w:fill="FFFFFF"/>
            </w:rPr>
            <w:t xml:space="preserve">   </w:t>
          </w:r>
        </w:p>
      </w:docPartBody>
    </w:docPart>
    <w:docPart>
      <w:docPartPr>
        <w:name w:val="31E6BFAE873F4038A79867C72EF3308C"/>
        <w:category>
          <w:name w:val="General"/>
          <w:gallery w:val="placeholder"/>
        </w:category>
        <w:types>
          <w:type w:val="bbPlcHdr"/>
        </w:types>
        <w:behaviors>
          <w:behavior w:val="content"/>
        </w:behaviors>
        <w:guid w:val="{42C96531-5175-4900-B66D-645C097D849F}"/>
      </w:docPartPr>
      <w:docPartBody>
        <w:p w:rsidR="0041202B" w:rsidRDefault="0041202B">
          <w:r>
            <w:rPr>
              <w:color w:val="222222"/>
              <w:sz w:val="20"/>
              <w:szCs w:val="20"/>
              <w:shd w:val="clear" w:color="auto" w:fill="FFFFFF"/>
            </w:rPr>
            <w:t xml:space="preserve">   </w:t>
          </w:r>
        </w:p>
      </w:docPartBody>
    </w:docPart>
    <w:docPart>
      <w:docPartPr>
        <w:name w:val="03CE24A82F4A4450874D2D084E17E1D1"/>
        <w:category>
          <w:name w:val="General"/>
          <w:gallery w:val="placeholder"/>
        </w:category>
        <w:types>
          <w:type w:val="bbPlcHdr"/>
        </w:types>
        <w:behaviors>
          <w:behavior w:val="content"/>
        </w:behaviors>
        <w:guid w:val="{AF4423B9-74AE-455E-94EE-0F1DB61D7908}"/>
      </w:docPartPr>
      <w:docPartBody>
        <w:p w:rsidR="0041202B" w:rsidRDefault="0041202B">
          <w:r w:rsidRPr="00350F0A">
            <w:rPr>
              <w:rStyle w:val="PlaceholderText"/>
            </w:rPr>
            <w:t>Choose an item.</w:t>
          </w:r>
        </w:p>
      </w:docPartBody>
    </w:docPart>
    <w:docPart>
      <w:docPartPr>
        <w:name w:val="763F4FD34E504F9B9C3BBB9784D7B324"/>
        <w:category>
          <w:name w:val="General"/>
          <w:gallery w:val="placeholder"/>
        </w:category>
        <w:types>
          <w:type w:val="bbPlcHdr"/>
        </w:types>
        <w:behaviors>
          <w:behavior w:val="content"/>
        </w:behaviors>
        <w:guid w:val="{8764E597-CFC5-4447-8919-A462EDD778C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D9D3D94B48664FE495DDF3C19CA9A5EE"/>
        <w:category>
          <w:name w:val="General"/>
          <w:gallery w:val="placeholder"/>
        </w:category>
        <w:types>
          <w:type w:val="bbPlcHdr"/>
        </w:types>
        <w:behaviors>
          <w:behavior w:val="content"/>
        </w:behaviors>
        <w:guid w:val="{E4F4C3A7-C4CA-445D-B626-443ADAC9DC21}"/>
      </w:docPartPr>
      <w:docPartBody>
        <w:p w:rsidR="0041202B" w:rsidRDefault="0041202B">
          <w:r w:rsidRPr="006846C9">
            <w:rPr>
              <w:rStyle w:val="PlaceholderText"/>
              <w:rFonts w:ascii="Arial" w:hAnsi="Arial" w:cs="Arial"/>
              <w:sz w:val="16"/>
              <w:szCs w:val="16"/>
            </w:rPr>
            <w:t>Click or tap to enter a date.</w:t>
          </w:r>
        </w:p>
      </w:docPartBody>
    </w:docPart>
    <w:docPart>
      <w:docPartPr>
        <w:name w:val="D493EED52D6E4DA4BA66BF2FDAE77940"/>
        <w:category>
          <w:name w:val="General"/>
          <w:gallery w:val="placeholder"/>
        </w:category>
        <w:types>
          <w:type w:val="bbPlcHdr"/>
        </w:types>
        <w:behaviors>
          <w:behavior w:val="content"/>
        </w:behaviors>
        <w:guid w:val="{544C69C9-8FB5-4258-A0E2-673D7367B2A8}"/>
      </w:docPartPr>
      <w:docPartBody>
        <w:p w:rsidR="0041202B" w:rsidRDefault="0041202B">
          <w:r>
            <w:rPr>
              <w:color w:val="222222"/>
              <w:sz w:val="20"/>
              <w:szCs w:val="20"/>
              <w:shd w:val="clear" w:color="auto" w:fill="FFFFFF"/>
            </w:rPr>
            <w:t xml:space="preserve">   </w:t>
          </w:r>
        </w:p>
      </w:docPartBody>
    </w:docPart>
    <w:docPart>
      <w:docPartPr>
        <w:name w:val="D16C65BEF8AA470DA65915944897190F"/>
        <w:category>
          <w:name w:val="General"/>
          <w:gallery w:val="placeholder"/>
        </w:category>
        <w:types>
          <w:type w:val="bbPlcHdr"/>
        </w:types>
        <w:behaviors>
          <w:behavior w:val="content"/>
        </w:behaviors>
        <w:guid w:val="{1571EE25-2DF1-4FF5-8083-DFF8A6231CDD}"/>
      </w:docPartPr>
      <w:docPartBody>
        <w:p w:rsidR="0041202B" w:rsidRDefault="0041202B">
          <w:r>
            <w:rPr>
              <w:color w:val="222222"/>
              <w:sz w:val="20"/>
              <w:szCs w:val="20"/>
              <w:shd w:val="clear" w:color="auto" w:fill="FFFFFF"/>
            </w:rPr>
            <w:t xml:space="preserve">   </w:t>
          </w:r>
        </w:p>
      </w:docPartBody>
    </w:docPart>
    <w:docPart>
      <w:docPartPr>
        <w:name w:val="8D2DDE89AAE74E1280FA10BDE89D95F6"/>
        <w:category>
          <w:name w:val="General"/>
          <w:gallery w:val="placeholder"/>
        </w:category>
        <w:types>
          <w:type w:val="bbPlcHdr"/>
        </w:types>
        <w:behaviors>
          <w:behavior w:val="content"/>
        </w:behaviors>
        <w:guid w:val="{7559438B-32C5-4743-940F-CA501FE7821C}"/>
      </w:docPartPr>
      <w:docPartBody>
        <w:p w:rsidR="0041202B" w:rsidRDefault="0041202B">
          <w:r w:rsidRPr="00350F0A">
            <w:rPr>
              <w:rStyle w:val="PlaceholderText"/>
            </w:rPr>
            <w:t>Choose an item.</w:t>
          </w:r>
        </w:p>
      </w:docPartBody>
    </w:docPart>
    <w:docPart>
      <w:docPartPr>
        <w:name w:val="8BAAD2E4162D48E386E531807656452A"/>
        <w:category>
          <w:name w:val="General"/>
          <w:gallery w:val="placeholder"/>
        </w:category>
        <w:types>
          <w:type w:val="bbPlcHdr"/>
        </w:types>
        <w:behaviors>
          <w:behavior w:val="content"/>
        </w:behaviors>
        <w:guid w:val="{F1E750C4-33FB-4569-9507-690774929A4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2E9FF938CDF241C2907C62A37173FA08"/>
        <w:category>
          <w:name w:val="General"/>
          <w:gallery w:val="placeholder"/>
        </w:category>
        <w:types>
          <w:type w:val="bbPlcHdr"/>
        </w:types>
        <w:behaviors>
          <w:behavior w:val="content"/>
        </w:behaviors>
        <w:guid w:val="{BD854645-CDDE-4F98-86F9-594DB120D1CC}"/>
      </w:docPartPr>
      <w:docPartBody>
        <w:p w:rsidR="0041202B" w:rsidRDefault="0041202B">
          <w:r w:rsidRPr="006846C9">
            <w:rPr>
              <w:rStyle w:val="PlaceholderText"/>
              <w:rFonts w:ascii="Arial" w:hAnsi="Arial" w:cs="Arial"/>
              <w:sz w:val="16"/>
              <w:szCs w:val="16"/>
            </w:rPr>
            <w:t>Click or tap to enter a date.</w:t>
          </w:r>
        </w:p>
      </w:docPartBody>
    </w:docPart>
    <w:docPart>
      <w:docPartPr>
        <w:name w:val="E4B03657D8B548AEAF154D2A14BDEFEC"/>
        <w:category>
          <w:name w:val="General"/>
          <w:gallery w:val="placeholder"/>
        </w:category>
        <w:types>
          <w:type w:val="bbPlcHdr"/>
        </w:types>
        <w:behaviors>
          <w:behavior w:val="content"/>
        </w:behaviors>
        <w:guid w:val="{B5232D10-7CCB-47FF-8B04-33C0E0C59BD9}"/>
      </w:docPartPr>
      <w:docPartBody>
        <w:p w:rsidR="0041202B" w:rsidRDefault="0041202B">
          <w:r>
            <w:rPr>
              <w:color w:val="222222"/>
              <w:sz w:val="20"/>
              <w:szCs w:val="20"/>
              <w:shd w:val="clear" w:color="auto" w:fill="FFFFFF"/>
            </w:rPr>
            <w:t xml:space="preserve">   </w:t>
          </w:r>
        </w:p>
      </w:docPartBody>
    </w:docPart>
    <w:docPart>
      <w:docPartPr>
        <w:name w:val="3193F6A611164791AF8D58F6195A7D84"/>
        <w:category>
          <w:name w:val="General"/>
          <w:gallery w:val="placeholder"/>
        </w:category>
        <w:types>
          <w:type w:val="bbPlcHdr"/>
        </w:types>
        <w:behaviors>
          <w:behavior w:val="content"/>
        </w:behaviors>
        <w:guid w:val="{CBAA18C8-24BA-44BA-816F-72240B4D0AC7}"/>
      </w:docPartPr>
      <w:docPartBody>
        <w:p w:rsidR="0041202B" w:rsidRDefault="0041202B">
          <w:r>
            <w:rPr>
              <w:color w:val="222222"/>
              <w:sz w:val="20"/>
              <w:szCs w:val="20"/>
              <w:shd w:val="clear" w:color="auto" w:fill="FFFFFF"/>
            </w:rPr>
            <w:t xml:space="preserve">   </w:t>
          </w:r>
        </w:p>
      </w:docPartBody>
    </w:docPart>
    <w:docPart>
      <w:docPartPr>
        <w:name w:val="FDFEC08F90BF43F4A9B0D3E221046449"/>
        <w:category>
          <w:name w:val="General"/>
          <w:gallery w:val="placeholder"/>
        </w:category>
        <w:types>
          <w:type w:val="bbPlcHdr"/>
        </w:types>
        <w:behaviors>
          <w:behavior w:val="content"/>
        </w:behaviors>
        <w:guid w:val="{81216422-F402-4046-AF03-1257929D1020}"/>
      </w:docPartPr>
      <w:docPartBody>
        <w:p w:rsidR="0041202B" w:rsidRDefault="0041202B">
          <w:r w:rsidRPr="00350F0A">
            <w:rPr>
              <w:rStyle w:val="PlaceholderText"/>
            </w:rPr>
            <w:t>Choose an item.</w:t>
          </w:r>
        </w:p>
      </w:docPartBody>
    </w:docPart>
    <w:docPart>
      <w:docPartPr>
        <w:name w:val="FE36560A20914656B3B2A023DF6E7B0B"/>
        <w:category>
          <w:name w:val="General"/>
          <w:gallery w:val="placeholder"/>
        </w:category>
        <w:types>
          <w:type w:val="bbPlcHdr"/>
        </w:types>
        <w:behaviors>
          <w:behavior w:val="content"/>
        </w:behaviors>
        <w:guid w:val="{A99D632C-25A1-4305-8B30-5E3982017EF3}"/>
      </w:docPartPr>
      <w:docPartBody>
        <w:p w:rsidR="0041202B" w:rsidRDefault="0041202B">
          <w:r w:rsidRPr="006846C9">
            <w:rPr>
              <w:rStyle w:val="PlaceholderText"/>
              <w:rFonts w:ascii="Arial" w:hAnsi="Arial" w:cs="Arial"/>
              <w:sz w:val="16"/>
              <w:szCs w:val="16"/>
            </w:rPr>
            <w:t>Click or tap to enter a date.</w:t>
          </w:r>
        </w:p>
      </w:docPartBody>
    </w:docPart>
    <w:docPart>
      <w:docPartPr>
        <w:name w:val="3B9BEBC9D3154B1E902E84409363DBAC"/>
        <w:category>
          <w:name w:val="General"/>
          <w:gallery w:val="placeholder"/>
        </w:category>
        <w:types>
          <w:type w:val="bbPlcHdr"/>
        </w:types>
        <w:behaviors>
          <w:behavior w:val="content"/>
        </w:behaviors>
        <w:guid w:val="{8897D64D-6D54-4A27-9A8E-EDBA3949C0A6}"/>
      </w:docPartPr>
      <w:docPartBody>
        <w:p w:rsidR="0041202B" w:rsidRDefault="0041202B">
          <w:r w:rsidRPr="006846C9">
            <w:rPr>
              <w:rStyle w:val="PlaceholderText"/>
              <w:rFonts w:ascii="Arial" w:hAnsi="Arial" w:cs="Arial"/>
              <w:sz w:val="16"/>
              <w:szCs w:val="16"/>
            </w:rPr>
            <w:t>Click or tap to enter a date.</w:t>
          </w:r>
        </w:p>
      </w:docPartBody>
    </w:docPart>
    <w:docPart>
      <w:docPartPr>
        <w:name w:val="423E951F4D934006A4321999CD51D478"/>
        <w:category>
          <w:name w:val="General"/>
          <w:gallery w:val="placeholder"/>
        </w:category>
        <w:types>
          <w:type w:val="bbPlcHdr"/>
        </w:types>
        <w:behaviors>
          <w:behavior w:val="content"/>
        </w:behaviors>
        <w:guid w:val="{88146D33-677D-40F6-8CEF-1A00D5A9F41F}"/>
      </w:docPartPr>
      <w:docPartBody>
        <w:p w:rsidR="0041202B" w:rsidRDefault="0041202B">
          <w:r>
            <w:rPr>
              <w:color w:val="222222"/>
              <w:sz w:val="20"/>
              <w:szCs w:val="20"/>
              <w:shd w:val="clear" w:color="auto" w:fill="FFFFFF"/>
            </w:rPr>
            <w:t xml:space="preserve">   </w:t>
          </w:r>
        </w:p>
      </w:docPartBody>
    </w:docPart>
    <w:docPart>
      <w:docPartPr>
        <w:name w:val="0CB4B3DE14464E908AFE8E3AD8F83DC9"/>
        <w:category>
          <w:name w:val="General"/>
          <w:gallery w:val="placeholder"/>
        </w:category>
        <w:types>
          <w:type w:val="bbPlcHdr"/>
        </w:types>
        <w:behaviors>
          <w:behavior w:val="content"/>
        </w:behaviors>
        <w:guid w:val="{7C35C6AE-C2F7-46A3-8243-B48AE4141F59}"/>
      </w:docPartPr>
      <w:docPartBody>
        <w:p w:rsidR="0041202B" w:rsidRDefault="0041202B">
          <w:r>
            <w:rPr>
              <w:color w:val="222222"/>
              <w:sz w:val="20"/>
              <w:szCs w:val="20"/>
              <w:shd w:val="clear" w:color="auto" w:fill="FFFFFF"/>
            </w:rPr>
            <w:t xml:space="preserve">   </w:t>
          </w:r>
        </w:p>
      </w:docPartBody>
    </w:docPart>
    <w:docPart>
      <w:docPartPr>
        <w:name w:val="0D78CCB6BB224D1C94CCC43088A7C22F"/>
        <w:category>
          <w:name w:val="General"/>
          <w:gallery w:val="placeholder"/>
        </w:category>
        <w:types>
          <w:type w:val="bbPlcHdr"/>
        </w:types>
        <w:behaviors>
          <w:behavior w:val="content"/>
        </w:behaviors>
        <w:guid w:val="{933337E5-FC43-4997-A9C2-6F0DCEEE4B04}"/>
      </w:docPartPr>
      <w:docPartBody>
        <w:p w:rsidR="0041202B" w:rsidRDefault="0041202B">
          <w:r w:rsidRPr="00350F0A">
            <w:rPr>
              <w:rStyle w:val="PlaceholderText"/>
            </w:rPr>
            <w:t>Choose an item.</w:t>
          </w:r>
        </w:p>
      </w:docPartBody>
    </w:docPart>
    <w:docPart>
      <w:docPartPr>
        <w:name w:val="17EDD5B9C99A4512B5E735E7F969F95B"/>
        <w:category>
          <w:name w:val="General"/>
          <w:gallery w:val="placeholder"/>
        </w:category>
        <w:types>
          <w:type w:val="bbPlcHdr"/>
        </w:types>
        <w:behaviors>
          <w:behavior w:val="content"/>
        </w:behaviors>
        <w:guid w:val="{F577561A-5D83-4854-873F-E9B777CB416C}"/>
      </w:docPartPr>
      <w:docPartBody>
        <w:p w:rsidR="0041202B" w:rsidRDefault="0041202B">
          <w:r>
            <w:rPr>
              <w:color w:val="222222"/>
              <w:sz w:val="20"/>
              <w:szCs w:val="20"/>
              <w:shd w:val="clear" w:color="auto" w:fill="FFFFFF"/>
            </w:rPr>
            <w:t xml:space="preserve">   </w:t>
          </w:r>
        </w:p>
      </w:docPartBody>
    </w:docPart>
    <w:docPart>
      <w:docPartPr>
        <w:name w:val="81982E3A1E2444038993F7B84754CD09"/>
        <w:category>
          <w:name w:val="General"/>
          <w:gallery w:val="placeholder"/>
        </w:category>
        <w:types>
          <w:type w:val="bbPlcHdr"/>
        </w:types>
        <w:behaviors>
          <w:behavior w:val="content"/>
        </w:behaviors>
        <w:guid w:val="{1E209E68-784B-4D03-AB30-B3BC23C4FF6E}"/>
      </w:docPartPr>
      <w:docPartBody>
        <w:p w:rsidR="0041202B" w:rsidRDefault="0041202B">
          <w:r w:rsidRPr="006846C9">
            <w:rPr>
              <w:rStyle w:val="PlaceholderText"/>
              <w:rFonts w:ascii="Arial" w:hAnsi="Arial" w:cs="Arial"/>
              <w:sz w:val="16"/>
              <w:szCs w:val="16"/>
            </w:rPr>
            <w:t>Click or tap to enter a date.</w:t>
          </w:r>
        </w:p>
      </w:docPartBody>
    </w:docPart>
    <w:docPart>
      <w:docPartPr>
        <w:name w:val="14A1F345F7154947B53BB5237A15E28C"/>
        <w:category>
          <w:name w:val="General"/>
          <w:gallery w:val="placeholder"/>
        </w:category>
        <w:types>
          <w:type w:val="bbPlcHdr"/>
        </w:types>
        <w:behaviors>
          <w:behavior w:val="content"/>
        </w:behaviors>
        <w:guid w:val="{C67DFCD6-85D4-4E6C-80CB-B84BC5899C3C}"/>
      </w:docPartPr>
      <w:docPartBody>
        <w:p w:rsidR="0041202B" w:rsidRDefault="0041202B">
          <w:r>
            <w:rPr>
              <w:color w:val="222222"/>
              <w:sz w:val="20"/>
              <w:szCs w:val="20"/>
              <w:shd w:val="clear" w:color="auto" w:fill="FFFFFF"/>
            </w:rPr>
            <w:t xml:space="preserve">   </w:t>
          </w:r>
        </w:p>
      </w:docPartBody>
    </w:docPart>
    <w:docPart>
      <w:docPartPr>
        <w:name w:val="4DE0F0F392BD4C46B0DD7D9E6C7BA768"/>
        <w:category>
          <w:name w:val="General"/>
          <w:gallery w:val="placeholder"/>
        </w:category>
        <w:types>
          <w:type w:val="bbPlcHdr"/>
        </w:types>
        <w:behaviors>
          <w:behavior w:val="content"/>
        </w:behaviors>
        <w:guid w:val="{98F7AD1E-C548-4A27-AF90-4103C50BF916}"/>
      </w:docPartPr>
      <w:docPartBody>
        <w:p w:rsidR="0041202B" w:rsidRDefault="0041202B">
          <w:r>
            <w:rPr>
              <w:color w:val="222222"/>
              <w:sz w:val="20"/>
              <w:szCs w:val="20"/>
              <w:shd w:val="clear" w:color="auto" w:fill="FFFFFF"/>
            </w:rPr>
            <w:t xml:space="preserve">   </w:t>
          </w:r>
        </w:p>
      </w:docPartBody>
    </w:docPart>
    <w:docPart>
      <w:docPartPr>
        <w:name w:val="04F6F4460A574690809F304730286500"/>
        <w:category>
          <w:name w:val="General"/>
          <w:gallery w:val="placeholder"/>
        </w:category>
        <w:types>
          <w:type w:val="bbPlcHdr"/>
        </w:types>
        <w:behaviors>
          <w:behavior w:val="content"/>
        </w:behaviors>
        <w:guid w:val="{EC1D20A8-3BD7-47F4-B6E3-5320A5B51568}"/>
      </w:docPartPr>
      <w:docPartBody>
        <w:p w:rsidR="0041202B" w:rsidRDefault="0041202B">
          <w:r>
            <w:rPr>
              <w:color w:val="222222"/>
              <w:sz w:val="20"/>
              <w:szCs w:val="20"/>
              <w:shd w:val="clear" w:color="auto" w:fill="FFFFFF"/>
            </w:rPr>
            <w:t xml:space="preserve">   </w:t>
          </w:r>
        </w:p>
      </w:docPartBody>
    </w:docPart>
    <w:docPart>
      <w:docPartPr>
        <w:name w:val="D50E0CDFEF484077BEA68E7D4599B80F"/>
        <w:category>
          <w:name w:val="General"/>
          <w:gallery w:val="placeholder"/>
        </w:category>
        <w:types>
          <w:type w:val="bbPlcHdr"/>
        </w:types>
        <w:behaviors>
          <w:behavior w:val="content"/>
        </w:behaviors>
        <w:guid w:val="{46397187-2C47-4800-9503-CC1CF0EE8B26}"/>
      </w:docPartPr>
      <w:docPartBody>
        <w:p w:rsidR="0041202B" w:rsidRDefault="0041202B">
          <w:r w:rsidRPr="006846C9">
            <w:rPr>
              <w:rStyle w:val="PlaceholderText"/>
              <w:rFonts w:ascii="Arial" w:hAnsi="Arial" w:cs="Arial"/>
              <w:sz w:val="16"/>
              <w:szCs w:val="16"/>
            </w:rPr>
            <w:t>Click or tap to enter a date.</w:t>
          </w:r>
        </w:p>
      </w:docPartBody>
    </w:docPart>
    <w:docPart>
      <w:docPartPr>
        <w:name w:val="4D01B0695D8E4AD99DDCC72E8131E9EA"/>
        <w:category>
          <w:name w:val="General"/>
          <w:gallery w:val="placeholder"/>
        </w:category>
        <w:types>
          <w:type w:val="bbPlcHdr"/>
        </w:types>
        <w:behaviors>
          <w:behavior w:val="content"/>
        </w:behaviors>
        <w:guid w:val="{A24E08C1-BE84-4D0D-A548-21F15253126A}"/>
      </w:docPartPr>
      <w:docPartBody>
        <w:p w:rsidR="0041202B" w:rsidRDefault="0041202B">
          <w:r>
            <w:rPr>
              <w:color w:val="222222"/>
              <w:sz w:val="20"/>
              <w:szCs w:val="20"/>
              <w:shd w:val="clear" w:color="auto" w:fill="FFFFFF"/>
            </w:rPr>
            <w:t xml:space="preserve">   </w:t>
          </w:r>
        </w:p>
      </w:docPartBody>
    </w:docPart>
    <w:docPart>
      <w:docPartPr>
        <w:name w:val="147F0A0ABEBC46AEB678B9F46BC0314E"/>
        <w:category>
          <w:name w:val="General"/>
          <w:gallery w:val="placeholder"/>
        </w:category>
        <w:types>
          <w:type w:val="bbPlcHdr"/>
        </w:types>
        <w:behaviors>
          <w:behavior w:val="content"/>
        </w:behaviors>
        <w:guid w:val="{FA311A4B-5093-4C73-9D93-CAA225B37594}"/>
      </w:docPartPr>
      <w:docPartBody>
        <w:p w:rsidR="0041202B" w:rsidRDefault="0041202B">
          <w:r>
            <w:rPr>
              <w:color w:val="222222"/>
              <w:sz w:val="20"/>
              <w:szCs w:val="20"/>
              <w:shd w:val="clear" w:color="auto" w:fill="FFFFFF"/>
            </w:rPr>
            <w:t xml:space="preserve">   </w:t>
          </w:r>
        </w:p>
      </w:docPartBody>
    </w:docPart>
    <w:docPart>
      <w:docPartPr>
        <w:name w:val="842F0B2337D54FA0B5CE7C57DDF37952"/>
        <w:category>
          <w:name w:val="General"/>
          <w:gallery w:val="placeholder"/>
        </w:category>
        <w:types>
          <w:type w:val="bbPlcHdr"/>
        </w:types>
        <w:behaviors>
          <w:behavior w:val="content"/>
        </w:behaviors>
        <w:guid w:val="{7189D7FC-44D5-484A-9FC5-07748B3CC297}"/>
      </w:docPartPr>
      <w:docPartBody>
        <w:p w:rsidR="0041202B" w:rsidRDefault="0041202B">
          <w:r>
            <w:rPr>
              <w:color w:val="222222"/>
              <w:sz w:val="20"/>
              <w:szCs w:val="20"/>
              <w:shd w:val="clear" w:color="auto" w:fill="FFFFFF"/>
            </w:rPr>
            <w:t xml:space="preserve">   </w:t>
          </w:r>
        </w:p>
      </w:docPartBody>
    </w:docPart>
    <w:docPart>
      <w:docPartPr>
        <w:name w:val="A1177ED8A41C429189A22821ABE1D790"/>
        <w:category>
          <w:name w:val="General"/>
          <w:gallery w:val="placeholder"/>
        </w:category>
        <w:types>
          <w:type w:val="bbPlcHdr"/>
        </w:types>
        <w:behaviors>
          <w:behavior w:val="content"/>
        </w:behaviors>
        <w:guid w:val="{63277E2E-7187-4FD7-B035-4216FBFF711C}"/>
      </w:docPartPr>
      <w:docPartBody>
        <w:p w:rsidR="0041202B" w:rsidRDefault="0041202B">
          <w:r w:rsidRPr="006846C9">
            <w:rPr>
              <w:rStyle w:val="PlaceholderText"/>
              <w:rFonts w:ascii="Arial" w:hAnsi="Arial" w:cs="Arial"/>
              <w:sz w:val="16"/>
              <w:szCs w:val="16"/>
            </w:rPr>
            <w:t>Click or tap to enter a date.</w:t>
          </w:r>
        </w:p>
      </w:docPartBody>
    </w:docPart>
    <w:docPart>
      <w:docPartPr>
        <w:name w:val="82B87B078F4D47FF89B53D24E6760A08"/>
        <w:category>
          <w:name w:val="General"/>
          <w:gallery w:val="placeholder"/>
        </w:category>
        <w:types>
          <w:type w:val="bbPlcHdr"/>
        </w:types>
        <w:behaviors>
          <w:behavior w:val="content"/>
        </w:behaviors>
        <w:guid w:val="{F73B40AB-371C-402C-B3BA-9758AF3FE347}"/>
      </w:docPartPr>
      <w:docPartBody>
        <w:p w:rsidR="0041202B" w:rsidRDefault="0041202B">
          <w:r>
            <w:rPr>
              <w:color w:val="222222"/>
              <w:sz w:val="20"/>
              <w:szCs w:val="20"/>
              <w:shd w:val="clear" w:color="auto" w:fill="FFFFFF"/>
            </w:rPr>
            <w:t xml:space="preserve">   </w:t>
          </w:r>
        </w:p>
      </w:docPartBody>
    </w:docPart>
    <w:docPart>
      <w:docPartPr>
        <w:name w:val="D57FFCB1966C4026AAB9A82A38C1AA5E"/>
        <w:category>
          <w:name w:val="General"/>
          <w:gallery w:val="placeholder"/>
        </w:category>
        <w:types>
          <w:type w:val="bbPlcHdr"/>
        </w:types>
        <w:behaviors>
          <w:behavior w:val="content"/>
        </w:behaviors>
        <w:guid w:val="{0DFEA1FF-69BB-4558-93AF-DFAA001B8930}"/>
      </w:docPartPr>
      <w:docPartBody>
        <w:p w:rsidR="0041202B" w:rsidRDefault="0041202B">
          <w:r>
            <w:rPr>
              <w:color w:val="222222"/>
              <w:sz w:val="20"/>
              <w:szCs w:val="20"/>
              <w:shd w:val="clear" w:color="auto" w:fill="FFFFFF"/>
            </w:rPr>
            <w:t xml:space="preserve">   </w:t>
          </w:r>
        </w:p>
      </w:docPartBody>
    </w:docPart>
    <w:docPart>
      <w:docPartPr>
        <w:name w:val="3A42675CB48C4950B0054E069CF63E1C"/>
        <w:category>
          <w:name w:val="General"/>
          <w:gallery w:val="placeholder"/>
        </w:category>
        <w:types>
          <w:type w:val="bbPlcHdr"/>
        </w:types>
        <w:behaviors>
          <w:behavior w:val="content"/>
        </w:behaviors>
        <w:guid w:val="{39F8790C-5C95-4CA8-A470-2C75C525E814}"/>
      </w:docPartPr>
      <w:docPartBody>
        <w:p w:rsidR="0041202B" w:rsidRDefault="0041202B">
          <w:r>
            <w:rPr>
              <w:color w:val="222222"/>
              <w:sz w:val="20"/>
              <w:szCs w:val="20"/>
              <w:shd w:val="clear" w:color="auto" w:fill="FFFFFF"/>
            </w:rPr>
            <w:t xml:space="preserve">   </w:t>
          </w:r>
        </w:p>
      </w:docPartBody>
    </w:docPart>
    <w:docPart>
      <w:docPartPr>
        <w:name w:val="B8EEE0D82AF54D38A3A48260EAA1742A"/>
        <w:category>
          <w:name w:val="General"/>
          <w:gallery w:val="placeholder"/>
        </w:category>
        <w:types>
          <w:type w:val="bbPlcHdr"/>
        </w:types>
        <w:behaviors>
          <w:behavior w:val="content"/>
        </w:behaviors>
        <w:guid w:val="{5225AB8B-E5D2-4F35-BD94-D4859129A303}"/>
      </w:docPartPr>
      <w:docPartBody>
        <w:p w:rsidR="0041202B" w:rsidRDefault="0041202B">
          <w:r w:rsidRPr="006846C9">
            <w:rPr>
              <w:rStyle w:val="PlaceholderText"/>
              <w:rFonts w:ascii="Arial" w:hAnsi="Arial" w:cs="Arial"/>
              <w:sz w:val="16"/>
              <w:szCs w:val="16"/>
            </w:rPr>
            <w:t>Click or tap to enter a date.</w:t>
          </w:r>
        </w:p>
      </w:docPartBody>
    </w:docPart>
    <w:docPart>
      <w:docPartPr>
        <w:name w:val="BD9B80942D5D4D4EB3D0CF35BECD3ACF"/>
        <w:category>
          <w:name w:val="General"/>
          <w:gallery w:val="placeholder"/>
        </w:category>
        <w:types>
          <w:type w:val="bbPlcHdr"/>
        </w:types>
        <w:behaviors>
          <w:behavior w:val="content"/>
        </w:behaviors>
        <w:guid w:val="{352E6B1D-7415-4F6B-A119-15522175C615}"/>
      </w:docPartPr>
      <w:docPartBody>
        <w:p w:rsidR="0041202B" w:rsidRDefault="0041202B">
          <w:r>
            <w:rPr>
              <w:color w:val="222222"/>
              <w:sz w:val="20"/>
              <w:szCs w:val="20"/>
              <w:shd w:val="clear" w:color="auto" w:fill="FFFFFF"/>
            </w:rPr>
            <w:t xml:space="preserve">   </w:t>
          </w:r>
        </w:p>
      </w:docPartBody>
    </w:docPart>
    <w:docPart>
      <w:docPartPr>
        <w:name w:val="068D41EE3A5A40A5A0C03B36A143D152"/>
        <w:category>
          <w:name w:val="General"/>
          <w:gallery w:val="placeholder"/>
        </w:category>
        <w:types>
          <w:type w:val="bbPlcHdr"/>
        </w:types>
        <w:behaviors>
          <w:behavior w:val="content"/>
        </w:behaviors>
        <w:guid w:val="{139D679D-F31D-402F-9E62-E83A86CDAD76}"/>
      </w:docPartPr>
      <w:docPartBody>
        <w:p w:rsidR="0041202B" w:rsidRDefault="0041202B">
          <w:r>
            <w:rPr>
              <w:color w:val="222222"/>
              <w:sz w:val="20"/>
              <w:szCs w:val="20"/>
              <w:shd w:val="clear" w:color="auto" w:fill="FFFFFF"/>
            </w:rPr>
            <w:t xml:space="preserve">   </w:t>
          </w:r>
        </w:p>
      </w:docPartBody>
    </w:docPart>
    <w:docPart>
      <w:docPartPr>
        <w:name w:val="3D600C65EC62467DA31DD646EAB375B9"/>
        <w:category>
          <w:name w:val="General"/>
          <w:gallery w:val="placeholder"/>
        </w:category>
        <w:types>
          <w:type w:val="bbPlcHdr"/>
        </w:types>
        <w:behaviors>
          <w:behavior w:val="content"/>
        </w:behaviors>
        <w:guid w:val="{081CDC0A-6641-4C65-994E-D0776C4AF8DA}"/>
      </w:docPartPr>
      <w:docPartBody>
        <w:p w:rsidR="0041202B" w:rsidRDefault="0041202B">
          <w:r>
            <w:rPr>
              <w:color w:val="222222"/>
              <w:sz w:val="20"/>
              <w:szCs w:val="20"/>
              <w:shd w:val="clear" w:color="auto" w:fill="FFFFFF"/>
            </w:rPr>
            <w:t xml:space="preserve">   </w:t>
          </w:r>
        </w:p>
      </w:docPartBody>
    </w:docPart>
    <w:docPart>
      <w:docPartPr>
        <w:name w:val="D4DA7510A62D4321A8F74795FCDD3656"/>
        <w:category>
          <w:name w:val="General"/>
          <w:gallery w:val="placeholder"/>
        </w:category>
        <w:types>
          <w:type w:val="bbPlcHdr"/>
        </w:types>
        <w:behaviors>
          <w:behavior w:val="content"/>
        </w:behaviors>
        <w:guid w:val="{2A60A743-741D-4121-B4C9-0F884CE6B6C2}"/>
      </w:docPartPr>
      <w:docPartBody>
        <w:p w:rsidR="0041202B" w:rsidRDefault="0041202B">
          <w:r w:rsidRPr="006846C9">
            <w:rPr>
              <w:rStyle w:val="PlaceholderText"/>
              <w:rFonts w:ascii="Arial" w:hAnsi="Arial" w:cs="Arial"/>
              <w:sz w:val="16"/>
              <w:szCs w:val="16"/>
            </w:rPr>
            <w:t>Click or tap to enter a date.</w:t>
          </w:r>
        </w:p>
      </w:docPartBody>
    </w:docPart>
    <w:docPart>
      <w:docPartPr>
        <w:name w:val="AB86227D9F3F4D2F88B6CB221A6A2945"/>
        <w:category>
          <w:name w:val="General"/>
          <w:gallery w:val="placeholder"/>
        </w:category>
        <w:types>
          <w:type w:val="bbPlcHdr"/>
        </w:types>
        <w:behaviors>
          <w:behavior w:val="content"/>
        </w:behaviors>
        <w:guid w:val="{68D7280E-5C32-47E7-B1D3-1ED17E5B5B85}"/>
      </w:docPartPr>
      <w:docPartBody>
        <w:p w:rsidR="0041202B" w:rsidRDefault="0041202B">
          <w:r>
            <w:rPr>
              <w:color w:val="222222"/>
              <w:sz w:val="20"/>
              <w:szCs w:val="20"/>
              <w:shd w:val="clear" w:color="auto" w:fill="FFFFFF"/>
            </w:rPr>
            <w:t xml:space="preserve">   </w:t>
          </w:r>
        </w:p>
      </w:docPartBody>
    </w:docPart>
    <w:docPart>
      <w:docPartPr>
        <w:name w:val="6124925EA4C04E59939B38A6094EFBA5"/>
        <w:category>
          <w:name w:val="General"/>
          <w:gallery w:val="placeholder"/>
        </w:category>
        <w:types>
          <w:type w:val="bbPlcHdr"/>
        </w:types>
        <w:behaviors>
          <w:behavior w:val="content"/>
        </w:behaviors>
        <w:guid w:val="{3D847FD9-24B4-49F7-B1CB-8956BE789419}"/>
      </w:docPartPr>
      <w:docPartBody>
        <w:p w:rsidR="0041202B" w:rsidRDefault="0041202B">
          <w:r>
            <w:rPr>
              <w:color w:val="222222"/>
              <w:sz w:val="20"/>
              <w:szCs w:val="20"/>
              <w:shd w:val="clear" w:color="auto" w:fill="FFFFFF"/>
            </w:rPr>
            <w:t xml:space="preserve">   </w:t>
          </w:r>
        </w:p>
      </w:docPartBody>
    </w:docPart>
    <w:docPart>
      <w:docPartPr>
        <w:name w:val="B0B9435C4C894C71AD47161F3666E9F7"/>
        <w:category>
          <w:name w:val="General"/>
          <w:gallery w:val="placeholder"/>
        </w:category>
        <w:types>
          <w:type w:val="bbPlcHdr"/>
        </w:types>
        <w:behaviors>
          <w:behavior w:val="content"/>
        </w:behaviors>
        <w:guid w:val="{6E88090B-1E33-4643-B0E6-D2C20B8D0AD8}"/>
      </w:docPartPr>
      <w:docPartBody>
        <w:p w:rsidR="0041202B" w:rsidRDefault="0041202B">
          <w:r>
            <w:rPr>
              <w:color w:val="222222"/>
              <w:sz w:val="20"/>
              <w:szCs w:val="20"/>
              <w:shd w:val="clear" w:color="auto" w:fill="FFFFFF"/>
            </w:rPr>
            <w:t xml:space="preserve">   </w:t>
          </w:r>
        </w:p>
      </w:docPartBody>
    </w:docPart>
    <w:docPart>
      <w:docPartPr>
        <w:name w:val="B16A95AF72D44D02ABA9C00CD0326B5A"/>
        <w:category>
          <w:name w:val="General"/>
          <w:gallery w:val="placeholder"/>
        </w:category>
        <w:types>
          <w:type w:val="bbPlcHdr"/>
        </w:types>
        <w:behaviors>
          <w:behavior w:val="content"/>
        </w:behaviors>
        <w:guid w:val="{42571564-F577-4A5B-8F3D-AFFDE11A3989}"/>
      </w:docPartPr>
      <w:docPartBody>
        <w:p w:rsidR="0041202B" w:rsidRDefault="0041202B">
          <w:r w:rsidRPr="006846C9">
            <w:rPr>
              <w:rStyle w:val="PlaceholderText"/>
              <w:rFonts w:ascii="Arial" w:hAnsi="Arial" w:cs="Arial"/>
              <w:sz w:val="16"/>
              <w:szCs w:val="16"/>
            </w:rPr>
            <w:t>Click or tap to enter a date.</w:t>
          </w:r>
        </w:p>
      </w:docPartBody>
    </w:docPart>
    <w:docPart>
      <w:docPartPr>
        <w:name w:val="A893DF722B504E1CB5CE8B98BCD4CDA6"/>
        <w:category>
          <w:name w:val="General"/>
          <w:gallery w:val="placeholder"/>
        </w:category>
        <w:types>
          <w:type w:val="bbPlcHdr"/>
        </w:types>
        <w:behaviors>
          <w:behavior w:val="content"/>
        </w:behaviors>
        <w:guid w:val="{754B7666-B1F8-4FA7-9069-629CA8118000}"/>
      </w:docPartPr>
      <w:docPartBody>
        <w:p w:rsidR="0041202B" w:rsidRDefault="0041202B">
          <w:r>
            <w:rPr>
              <w:color w:val="222222"/>
              <w:sz w:val="20"/>
              <w:szCs w:val="20"/>
              <w:shd w:val="clear" w:color="auto" w:fill="FFFFFF"/>
            </w:rPr>
            <w:t xml:space="preserve">   </w:t>
          </w:r>
        </w:p>
      </w:docPartBody>
    </w:docPart>
    <w:docPart>
      <w:docPartPr>
        <w:name w:val="D8F301FD30F442129EDE675E4EDA4225"/>
        <w:category>
          <w:name w:val="General"/>
          <w:gallery w:val="placeholder"/>
        </w:category>
        <w:types>
          <w:type w:val="bbPlcHdr"/>
        </w:types>
        <w:behaviors>
          <w:behavior w:val="content"/>
        </w:behaviors>
        <w:guid w:val="{01BCC0F6-4DCF-41D6-97DC-6C9BB176174B}"/>
      </w:docPartPr>
      <w:docPartBody>
        <w:p w:rsidR="0041202B" w:rsidRDefault="0041202B">
          <w:r>
            <w:rPr>
              <w:color w:val="222222"/>
              <w:sz w:val="20"/>
              <w:szCs w:val="20"/>
              <w:shd w:val="clear" w:color="auto" w:fill="FFFFFF"/>
            </w:rPr>
            <w:t xml:space="preserve">   </w:t>
          </w:r>
        </w:p>
      </w:docPartBody>
    </w:docPart>
    <w:docPart>
      <w:docPartPr>
        <w:name w:val="634E55BB9AE3447F90F19EAE6ADD703E"/>
        <w:category>
          <w:name w:val="General"/>
          <w:gallery w:val="placeholder"/>
        </w:category>
        <w:types>
          <w:type w:val="bbPlcHdr"/>
        </w:types>
        <w:behaviors>
          <w:behavior w:val="content"/>
        </w:behaviors>
        <w:guid w:val="{5823ACDB-2375-4381-9589-2BC5F9E71CE7}"/>
      </w:docPartPr>
      <w:docPartBody>
        <w:p w:rsidR="0041202B" w:rsidRDefault="0041202B">
          <w:r>
            <w:rPr>
              <w:color w:val="222222"/>
              <w:sz w:val="20"/>
              <w:szCs w:val="20"/>
              <w:shd w:val="clear" w:color="auto" w:fill="FFFFFF"/>
            </w:rPr>
            <w:t xml:space="preserve">   </w:t>
          </w:r>
        </w:p>
      </w:docPartBody>
    </w:docPart>
    <w:docPart>
      <w:docPartPr>
        <w:name w:val="670F8C49B896474D90D2435904AD83C9"/>
        <w:category>
          <w:name w:val="General"/>
          <w:gallery w:val="placeholder"/>
        </w:category>
        <w:types>
          <w:type w:val="bbPlcHdr"/>
        </w:types>
        <w:behaviors>
          <w:behavior w:val="content"/>
        </w:behaviors>
        <w:guid w:val="{B87702F6-7B19-4281-93EC-F9E719001441}"/>
      </w:docPartPr>
      <w:docPartBody>
        <w:p w:rsidR="0041202B" w:rsidRDefault="0041202B">
          <w:r w:rsidRPr="006846C9">
            <w:rPr>
              <w:rStyle w:val="PlaceholderText"/>
              <w:rFonts w:ascii="Arial" w:hAnsi="Arial" w:cs="Arial"/>
              <w:sz w:val="16"/>
              <w:szCs w:val="16"/>
            </w:rPr>
            <w:t>Click or tap to enter a date.</w:t>
          </w:r>
        </w:p>
      </w:docPartBody>
    </w:docPart>
    <w:docPart>
      <w:docPartPr>
        <w:name w:val="213BBF1A6BB34310B1DC404EDEDA12E4"/>
        <w:category>
          <w:name w:val="General"/>
          <w:gallery w:val="placeholder"/>
        </w:category>
        <w:types>
          <w:type w:val="bbPlcHdr"/>
        </w:types>
        <w:behaviors>
          <w:behavior w:val="content"/>
        </w:behaviors>
        <w:guid w:val="{B2B270EE-6E77-4956-870E-577D646ACC7A}"/>
      </w:docPartPr>
      <w:docPartBody>
        <w:p w:rsidR="0041202B" w:rsidRDefault="0041202B">
          <w:r>
            <w:rPr>
              <w:color w:val="222222"/>
              <w:sz w:val="20"/>
              <w:szCs w:val="20"/>
              <w:shd w:val="clear" w:color="auto" w:fill="FFFFFF"/>
            </w:rPr>
            <w:t xml:space="preserve">   </w:t>
          </w:r>
        </w:p>
      </w:docPartBody>
    </w:docPart>
    <w:docPart>
      <w:docPartPr>
        <w:name w:val="DF7A8123CEF7434584CA410851498D59"/>
        <w:category>
          <w:name w:val="General"/>
          <w:gallery w:val="placeholder"/>
        </w:category>
        <w:types>
          <w:type w:val="bbPlcHdr"/>
        </w:types>
        <w:behaviors>
          <w:behavior w:val="content"/>
        </w:behaviors>
        <w:guid w:val="{C68D8C8E-79F2-404F-B888-FBC6A80C180D}"/>
      </w:docPartPr>
      <w:docPartBody>
        <w:p w:rsidR="0041202B" w:rsidRDefault="0041202B">
          <w:r>
            <w:rPr>
              <w:color w:val="222222"/>
              <w:sz w:val="20"/>
              <w:szCs w:val="20"/>
              <w:shd w:val="clear" w:color="auto" w:fill="FFFFFF"/>
            </w:rPr>
            <w:t xml:space="preserve">   </w:t>
          </w:r>
        </w:p>
      </w:docPartBody>
    </w:docPart>
    <w:docPart>
      <w:docPartPr>
        <w:name w:val="9B95E36D140C4B2B86590884B6D0B3A3"/>
        <w:category>
          <w:name w:val="General"/>
          <w:gallery w:val="placeholder"/>
        </w:category>
        <w:types>
          <w:type w:val="bbPlcHdr"/>
        </w:types>
        <w:behaviors>
          <w:behavior w:val="content"/>
        </w:behaviors>
        <w:guid w:val="{4D089633-7CC3-4C5E-A8D3-7A01B3AAE898}"/>
      </w:docPartPr>
      <w:docPartBody>
        <w:p w:rsidR="0041202B" w:rsidRDefault="0041202B">
          <w:r>
            <w:rPr>
              <w:color w:val="222222"/>
              <w:sz w:val="20"/>
              <w:szCs w:val="20"/>
              <w:shd w:val="clear" w:color="auto" w:fill="FFFFFF"/>
            </w:rPr>
            <w:t xml:space="preserve">   </w:t>
          </w:r>
        </w:p>
      </w:docPartBody>
    </w:docPart>
    <w:docPart>
      <w:docPartPr>
        <w:name w:val="CF3D6C3E9C2B4CAD9C9FB137BC2C4F36"/>
        <w:category>
          <w:name w:val="General"/>
          <w:gallery w:val="placeholder"/>
        </w:category>
        <w:types>
          <w:type w:val="bbPlcHdr"/>
        </w:types>
        <w:behaviors>
          <w:behavior w:val="content"/>
        </w:behaviors>
        <w:guid w:val="{6F17FD45-4B8B-4047-AD86-254EA38FC2D9}"/>
      </w:docPartPr>
      <w:docPartBody>
        <w:p w:rsidR="0041202B" w:rsidRDefault="0041202B">
          <w:r w:rsidRPr="006846C9">
            <w:rPr>
              <w:rStyle w:val="PlaceholderText"/>
              <w:rFonts w:ascii="Arial" w:hAnsi="Arial" w:cs="Arial"/>
              <w:sz w:val="16"/>
              <w:szCs w:val="16"/>
            </w:rPr>
            <w:t>Click or tap to enter a date.</w:t>
          </w:r>
        </w:p>
      </w:docPartBody>
    </w:docPart>
    <w:docPart>
      <w:docPartPr>
        <w:name w:val="564B928644E04C0B8022FC6B84640AEF"/>
        <w:category>
          <w:name w:val="General"/>
          <w:gallery w:val="placeholder"/>
        </w:category>
        <w:types>
          <w:type w:val="bbPlcHdr"/>
        </w:types>
        <w:behaviors>
          <w:behavior w:val="content"/>
        </w:behaviors>
        <w:guid w:val="{2CCBB928-F0A8-4C6E-B231-A5C6FB55B283}"/>
      </w:docPartPr>
      <w:docPartBody>
        <w:p w:rsidR="0041202B" w:rsidRDefault="0041202B">
          <w:r>
            <w:rPr>
              <w:color w:val="222222"/>
              <w:sz w:val="20"/>
              <w:szCs w:val="20"/>
              <w:shd w:val="clear" w:color="auto" w:fill="FFFFFF"/>
            </w:rPr>
            <w:t xml:space="preserve">   </w:t>
          </w:r>
        </w:p>
      </w:docPartBody>
    </w:docPart>
    <w:docPart>
      <w:docPartPr>
        <w:name w:val="852A6B85404E41F790A6D5FFFB629FC2"/>
        <w:category>
          <w:name w:val="General"/>
          <w:gallery w:val="placeholder"/>
        </w:category>
        <w:types>
          <w:type w:val="bbPlcHdr"/>
        </w:types>
        <w:behaviors>
          <w:behavior w:val="content"/>
        </w:behaviors>
        <w:guid w:val="{50F6D3EE-598C-4704-A9D5-9C918C9AA440}"/>
      </w:docPartPr>
      <w:docPartBody>
        <w:p w:rsidR="0041202B" w:rsidRDefault="0041202B">
          <w:r>
            <w:rPr>
              <w:color w:val="222222"/>
              <w:sz w:val="20"/>
              <w:szCs w:val="20"/>
              <w:shd w:val="clear" w:color="auto" w:fill="FFFFFF"/>
            </w:rPr>
            <w:t xml:space="preserve">   </w:t>
          </w:r>
        </w:p>
      </w:docPartBody>
    </w:docPart>
    <w:docPart>
      <w:docPartPr>
        <w:name w:val="3032539F2F674F0C8895960A2D239C7F"/>
        <w:category>
          <w:name w:val="General"/>
          <w:gallery w:val="placeholder"/>
        </w:category>
        <w:types>
          <w:type w:val="bbPlcHdr"/>
        </w:types>
        <w:behaviors>
          <w:behavior w:val="content"/>
        </w:behaviors>
        <w:guid w:val="{B5936293-24F2-49EB-A1FB-F1E00756185A}"/>
      </w:docPartPr>
      <w:docPartBody>
        <w:p w:rsidR="0041202B" w:rsidRDefault="0041202B">
          <w:r>
            <w:rPr>
              <w:color w:val="222222"/>
              <w:sz w:val="20"/>
              <w:szCs w:val="20"/>
              <w:shd w:val="clear" w:color="auto" w:fill="FFFFFF"/>
            </w:rPr>
            <w:t xml:space="preserve">   </w:t>
          </w:r>
        </w:p>
      </w:docPartBody>
    </w:docPart>
    <w:docPart>
      <w:docPartPr>
        <w:name w:val="712A0688FC5046358929399D2BA8D8E3"/>
        <w:category>
          <w:name w:val="General"/>
          <w:gallery w:val="placeholder"/>
        </w:category>
        <w:types>
          <w:type w:val="bbPlcHdr"/>
        </w:types>
        <w:behaviors>
          <w:behavior w:val="content"/>
        </w:behaviors>
        <w:guid w:val="{D96D9960-F45F-4C3C-98BC-66C4CAB8103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1064B7C9370646B6BAF5C01C662F4FC3"/>
        <w:category>
          <w:name w:val="General"/>
          <w:gallery w:val="placeholder"/>
        </w:category>
        <w:types>
          <w:type w:val="bbPlcHdr"/>
        </w:types>
        <w:behaviors>
          <w:behavior w:val="content"/>
        </w:behaviors>
        <w:guid w:val="{7CDC3AEE-A9A3-4D71-B807-6FF1580F856F}"/>
      </w:docPartPr>
      <w:docPartBody>
        <w:p w:rsidR="0041202B" w:rsidRDefault="0041202B">
          <w:r>
            <w:rPr>
              <w:color w:val="222222"/>
              <w:sz w:val="20"/>
              <w:szCs w:val="20"/>
              <w:shd w:val="clear" w:color="auto" w:fill="FFFFFF"/>
            </w:rPr>
            <w:t xml:space="preserve">   </w:t>
          </w:r>
        </w:p>
      </w:docPartBody>
    </w:docPart>
    <w:docPart>
      <w:docPartPr>
        <w:name w:val="EC4A489A6C934EF1BD830C60E679D30F"/>
        <w:category>
          <w:name w:val="General"/>
          <w:gallery w:val="placeholder"/>
        </w:category>
        <w:types>
          <w:type w:val="bbPlcHdr"/>
        </w:types>
        <w:behaviors>
          <w:behavior w:val="content"/>
        </w:behaviors>
        <w:guid w:val="{B447CE82-9C85-45DA-95CD-4274C3BCC728}"/>
      </w:docPartPr>
      <w:docPartBody>
        <w:p w:rsidR="0041202B" w:rsidRDefault="0041202B">
          <w:r>
            <w:rPr>
              <w:color w:val="222222"/>
              <w:sz w:val="20"/>
              <w:szCs w:val="20"/>
              <w:shd w:val="clear" w:color="auto" w:fill="FFFFFF"/>
            </w:rPr>
            <w:t xml:space="preserve">   </w:t>
          </w:r>
        </w:p>
      </w:docPartBody>
    </w:docPart>
    <w:docPart>
      <w:docPartPr>
        <w:name w:val="E636E3FBCFD34B4ABFC0D3AC0C15B3A5"/>
        <w:category>
          <w:name w:val="General"/>
          <w:gallery w:val="placeholder"/>
        </w:category>
        <w:types>
          <w:type w:val="bbPlcHdr"/>
        </w:types>
        <w:behaviors>
          <w:behavior w:val="content"/>
        </w:behaviors>
        <w:guid w:val="{022E750B-E53F-40A5-A072-ED10D5D37FF9}"/>
      </w:docPartPr>
      <w:docPartBody>
        <w:p w:rsidR="0041202B" w:rsidRDefault="0041202B">
          <w:r>
            <w:rPr>
              <w:color w:val="222222"/>
              <w:sz w:val="20"/>
              <w:szCs w:val="20"/>
              <w:shd w:val="clear" w:color="auto" w:fill="FFFFFF"/>
            </w:rPr>
            <w:t xml:space="preserve">   </w:t>
          </w:r>
        </w:p>
      </w:docPartBody>
    </w:docPart>
    <w:docPart>
      <w:docPartPr>
        <w:name w:val="13A210CCF34B49458CEB062E89E7A844"/>
        <w:category>
          <w:name w:val="General"/>
          <w:gallery w:val="placeholder"/>
        </w:category>
        <w:types>
          <w:type w:val="bbPlcHdr"/>
        </w:types>
        <w:behaviors>
          <w:behavior w:val="content"/>
        </w:behaviors>
        <w:guid w:val="{83B3BDAA-4776-41FB-8D5E-D746888F81DA}"/>
      </w:docPartPr>
      <w:docPartBody>
        <w:p w:rsidR="0041202B" w:rsidRDefault="0041202B">
          <w:r w:rsidRPr="006846C9">
            <w:rPr>
              <w:rStyle w:val="PlaceholderText"/>
              <w:rFonts w:ascii="Arial" w:hAnsi="Arial" w:cs="Arial"/>
              <w:sz w:val="16"/>
              <w:szCs w:val="16"/>
            </w:rPr>
            <w:t>Click or tap to enter a date.</w:t>
          </w:r>
        </w:p>
      </w:docPartBody>
    </w:docPart>
    <w:docPart>
      <w:docPartPr>
        <w:name w:val="0B1A522D4AB2467583A18214B3B1EEE7"/>
        <w:category>
          <w:name w:val="General"/>
          <w:gallery w:val="placeholder"/>
        </w:category>
        <w:types>
          <w:type w:val="bbPlcHdr"/>
        </w:types>
        <w:behaviors>
          <w:behavior w:val="content"/>
        </w:behaviors>
        <w:guid w:val="{FF43EA9E-5EED-4161-890F-23B6FAC66D06}"/>
      </w:docPartPr>
      <w:docPartBody>
        <w:p w:rsidR="0041202B" w:rsidRDefault="0041202B">
          <w:r>
            <w:rPr>
              <w:color w:val="222222"/>
              <w:sz w:val="20"/>
              <w:szCs w:val="20"/>
              <w:shd w:val="clear" w:color="auto" w:fill="FFFFFF"/>
            </w:rPr>
            <w:t xml:space="preserve">   </w:t>
          </w:r>
        </w:p>
      </w:docPartBody>
    </w:docPart>
    <w:docPart>
      <w:docPartPr>
        <w:name w:val="7F9B9E2D66014C10921DD74C8C5A6E46"/>
        <w:category>
          <w:name w:val="General"/>
          <w:gallery w:val="placeholder"/>
        </w:category>
        <w:types>
          <w:type w:val="bbPlcHdr"/>
        </w:types>
        <w:behaviors>
          <w:behavior w:val="content"/>
        </w:behaviors>
        <w:guid w:val="{FED92D6C-3990-4E11-8EC1-8D9D299F5B88}"/>
      </w:docPartPr>
      <w:docPartBody>
        <w:p w:rsidR="0041202B" w:rsidRDefault="0041202B">
          <w:r>
            <w:rPr>
              <w:color w:val="222222"/>
              <w:sz w:val="20"/>
              <w:szCs w:val="20"/>
              <w:shd w:val="clear" w:color="auto" w:fill="FFFFFF"/>
            </w:rPr>
            <w:t xml:space="preserve">   </w:t>
          </w:r>
        </w:p>
      </w:docPartBody>
    </w:docPart>
    <w:docPart>
      <w:docPartPr>
        <w:name w:val="A2740FA6B8584A1782F21CF3F46A5281"/>
        <w:category>
          <w:name w:val="General"/>
          <w:gallery w:val="placeholder"/>
        </w:category>
        <w:types>
          <w:type w:val="bbPlcHdr"/>
        </w:types>
        <w:behaviors>
          <w:behavior w:val="content"/>
        </w:behaviors>
        <w:guid w:val="{159A64A0-8564-4B77-ADAE-6768E2B41587}"/>
      </w:docPartPr>
      <w:docPartBody>
        <w:p w:rsidR="0041202B" w:rsidRDefault="0041202B">
          <w:r>
            <w:rPr>
              <w:color w:val="222222"/>
              <w:sz w:val="20"/>
              <w:szCs w:val="20"/>
              <w:shd w:val="clear" w:color="auto" w:fill="FFFFFF"/>
            </w:rPr>
            <w:t xml:space="preserve">   </w:t>
          </w:r>
        </w:p>
      </w:docPartBody>
    </w:docPart>
    <w:docPart>
      <w:docPartPr>
        <w:name w:val="5BF0980845014B64A6649C65982AC9DD"/>
        <w:category>
          <w:name w:val="General"/>
          <w:gallery w:val="placeholder"/>
        </w:category>
        <w:types>
          <w:type w:val="bbPlcHdr"/>
        </w:types>
        <w:behaviors>
          <w:behavior w:val="content"/>
        </w:behaviors>
        <w:guid w:val="{81AFDF49-FC9D-43B8-B881-ECFC5A879A1E}"/>
      </w:docPartPr>
      <w:docPartBody>
        <w:p w:rsidR="0041202B" w:rsidRDefault="0041202B">
          <w:r w:rsidRPr="006846C9">
            <w:rPr>
              <w:rStyle w:val="PlaceholderText"/>
              <w:rFonts w:ascii="Arial" w:hAnsi="Arial" w:cs="Arial"/>
              <w:sz w:val="16"/>
              <w:szCs w:val="16"/>
            </w:rPr>
            <w:t>Click or tap to enter a date.</w:t>
          </w:r>
        </w:p>
      </w:docPartBody>
    </w:docPart>
    <w:docPart>
      <w:docPartPr>
        <w:name w:val="53EFD5F9E02B4C02AC92CC3CA0A0C80C"/>
        <w:category>
          <w:name w:val="General"/>
          <w:gallery w:val="placeholder"/>
        </w:category>
        <w:types>
          <w:type w:val="bbPlcHdr"/>
        </w:types>
        <w:behaviors>
          <w:behavior w:val="content"/>
        </w:behaviors>
        <w:guid w:val="{C5EE98C6-EFD1-4A9D-87ED-AF803AD30769}"/>
      </w:docPartPr>
      <w:docPartBody>
        <w:p w:rsidR="0041202B" w:rsidRDefault="0041202B">
          <w:r>
            <w:rPr>
              <w:color w:val="222222"/>
              <w:sz w:val="20"/>
              <w:szCs w:val="20"/>
              <w:shd w:val="clear" w:color="auto" w:fill="FFFFFF"/>
            </w:rPr>
            <w:t xml:space="preserve">   </w:t>
          </w:r>
        </w:p>
      </w:docPartBody>
    </w:docPart>
    <w:docPart>
      <w:docPartPr>
        <w:name w:val="C0CAA084E83540878E063637A425D756"/>
        <w:category>
          <w:name w:val="General"/>
          <w:gallery w:val="placeholder"/>
        </w:category>
        <w:types>
          <w:type w:val="bbPlcHdr"/>
        </w:types>
        <w:behaviors>
          <w:behavior w:val="content"/>
        </w:behaviors>
        <w:guid w:val="{BCAABE1B-C38F-4AA5-948C-ABB06D6F1195}"/>
      </w:docPartPr>
      <w:docPartBody>
        <w:p w:rsidR="0041202B" w:rsidRDefault="0041202B">
          <w:r>
            <w:rPr>
              <w:color w:val="222222"/>
              <w:sz w:val="20"/>
              <w:szCs w:val="20"/>
              <w:shd w:val="clear" w:color="auto" w:fill="FFFFFF"/>
            </w:rPr>
            <w:t xml:space="preserve">   </w:t>
          </w:r>
        </w:p>
      </w:docPartBody>
    </w:docPart>
    <w:docPart>
      <w:docPartPr>
        <w:name w:val="2DFD06AF966145D8BBA7919E82B6AE78"/>
        <w:category>
          <w:name w:val="General"/>
          <w:gallery w:val="placeholder"/>
        </w:category>
        <w:types>
          <w:type w:val="bbPlcHdr"/>
        </w:types>
        <w:behaviors>
          <w:behavior w:val="content"/>
        </w:behaviors>
        <w:guid w:val="{F03A53A7-94F4-4A08-8372-00C942FFEABA}"/>
      </w:docPartPr>
      <w:docPartBody>
        <w:p w:rsidR="0041202B" w:rsidRDefault="0041202B">
          <w:r>
            <w:rPr>
              <w:color w:val="222222"/>
              <w:sz w:val="20"/>
              <w:szCs w:val="20"/>
              <w:shd w:val="clear" w:color="auto" w:fill="FFFFFF"/>
            </w:rPr>
            <w:t xml:space="preserve">   </w:t>
          </w:r>
        </w:p>
      </w:docPartBody>
    </w:docPart>
    <w:docPart>
      <w:docPartPr>
        <w:name w:val="E6D4C54245814753B7BB54B77C2272AB"/>
        <w:category>
          <w:name w:val="General"/>
          <w:gallery w:val="placeholder"/>
        </w:category>
        <w:types>
          <w:type w:val="bbPlcHdr"/>
        </w:types>
        <w:behaviors>
          <w:behavior w:val="content"/>
        </w:behaviors>
        <w:guid w:val="{81063275-2B4B-4BA3-834C-BAF79A221B94}"/>
      </w:docPartPr>
      <w:docPartBody>
        <w:p w:rsidR="0041202B" w:rsidRDefault="0041202B">
          <w:r w:rsidRPr="006846C9">
            <w:rPr>
              <w:rStyle w:val="PlaceholderText"/>
              <w:rFonts w:ascii="Arial" w:hAnsi="Arial" w:cs="Arial"/>
              <w:sz w:val="16"/>
              <w:szCs w:val="16"/>
            </w:rPr>
            <w:t>Click or tap to enter a date.</w:t>
          </w:r>
        </w:p>
      </w:docPartBody>
    </w:docPart>
    <w:docPart>
      <w:docPartPr>
        <w:name w:val="D4B386A052F34AA6BA9E3AF0748B7D77"/>
        <w:category>
          <w:name w:val="General"/>
          <w:gallery w:val="placeholder"/>
        </w:category>
        <w:types>
          <w:type w:val="bbPlcHdr"/>
        </w:types>
        <w:behaviors>
          <w:behavior w:val="content"/>
        </w:behaviors>
        <w:guid w:val="{50D2B94E-8403-4966-98DE-6DE56F3B11D6}"/>
      </w:docPartPr>
      <w:docPartBody>
        <w:p w:rsidR="0041202B" w:rsidRDefault="0041202B">
          <w:r>
            <w:rPr>
              <w:color w:val="222222"/>
              <w:sz w:val="20"/>
              <w:szCs w:val="20"/>
              <w:shd w:val="clear" w:color="auto" w:fill="FFFFFF"/>
            </w:rPr>
            <w:t xml:space="preserve">   </w:t>
          </w:r>
        </w:p>
      </w:docPartBody>
    </w:docPart>
    <w:docPart>
      <w:docPartPr>
        <w:name w:val="B9B0FC04D0494EA9AE5F062AF4DF891A"/>
        <w:category>
          <w:name w:val="General"/>
          <w:gallery w:val="placeholder"/>
        </w:category>
        <w:types>
          <w:type w:val="bbPlcHdr"/>
        </w:types>
        <w:behaviors>
          <w:behavior w:val="content"/>
        </w:behaviors>
        <w:guid w:val="{CD9AC2D2-937A-4B6D-8B42-C932A3F5B844}"/>
      </w:docPartPr>
      <w:docPartBody>
        <w:p w:rsidR="0041202B" w:rsidRDefault="0041202B">
          <w:r>
            <w:rPr>
              <w:color w:val="222222"/>
              <w:sz w:val="20"/>
              <w:szCs w:val="20"/>
              <w:shd w:val="clear" w:color="auto" w:fill="FFFFFF"/>
            </w:rPr>
            <w:t xml:space="preserve">   </w:t>
          </w:r>
        </w:p>
      </w:docPartBody>
    </w:docPart>
    <w:docPart>
      <w:docPartPr>
        <w:name w:val="CAE02CB70A5046B0887E6F92DCC8A1F3"/>
        <w:category>
          <w:name w:val="General"/>
          <w:gallery w:val="placeholder"/>
        </w:category>
        <w:types>
          <w:type w:val="bbPlcHdr"/>
        </w:types>
        <w:behaviors>
          <w:behavior w:val="content"/>
        </w:behaviors>
        <w:guid w:val="{C802D060-ECCE-4182-A640-2099B013B916}"/>
      </w:docPartPr>
      <w:docPartBody>
        <w:p w:rsidR="0041202B" w:rsidRDefault="0041202B">
          <w:r w:rsidRPr="006846C9">
            <w:rPr>
              <w:rStyle w:val="PlaceholderText"/>
              <w:rFonts w:ascii="Arial" w:hAnsi="Arial" w:cs="Arial"/>
              <w:sz w:val="16"/>
              <w:szCs w:val="16"/>
            </w:rPr>
            <w:t>Click or tap to enter a date.</w:t>
          </w:r>
        </w:p>
      </w:docPartBody>
    </w:docPart>
    <w:docPart>
      <w:docPartPr>
        <w:name w:val="76A7F3C4622847AE949B99A6F0D039E5"/>
        <w:category>
          <w:name w:val="General"/>
          <w:gallery w:val="placeholder"/>
        </w:category>
        <w:types>
          <w:type w:val="bbPlcHdr"/>
        </w:types>
        <w:behaviors>
          <w:behavior w:val="content"/>
        </w:behaviors>
        <w:guid w:val="{4B86DE62-A274-48AB-B817-B8A54C20F1A0}"/>
      </w:docPartPr>
      <w:docPartBody>
        <w:p w:rsidR="0041202B" w:rsidRDefault="0041202B">
          <w:r>
            <w:rPr>
              <w:color w:val="222222"/>
              <w:sz w:val="20"/>
              <w:szCs w:val="20"/>
              <w:shd w:val="clear" w:color="auto" w:fill="FFFFFF"/>
            </w:rPr>
            <w:t xml:space="preserve">   </w:t>
          </w:r>
        </w:p>
      </w:docPartBody>
    </w:docPart>
    <w:docPart>
      <w:docPartPr>
        <w:name w:val="4957C8AB003A4CD597DF5B869A3D6F0F"/>
        <w:category>
          <w:name w:val="General"/>
          <w:gallery w:val="placeholder"/>
        </w:category>
        <w:types>
          <w:type w:val="bbPlcHdr"/>
        </w:types>
        <w:behaviors>
          <w:behavior w:val="content"/>
        </w:behaviors>
        <w:guid w:val="{796E3D41-EBCD-492B-89BA-8C5E62E9D792}"/>
      </w:docPartPr>
      <w:docPartBody>
        <w:p w:rsidR="0041202B" w:rsidRDefault="0041202B">
          <w:r>
            <w:rPr>
              <w:color w:val="222222"/>
              <w:sz w:val="20"/>
              <w:szCs w:val="20"/>
              <w:shd w:val="clear" w:color="auto" w:fill="FFFFFF"/>
            </w:rPr>
            <w:t xml:space="preserve">   </w:t>
          </w:r>
        </w:p>
      </w:docPartBody>
    </w:docPart>
    <w:docPart>
      <w:docPartPr>
        <w:name w:val="E2C9B993884342C981D13979DFB48C1D"/>
        <w:category>
          <w:name w:val="General"/>
          <w:gallery w:val="placeholder"/>
        </w:category>
        <w:types>
          <w:type w:val="bbPlcHdr"/>
        </w:types>
        <w:behaviors>
          <w:behavior w:val="content"/>
        </w:behaviors>
        <w:guid w:val="{41A09566-6F57-47C4-A348-B1553349F327}"/>
      </w:docPartPr>
      <w:docPartBody>
        <w:p w:rsidR="0041202B" w:rsidRDefault="0041202B">
          <w:r w:rsidRPr="006846C9">
            <w:rPr>
              <w:rStyle w:val="PlaceholderText"/>
              <w:rFonts w:ascii="Arial" w:hAnsi="Arial" w:cs="Arial"/>
              <w:sz w:val="16"/>
              <w:szCs w:val="16"/>
            </w:rPr>
            <w:t>Click or tap to enter a date.</w:t>
          </w:r>
        </w:p>
      </w:docPartBody>
    </w:docPart>
    <w:docPart>
      <w:docPartPr>
        <w:name w:val="C10D85761E3B41F9BE4363C4CD063E7D"/>
        <w:category>
          <w:name w:val="General"/>
          <w:gallery w:val="placeholder"/>
        </w:category>
        <w:types>
          <w:type w:val="bbPlcHdr"/>
        </w:types>
        <w:behaviors>
          <w:behavior w:val="content"/>
        </w:behaviors>
        <w:guid w:val="{FBF2C0D4-1D97-49A8-B434-592E7FACD0B3}"/>
      </w:docPartPr>
      <w:docPartBody>
        <w:p w:rsidR="0041202B" w:rsidRDefault="0041202B">
          <w:r>
            <w:rPr>
              <w:color w:val="222222"/>
              <w:sz w:val="20"/>
              <w:szCs w:val="20"/>
              <w:shd w:val="clear" w:color="auto" w:fill="FFFFFF"/>
            </w:rPr>
            <w:t xml:space="preserve">   </w:t>
          </w:r>
        </w:p>
      </w:docPartBody>
    </w:docPart>
    <w:docPart>
      <w:docPartPr>
        <w:name w:val="0D8015DC77694BDEA7E805FE971EBFC1"/>
        <w:category>
          <w:name w:val="General"/>
          <w:gallery w:val="placeholder"/>
        </w:category>
        <w:types>
          <w:type w:val="bbPlcHdr"/>
        </w:types>
        <w:behaviors>
          <w:behavior w:val="content"/>
        </w:behaviors>
        <w:guid w:val="{3CE69D1E-1DFE-4180-994A-A766AA5E27F7}"/>
      </w:docPartPr>
      <w:docPartBody>
        <w:p w:rsidR="0041202B" w:rsidRDefault="0041202B">
          <w:r>
            <w:rPr>
              <w:color w:val="222222"/>
              <w:sz w:val="20"/>
              <w:szCs w:val="20"/>
              <w:shd w:val="clear" w:color="auto" w:fill="FFFFFF"/>
            </w:rPr>
            <w:t xml:space="preserve">   </w:t>
          </w:r>
        </w:p>
      </w:docPartBody>
    </w:docPart>
    <w:docPart>
      <w:docPartPr>
        <w:name w:val="297A7DF9BAAF4EC8A7AD2665F68C2CDD"/>
        <w:category>
          <w:name w:val="General"/>
          <w:gallery w:val="placeholder"/>
        </w:category>
        <w:types>
          <w:type w:val="bbPlcHdr"/>
        </w:types>
        <w:behaviors>
          <w:behavior w:val="content"/>
        </w:behaviors>
        <w:guid w:val="{410A4164-0FA7-46C3-A837-4217655AFBD2}"/>
      </w:docPartPr>
      <w:docPartBody>
        <w:p w:rsidR="0041202B" w:rsidRDefault="0041202B">
          <w:r w:rsidRPr="006846C9">
            <w:rPr>
              <w:rStyle w:val="PlaceholderText"/>
              <w:rFonts w:ascii="Arial" w:hAnsi="Arial" w:cs="Arial"/>
              <w:sz w:val="16"/>
              <w:szCs w:val="16"/>
            </w:rPr>
            <w:t>Click or tap to enter a date.</w:t>
          </w:r>
        </w:p>
      </w:docPartBody>
    </w:docPart>
    <w:docPart>
      <w:docPartPr>
        <w:name w:val="1CAB8F60A88048509A07B4D6D38788B1"/>
        <w:category>
          <w:name w:val="General"/>
          <w:gallery w:val="placeholder"/>
        </w:category>
        <w:types>
          <w:type w:val="bbPlcHdr"/>
        </w:types>
        <w:behaviors>
          <w:behavior w:val="content"/>
        </w:behaviors>
        <w:guid w:val="{A634E076-B21B-42E7-881C-09A5A0E4433B}"/>
      </w:docPartPr>
      <w:docPartBody>
        <w:p w:rsidR="0041202B" w:rsidRDefault="0041202B">
          <w:r>
            <w:rPr>
              <w:color w:val="222222"/>
              <w:sz w:val="20"/>
              <w:szCs w:val="20"/>
              <w:shd w:val="clear" w:color="auto" w:fill="FFFFFF"/>
            </w:rPr>
            <w:t xml:space="preserve">   </w:t>
          </w:r>
        </w:p>
      </w:docPartBody>
    </w:docPart>
    <w:docPart>
      <w:docPartPr>
        <w:name w:val="EF20B0C3585648C885B728A1016732DC"/>
        <w:category>
          <w:name w:val="General"/>
          <w:gallery w:val="placeholder"/>
        </w:category>
        <w:types>
          <w:type w:val="bbPlcHdr"/>
        </w:types>
        <w:behaviors>
          <w:behavior w:val="content"/>
        </w:behaviors>
        <w:guid w:val="{432FC055-4206-47A4-8840-65152B1941C4}"/>
      </w:docPartPr>
      <w:docPartBody>
        <w:p w:rsidR="0041202B" w:rsidRDefault="0041202B">
          <w:r>
            <w:rPr>
              <w:color w:val="222222"/>
              <w:sz w:val="20"/>
              <w:szCs w:val="20"/>
              <w:shd w:val="clear" w:color="auto" w:fill="FFFFFF"/>
            </w:rPr>
            <w:t xml:space="preserve">   </w:t>
          </w:r>
        </w:p>
      </w:docPartBody>
    </w:docPart>
    <w:docPart>
      <w:docPartPr>
        <w:name w:val="5BE0884EB2034E03A61BA1127CDDA83C"/>
        <w:category>
          <w:name w:val="General"/>
          <w:gallery w:val="placeholder"/>
        </w:category>
        <w:types>
          <w:type w:val="bbPlcHdr"/>
        </w:types>
        <w:behaviors>
          <w:behavior w:val="content"/>
        </w:behaviors>
        <w:guid w:val="{A1999616-1B68-4FF3-8810-47EAD47BC0F9}"/>
      </w:docPartPr>
      <w:docPartBody>
        <w:p w:rsidR="0041202B" w:rsidRDefault="0041202B">
          <w:r w:rsidRPr="006846C9">
            <w:rPr>
              <w:rStyle w:val="PlaceholderText"/>
              <w:rFonts w:ascii="Arial" w:hAnsi="Arial" w:cs="Arial"/>
              <w:sz w:val="16"/>
              <w:szCs w:val="16"/>
            </w:rPr>
            <w:t>Click or tap to enter a date.</w:t>
          </w:r>
        </w:p>
      </w:docPartBody>
    </w:docPart>
    <w:docPart>
      <w:docPartPr>
        <w:name w:val="A266B4060E5649B3894317CE93EB2765"/>
        <w:category>
          <w:name w:val="General"/>
          <w:gallery w:val="placeholder"/>
        </w:category>
        <w:types>
          <w:type w:val="bbPlcHdr"/>
        </w:types>
        <w:behaviors>
          <w:behavior w:val="content"/>
        </w:behaviors>
        <w:guid w:val="{5ADFEACC-544C-4697-A1C7-235302C88ACC}"/>
      </w:docPartPr>
      <w:docPartBody>
        <w:p w:rsidR="0041202B" w:rsidRDefault="0041202B">
          <w:r>
            <w:rPr>
              <w:color w:val="222222"/>
              <w:sz w:val="20"/>
              <w:szCs w:val="20"/>
              <w:shd w:val="clear" w:color="auto" w:fill="FFFFFF"/>
            </w:rPr>
            <w:t xml:space="preserve">   </w:t>
          </w:r>
        </w:p>
      </w:docPartBody>
    </w:docPart>
    <w:docPart>
      <w:docPartPr>
        <w:name w:val="3E5533C3189C4DA1BC9F53881EF42694"/>
        <w:category>
          <w:name w:val="General"/>
          <w:gallery w:val="placeholder"/>
        </w:category>
        <w:types>
          <w:type w:val="bbPlcHdr"/>
        </w:types>
        <w:behaviors>
          <w:behavior w:val="content"/>
        </w:behaviors>
        <w:guid w:val="{072C5B6C-7190-4FE2-9363-C777E5811AF0}"/>
      </w:docPartPr>
      <w:docPartBody>
        <w:p w:rsidR="0041202B" w:rsidRDefault="0041202B">
          <w:r>
            <w:rPr>
              <w:color w:val="222222"/>
              <w:sz w:val="20"/>
              <w:szCs w:val="20"/>
              <w:shd w:val="clear" w:color="auto" w:fill="FFFFFF"/>
            </w:rPr>
            <w:t xml:space="preserve">   </w:t>
          </w:r>
        </w:p>
      </w:docPartBody>
    </w:docPart>
    <w:docPart>
      <w:docPartPr>
        <w:name w:val="FDAC0DB6ABF84E51AA0190A51B79ACCB"/>
        <w:category>
          <w:name w:val="General"/>
          <w:gallery w:val="placeholder"/>
        </w:category>
        <w:types>
          <w:type w:val="bbPlcHdr"/>
        </w:types>
        <w:behaviors>
          <w:behavior w:val="content"/>
        </w:behaviors>
        <w:guid w:val="{6118ED62-2FC5-4060-A68D-3C386C10A994}"/>
      </w:docPartPr>
      <w:docPartBody>
        <w:p w:rsidR="0041202B" w:rsidRDefault="0041202B">
          <w:r w:rsidRPr="006846C9">
            <w:rPr>
              <w:rStyle w:val="PlaceholderText"/>
              <w:rFonts w:ascii="Arial" w:hAnsi="Arial" w:cs="Arial"/>
              <w:sz w:val="16"/>
              <w:szCs w:val="16"/>
            </w:rPr>
            <w:t>Click or tap to enter a date.</w:t>
          </w:r>
        </w:p>
      </w:docPartBody>
    </w:docPart>
    <w:docPart>
      <w:docPartPr>
        <w:name w:val="07F99010CB1A4FEFBEB0EC767E689891"/>
        <w:category>
          <w:name w:val="General"/>
          <w:gallery w:val="placeholder"/>
        </w:category>
        <w:types>
          <w:type w:val="bbPlcHdr"/>
        </w:types>
        <w:behaviors>
          <w:behavior w:val="content"/>
        </w:behaviors>
        <w:guid w:val="{1417015C-D119-4EE9-BE35-0C80E625F4AF}"/>
      </w:docPartPr>
      <w:docPartBody>
        <w:p w:rsidR="0041202B" w:rsidRDefault="0041202B">
          <w:r>
            <w:rPr>
              <w:color w:val="222222"/>
              <w:sz w:val="20"/>
              <w:szCs w:val="20"/>
              <w:shd w:val="clear" w:color="auto" w:fill="FFFFFF"/>
            </w:rPr>
            <w:t xml:space="preserve">   </w:t>
          </w:r>
        </w:p>
      </w:docPartBody>
    </w:docPart>
    <w:docPart>
      <w:docPartPr>
        <w:name w:val="6A1870DA82624C4FA4868A683ACD3E62"/>
        <w:category>
          <w:name w:val="General"/>
          <w:gallery w:val="placeholder"/>
        </w:category>
        <w:types>
          <w:type w:val="bbPlcHdr"/>
        </w:types>
        <w:behaviors>
          <w:behavior w:val="content"/>
        </w:behaviors>
        <w:guid w:val="{2FBD09BB-F556-403E-AD00-34688B270D0A}"/>
      </w:docPartPr>
      <w:docPartBody>
        <w:p w:rsidR="0041202B" w:rsidRDefault="0041202B">
          <w:r>
            <w:rPr>
              <w:color w:val="222222"/>
              <w:sz w:val="20"/>
              <w:szCs w:val="20"/>
              <w:shd w:val="clear" w:color="auto" w:fill="FFFFFF"/>
            </w:rPr>
            <w:t xml:space="preserve">   </w:t>
          </w:r>
        </w:p>
      </w:docPartBody>
    </w:docPart>
    <w:docPart>
      <w:docPartPr>
        <w:name w:val="1545F0B589FB4A7E8E532D6785154A61"/>
        <w:category>
          <w:name w:val="General"/>
          <w:gallery w:val="placeholder"/>
        </w:category>
        <w:types>
          <w:type w:val="bbPlcHdr"/>
        </w:types>
        <w:behaviors>
          <w:behavior w:val="content"/>
        </w:behaviors>
        <w:guid w:val="{E748E553-FAC3-445A-A056-F9AE02D2B3E6}"/>
      </w:docPartPr>
      <w:docPartBody>
        <w:p w:rsidR="0041202B" w:rsidRDefault="0041202B">
          <w:r w:rsidRPr="006846C9">
            <w:rPr>
              <w:rStyle w:val="PlaceholderText"/>
              <w:rFonts w:ascii="Arial" w:hAnsi="Arial" w:cs="Arial"/>
              <w:sz w:val="16"/>
              <w:szCs w:val="16"/>
            </w:rPr>
            <w:t>Click or tap to enter a date.</w:t>
          </w:r>
        </w:p>
      </w:docPartBody>
    </w:docPart>
    <w:docPart>
      <w:docPartPr>
        <w:name w:val="75D807564D0348CC8CAAC7777F1D957D"/>
        <w:category>
          <w:name w:val="General"/>
          <w:gallery w:val="placeholder"/>
        </w:category>
        <w:types>
          <w:type w:val="bbPlcHdr"/>
        </w:types>
        <w:behaviors>
          <w:behavior w:val="content"/>
        </w:behaviors>
        <w:guid w:val="{4A904768-60D5-4AE2-AA0F-63DEC960A83F}"/>
      </w:docPartPr>
      <w:docPartBody>
        <w:p w:rsidR="0041202B" w:rsidRDefault="0041202B">
          <w:r>
            <w:rPr>
              <w:color w:val="222222"/>
              <w:sz w:val="20"/>
              <w:szCs w:val="20"/>
              <w:shd w:val="clear" w:color="auto" w:fill="FFFFFF"/>
            </w:rPr>
            <w:t xml:space="preserve">   </w:t>
          </w:r>
        </w:p>
      </w:docPartBody>
    </w:docPart>
    <w:docPart>
      <w:docPartPr>
        <w:name w:val="13817F24FAAE4CB58A83A88DADDB10DD"/>
        <w:category>
          <w:name w:val="General"/>
          <w:gallery w:val="placeholder"/>
        </w:category>
        <w:types>
          <w:type w:val="bbPlcHdr"/>
        </w:types>
        <w:behaviors>
          <w:behavior w:val="content"/>
        </w:behaviors>
        <w:guid w:val="{22E35C71-64A2-4F3E-AE1A-954E5B48FD28}"/>
      </w:docPartPr>
      <w:docPartBody>
        <w:p w:rsidR="0041202B" w:rsidRDefault="0041202B">
          <w:r>
            <w:rPr>
              <w:color w:val="222222"/>
              <w:sz w:val="20"/>
              <w:szCs w:val="20"/>
              <w:shd w:val="clear" w:color="auto" w:fill="FFFFFF"/>
            </w:rPr>
            <w:t xml:space="preserve">   </w:t>
          </w:r>
        </w:p>
      </w:docPartBody>
    </w:docPart>
    <w:docPart>
      <w:docPartPr>
        <w:name w:val="110124B5586A42C290864EF86E3639D2"/>
        <w:category>
          <w:name w:val="General"/>
          <w:gallery w:val="placeholder"/>
        </w:category>
        <w:types>
          <w:type w:val="bbPlcHdr"/>
        </w:types>
        <w:behaviors>
          <w:behavior w:val="content"/>
        </w:behaviors>
        <w:guid w:val="{FDC57A36-E1D2-43FC-AF40-E25A20F8DD7C}"/>
      </w:docPartPr>
      <w:docPartBody>
        <w:p w:rsidR="0041202B" w:rsidRDefault="0041202B">
          <w:r w:rsidRPr="006846C9">
            <w:rPr>
              <w:rStyle w:val="PlaceholderText"/>
              <w:rFonts w:ascii="Arial" w:hAnsi="Arial" w:cs="Arial"/>
              <w:sz w:val="16"/>
              <w:szCs w:val="16"/>
            </w:rPr>
            <w:t>Click or tap to enter a date.</w:t>
          </w:r>
        </w:p>
      </w:docPartBody>
    </w:docPart>
    <w:docPart>
      <w:docPartPr>
        <w:name w:val="85DB56CF33894EE69ECBB94C1E6C385B"/>
        <w:category>
          <w:name w:val="General"/>
          <w:gallery w:val="placeholder"/>
        </w:category>
        <w:types>
          <w:type w:val="bbPlcHdr"/>
        </w:types>
        <w:behaviors>
          <w:behavior w:val="content"/>
        </w:behaviors>
        <w:guid w:val="{61CB245F-8D21-4EDC-94B3-22732CF2A54E}"/>
      </w:docPartPr>
      <w:docPartBody>
        <w:p w:rsidR="0041202B" w:rsidRDefault="0041202B">
          <w:r>
            <w:rPr>
              <w:color w:val="222222"/>
              <w:sz w:val="20"/>
              <w:szCs w:val="20"/>
              <w:shd w:val="clear" w:color="auto" w:fill="FFFFFF"/>
            </w:rPr>
            <w:t xml:space="preserve">   </w:t>
          </w:r>
        </w:p>
      </w:docPartBody>
    </w:docPart>
    <w:docPart>
      <w:docPartPr>
        <w:name w:val="A3F487DC374F45C2A3C0337233F21DF1"/>
        <w:category>
          <w:name w:val="General"/>
          <w:gallery w:val="placeholder"/>
        </w:category>
        <w:types>
          <w:type w:val="bbPlcHdr"/>
        </w:types>
        <w:behaviors>
          <w:behavior w:val="content"/>
        </w:behaviors>
        <w:guid w:val="{4226A905-18B1-4CB0-BF4A-ADC6A20DF3EA}"/>
      </w:docPartPr>
      <w:docPartBody>
        <w:p w:rsidR="0041202B" w:rsidRDefault="0041202B">
          <w:r>
            <w:rPr>
              <w:color w:val="222222"/>
              <w:sz w:val="20"/>
              <w:szCs w:val="20"/>
              <w:shd w:val="clear" w:color="auto" w:fill="FFFFFF"/>
            </w:rPr>
            <w:t xml:space="preserve">   </w:t>
          </w:r>
        </w:p>
      </w:docPartBody>
    </w:docPart>
    <w:docPart>
      <w:docPartPr>
        <w:name w:val="6E35BEC072AB4A39B0958D24903B2F11"/>
        <w:category>
          <w:name w:val="General"/>
          <w:gallery w:val="placeholder"/>
        </w:category>
        <w:types>
          <w:type w:val="bbPlcHdr"/>
        </w:types>
        <w:behaviors>
          <w:behavior w:val="content"/>
        </w:behaviors>
        <w:guid w:val="{EEEDF86D-784B-4E4B-8085-4454BD4B95F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B1DBD3AA27C9491295BF5DBEA8EE91F8"/>
        <w:category>
          <w:name w:val="General"/>
          <w:gallery w:val="placeholder"/>
        </w:category>
        <w:types>
          <w:type w:val="bbPlcHdr"/>
        </w:types>
        <w:behaviors>
          <w:behavior w:val="content"/>
        </w:behaviors>
        <w:guid w:val="{C2229F56-5CE1-4DEA-A969-55F778BE0B46}"/>
      </w:docPartPr>
      <w:docPartBody>
        <w:p w:rsidR="0041202B" w:rsidRDefault="0041202B">
          <w:r>
            <w:rPr>
              <w:color w:val="222222"/>
              <w:sz w:val="20"/>
              <w:szCs w:val="20"/>
              <w:shd w:val="clear" w:color="auto" w:fill="FFFFFF"/>
            </w:rPr>
            <w:t xml:space="preserve">   </w:t>
          </w:r>
        </w:p>
      </w:docPartBody>
    </w:docPart>
    <w:docPart>
      <w:docPartPr>
        <w:name w:val="BB82C6345DF84BA296CB514937C22660"/>
        <w:category>
          <w:name w:val="General"/>
          <w:gallery w:val="placeholder"/>
        </w:category>
        <w:types>
          <w:type w:val="bbPlcHdr"/>
        </w:types>
        <w:behaviors>
          <w:behavior w:val="content"/>
        </w:behaviors>
        <w:guid w:val="{35C9153D-ED78-495E-B394-105C50016D8C}"/>
      </w:docPartPr>
      <w:docPartBody>
        <w:p w:rsidR="0041202B" w:rsidRDefault="0041202B">
          <w:r>
            <w:rPr>
              <w:color w:val="222222"/>
              <w:sz w:val="20"/>
              <w:szCs w:val="20"/>
              <w:shd w:val="clear" w:color="auto" w:fill="FFFFFF"/>
            </w:rPr>
            <w:t xml:space="preserve">   </w:t>
          </w:r>
        </w:p>
      </w:docPartBody>
    </w:docPart>
    <w:docPart>
      <w:docPartPr>
        <w:name w:val="9DF6A0751F7645ED80F61F5F2AEC701B"/>
        <w:category>
          <w:name w:val="General"/>
          <w:gallery w:val="placeholder"/>
        </w:category>
        <w:types>
          <w:type w:val="bbPlcHdr"/>
        </w:types>
        <w:behaviors>
          <w:behavior w:val="content"/>
        </w:behaviors>
        <w:guid w:val="{388FF290-453F-4919-8001-0AC7CB1BE473}"/>
      </w:docPartPr>
      <w:docPartBody>
        <w:p w:rsidR="0041202B" w:rsidRDefault="0041202B">
          <w:r w:rsidRPr="006846C9">
            <w:rPr>
              <w:rStyle w:val="PlaceholderText"/>
              <w:rFonts w:ascii="Arial" w:hAnsi="Arial" w:cs="Arial"/>
              <w:sz w:val="16"/>
              <w:szCs w:val="16"/>
            </w:rPr>
            <w:t>Click or tap to enter a date.</w:t>
          </w:r>
        </w:p>
      </w:docPartBody>
    </w:docPart>
    <w:docPart>
      <w:docPartPr>
        <w:name w:val="02BC1C41C6C14416BEDA3B62911C18E0"/>
        <w:category>
          <w:name w:val="General"/>
          <w:gallery w:val="placeholder"/>
        </w:category>
        <w:types>
          <w:type w:val="bbPlcHdr"/>
        </w:types>
        <w:behaviors>
          <w:behavior w:val="content"/>
        </w:behaviors>
        <w:guid w:val="{41A9446D-5B6E-4B2D-86E4-E4DFD556B5B2}"/>
      </w:docPartPr>
      <w:docPartBody>
        <w:p w:rsidR="0041202B" w:rsidRDefault="0041202B">
          <w:r>
            <w:rPr>
              <w:color w:val="222222"/>
              <w:sz w:val="20"/>
              <w:szCs w:val="20"/>
              <w:shd w:val="clear" w:color="auto" w:fill="FFFFFF"/>
            </w:rPr>
            <w:t xml:space="preserve">   </w:t>
          </w:r>
        </w:p>
      </w:docPartBody>
    </w:docPart>
    <w:docPart>
      <w:docPartPr>
        <w:name w:val="0194E11CA38441CB91FF3D1E89E35AF2"/>
        <w:category>
          <w:name w:val="General"/>
          <w:gallery w:val="placeholder"/>
        </w:category>
        <w:types>
          <w:type w:val="bbPlcHdr"/>
        </w:types>
        <w:behaviors>
          <w:behavior w:val="content"/>
        </w:behaviors>
        <w:guid w:val="{59556B8D-F0EA-45D6-9218-44827429009F}"/>
      </w:docPartPr>
      <w:docPartBody>
        <w:p w:rsidR="0041202B" w:rsidRDefault="0041202B">
          <w:r>
            <w:rPr>
              <w:color w:val="222222"/>
              <w:sz w:val="20"/>
              <w:szCs w:val="20"/>
              <w:shd w:val="clear" w:color="auto" w:fill="FFFFFF"/>
            </w:rPr>
            <w:t xml:space="preserve">   </w:t>
          </w:r>
        </w:p>
      </w:docPartBody>
    </w:docPart>
    <w:docPart>
      <w:docPartPr>
        <w:name w:val="7BE490A8E10D42968C9D844CB8380037"/>
        <w:category>
          <w:name w:val="General"/>
          <w:gallery w:val="placeholder"/>
        </w:category>
        <w:types>
          <w:type w:val="bbPlcHdr"/>
        </w:types>
        <w:behaviors>
          <w:behavior w:val="content"/>
        </w:behaviors>
        <w:guid w:val="{A0A112DB-1E60-484D-8603-D6ECB185AEA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5FB30CC5BFF949798D8821A023437649"/>
        <w:category>
          <w:name w:val="General"/>
          <w:gallery w:val="placeholder"/>
        </w:category>
        <w:types>
          <w:type w:val="bbPlcHdr"/>
        </w:types>
        <w:behaviors>
          <w:behavior w:val="content"/>
        </w:behaviors>
        <w:guid w:val="{187E4B64-81DD-4EF1-978B-2AC611B0ED8C}"/>
      </w:docPartPr>
      <w:docPartBody>
        <w:p w:rsidR="0041202B" w:rsidRDefault="0041202B">
          <w:r>
            <w:rPr>
              <w:color w:val="222222"/>
              <w:sz w:val="20"/>
              <w:szCs w:val="20"/>
              <w:shd w:val="clear" w:color="auto" w:fill="FFFFFF"/>
            </w:rPr>
            <w:t xml:space="preserve">   </w:t>
          </w:r>
        </w:p>
      </w:docPartBody>
    </w:docPart>
    <w:docPart>
      <w:docPartPr>
        <w:name w:val="6E45C85143B1454D8CADBDAE83BAB3C7"/>
        <w:category>
          <w:name w:val="General"/>
          <w:gallery w:val="placeholder"/>
        </w:category>
        <w:types>
          <w:type w:val="bbPlcHdr"/>
        </w:types>
        <w:behaviors>
          <w:behavior w:val="content"/>
        </w:behaviors>
        <w:guid w:val="{3637F093-2384-4472-915A-397B072849F5}"/>
      </w:docPartPr>
      <w:docPartBody>
        <w:p w:rsidR="0041202B" w:rsidRDefault="0041202B">
          <w:r>
            <w:rPr>
              <w:color w:val="222222"/>
              <w:sz w:val="20"/>
              <w:szCs w:val="20"/>
              <w:shd w:val="clear" w:color="auto" w:fill="FFFFFF"/>
            </w:rPr>
            <w:t xml:space="preserve">   </w:t>
          </w:r>
        </w:p>
      </w:docPartBody>
    </w:docPart>
    <w:docPart>
      <w:docPartPr>
        <w:name w:val="71D997F860F84F6E9AF0F36A115F5676"/>
        <w:category>
          <w:name w:val="General"/>
          <w:gallery w:val="placeholder"/>
        </w:category>
        <w:types>
          <w:type w:val="bbPlcHdr"/>
        </w:types>
        <w:behaviors>
          <w:behavior w:val="content"/>
        </w:behaviors>
        <w:guid w:val="{B56AAAA7-1CBE-4EF0-B5BE-1570B0FF57D6}"/>
      </w:docPartPr>
      <w:docPartBody>
        <w:p w:rsidR="0041202B" w:rsidRDefault="0041202B">
          <w:r w:rsidRPr="006846C9">
            <w:rPr>
              <w:rStyle w:val="PlaceholderText"/>
              <w:rFonts w:ascii="Arial" w:hAnsi="Arial" w:cs="Arial"/>
              <w:sz w:val="16"/>
              <w:szCs w:val="16"/>
            </w:rPr>
            <w:t>Click or tap to enter a date.</w:t>
          </w:r>
        </w:p>
      </w:docPartBody>
    </w:docPart>
    <w:docPart>
      <w:docPartPr>
        <w:name w:val="FED989DCB6164B9A919E7FEA9C533C1E"/>
        <w:category>
          <w:name w:val="General"/>
          <w:gallery w:val="placeholder"/>
        </w:category>
        <w:types>
          <w:type w:val="bbPlcHdr"/>
        </w:types>
        <w:behaviors>
          <w:behavior w:val="content"/>
        </w:behaviors>
        <w:guid w:val="{F929E1B0-BA2D-4146-9668-F8AD768D19D9}"/>
      </w:docPartPr>
      <w:docPartBody>
        <w:p w:rsidR="0041202B" w:rsidRDefault="0041202B">
          <w:r>
            <w:rPr>
              <w:color w:val="222222"/>
              <w:sz w:val="20"/>
              <w:szCs w:val="20"/>
              <w:shd w:val="clear" w:color="auto" w:fill="FFFFFF"/>
            </w:rPr>
            <w:t xml:space="preserve">   </w:t>
          </w:r>
        </w:p>
      </w:docPartBody>
    </w:docPart>
    <w:docPart>
      <w:docPartPr>
        <w:name w:val="2584AF29786249BFA98922F4A2B15483"/>
        <w:category>
          <w:name w:val="General"/>
          <w:gallery w:val="placeholder"/>
        </w:category>
        <w:types>
          <w:type w:val="bbPlcHdr"/>
        </w:types>
        <w:behaviors>
          <w:behavior w:val="content"/>
        </w:behaviors>
        <w:guid w:val="{8CC98A3C-3341-4909-B0A2-20D2FB3EE911}"/>
      </w:docPartPr>
      <w:docPartBody>
        <w:p w:rsidR="0041202B" w:rsidRDefault="0041202B">
          <w:r>
            <w:rPr>
              <w:color w:val="222222"/>
              <w:sz w:val="20"/>
              <w:szCs w:val="20"/>
              <w:shd w:val="clear" w:color="auto" w:fill="FFFFFF"/>
            </w:rPr>
            <w:t xml:space="preserve">   </w:t>
          </w:r>
        </w:p>
      </w:docPartBody>
    </w:docPart>
    <w:docPart>
      <w:docPartPr>
        <w:name w:val="C605780169644267825532C3CFD60F73"/>
        <w:category>
          <w:name w:val="General"/>
          <w:gallery w:val="placeholder"/>
        </w:category>
        <w:types>
          <w:type w:val="bbPlcHdr"/>
        </w:types>
        <w:behaviors>
          <w:behavior w:val="content"/>
        </w:behaviors>
        <w:guid w:val="{59D70596-2385-4EC9-9A0C-286E6A2A16A9}"/>
      </w:docPartPr>
      <w:docPartBody>
        <w:p w:rsidR="0041202B" w:rsidRDefault="0041202B">
          <w:r w:rsidRPr="006846C9">
            <w:rPr>
              <w:rStyle w:val="PlaceholderText"/>
              <w:rFonts w:ascii="Arial" w:hAnsi="Arial" w:cs="Arial"/>
              <w:sz w:val="16"/>
              <w:szCs w:val="16"/>
            </w:rPr>
            <w:t>Click or tap to enter a date.</w:t>
          </w:r>
        </w:p>
      </w:docPartBody>
    </w:docPart>
    <w:docPart>
      <w:docPartPr>
        <w:name w:val="D9C6D9FB98C14678A88DBA3CAF4FEBB5"/>
        <w:category>
          <w:name w:val="General"/>
          <w:gallery w:val="placeholder"/>
        </w:category>
        <w:types>
          <w:type w:val="bbPlcHdr"/>
        </w:types>
        <w:behaviors>
          <w:behavior w:val="content"/>
        </w:behaviors>
        <w:guid w:val="{E216807C-2FC5-4167-821B-A5C78B2A47CB}"/>
      </w:docPartPr>
      <w:docPartBody>
        <w:p w:rsidR="0041202B" w:rsidRDefault="0041202B">
          <w:r>
            <w:rPr>
              <w:color w:val="222222"/>
              <w:sz w:val="20"/>
              <w:szCs w:val="20"/>
              <w:shd w:val="clear" w:color="auto" w:fill="FFFFFF"/>
            </w:rPr>
            <w:t xml:space="preserve">   </w:t>
          </w:r>
        </w:p>
      </w:docPartBody>
    </w:docPart>
    <w:docPart>
      <w:docPartPr>
        <w:name w:val="BF6922C66A56439ABFC02F36B6543B5D"/>
        <w:category>
          <w:name w:val="General"/>
          <w:gallery w:val="placeholder"/>
        </w:category>
        <w:types>
          <w:type w:val="bbPlcHdr"/>
        </w:types>
        <w:behaviors>
          <w:behavior w:val="content"/>
        </w:behaviors>
        <w:guid w:val="{14C0ED4A-EC91-4DE8-B0A9-4FA5C62C0CB6}"/>
      </w:docPartPr>
      <w:docPartBody>
        <w:p w:rsidR="0041202B" w:rsidRDefault="0041202B">
          <w:r>
            <w:rPr>
              <w:color w:val="222222"/>
              <w:sz w:val="20"/>
              <w:szCs w:val="20"/>
              <w:shd w:val="clear" w:color="auto" w:fill="FFFFFF"/>
            </w:rPr>
            <w:t xml:space="preserve">   </w:t>
          </w:r>
        </w:p>
      </w:docPartBody>
    </w:docPart>
    <w:docPart>
      <w:docPartPr>
        <w:name w:val="F9DBB20624E742279CDF2906B68E671B"/>
        <w:category>
          <w:name w:val="General"/>
          <w:gallery w:val="placeholder"/>
        </w:category>
        <w:types>
          <w:type w:val="bbPlcHdr"/>
        </w:types>
        <w:behaviors>
          <w:behavior w:val="content"/>
        </w:behaviors>
        <w:guid w:val="{89D7B9EB-887A-4954-B59B-44C3FAF42C89}"/>
      </w:docPartPr>
      <w:docPartBody>
        <w:p w:rsidR="0041202B" w:rsidRDefault="0041202B">
          <w:r w:rsidRPr="006846C9">
            <w:rPr>
              <w:rStyle w:val="PlaceholderText"/>
              <w:rFonts w:ascii="Arial" w:hAnsi="Arial" w:cs="Arial"/>
              <w:sz w:val="16"/>
              <w:szCs w:val="16"/>
            </w:rPr>
            <w:t>Click or tap to enter a date.</w:t>
          </w:r>
        </w:p>
      </w:docPartBody>
    </w:docPart>
    <w:docPart>
      <w:docPartPr>
        <w:name w:val="25E33040CE35472FAADEF9EE3FA575E9"/>
        <w:category>
          <w:name w:val="General"/>
          <w:gallery w:val="placeholder"/>
        </w:category>
        <w:types>
          <w:type w:val="bbPlcHdr"/>
        </w:types>
        <w:behaviors>
          <w:behavior w:val="content"/>
        </w:behaviors>
        <w:guid w:val="{1E1F0F49-CF6C-4D48-A20D-748F644691E9}"/>
      </w:docPartPr>
      <w:docPartBody>
        <w:p w:rsidR="0041202B" w:rsidRDefault="0041202B">
          <w:r>
            <w:rPr>
              <w:color w:val="222222"/>
              <w:sz w:val="20"/>
              <w:szCs w:val="20"/>
              <w:shd w:val="clear" w:color="auto" w:fill="FFFFFF"/>
            </w:rPr>
            <w:t xml:space="preserve">   </w:t>
          </w:r>
        </w:p>
      </w:docPartBody>
    </w:docPart>
    <w:docPart>
      <w:docPartPr>
        <w:name w:val="7891FE7D154C47748B75BFD2164AB1B4"/>
        <w:category>
          <w:name w:val="General"/>
          <w:gallery w:val="placeholder"/>
        </w:category>
        <w:types>
          <w:type w:val="bbPlcHdr"/>
        </w:types>
        <w:behaviors>
          <w:behavior w:val="content"/>
        </w:behaviors>
        <w:guid w:val="{18D532FF-C3F2-4065-9750-78CEDEF3DE5D}"/>
      </w:docPartPr>
      <w:docPartBody>
        <w:p w:rsidR="0041202B" w:rsidRDefault="0041202B">
          <w:r>
            <w:rPr>
              <w:color w:val="222222"/>
              <w:sz w:val="20"/>
              <w:szCs w:val="20"/>
              <w:shd w:val="clear" w:color="auto" w:fill="FFFFFF"/>
            </w:rPr>
            <w:t xml:space="preserve">   </w:t>
          </w:r>
        </w:p>
      </w:docPartBody>
    </w:docPart>
    <w:docPart>
      <w:docPartPr>
        <w:name w:val="2A90625E30AE45CAB96623D186BC87F6"/>
        <w:category>
          <w:name w:val="General"/>
          <w:gallery w:val="placeholder"/>
        </w:category>
        <w:types>
          <w:type w:val="bbPlcHdr"/>
        </w:types>
        <w:behaviors>
          <w:behavior w:val="content"/>
        </w:behaviors>
        <w:guid w:val="{60CABFF5-2AF6-4795-97F2-8CB6710F07DB}"/>
      </w:docPartPr>
      <w:docPartBody>
        <w:p w:rsidR="0041202B" w:rsidRDefault="0041202B">
          <w:r>
            <w:rPr>
              <w:color w:val="222222"/>
              <w:sz w:val="20"/>
              <w:szCs w:val="20"/>
              <w:shd w:val="clear" w:color="auto" w:fill="FFFFFF"/>
            </w:rPr>
            <w:t xml:space="preserve">   </w:t>
          </w:r>
        </w:p>
      </w:docPartBody>
    </w:docPart>
    <w:docPart>
      <w:docPartPr>
        <w:name w:val="5DD2338012DC4F819FB82E225DC7E4DD"/>
        <w:category>
          <w:name w:val="General"/>
          <w:gallery w:val="placeholder"/>
        </w:category>
        <w:types>
          <w:type w:val="bbPlcHdr"/>
        </w:types>
        <w:behaviors>
          <w:behavior w:val="content"/>
        </w:behaviors>
        <w:guid w:val="{7B2D0513-454D-4809-8482-E639788F5520}"/>
      </w:docPartPr>
      <w:docPartBody>
        <w:p w:rsidR="0041202B" w:rsidRDefault="0041202B">
          <w:r>
            <w:rPr>
              <w:color w:val="222222"/>
              <w:sz w:val="20"/>
              <w:szCs w:val="20"/>
              <w:shd w:val="clear" w:color="auto" w:fill="FFFFFF"/>
            </w:rPr>
            <w:t xml:space="preserve">   </w:t>
          </w:r>
        </w:p>
      </w:docPartBody>
    </w:docPart>
    <w:docPart>
      <w:docPartPr>
        <w:name w:val="78AD64778CE94CCAB4E92349C2B3D948"/>
        <w:category>
          <w:name w:val="General"/>
          <w:gallery w:val="placeholder"/>
        </w:category>
        <w:types>
          <w:type w:val="bbPlcHdr"/>
        </w:types>
        <w:behaviors>
          <w:behavior w:val="content"/>
        </w:behaviors>
        <w:guid w:val="{95EFAC2B-D276-4334-9B2D-A4F3600504AD}"/>
      </w:docPartPr>
      <w:docPartBody>
        <w:p w:rsidR="0041202B" w:rsidRDefault="0041202B">
          <w:r w:rsidRPr="006846C9">
            <w:rPr>
              <w:rStyle w:val="PlaceholderText"/>
              <w:rFonts w:ascii="Arial" w:hAnsi="Arial" w:cs="Arial"/>
              <w:sz w:val="16"/>
              <w:szCs w:val="16"/>
            </w:rPr>
            <w:t>Click or tap to enter a date.</w:t>
          </w:r>
        </w:p>
      </w:docPartBody>
    </w:docPart>
    <w:docPart>
      <w:docPartPr>
        <w:name w:val="1809F46F5D1843FFBF4882E597338ACD"/>
        <w:category>
          <w:name w:val="General"/>
          <w:gallery w:val="placeholder"/>
        </w:category>
        <w:types>
          <w:type w:val="bbPlcHdr"/>
        </w:types>
        <w:behaviors>
          <w:behavior w:val="content"/>
        </w:behaviors>
        <w:guid w:val="{04FC73F2-8145-4BC1-8FE1-AB7F922A0C07}"/>
      </w:docPartPr>
      <w:docPartBody>
        <w:p w:rsidR="0041202B" w:rsidRDefault="0041202B">
          <w:r>
            <w:rPr>
              <w:color w:val="222222"/>
              <w:sz w:val="20"/>
              <w:szCs w:val="20"/>
              <w:shd w:val="clear" w:color="auto" w:fill="FFFFFF"/>
            </w:rPr>
            <w:t xml:space="preserve">   </w:t>
          </w:r>
        </w:p>
      </w:docPartBody>
    </w:docPart>
    <w:docPart>
      <w:docPartPr>
        <w:name w:val="9BFB61F71F384E96ADFE86F3DAB7943C"/>
        <w:category>
          <w:name w:val="General"/>
          <w:gallery w:val="placeholder"/>
        </w:category>
        <w:types>
          <w:type w:val="bbPlcHdr"/>
        </w:types>
        <w:behaviors>
          <w:behavior w:val="content"/>
        </w:behaviors>
        <w:guid w:val="{CCCDE360-B282-4A43-A7F7-93FE3F8C6D60}"/>
      </w:docPartPr>
      <w:docPartBody>
        <w:p w:rsidR="0041202B" w:rsidRDefault="0041202B">
          <w:r>
            <w:rPr>
              <w:color w:val="222222"/>
              <w:sz w:val="20"/>
              <w:szCs w:val="20"/>
              <w:shd w:val="clear" w:color="auto" w:fill="FFFFFF"/>
            </w:rPr>
            <w:t xml:space="preserve">   </w:t>
          </w:r>
        </w:p>
      </w:docPartBody>
    </w:docPart>
    <w:docPart>
      <w:docPartPr>
        <w:name w:val="9C9BC1004BA9454CAFDA87DDA512C7E5"/>
        <w:category>
          <w:name w:val="General"/>
          <w:gallery w:val="placeholder"/>
        </w:category>
        <w:types>
          <w:type w:val="bbPlcHdr"/>
        </w:types>
        <w:behaviors>
          <w:behavior w:val="content"/>
        </w:behaviors>
        <w:guid w:val="{DE4F2EE8-5532-4161-81C3-982F939920FD}"/>
      </w:docPartPr>
      <w:docPartBody>
        <w:p w:rsidR="0041202B" w:rsidRDefault="0041202B">
          <w:r>
            <w:rPr>
              <w:color w:val="222222"/>
              <w:sz w:val="20"/>
              <w:szCs w:val="20"/>
              <w:shd w:val="clear" w:color="auto" w:fill="FFFFFF"/>
            </w:rPr>
            <w:t xml:space="preserve">   </w:t>
          </w:r>
        </w:p>
      </w:docPartBody>
    </w:docPart>
    <w:docPart>
      <w:docPartPr>
        <w:name w:val="732298F8E1744CFE8F1E640BA1195479"/>
        <w:category>
          <w:name w:val="General"/>
          <w:gallery w:val="placeholder"/>
        </w:category>
        <w:types>
          <w:type w:val="bbPlcHdr"/>
        </w:types>
        <w:behaviors>
          <w:behavior w:val="content"/>
        </w:behaviors>
        <w:guid w:val="{B79FCEEF-9327-4E97-B636-6B4FD5E0AF56}"/>
      </w:docPartPr>
      <w:docPartBody>
        <w:p w:rsidR="0041202B" w:rsidRDefault="0041202B">
          <w:r>
            <w:rPr>
              <w:color w:val="222222"/>
              <w:sz w:val="20"/>
              <w:szCs w:val="20"/>
              <w:shd w:val="clear" w:color="auto" w:fill="FFFFFF"/>
            </w:rPr>
            <w:t xml:space="preserve">   </w:t>
          </w:r>
        </w:p>
      </w:docPartBody>
    </w:docPart>
    <w:docPart>
      <w:docPartPr>
        <w:name w:val="CE9058FC06CB48298323E7AAA11B2F4E"/>
        <w:category>
          <w:name w:val="General"/>
          <w:gallery w:val="placeholder"/>
        </w:category>
        <w:types>
          <w:type w:val="bbPlcHdr"/>
        </w:types>
        <w:behaviors>
          <w:behavior w:val="content"/>
        </w:behaviors>
        <w:guid w:val="{940C89BE-E42C-4720-A4A5-BEEDB2A4D388}"/>
      </w:docPartPr>
      <w:docPartBody>
        <w:p w:rsidR="0041202B" w:rsidRDefault="0041202B">
          <w:r w:rsidRPr="006846C9">
            <w:rPr>
              <w:rStyle w:val="PlaceholderText"/>
              <w:rFonts w:ascii="Arial" w:hAnsi="Arial" w:cs="Arial"/>
              <w:sz w:val="16"/>
              <w:szCs w:val="16"/>
            </w:rPr>
            <w:t>Click or tap to enter a date.</w:t>
          </w:r>
        </w:p>
      </w:docPartBody>
    </w:docPart>
    <w:docPart>
      <w:docPartPr>
        <w:name w:val="ABFDE07B8B5B480EA9282B85160B347D"/>
        <w:category>
          <w:name w:val="General"/>
          <w:gallery w:val="placeholder"/>
        </w:category>
        <w:types>
          <w:type w:val="bbPlcHdr"/>
        </w:types>
        <w:behaviors>
          <w:behavior w:val="content"/>
        </w:behaviors>
        <w:guid w:val="{5E4A050D-D796-4975-9DC7-CDAFE5353D47}"/>
      </w:docPartPr>
      <w:docPartBody>
        <w:p w:rsidR="0041202B" w:rsidRDefault="0041202B">
          <w:r>
            <w:rPr>
              <w:color w:val="222222"/>
              <w:sz w:val="20"/>
              <w:szCs w:val="20"/>
              <w:shd w:val="clear" w:color="auto" w:fill="FFFFFF"/>
            </w:rPr>
            <w:t xml:space="preserve">   </w:t>
          </w:r>
        </w:p>
      </w:docPartBody>
    </w:docPart>
    <w:docPart>
      <w:docPartPr>
        <w:name w:val="58B64E06D3DC4E9689DFD2F7F68089F1"/>
        <w:category>
          <w:name w:val="General"/>
          <w:gallery w:val="placeholder"/>
        </w:category>
        <w:types>
          <w:type w:val="bbPlcHdr"/>
        </w:types>
        <w:behaviors>
          <w:behavior w:val="content"/>
        </w:behaviors>
        <w:guid w:val="{E7E63061-21C8-45BC-9E54-C0095D8ED6ED}"/>
      </w:docPartPr>
      <w:docPartBody>
        <w:p w:rsidR="0041202B" w:rsidRDefault="0041202B">
          <w:r>
            <w:rPr>
              <w:color w:val="222222"/>
              <w:sz w:val="20"/>
              <w:szCs w:val="20"/>
              <w:shd w:val="clear" w:color="auto" w:fill="FFFFFF"/>
            </w:rPr>
            <w:t xml:space="preserve">   </w:t>
          </w:r>
        </w:p>
      </w:docPartBody>
    </w:docPart>
    <w:docPart>
      <w:docPartPr>
        <w:name w:val="143F378DBE2A48E18365779C37CBEBD2"/>
        <w:category>
          <w:name w:val="General"/>
          <w:gallery w:val="placeholder"/>
        </w:category>
        <w:types>
          <w:type w:val="bbPlcHdr"/>
        </w:types>
        <w:behaviors>
          <w:behavior w:val="content"/>
        </w:behaviors>
        <w:guid w:val="{20854075-0810-4C35-8227-45382DBC5777}"/>
      </w:docPartPr>
      <w:docPartBody>
        <w:p w:rsidR="0041202B" w:rsidRDefault="0041202B">
          <w:r>
            <w:rPr>
              <w:color w:val="222222"/>
              <w:sz w:val="20"/>
              <w:szCs w:val="20"/>
              <w:shd w:val="clear" w:color="auto" w:fill="FFFFFF"/>
            </w:rPr>
            <w:t xml:space="preserve">   </w:t>
          </w:r>
        </w:p>
      </w:docPartBody>
    </w:docPart>
    <w:docPart>
      <w:docPartPr>
        <w:name w:val="B94C570C72EE4394A866E25D03E86F9E"/>
        <w:category>
          <w:name w:val="General"/>
          <w:gallery w:val="placeholder"/>
        </w:category>
        <w:types>
          <w:type w:val="bbPlcHdr"/>
        </w:types>
        <w:behaviors>
          <w:behavior w:val="content"/>
        </w:behaviors>
        <w:guid w:val="{80BFCD59-C673-4D06-8C02-224DA34BA476}"/>
      </w:docPartPr>
      <w:docPartBody>
        <w:p w:rsidR="0041202B" w:rsidRDefault="0041202B">
          <w:r>
            <w:rPr>
              <w:color w:val="222222"/>
              <w:sz w:val="20"/>
              <w:szCs w:val="20"/>
              <w:shd w:val="clear" w:color="auto" w:fill="FFFFFF"/>
            </w:rPr>
            <w:t xml:space="preserve">   </w:t>
          </w:r>
        </w:p>
      </w:docPartBody>
    </w:docPart>
    <w:docPart>
      <w:docPartPr>
        <w:name w:val="3AC72DF207AD4C11BB24BF61ABA0E5C4"/>
        <w:category>
          <w:name w:val="General"/>
          <w:gallery w:val="placeholder"/>
        </w:category>
        <w:types>
          <w:type w:val="bbPlcHdr"/>
        </w:types>
        <w:behaviors>
          <w:behavior w:val="content"/>
        </w:behaviors>
        <w:guid w:val="{B6BF1A26-9457-4E34-B5C8-520D6C969A46}"/>
      </w:docPartPr>
      <w:docPartBody>
        <w:p w:rsidR="0041202B" w:rsidRDefault="0041202B">
          <w:r w:rsidRPr="006846C9">
            <w:rPr>
              <w:rStyle w:val="PlaceholderText"/>
              <w:rFonts w:ascii="Arial" w:hAnsi="Arial" w:cs="Arial"/>
              <w:sz w:val="16"/>
              <w:szCs w:val="16"/>
            </w:rPr>
            <w:t>Click or tap to enter a date.</w:t>
          </w:r>
        </w:p>
      </w:docPartBody>
    </w:docPart>
    <w:docPart>
      <w:docPartPr>
        <w:name w:val="096A4A0DEFC844F88ECA57A5FB720EFB"/>
        <w:category>
          <w:name w:val="General"/>
          <w:gallery w:val="placeholder"/>
        </w:category>
        <w:types>
          <w:type w:val="bbPlcHdr"/>
        </w:types>
        <w:behaviors>
          <w:behavior w:val="content"/>
        </w:behaviors>
        <w:guid w:val="{4E97C1CC-503E-44C6-AF0D-7AE543EB6F29}"/>
      </w:docPartPr>
      <w:docPartBody>
        <w:p w:rsidR="0041202B" w:rsidRDefault="0041202B">
          <w:r>
            <w:rPr>
              <w:color w:val="222222"/>
              <w:sz w:val="20"/>
              <w:szCs w:val="20"/>
              <w:shd w:val="clear" w:color="auto" w:fill="FFFFFF"/>
            </w:rPr>
            <w:t xml:space="preserve">   </w:t>
          </w:r>
        </w:p>
      </w:docPartBody>
    </w:docPart>
    <w:docPart>
      <w:docPartPr>
        <w:name w:val="91BF865E1C1B41EABFD4F0F2B2FBE3D2"/>
        <w:category>
          <w:name w:val="General"/>
          <w:gallery w:val="placeholder"/>
        </w:category>
        <w:types>
          <w:type w:val="bbPlcHdr"/>
        </w:types>
        <w:behaviors>
          <w:behavior w:val="content"/>
        </w:behaviors>
        <w:guid w:val="{B2BDB165-F73E-43CB-B55C-2ADD7F6E5314}"/>
      </w:docPartPr>
      <w:docPartBody>
        <w:p w:rsidR="0041202B" w:rsidRDefault="0041202B">
          <w:r>
            <w:rPr>
              <w:color w:val="222222"/>
              <w:sz w:val="20"/>
              <w:szCs w:val="20"/>
              <w:shd w:val="clear" w:color="auto" w:fill="FFFFFF"/>
            </w:rPr>
            <w:t xml:space="preserve">   </w:t>
          </w:r>
        </w:p>
      </w:docPartBody>
    </w:docPart>
    <w:docPart>
      <w:docPartPr>
        <w:name w:val="AF466D0A51E24245987EBDD94DE622D3"/>
        <w:category>
          <w:name w:val="General"/>
          <w:gallery w:val="placeholder"/>
        </w:category>
        <w:types>
          <w:type w:val="bbPlcHdr"/>
        </w:types>
        <w:behaviors>
          <w:behavior w:val="content"/>
        </w:behaviors>
        <w:guid w:val="{B9FCDCC9-8239-4B67-8AFC-A3D9FC8C44A2}"/>
      </w:docPartPr>
      <w:docPartBody>
        <w:p w:rsidR="0041202B" w:rsidRDefault="0041202B">
          <w:r>
            <w:rPr>
              <w:color w:val="222222"/>
              <w:sz w:val="20"/>
              <w:szCs w:val="20"/>
              <w:shd w:val="clear" w:color="auto" w:fill="FFFFFF"/>
            </w:rPr>
            <w:t xml:space="preserve">   </w:t>
          </w:r>
        </w:p>
      </w:docPartBody>
    </w:docPart>
    <w:docPart>
      <w:docPartPr>
        <w:name w:val="CA68CE245C554AD4A8985A5C3161E8BD"/>
        <w:category>
          <w:name w:val="General"/>
          <w:gallery w:val="placeholder"/>
        </w:category>
        <w:types>
          <w:type w:val="bbPlcHdr"/>
        </w:types>
        <w:behaviors>
          <w:behavior w:val="content"/>
        </w:behaviors>
        <w:guid w:val="{247FC708-3E34-4507-B090-84AB71DCB3EE}"/>
      </w:docPartPr>
      <w:docPartBody>
        <w:p w:rsidR="0041202B" w:rsidRDefault="0041202B">
          <w:r>
            <w:rPr>
              <w:color w:val="222222"/>
              <w:sz w:val="20"/>
              <w:szCs w:val="20"/>
              <w:shd w:val="clear" w:color="auto" w:fill="FFFFFF"/>
            </w:rPr>
            <w:t xml:space="preserve">   </w:t>
          </w:r>
        </w:p>
      </w:docPartBody>
    </w:docPart>
    <w:docPart>
      <w:docPartPr>
        <w:name w:val="595B7B08898D4982AB42A018CE159D8C"/>
        <w:category>
          <w:name w:val="General"/>
          <w:gallery w:val="placeholder"/>
        </w:category>
        <w:types>
          <w:type w:val="bbPlcHdr"/>
        </w:types>
        <w:behaviors>
          <w:behavior w:val="content"/>
        </w:behaviors>
        <w:guid w:val="{D9E6CCC4-9DD6-4BC6-9329-28360AFAAFB2}"/>
      </w:docPartPr>
      <w:docPartBody>
        <w:p w:rsidR="0041202B" w:rsidRDefault="0041202B">
          <w:r w:rsidRPr="006846C9">
            <w:rPr>
              <w:rStyle w:val="PlaceholderText"/>
              <w:rFonts w:ascii="Arial" w:hAnsi="Arial" w:cs="Arial"/>
              <w:sz w:val="16"/>
              <w:szCs w:val="16"/>
            </w:rPr>
            <w:t>Click or tap to enter a date.</w:t>
          </w:r>
        </w:p>
      </w:docPartBody>
    </w:docPart>
    <w:docPart>
      <w:docPartPr>
        <w:name w:val="92F654D5A8154763BB7D8600AC1FA399"/>
        <w:category>
          <w:name w:val="General"/>
          <w:gallery w:val="placeholder"/>
        </w:category>
        <w:types>
          <w:type w:val="bbPlcHdr"/>
        </w:types>
        <w:behaviors>
          <w:behavior w:val="content"/>
        </w:behaviors>
        <w:guid w:val="{BE24D909-C59E-40FC-B873-E3CD13F56653}"/>
      </w:docPartPr>
      <w:docPartBody>
        <w:p w:rsidR="0041202B" w:rsidRDefault="0041202B">
          <w:r>
            <w:rPr>
              <w:color w:val="222222"/>
              <w:sz w:val="20"/>
              <w:szCs w:val="20"/>
              <w:shd w:val="clear" w:color="auto" w:fill="FFFFFF"/>
            </w:rPr>
            <w:t xml:space="preserve">   </w:t>
          </w:r>
        </w:p>
      </w:docPartBody>
    </w:docPart>
    <w:docPart>
      <w:docPartPr>
        <w:name w:val="885635BF575E4D7FB1A131E0269051A3"/>
        <w:category>
          <w:name w:val="General"/>
          <w:gallery w:val="placeholder"/>
        </w:category>
        <w:types>
          <w:type w:val="bbPlcHdr"/>
        </w:types>
        <w:behaviors>
          <w:behavior w:val="content"/>
        </w:behaviors>
        <w:guid w:val="{BB76D748-6948-4B95-97A2-0A37B1570277}"/>
      </w:docPartPr>
      <w:docPartBody>
        <w:p w:rsidR="0041202B" w:rsidRDefault="0041202B">
          <w:r>
            <w:rPr>
              <w:color w:val="222222"/>
              <w:sz w:val="20"/>
              <w:szCs w:val="20"/>
              <w:shd w:val="clear" w:color="auto" w:fill="FFFFFF"/>
            </w:rPr>
            <w:t xml:space="preserve">   </w:t>
          </w:r>
        </w:p>
      </w:docPartBody>
    </w:docPart>
    <w:docPart>
      <w:docPartPr>
        <w:name w:val="78F9A1B2F01D44CD83DDEEED681561B9"/>
        <w:category>
          <w:name w:val="General"/>
          <w:gallery w:val="placeholder"/>
        </w:category>
        <w:types>
          <w:type w:val="bbPlcHdr"/>
        </w:types>
        <w:behaviors>
          <w:behavior w:val="content"/>
        </w:behaviors>
        <w:guid w:val="{5F968313-7848-44FB-A3CA-D1BFAB59C3B5}"/>
      </w:docPartPr>
      <w:docPartBody>
        <w:p w:rsidR="0041202B" w:rsidRDefault="0041202B">
          <w:r>
            <w:rPr>
              <w:color w:val="222222"/>
              <w:sz w:val="20"/>
              <w:szCs w:val="20"/>
              <w:shd w:val="clear" w:color="auto" w:fill="FFFFFF"/>
            </w:rPr>
            <w:t xml:space="preserve">   </w:t>
          </w:r>
        </w:p>
      </w:docPartBody>
    </w:docPart>
    <w:docPart>
      <w:docPartPr>
        <w:name w:val="EA1EA7A7FE8040E5ADE961873A0CC209"/>
        <w:category>
          <w:name w:val="General"/>
          <w:gallery w:val="placeholder"/>
        </w:category>
        <w:types>
          <w:type w:val="bbPlcHdr"/>
        </w:types>
        <w:behaviors>
          <w:behavior w:val="content"/>
        </w:behaviors>
        <w:guid w:val="{BE2BFDB2-A93F-4654-BBD4-C836CA0C4687}"/>
      </w:docPartPr>
      <w:docPartBody>
        <w:p w:rsidR="0041202B" w:rsidRDefault="0041202B">
          <w:r>
            <w:rPr>
              <w:color w:val="222222"/>
              <w:sz w:val="20"/>
              <w:szCs w:val="20"/>
              <w:shd w:val="clear" w:color="auto" w:fill="FFFFFF"/>
            </w:rPr>
            <w:t xml:space="preserve">   </w:t>
          </w:r>
        </w:p>
      </w:docPartBody>
    </w:docPart>
    <w:docPart>
      <w:docPartPr>
        <w:name w:val="48C9C7D937B14ACEA5C71428C78DC495"/>
        <w:category>
          <w:name w:val="General"/>
          <w:gallery w:val="placeholder"/>
        </w:category>
        <w:types>
          <w:type w:val="bbPlcHdr"/>
        </w:types>
        <w:behaviors>
          <w:behavior w:val="content"/>
        </w:behaviors>
        <w:guid w:val="{A981A003-1202-485A-B2EA-5EB0E2366E5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995C4A2FD91240BB9C287B44711CF283"/>
        <w:category>
          <w:name w:val="General"/>
          <w:gallery w:val="placeholder"/>
        </w:category>
        <w:types>
          <w:type w:val="bbPlcHdr"/>
        </w:types>
        <w:behaviors>
          <w:behavior w:val="content"/>
        </w:behaviors>
        <w:guid w:val="{E03ACDB4-0F21-4544-B289-AD2A41094D71}"/>
      </w:docPartPr>
      <w:docPartBody>
        <w:p w:rsidR="0041202B" w:rsidRDefault="0041202B">
          <w:r>
            <w:rPr>
              <w:color w:val="222222"/>
              <w:sz w:val="20"/>
              <w:szCs w:val="20"/>
              <w:shd w:val="clear" w:color="auto" w:fill="FFFFFF"/>
            </w:rPr>
            <w:t xml:space="preserve">   </w:t>
          </w:r>
        </w:p>
      </w:docPartBody>
    </w:docPart>
    <w:docPart>
      <w:docPartPr>
        <w:name w:val="CF241B6F2E3F4D6393BD03D9C34BC28A"/>
        <w:category>
          <w:name w:val="General"/>
          <w:gallery w:val="placeholder"/>
        </w:category>
        <w:types>
          <w:type w:val="bbPlcHdr"/>
        </w:types>
        <w:behaviors>
          <w:behavior w:val="content"/>
        </w:behaviors>
        <w:guid w:val="{7879D293-8D85-41CA-BBCE-C76185ECE9F6}"/>
      </w:docPartPr>
      <w:docPartBody>
        <w:p w:rsidR="0041202B" w:rsidRDefault="0041202B">
          <w:r>
            <w:rPr>
              <w:color w:val="222222"/>
              <w:sz w:val="20"/>
              <w:szCs w:val="20"/>
              <w:shd w:val="clear" w:color="auto" w:fill="FFFFFF"/>
            </w:rPr>
            <w:t xml:space="preserve">   </w:t>
          </w:r>
        </w:p>
      </w:docPartBody>
    </w:docPart>
    <w:docPart>
      <w:docPartPr>
        <w:name w:val="12CD88F972DC41FEBF4371BF94D82BAA"/>
        <w:category>
          <w:name w:val="General"/>
          <w:gallery w:val="placeholder"/>
        </w:category>
        <w:types>
          <w:type w:val="bbPlcHdr"/>
        </w:types>
        <w:behaviors>
          <w:behavior w:val="content"/>
        </w:behaviors>
        <w:guid w:val="{363E3289-858C-47CF-8B93-355A4443E8C6}"/>
      </w:docPartPr>
      <w:docPartBody>
        <w:p w:rsidR="0041202B" w:rsidRDefault="0041202B">
          <w:r>
            <w:rPr>
              <w:color w:val="222222"/>
              <w:sz w:val="20"/>
              <w:szCs w:val="20"/>
              <w:shd w:val="clear" w:color="auto" w:fill="FFFFFF"/>
            </w:rPr>
            <w:t xml:space="preserve">   </w:t>
          </w:r>
        </w:p>
      </w:docPartBody>
    </w:docPart>
    <w:docPart>
      <w:docPartPr>
        <w:name w:val="A02CF6D1C7F64C1B8B5B90AD32D2DAB7"/>
        <w:category>
          <w:name w:val="General"/>
          <w:gallery w:val="placeholder"/>
        </w:category>
        <w:types>
          <w:type w:val="bbPlcHdr"/>
        </w:types>
        <w:behaviors>
          <w:behavior w:val="content"/>
        </w:behaviors>
        <w:guid w:val="{627E3523-E818-4F29-BD23-F120402040A6}"/>
      </w:docPartPr>
      <w:docPartBody>
        <w:p w:rsidR="0041202B" w:rsidRDefault="0041202B">
          <w:r>
            <w:rPr>
              <w:color w:val="222222"/>
              <w:sz w:val="20"/>
              <w:szCs w:val="20"/>
              <w:shd w:val="clear" w:color="auto" w:fill="FFFFFF"/>
            </w:rPr>
            <w:t xml:space="preserve">   </w:t>
          </w:r>
        </w:p>
      </w:docPartBody>
    </w:docPart>
    <w:docPart>
      <w:docPartPr>
        <w:name w:val="98B39CAD0C6B46EBAB4293ED655A0261"/>
        <w:category>
          <w:name w:val="General"/>
          <w:gallery w:val="placeholder"/>
        </w:category>
        <w:types>
          <w:type w:val="bbPlcHdr"/>
        </w:types>
        <w:behaviors>
          <w:behavior w:val="content"/>
        </w:behaviors>
        <w:guid w:val="{DF9F6D97-8081-4CCB-89A6-DE9C1B9443C2}"/>
      </w:docPartPr>
      <w:docPartBody>
        <w:p w:rsidR="0041202B" w:rsidRDefault="0041202B">
          <w:r w:rsidRPr="006846C9">
            <w:rPr>
              <w:rStyle w:val="PlaceholderText"/>
              <w:rFonts w:ascii="Arial" w:hAnsi="Arial" w:cs="Arial"/>
              <w:sz w:val="16"/>
              <w:szCs w:val="16"/>
            </w:rPr>
            <w:t>Click or tap to enter a date.</w:t>
          </w:r>
        </w:p>
      </w:docPartBody>
    </w:docPart>
    <w:docPart>
      <w:docPartPr>
        <w:name w:val="CCC95AF7A2D24C06AC26F5AA24F3DF2C"/>
        <w:category>
          <w:name w:val="General"/>
          <w:gallery w:val="placeholder"/>
        </w:category>
        <w:types>
          <w:type w:val="bbPlcHdr"/>
        </w:types>
        <w:behaviors>
          <w:behavior w:val="content"/>
        </w:behaviors>
        <w:guid w:val="{DDC0F542-5C00-487C-A0A5-576EA2ED2DD7}"/>
      </w:docPartPr>
      <w:docPartBody>
        <w:p w:rsidR="0041202B" w:rsidRDefault="0041202B">
          <w:r>
            <w:rPr>
              <w:color w:val="222222"/>
              <w:sz w:val="20"/>
              <w:szCs w:val="20"/>
              <w:shd w:val="clear" w:color="auto" w:fill="FFFFFF"/>
            </w:rPr>
            <w:t xml:space="preserve">   </w:t>
          </w:r>
        </w:p>
      </w:docPartBody>
    </w:docPart>
    <w:docPart>
      <w:docPartPr>
        <w:name w:val="CEEBA1FFC9AF48778D9900A0EBE1E14E"/>
        <w:category>
          <w:name w:val="General"/>
          <w:gallery w:val="placeholder"/>
        </w:category>
        <w:types>
          <w:type w:val="bbPlcHdr"/>
        </w:types>
        <w:behaviors>
          <w:behavior w:val="content"/>
        </w:behaviors>
        <w:guid w:val="{A6FEDE75-6836-4FB1-811D-4D4DED7ED53F}"/>
      </w:docPartPr>
      <w:docPartBody>
        <w:p w:rsidR="0041202B" w:rsidRDefault="0041202B">
          <w:r>
            <w:rPr>
              <w:color w:val="222222"/>
              <w:sz w:val="20"/>
              <w:szCs w:val="20"/>
              <w:shd w:val="clear" w:color="auto" w:fill="FFFFFF"/>
            </w:rPr>
            <w:t xml:space="preserve">   </w:t>
          </w:r>
        </w:p>
      </w:docPartBody>
    </w:docPart>
    <w:docPart>
      <w:docPartPr>
        <w:name w:val="8DE02C0548534A8D9269844A154B08EA"/>
        <w:category>
          <w:name w:val="General"/>
          <w:gallery w:val="placeholder"/>
        </w:category>
        <w:types>
          <w:type w:val="bbPlcHdr"/>
        </w:types>
        <w:behaviors>
          <w:behavior w:val="content"/>
        </w:behaviors>
        <w:guid w:val="{EE5DB808-5849-426D-AA96-94F73E30E21B}"/>
      </w:docPartPr>
      <w:docPartBody>
        <w:p w:rsidR="0041202B" w:rsidRDefault="0041202B">
          <w:r>
            <w:rPr>
              <w:color w:val="222222"/>
              <w:sz w:val="20"/>
              <w:szCs w:val="20"/>
              <w:shd w:val="clear" w:color="auto" w:fill="FFFFFF"/>
            </w:rPr>
            <w:t xml:space="preserve">   </w:t>
          </w:r>
        </w:p>
      </w:docPartBody>
    </w:docPart>
    <w:docPart>
      <w:docPartPr>
        <w:name w:val="369EEAD2ED334D05AEFAA14DF5B0400A"/>
        <w:category>
          <w:name w:val="General"/>
          <w:gallery w:val="placeholder"/>
        </w:category>
        <w:types>
          <w:type w:val="bbPlcHdr"/>
        </w:types>
        <w:behaviors>
          <w:behavior w:val="content"/>
        </w:behaviors>
        <w:guid w:val="{D60E5BE1-80E5-4909-868F-740730425EFD}"/>
      </w:docPartPr>
      <w:docPartBody>
        <w:p w:rsidR="0041202B" w:rsidRDefault="0041202B">
          <w:r>
            <w:rPr>
              <w:color w:val="222222"/>
              <w:sz w:val="20"/>
              <w:szCs w:val="20"/>
              <w:shd w:val="clear" w:color="auto" w:fill="FFFFFF"/>
            </w:rPr>
            <w:t xml:space="preserve">   </w:t>
          </w:r>
        </w:p>
      </w:docPartBody>
    </w:docPart>
    <w:docPart>
      <w:docPartPr>
        <w:name w:val="7449DC6FA0174B74ADD74C2E745A2E93"/>
        <w:category>
          <w:name w:val="General"/>
          <w:gallery w:val="placeholder"/>
        </w:category>
        <w:types>
          <w:type w:val="bbPlcHdr"/>
        </w:types>
        <w:behaviors>
          <w:behavior w:val="content"/>
        </w:behaviors>
        <w:guid w:val="{7B7A254A-AB5D-4D92-9AED-713A63896A35}"/>
      </w:docPartPr>
      <w:docPartBody>
        <w:p w:rsidR="0041202B" w:rsidRDefault="0041202B">
          <w:r w:rsidRPr="006846C9">
            <w:rPr>
              <w:rStyle w:val="PlaceholderText"/>
              <w:rFonts w:ascii="Arial" w:hAnsi="Arial" w:cs="Arial"/>
              <w:sz w:val="16"/>
              <w:szCs w:val="16"/>
            </w:rPr>
            <w:t>Click or tap to enter a date.</w:t>
          </w:r>
        </w:p>
      </w:docPartBody>
    </w:docPart>
    <w:docPart>
      <w:docPartPr>
        <w:name w:val="326CFE17490A413C9824CDBB5ABFC18C"/>
        <w:category>
          <w:name w:val="General"/>
          <w:gallery w:val="placeholder"/>
        </w:category>
        <w:types>
          <w:type w:val="bbPlcHdr"/>
        </w:types>
        <w:behaviors>
          <w:behavior w:val="content"/>
        </w:behaviors>
        <w:guid w:val="{9E4CC0C2-24C8-42D3-A5D3-F515A052BA5A}"/>
      </w:docPartPr>
      <w:docPartBody>
        <w:p w:rsidR="0041202B" w:rsidRDefault="0041202B">
          <w:r>
            <w:rPr>
              <w:color w:val="222222"/>
              <w:sz w:val="20"/>
              <w:szCs w:val="20"/>
              <w:shd w:val="clear" w:color="auto" w:fill="FFFFFF"/>
            </w:rPr>
            <w:t xml:space="preserve">   </w:t>
          </w:r>
        </w:p>
      </w:docPartBody>
    </w:docPart>
    <w:docPart>
      <w:docPartPr>
        <w:name w:val="5F98D7AFC576404CAF222437B386A6B5"/>
        <w:category>
          <w:name w:val="General"/>
          <w:gallery w:val="placeholder"/>
        </w:category>
        <w:types>
          <w:type w:val="bbPlcHdr"/>
        </w:types>
        <w:behaviors>
          <w:behavior w:val="content"/>
        </w:behaviors>
        <w:guid w:val="{8F20C80C-C40B-4A60-8783-55F07E938B63}"/>
      </w:docPartPr>
      <w:docPartBody>
        <w:p w:rsidR="0041202B" w:rsidRDefault="0041202B">
          <w:r>
            <w:rPr>
              <w:color w:val="222222"/>
              <w:sz w:val="20"/>
              <w:szCs w:val="20"/>
              <w:shd w:val="clear" w:color="auto" w:fill="FFFFFF"/>
            </w:rPr>
            <w:t xml:space="preserve">   </w:t>
          </w:r>
        </w:p>
      </w:docPartBody>
    </w:docPart>
    <w:docPart>
      <w:docPartPr>
        <w:name w:val="E3AA1D6DEA1D475C9E48960AA0FBC481"/>
        <w:category>
          <w:name w:val="General"/>
          <w:gallery w:val="placeholder"/>
        </w:category>
        <w:types>
          <w:type w:val="bbPlcHdr"/>
        </w:types>
        <w:behaviors>
          <w:behavior w:val="content"/>
        </w:behaviors>
        <w:guid w:val="{8A12E42A-AB26-49BB-90F7-CAE0F0ED843F}"/>
      </w:docPartPr>
      <w:docPartBody>
        <w:p w:rsidR="0041202B" w:rsidRDefault="0041202B">
          <w:r>
            <w:rPr>
              <w:color w:val="222222"/>
              <w:sz w:val="20"/>
              <w:szCs w:val="20"/>
              <w:shd w:val="clear" w:color="auto" w:fill="FFFFFF"/>
            </w:rPr>
            <w:t xml:space="preserve">   </w:t>
          </w:r>
        </w:p>
      </w:docPartBody>
    </w:docPart>
    <w:docPart>
      <w:docPartPr>
        <w:name w:val="CC111B4AD55049B08C125DC97EEE0F7E"/>
        <w:category>
          <w:name w:val="General"/>
          <w:gallery w:val="placeholder"/>
        </w:category>
        <w:types>
          <w:type w:val="bbPlcHdr"/>
        </w:types>
        <w:behaviors>
          <w:behavior w:val="content"/>
        </w:behaviors>
        <w:guid w:val="{7EC66D00-9561-4126-B2A4-E8D4B6EA682F}"/>
      </w:docPartPr>
      <w:docPartBody>
        <w:p w:rsidR="0041202B" w:rsidRDefault="0041202B">
          <w:r>
            <w:rPr>
              <w:color w:val="222222"/>
              <w:sz w:val="20"/>
              <w:szCs w:val="20"/>
              <w:shd w:val="clear" w:color="auto" w:fill="FFFFFF"/>
            </w:rPr>
            <w:t xml:space="preserve">   </w:t>
          </w:r>
        </w:p>
      </w:docPartBody>
    </w:docPart>
    <w:docPart>
      <w:docPartPr>
        <w:name w:val="DA2B60C88F7144AE825F2609A0EBEE84"/>
        <w:category>
          <w:name w:val="General"/>
          <w:gallery w:val="placeholder"/>
        </w:category>
        <w:types>
          <w:type w:val="bbPlcHdr"/>
        </w:types>
        <w:behaviors>
          <w:behavior w:val="content"/>
        </w:behaviors>
        <w:guid w:val="{121B9190-D42E-4716-9F96-ADFD6EAB4DF0}"/>
      </w:docPartPr>
      <w:docPartBody>
        <w:p w:rsidR="0041202B" w:rsidRDefault="0041202B">
          <w:r w:rsidRPr="006846C9">
            <w:rPr>
              <w:rStyle w:val="PlaceholderText"/>
              <w:rFonts w:ascii="Arial" w:hAnsi="Arial" w:cs="Arial"/>
              <w:sz w:val="16"/>
              <w:szCs w:val="16"/>
            </w:rPr>
            <w:t>Click or tap to enter a date.</w:t>
          </w:r>
        </w:p>
      </w:docPartBody>
    </w:docPart>
    <w:docPart>
      <w:docPartPr>
        <w:name w:val="4B1658E55B4C42798EAEAB861B780DE0"/>
        <w:category>
          <w:name w:val="General"/>
          <w:gallery w:val="placeholder"/>
        </w:category>
        <w:types>
          <w:type w:val="bbPlcHdr"/>
        </w:types>
        <w:behaviors>
          <w:behavior w:val="content"/>
        </w:behaviors>
        <w:guid w:val="{1A7D3D1A-A2D2-48B9-8CCB-FC899707CAA7}"/>
      </w:docPartPr>
      <w:docPartBody>
        <w:p w:rsidR="0041202B" w:rsidRDefault="0041202B">
          <w:r>
            <w:rPr>
              <w:color w:val="222222"/>
              <w:sz w:val="20"/>
              <w:szCs w:val="20"/>
              <w:shd w:val="clear" w:color="auto" w:fill="FFFFFF"/>
            </w:rPr>
            <w:t xml:space="preserve">   </w:t>
          </w:r>
        </w:p>
      </w:docPartBody>
    </w:docPart>
    <w:docPart>
      <w:docPartPr>
        <w:name w:val="E067EB2A8EB442C391A3876699B6490E"/>
        <w:category>
          <w:name w:val="General"/>
          <w:gallery w:val="placeholder"/>
        </w:category>
        <w:types>
          <w:type w:val="bbPlcHdr"/>
        </w:types>
        <w:behaviors>
          <w:behavior w:val="content"/>
        </w:behaviors>
        <w:guid w:val="{670B4FDF-5FEB-49A7-ABA5-853A09778B69}"/>
      </w:docPartPr>
      <w:docPartBody>
        <w:p w:rsidR="0041202B" w:rsidRDefault="0041202B">
          <w:r>
            <w:rPr>
              <w:color w:val="222222"/>
              <w:sz w:val="20"/>
              <w:szCs w:val="20"/>
              <w:shd w:val="clear" w:color="auto" w:fill="FFFFFF"/>
            </w:rPr>
            <w:t xml:space="preserve">   </w:t>
          </w:r>
        </w:p>
      </w:docPartBody>
    </w:docPart>
    <w:docPart>
      <w:docPartPr>
        <w:name w:val="A45930681D774DC7A45D65C5B92FDBC3"/>
        <w:category>
          <w:name w:val="General"/>
          <w:gallery w:val="placeholder"/>
        </w:category>
        <w:types>
          <w:type w:val="bbPlcHdr"/>
        </w:types>
        <w:behaviors>
          <w:behavior w:val="content"/>
        </w:behaviors>
        <w:guid w:val="{3E7967B2-5C37-405D-BA28-648FEB76E004}"/>
      </w:docPartPr>
      <w:docPartBody>
        <w:p w:rsidR="0041202B" w:rsidRDefault="0041202B">
          <w:r>
            <w:rPr>
              <w:color w:val="222222"/>
              <w:sz w:val="20"/>
              <w:szCs w:val="20"/>
              <w:shd w:val="clear" w:color="auto" w:fill="FFFFFF"/>
            </w:rPr>
            <w:t xml:space="preserve">   </w:t>
          </w:r>
        </w:p>
      </w:docPartBody>
    </w:docPart>
    <w:docPart>
      <w:docPartPr>
        <w:name w:val="A615338D05A34CC8AC6ADBA1714A5756"/>
        <w:category>
          <w:name w:val="General"/>
          <w:gallery w:val="placeholder"/>
        </w:category>
        <w:types>
          <w:type w:val="bbPlcHdr"/>
        </w:types>
        <w:behaviors>
          <w:behavior w:val="content"/>
        </w:behaviors>
        <w:guid w:val="{E96301F6-1D15-4315-8DFF-AE19E0267042}"/>
      </w:docPartPr>
      <w:docPartBody>
        <w:p w:rsidR="0041202B" w:rsidRDefault="0041202B">
          <w:r>
            <w:rPr>
              <w:color w:val="222222"/>
              <w:sz w:val="20"/>
              <w:szCs w:val="20"/>
              <w:shd w:val="clear" w:color="auto" w:fill="FFFFFF"/>
            </w:rPr>
            <w:t xml:space="preserve">   </w:t>
          </w:r>
        </w:p>
      </w:docPartBody>
    </w:docPart>
    <w:docPart>
      <w:docPartPr>
        <w:name w:val="536AB5B58FA244B594F8CFA6A9993A45"/>
        <w:category>
          <w:name w:val="General"/>
          <w:gallery w:val="placeholder"/>
        </w:category>
        <w:types>
          <w:type w:val="bbPlcHdr"/>
        </w:types>
        <w:behaviors>
          <w:behavior w:val="content"/>
        </w:behaviors>
        <w:guid w:val="{3DA2E3D4-74E5-48B8-A6C6-E203285FB06C}"/>
      </w:docPartPr>
      <w:docPartBody>
        <w:p w:rsidR="0041202B" w:rsidRDefault="0041202B">
          <w:r w:rsidRPr="006846C9">
            <w:rPr>
              <w:rStyle w:val="PlaceholderText"/>
              <w:rFonts w:ascii="Arial" w:hAnsi="Arial" w:cs="Arial"/>
              <w:sz w:val="16"/>
              <w:szCs w:val="16"/>
            </w:rPr>
            <w:t>Click or tap to enter a date.</w:t>
          </w:r>
        </w:p>
      </w:docPartBody>
    </w:docPart>
    <w:docPart>
      <w:docPartPr>
        <w:name w:val="9594585A044F45228EEBF2AE98CD5C99"/>
        <w:category>
          <w:name w:val="General"/>
          <w:gallery w:val="placeholder"/>
        </w:category>
        <w:types>
          <w:type w:val="bbPlcHdr"/>
        </w:types>
        <w:behaviors>
          <w:behavior w:val="content"/>
        </w:behaviors>
        <w:guid w:val="{3143D653-C243-4A07-B621-2CF9A4550804}"/>
      </w:docPartPr>
      <w:docPartBody>
        <w:p w:rsidR="0041202B" w:rsidRDefault="0041202B">
          <w:r>
            <w:rPr>
              <w:color w:val="222222"/>
              <w:sz w:val="20"/>
              <w:szCs w:val="20"/>
              <w:shd w:val="clear" w:color="auto" w:fill="FFFFFF"/>
            </w:rPr>
            <w:t xml:space="preserve">   </w:t>
          </w:r>
        </w:p>
      </w:docPartBody>
    </w:docPart>
    <w:docPart>
      <w:docPartPr>
        <w:name w:val="2EFEE82D8FBB4F32A3A5BB020A2E55DC"/>
        <w:category>
          <w:name w:val="General"/>
          <w:gallery w:val="placeholder"/>
        </w:category>
        <w:types>
          <w:type w:val="bbPlcHdr"/>
        </w:types>
        <w:behaviors>
          <w:behavior w:val="content"/>
        </w:behaviors>
        <w:guid w:val="{A37F5B72-BEEB-40BD-9F9F-F856DC27D9DE}"/>
      </w:docPartPr>
      <w:docPartBody>
        <w:p w:rsidR="0041202B" w:rsidRDefault="0041202B">
          <w:r>
            <w:rPr>
              <w:color w:val="222222"/>
              <w:sz w:val="20"/>
              <w:szCs w:val="20"/>
              <w:shd w:val="clear" w:color="auto" w:fill="FFFFFF"/>
            </w:rPr>
            <w:t xml:space="preserve">   </w:t>
          </w:r>
        </w:p>
      </w:docPartBody>
    </w:docPart>
    <w:docPart>
      <w:docPartPr>
        <w:name w:val="20E3E764E4C64E01BEA503C8C051913F"/>
        <w:category>
          <w:name w:val="General"/>
          <w:gallery w:val="placeholder"/>
        </w:category>
        <w:types>
          <w:type w:val="bbPlcHdr"/>
        </w:types>
        <w:behaviors>
          <w:behavior w:val="content"/>
        </w:behaviors>
        <w:guid w:val="{E2FE2127-5A5C-4DF5-8FF8-17E643CCC1EA}"/>
      </w:docPartPr>
      <w:docPartBody>
        <w:p w:rsidR="0041202B" w:rsidRDefault="0041202B">
          <w:r>
            <w:rPr>
              <w:color w:val="222222"/>
              <w:sz w:val="20"/>
              <w:szCs w:val="20"/>
              <w:shd w:val="clear" w:color="auto" w:fill="FFFFFF"/>
            </w:rPr>
            <w:t xml:space="preserve">   </w:t>
          </w:r>
        </w:p>
      </w:docPartBody>
    </w:docPart>
    <w:docPart>
      <w:docPartPr>
        <w:name w:val="9A774B0DB1A945D4BC17271556700AB7"/>
        <w:category>
          <w:name w:val="General"/>
          <w:gallery w:val="placeholder"/>
        </w:category>
        <w:types>
          <w:type w:val="bbPlcHdr"/>
        </w:types>
        <w:behaviors>
          <w:behavior w:val="content"/>
        </w:behaviors>
        <w:guid w:val="{C59BD9A0-128E-4D82-91FA-7430E7AA058C}"/>
      </w:docPartPr>
      <w:docPartBody>
        <w:p w:rsidR="0041202B" w:rsidRDefault="0041202B">
          <w:r>
            <w:rPr>
              <w:color w:val="222222"/>
              <w:sz w:val="20"/>
              <w:szCs w:val="20"/>
              <w:shd w:val="clear" w:color="auto" w:fill="FFFFFF"/>
            </w:rPr>
            <w:t xml:space="preserve">   </w:t>
          </w:r>
        </w:p>
      </w:docPartBody>
    </w:docPart>
    <w:docPart>
      <w:docPartPr>
        <w:name w:val="C90C16980B6743A78686A9B76C6157DD"/>
        <w:category>
          <w:name w:val="General"/>
          <w:gallery w:val="placeholder"/>
        </w:category>
        <w:types>
          <w:type w:val="bbPlcHdr"/>
        </w:types>
        <w:behaviors>
          <w:behavior w:val="content"/>
        </w:behaviors>
        <w:guid w:val="{A4DCF98C-D4BF-4A04-9066-444485453D62}"/>
      </w:docPartPr>
      <w:docPartBody>
        <w:p w:rsidR="0041202B" w:rsidRDefault="0041202B">
          <w:r w:rsidRPr="006846C9">
            <w:rPr>
              <w:rStyle w:val="PlaceholderText"/>
              <w:rFonts w:ascii="Arial" w:hAnsi="Arial" w:cs="Arial"/>
              <w:sz w:val="16"/>
              <w:szCs w:val="16"/>
            </w:rPr>
            <w:t>Click or tap to enter a date.</w:t>
          </w:r>
        </w:p>
      </w:docPartBody>
    </w:docPart>
    <w:docPart>
      <w:docPartPr>
        <w:name w:val="1E1D3B1AAFA94CD594CE1BC0167FA146"/>
        <w:category>
          <w:name w:val="General"/>
          <w:gallery w:val="placeholder"/>
        </w:category>
        <w:types>
          <w:type w:val="bbPlcHdr"/>
        </w:types>
        <w:behaviors>
          <w:behavior w:val="content"/>
        </w:behaviors>
        <w:guid w:val="{C7341C7F-1A49-41C7-A2AB-6F77732BABD0}"/>
      </w:docPartPr>
      <w:docPartBody>
        <w:p w:rsidR="0041202B" w:rsidRDefault="0041202B">
          <w:r>
            <w:rPr>
              <w:color w:val="222222"/>
              <w:sz w:val="20"/>
              <w:szCs w:val="20"/>
              <w:shd w:val="clear" w:color="auto" w:fill="FFFFFF"/>
            </w:rPr>
            <w:t xml:space="preserve">   </w:t>
          </w:r>
        </w:p>
      </w:docPartBody>
    </w:docPart>
    <w:docPart>
      <w:docPartPr>
        <w:name w:val="B10B47D1E2544CDA8428A3784EC01331"/>
        <w:category>
          <w:name w:val="General"/>
          <w:gallery w:val="placeholder"/>
        </w:category>
        <w:types>
          <w:type w:val="bbPlcHdr"/>
        </w:types>
        <w:behaviors>
          <w:behavior w:val="content"/>
        </w:behaviors>
        <w:guid w:val="{E4BFFEFA-E9DB-4500-B7C7-3FC5226A8D6B}"/>
      </w:docPartPr>
      <w:docPartBody>
        <w:p w:rsidR="0041202B" w:rsidRDefault="0041202B">
          <w:r>
            <w:rPr>
              <w:color w:val="222222"/>
              <w:sz w:val="20"/>
              <w:szCs w:val="20"/>
              <w:shd w:val="clear" w:color="auto" w:fill="FFFFFF"/>
            </w:rPr>
            <w:t xml:space="preserve">   </w:t>
          </w:r>
        </w:p>
      </w:docPartBody>
    </w:docPart>
    <w:docPart>
      <w:docPartPr>
        <w:name w:val="D5A81B9CDB8A40C8AD8B1DCAA0E6D673"/>
        <w:category>
          <w:name w:val="General"/>
          <w:gallery w:val="placeholder"/>
        </w:category>
        <w:types>
          <w:type w:val="bbPlcHdr"/>
        </w:types>
        <w:behaviors>
          <w:behavior w:val="content"/>
        </w:behaviors>
        <w:guid w:val="{446B7268-26BB-4277-8588-AC0F56A486FC}"/>
      </w:docPartPr>
      <w:docPartBody>
        <w:p w:rsidR="0041202B" w:rsidRDefault="0041202B">
          <w:r>
            <w:rPr>
              <w:color w:val="222222"/>
              <w:sz w:val="20"/>
              <w:szCs w:val="20"/>
              <w:shd w:val="clear" w:color="auto" w:fill="FFFFFF"/>
            </w:rPr>
            <w:t xml:space="preserve">   </w:t>
          </w:r>
        </w:p>
      </w:docPartBody>
    </w:docPart>
    <w:docPart>
      <w:docPartPr>
        <w:name w:val="1CC4C0500632453EBDF91D36B66D06FA"/>
        <w:category>
          <w:name w:val="General"/>
          <w:gallery w:val="placeholder"/>
        </w:category>
        <w:types>
          <w:type w:val="bbPlcHdr"/>
        </w:types>
        <w:behaviors>
          <w:behavior w:val="content"/>
        </w:behaviors>
        <w:guid w:val="{9B2024ED-D89F-4E52-BE2F-96ED034C8C14}"/>
      </w:docPartPr>
      <w:docPartBody>
        <w:p w:rsidR="0041202B" w:rsidRDefault="0041202B">
          <w:r>
            <w:rPr>
              <w:color w:val="222222"/>
              <w:sz w:val="20"/>
              <w:szCs w:val="20"/>
              <w:shd w:val="clear" w:color="auto" w:fill="FFFFFF"/>
            </w:rPr>
            <w:t xml:space="preserve">   </w:t>
          </w:r>
        </w:p>
      </w:docPartBody>
    </w:docPart>
    <w:docPart>
      <w:docPartPr>
        <w:name w:val="FBE1C6C2B4474DD19DF1F3AAB28EC639"/>
        <w:category>
          <w:name w:val="General"/>
          <w:gallery w:val="placeholder"/>
        </w:category>
        <w:types>
          <w:type w:val="bbPlcHdr"/>
        </w:types>
        <w:behaviors>
          <w:behavior w:val="content"/>
        </w:behaviors>
        <w:guid w:val="{E5DEAFCA-F37F-444C-80D2-ADC35F49FA03}"/>
      </w:docPartPr>
      <w:docPartBody>
        <w:p w:rsidR="0041202B" w:rsidRDefault="0041202B">
          <w:r w:rsidRPr="006846C9">
            <w:rPr>
              <w:rStyle w:val="PlaceholderText"/>
              <w:rFonts w:ascii="Arial" w:hAnsi="Arial" w:cs="Arial"/>
              <w:sz w:val="16"/>
              <w:szCs w:val="16"/>
            </w:rPr>
            <w:t>Click or tap to enter a date.</w:t>
          </w:r>
        </w:p>
      </w:docPartBody>
    </w:docPart>
    <w:docPart>
      <w:docPartPr>
        <w:name w:val="CF380770424F43209CFBBAA5FEC0DFB3"/>
        <w:category>
          <w:name w:val="General"/>
          <w:gallery w:val="placeholder"/>
        </w:category>
        <w:types>
          <w:type w:val="bbPlcHdr"/>
        </w:types>
        <w:behaviors>
          <w:behavior w:val="content"/>
        </w:behaviors>
        <w:guid w:val="{B9C81356-D6C3-4075-9047-AA41DEF5BF6F}"/>
      </w:docPartPr>
      <w:docPartBody>
        <w:p w:rsidR="0041202B" w:rsidRDefault="0041202B">
          <w:r>
            <w:rPr>
              <w:color w:val="222222"/>
              <w:sz w:val="20"/>
              <w:szCs w:val="20"/>
              <w:shd w:val="clear" w:color="auto" w:fill="FFFFFF"/>
            </w:rPr>
            <w:t xml:space="preserve">   </w:t>
          </w:r>
        </w:p>
      </w:docPartBody>
    </w:docPart>
    <w:docPart>
      <w:docPartPr>
        <w:name w:val="DA33EA9444E84969A8A4CD1F2731BD64"/>
        <w:category>
          <w:name w:val="General"/>
          <w:gallery w:val="placeholder"/>
        </w:category>
        <w:types>
          <w:type w:val="bbPlcHdr"/>
        </w:types>
        <w:behaviors>
          <w:behavior w:val="content"/>
        </w:behaviors>
        <w:guid w:val="{3C96D61A-0E7E-424F-9953-E216848AAAF8}"/>
      </w:docPartPr>
      <w:docPartBody>
        <w:p w:rsidR="0041202B" w:rsidRDefault="0041202B">
          <w:r>
            <w:rPr>
              <w:color w:val="222222"/>
              <w:sz w:val="20"/>
              <w:szCs w:val="20"/>
              <w:shd w:val="clear" w:color="auto" w:fill="FFFFFF"/>
            </w:rPr>
            <w:t xml:space="preserve">   </w:t>
          </w:r>
        </w:p>
      </w:docPartBody>
    </w:docPart>
    <w:docPart>
      <w:docPartPr>
        <w:name w:val="885E8B22A15342EA9CEB0F0AA1A7FD26"/>
        <w:category>
          <w:name w:val="General"/>
          <w:gallery w:val="placeholder"/>
        </w:category>
        <w:types>
          <w:type w:val="bbPlcHdr"/>
        </w:types>
        <w:behaviors>
          <w:behavior w:val="content"/>
        </w:behaviors>
        <w:guid w:val="{B1E8AE3E-DD77-4DCF-81B6-15F140094643}"/>
      </w:docPartPr>
      <w:docPartBody>
        <w:p w:rsidR="0041202B" w:rsidRDefault="0041202B">
          <w:r>
            <w:rPr>
              <w:color w:val="222222"/>
              <w:sz w:val="20"/>
              <w:szCs w:val="20"/>
              <w:shd w:val="clear" w:color="auto" w:fill="FFFFFF"/>
            </w:rPr>
            <w:t xml:space="preserve">   </w:t>
          </w:r>
        </w:p>
      </w:docPartBody>
    </w:docPart>
    <w:docPart>
      <w:docPartPr>
        <w:name w:val="7CB040E3B0534822B328E38772DEA699"/>
        <w:category>
          <w:name w:val="General"/>
          <w:gallery w:val="placeholder"/>
        </w:category>
        <w:types>
          <w:type w:val="bbPlcHdr"/>
        </w:types>
        <w:behaviors>
          <w:behavior w:val="content"/>
        </w:behaviors>
        <w:guid w:val="{3ED65CD6-CF72-4694-ACEF-E99CF9771B09}"/>
      </w:docPartPr>
      <w:docPartBody>
        <w:p w:rsidR="0041202B" w:rsidRDefault="0041202B">
          <w:r>
            <w:rPr>
              <w:color w:val="222222"/>
              <w:sz w:val="20"/>
              <w:szCs w:val="20"/>
              <w:shd w:val="clear" w:color="auto" w:fill="FFFFFF"/>
            </w:rPr>
            <w:t xml:space="preserve">   </w:t>
          </w:r>
        </w:p>
      </w:docPartBody>
    </w:docPart>
    <w:docPart>
      <w:docPartPr>
        <w:name w:val="9972A7686A58418882A1A70D1CB4AE0F"/>
        <w:category>
          <w:name w:val="General"/>
          <w:gallery w:val="placeholder"/>
        </w:category>
        <w:types>
          <w:type w:val="bbPlcHdr"/>
        </w:types>
        <w:behaviors>
          <w:behavior w:val="content"/>
        </w:behaviors>
        <w:guid w:val="{52075B3F-EF67-4F59-A837-5C22F685899B}"/>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ED9863332F7F41EB86F267978B55E30F"/>
        <w:category>
          <w:name w:val="General"/>
          <w:gallery w:val="placeholder"/>
        </w:category>
        <w:types>
          <w:type w:val="bbPlcHdr"/>
        </w:types>
        <w:behaviors>
          <w:behavior w:val="content"/>
        </w:behaviors>
        <w:guid w:val="{A9842077-B10A-4F3C-89B2-44EDAE9ED02F}"/>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0BCCE92F8F8C46BC97642A945D46820B"/>
        <w:category>
          <w:name w:val="General"/>
          <w:gallery w:val="placeholder"/>
        </w:category>
        <w:types>
          <w:type w:val="bbPlcHdr"/>
        </w:types>
        <w:behaviors>
          <w:behavior w:val="content"/>
        </w:behaviors>
        <w:guid w:val="{732E0797-AD62-4132-B7F7-28461A4E74D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78886E4CB88D455E8B6090CF1845C533"/>
        <w:category>
          <w:name w:val="General"/>
          <w:gallery w:val="placeholder"/>
        </w:category>
        <w:types>
          <w:type w:val="bbPlcHdr"/>
        </w:types>
        <w:behaviors>
          <w:behavior w:val="content"/>
        </w:behaviors>
        <w:guid w:val="{8E474E5F-B74A-4EB2-921A-C51C464EC522}"/>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E5F29C8C4ED44F40BA107441CDF1A870"/>
        <w:category>
          <w:name w:val="General"/>
          <w:gallery w:val="placeholder"/>
        </w:category>
        <w:types>
          <w:type w:val="bbPlcHdr"/>
        </w:types>
        <w:behaviors>
          <w:behavior w:val="content"/>
        </w:behaviors>
        <w:guid w:val="{0FB683E9-6E74-4DC8-9920-D2D3ABE9D368}"/>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80816FEA228448EB8A931710CC975FF2"/>
        <w:category>
          <w:name w:val="General"/>
          <w:gallery w:val="placeholder"/>
        </w:category>
        <w:types>
          <w:type w:val="bbPlcHdr"/>
        </w:types>
        <w:behaviors>
          <w:behavior w:val="content"/>
        </w:behaviors>
        <w:guid w:val="{AEFCA522-5AC4-4C54-A32B-8EAD92DDBEE8}"/>
      </w:docPartPr>
      <w:docPartBody>
        <w:p w:rsidR="000556BF" w:rsidRDefault="0041202B">
          <w:r w:rsidRPr="006846C9">
            <w:rPr>
              <w:rStyle w:val="PlaceholderText"/>
              <w:rFonts w:ascii="Arial" w:hAnsi="Arial" w:cs="Arial"/>
              <w:sz w:val="16"/>
              <w:szCs w:val="16"/>
            </w:rPr>
            <w:t>Click or tap to enter a date.</w:t>
          </w:r>
        </w:p>
      </w:docPartBody>
    </w:docPart>
    <w:docPart>
      <w:docPartPr>
        <w:name w:val="E9B1B6FC6CAD452D91E10F79F497A272"/>
        <w:category>
          <w:name w:val="General"/>
          <w:gallery w:val="placeholder"/>
        </w:category>
        <w:types>
          <w:type w:val="bbPlcHdr"/>
        </w:types>
        <w:behaviors>
          <w:behavior w:val="content"/>
        </w:behaviors>
        <w:guid w:val="{D86C3F9B-CACF-465A-BE14-7E13288420DE}"/>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76A9E69DEE7B4371941C0A5B3E87508A"/>
        <w:category>
          <w:name w:val="General"/>
          <w:gallery w:val="placeholder"/>
        </w:category>
        <w:types>
          <w:type w:val="bbPlcHdr"/>
        </w:types>
        <w:behaviors>
          <w:behavior w:val="content"/>
        </w:behaviors>
        <w:guid w:val="{765FB094-F5AA-4989-9297-2474A1937ECF}"/>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C214FE210AE74436A8C87DC23C377F00"/>
        <w:category>
          <w:name w:val="General"/>
          <w:gallery w:val="placeholder"/>
        </w:category>
        <w:types>
          <w:type w:val="bbPlcHdr"/>
        </w:types>
        <w:behaviors>
          <w:behavior w:val="content"/>
        </w:behaviors>
        <w:guid w:val="{BEFF3F8A-10E5-47EE-B1CA-4A189FDFD6CC}"/>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BFB6CE99C9144865AEC0D90D4A65087C"/>
        <w:category>
          <w:name w:val="General"/>
          <w:gallery w:val="placeholder"/>
        </w:category>
        <w:types>
          <w:type w:val="bbPlcHdr"/>
        </w:types>
        <w:behaviors>
          <w:behavior w:val="content"/>
        </w:behaviors>
        <w:guid w:val="{EEAABE05-D9D8-4B52-B388-3AE17FAFE8E7}"/>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CC5172B8351A4DF7ADA24574B15412FB"/>
        <w:category>
          <w:name w:val="General"/>
          <w:gallery w:val="placeholder"/>
        </w:category>
        <w:types>
          <w:type w:val="bbPlcHdr"/>
        </w:types>
        <w:behaviors>
          <w:behavior w:val="content"/>
        </w:behaviors>
        <w:guid w:val="{E69C1F69-4627-4822-98CF-829410EBBCFF}"/>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463068C959D4F67856254F8258F6DD6"/>
        <w:category>
          <w:name w:val="General"/>
          <w:gallery w:val="placeholder"/>
        </w:category>
        <w:types>
          <w:type w:val="bbPlcHdr"/>
        </w:types>
        <w:behaviors>
          <w:behavior w:val="content"/>
        </w:behaviors>
        <w:guid w:val="{ADA1D1F1-001E-47AE-BBBB-D65A8383A2DB}"/>
      </w:docPartPr>
      <w:docPartBody>
        <w:p w:rsidR="000556BF" w:rsidRDefault="0041202B">
          <w:r w:rsidRPr="006846C9">
            <w:rPr>
              <w:rStyle w:val="PlaceholderText"/>
              <w:rFonts w:ascii="Arial" w:hAnsi="Arial" w:cs="Arial"/>
              <w:sz w:val="16"/>
              <w:szCs w:val="16"/>
            </w:rPr>
            <w:t>Click or tap to enter a date.</w:t>
          </w:r>
        </w:p>
      </w:docPartBody>
    </w:docPart>
    <w:docPart>
      <w:docPartPr>
        <w:name w:val="32EEDAE740E34A2180ABA7C74381C782"/>
        <w:category>
          <w:name w:val="General"/>
          <w:gallery w:val="placeholder"/>
        </w:category>
        <w:types>
          <w:type w:val="bbPlcHdr"/>
        </w:types>
        <w:behaviors>
          <w:behavior w:val="content"/>
        </w:behaviors>
        <w:guid w:val="{F6EE15BA-538A-4199-8484-94DACF066C05}"/>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7BE307F2354D49A9AAF276DF04BB154C"/>
        <w:category>
          <w:name w:val="General"/>
          <w:gallery w:val="placeholder"/>
        </w:category>
        <w:types>
          <w:type w:val="bbPlcHdr"/>
        </w:types>
        <w:behaviors>
          <w:behavior w:val="content"/>
        </w:behaviors>
        <w:guid w:val="{11FBDF4A-6AFD-4DA2-8580-B1A27033134E}"/>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B6A075EF083D410ABE46B4E4327752C7"/>
        <w:category>
          <w:name w:val="General"/>
          <w:gallery w:val="placeholder"/>
        </w:category>
        <w:types>
          <w:type w:val="bbPlcHdr"/>
        </w:types>
        <w:behaviors>
          <w:behavior w:val="content"/>
        </w:behaviors>
        <w:guid w:val="{A4F06515-F938-4147-9ECC-AC90F7E7E3FC}"/>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B986F40921243EF83F2A3268408495A"/>
        <w:category>
          <w:name w:val="General"/>
          <w:gallery w:val="placeholder"/>
        </w:category>
        <w:types>
          <w:type w:val="bbPlcHdr"/>
        </w:types>
        <w:behaviors>
          <w:behavior w:val="content"/>
        </w:behaviors>
        <w:guid w:val="{1FE38F8C-C149-40CE-865A-F584D821B34B}"/>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D9790A0305954B87B01A3663B691422E"/>
        <w:category>
          <w:name w:val="General"/>
          <w:gallery w:val="placeholder"/>
        </w:category>
        <w:types>
          <w:type w:val="bbPlcHdr"/>
        </w:types>
        <w:behaviors>
          <w:behavior w:val="content"/>
        </w:behaviors>
        <w:guid w:val="{C8461ACD-E0AF-4E1E-A9F7-169A8DDED09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0D2B6D6A81304238A83EB29494F01402"/>
        <w:category>
          <w:name w:val="General"/>
          <w:gallery w:val="placeholder"/>
        </w:category>
        <w:types>
          <w:type w:val="bbPlcHdr"/>
        </w:types>
        <w:behaviors>
          <w:behavior w:val="content"/>
        </w:behaviors>
        <w:guid w:val="{B9A3815C-E672-4FD3-9EAB-3CBE67AF8685}"/>
      </w:docPartPr>
      <w:docPartBody>
        <w:p w:rsidR="000556BF" w:rsidRDefault="0041202B">
          <w:r w:rsidRPr="006846C9">
            <w:rPr>
              <w:rStyle w:val="PlaceholderText"/>
              <w:rFonts w:ascii="Arial" w:hAnsi="Arial" w:cs="Arial"/>
              <w:sz w:val="16"/>
              <w:szCs w:val="16"/>
            </w:rPr>
            <w:t>Click or tap to enter a date.</w:t>
          </w:r>
        </w:p>
      </w:docPartBody>
    </w:docPart>
    <w:docPart>
      <w:docPartPr>
        <w:name w:val="6072D4195B1B41DEB0C27D2BEEC40939"/>
        <w:category>
          <w:name w:val="General"/>
          <w:gallery w:val="placeholder"/>
        </w:category>
        <w:types>
          <w:type w:val="bbPlcHdr"/>
        </w:types>
        <w:behaviors>
          <w:behavior w:val="content"/>
        </w:behaviors>
        <w:guid w:val="{4D4B8D7F-679C-4B75-AB64-2E29E5DF5CE5}"/>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843B1CFAF4A34EF5A07062A5E2F5682F"/>
        <w:category>
          <w:name w:val="General"/>
          <w:gallery w:val="placeholder"/>
        </w:category>
        <w:types>
          <w:type w:val="bbPlcHdr"/>
        </w:types>
        <w:behaviors>
          <w:behavior w:val="content"/>
        </w:behaviors>
        <w:guid w:val="{342F4A26-377D-40BC-9A10-9EDA1AAA3A8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294DC7FEBADB42C79648EA4151B6DEAE"/>
        <w:category>
          <w:name w:val="General"/>
          <w:gallery w:val="placeholder"/>
        </w:category>
        <w:types>
          <w:type w:val="bbPlcHdr"/>
        </w:types>
        <w:behaviors>
          <w:behavior w:val="content"/>
        </w:behaviors>
        <w:guid w:val="{4031E7E2-2C2D-469D-9D64-C1ADA2862F57}"/>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4163CF4ACD7148C5AA7386801A688B31"/>
        <w:category>
          <w:name w:val="General"/>
          <w:gallery w:val="placeholder"/>
        </w:category>
        <w:types>
          <w:type w:val="bbPlcHdr"/>
        </w:types>
        <w:behaviors>
          <w:behavior w:val="content"/>
        </w:behaviors>
        <w:guid w:val="{5C52A79B-43F2-492A-8C21-12438CC649F3}"/>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12299D47F7774EE5BFA7D6603BDB4596"/>
        <w:category>
          <w:name w:val="General"/>
          <w:gallery w:val="placeholder"/>
        </w:category>
        <w:types>
          <w:type w:val="bbPlcHdr"/>
        </w:types>
        <w:behaviors>
          <w:behavior w:val="content"/>
        </w:behaviors>
        <w:guid w:val="{7CE4B843-1C3A-4F3B-9486-B8EE65DF3DB7}"/>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DAF9590DA32047F88F5B197A3273B70E"/>
        <w:category>
          <w:name w:val="General"/>
          <w:gallery w:val="placeholder"/>
        </w:category>
        <w:types>
          <w:type w:val="bbPlcHdr"/>
        </w:types>
        <w:behaviors>
          <w:behavior w:val="content"/>
        </w:behaviors>
        <w:guid w:val="{D141BC7F-38A6-45F5-ABF8-ED185A8455C7}"/>
      </w:docPartPr>
      <w:docPartBody>
        <w:p w:rsidR="000556BF" w:rsidRDefault="0041202B">
          <w:r w:rsidRPr="006846C9">
            <w:rPr>
              <w:rStyle w:val="PlaceholderText"/>
              <w:rFonts w:ascii="Arial" w:hAnsi="Arial" w:cs="Arial"/>
              <w:sz w:val="16"/>
              <w:szCs w:val="16"/>
            </w:rPr>
            <w:t>Click or tap to enter a date.</w:t>
          </w:r>
        </w:p>
      </w:docPartBody>
    </w:docPart>
    <w:docPart>
      <w:docPartPr>
        <w:name w:val="7285BF6D48A74CF8870B574AAAE3F74A"/>
        <w:category>
          <w:name w:val="General"/>
          <w:gallery w:val="placeholder"/>
        </w:category>
        <w:types>
          <w:type w:val="bbPlcHdr"/>
        </w:types>
        <w:behaviors>
          <w:behavior w:val="content"/>
        </w:behaviors>
        <w:guid w:val="{3B976C63-EEB4-4DAD-87FB-45E0C814F253}"/>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51D4C2298F9480A8FDF6696E9D398CC"/>
        <w:category>
          <w:name w:val="General"/>
          <w:gallery w:val="placeholder"/>
        </w:category>
        <w:types>
          <w:type w:val="bbPlcHdr"/>
        </w:types>
        <w:behaviors>
          <w:behavior w:val="content"/>
        </w:behaviors>
        <w:guid w:val="{810870BF-5D9F-4918-BADA-6103ACE183E4}"/>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74385523271A4D10932186FF4EC75F30"/>
        <w:category>
          <w:name w:val="General"/>
          <w:gallery w:val="placeholder"/>
        </w:category>
        <w:types>
          <w:type w:val="bbPlcHdr"/>
        </w:types>
        <w:behaviors>
          <w:behavior w:val="content"/>
        </w:behaviors>
        <w:guid w:val="{8312A1FC-EB06-4664-A0BD-F3004354CB5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CDA5FA575A44B068E9E966E1E588744"/>
        <w:category>
          <w:name w:val="General"/>
          <w:gallery w:val="placeholder"/>
        </w:category>
        <w:types>
          <w:type w:val="bbPlcHdr"/>
        </w:types>
        <w:behaviors>
          <w:behavior w:val="content"/>
        </w:behaviors>
        <w:guid w:val="{263F316A-1508-4EF1-8CB5-F6508DBF24A5}"/>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EC1DFBA8103843A9A638ACFB081A9B08"/>
        <w:category>
          <w:name w:val="General"/>
          <w:gallery w:val="placeholder"/>
        </w:category>
        <w:types>
          <w:type w:val="bbPlcHdr"/>
        </w:types>
        <w:behaviors>
          <w:behavior w:val="content"/>
        </w:behaviors>
        <w:guid w:val="{97C61A85-2AD8-4B77-96AC-DAB022B4AD1F}"/>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99809091FD94E9F94F6E1FA62D7354B"/>
        <w:category>
          <w:name w:val="General"/>
          <w:gallery w:val="placeholder"/>
        </w:category>
        <w:types>
          <w:type w:val="bbPlcHdr"/>
        </w:types>
        <w:behaviors>
          <w:behavior w:val="content"/>
        </w:behaviors>
        <w:guid w:val="{D5AD92A1-1CA2-49BC-B4D6-A2359296C10E}"/>
      </w:docPartPr>
      <w:docPartBody>
        <w:p w:rsidR="000556BF" w:rsidRDefault="0041202B">
          <w:r w:rsidRPr="006846C9">
            <w:rPr>
              <w:rStyle w:val="PlaceholderText"/>
              <w:rFonts w:ascii="Arial" w:hAnsi="Arial" w:cs="Arial"/>
              <w:sz w:val="16"/>
              <w:szCs w:val="16"/>
            </w:rPr>
            <w:t>Click or tap to enter a date.</w:t>
          </w:r>
        </w:p>
      </w:docPartBody>
    </w:docPart>
    <w:docPart>
      <w:docPartPr>
        <w:name w:val="16290AF3C8F442669CC78ED659B85582"/>
        <w:category>
          <w:name w:val="General"/>
          <w:gallery w:val="placeholder"/>
        </w:category>
        <w:types>
          <w:type w:val="bbPlcHdr"/>
        </w:types>
        <w:behaviors>
          <w:behavior w:val="content"/>
        </w:behaviors>
        <w:guid w:val="{98D98CC4-D700-492C-BB7A-8E7792D248AF}"/>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9D2D24B419B14D679FB895AFB9EAB2D9"/>
        <w:category>
          <w:name w:val="General"/>
          <w:gallery w:val="placeholder"/>
        </w:category>
        <w:types>
          <w:type w:val="bbPlcHdr"/>
        </w:types>
        <w:behaviors>
          <w:behavior w:val="content"/>
        </w:behaviors>
        <w:guid w:val="{8BC3D771-CB4C-4D4F-8FA6-3C41B5F8B871}"/>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C73F0134FEAC48CBB2DBB9959745AB82"/>
        <w:category>
          <w:name w:val="General"/>
          <w:gallery w:val="placeholder"/>
        </w:category>
        <w:types>
          <w:type w:val="bbPlcHdr"/>
        </w:types>
        <w:behaviors>
          <w:behavior w:val="content"/>
        </w:behaviors>
        <w:guid w:val="{CD0E4A9A-3AC1-41DC-B0A0-EB07367C586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812C32CC5F2E41A58D6BE61382414058"/>
        <w:category>
          <w:name w:val="General"/>
          <w:gallery w:val="placeholder"/>
        </w:category>
        <w:types>
          <w:type w:val="bbPlcHdr"/>
        </w:types>
        <w:behaviors>
          <w:behavior w:val="content"/>
        </w:behaviors>
        <w:guid w:val="{A2183B8C-D28E-41AD-9166-D7B4CF5C82DB}"/>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16F18A67DA7B4F5988C0D2E2260945C0"/>
        <w:category>
          <w:name w:val="General"/>
          <w:gallery w:val="placeholder"/>
        </w:category>
        <w:types>
          <w:type w:val="bbPlcHdr"/>
        </w:types>
        <w:behaviors>
          <w:behavior w:val="content"/>
        </w:behaviors>
        <w:guid w:val="{35C9BAD5-95BA-48EE-91FC-A1197C8F98D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70DC55F5E0A46B6AB5658702873734F"/>
        <w:category>
          <w:name w:val="General"/>
          <w:gallery w:val="placeholder"/>
        </w:category>
        <w:types>
          <w:type w:val="bbPlcHdr"/>
        </w:types>
        <w:behaviors>
          <w:behavior w:val="content"/>
        </w:behaviors>
        <w:guid w:val="{B17D745C-4715-4FD6-AE22-851FF9F146D4}"/>
      </w:docPartPr>
      <w:docPartBody>
        <w:p w:rsidR="000556BF" w:rsidRDefault="0041202B">
          <w:r w:rsidRPr="006846C9">
            <w:rPr>
              <w:rStyle w:val="PlaceholderText"/>
              <w:rFonts w:ascii="Arial" w:hAnsi="Arial" w:cs="Arial"/>
              <w:sz w:val="16"/>
              <w:szCs w:val="16"/>
            </w:rPr>
            <w:t>Click or tap to enter a date.</w:t>
          </w:r>
        </w:p>
      </w:docPartBody>
    </w:docPart>
    <w:docPart>
      <w:docPartPr>
        <w:name w:val="3FFA9E07B6914B7FB8B14F88FEFC36B3"/>
        <w:category>
          <w:name w:val="General"/>
          <w:gallery w:val="placeholder"/>
        </w:category>
        <w:types>
          <w:type w:val="bbPlcHdr"/>
        </w:types>
        <w:behaviors>
          <w:behavior w:val="content"/>
        </w:behaviors>
        <w:guid w:val="{2716A769-7B58-4701-98CB-7C4F68D6C9B4}"/>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14A93D7EF83047A1835554ED40FAE295"/>
        <w:category>
          <w:name w:val="General"/>
          <w:gallery w:val="placeholder"/>
        </w:category>
        <w:types>
          <w:type w:val="bbPlcHdr"/>
        </w:types>
        <w:behaviors>
          <w:behavior w:val="content"/>
        </w:behaviors>
        <w:guid w:val="{087E1841-A0C3-4562-B516-5623DB650359}"/>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2CB4BBC3FBF145D9B98D86723BED2AC8"/>
        <w:category>
          <w:name w:val="General"/>
          <w:gallery w:val="placeholder"/>
        </w:category>
        <w:types>
          <w:type w:val="bbPlcHdr"/>
        </w:types>
        <w:behaviors>
          <w:behavior w:val="content"/>
        </w:behaviors>
        <w:guid w:val="{18A67FC6-E471-4C46-B126-B25F473CE60F}"/>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7DC7E677CDB9465BAD69397E683815C6"/>
        <w:category>
          <w:name w:val="General"/>
          <w:gallery w:val="placeholder"/>
        </w:category>
        <w:types>
          <w:type w:val="bbPlcHdr"/>
        </w:types>
        <w:behaviors>
          <w:behavior w:val="content"/>
        </w:behaviors>
        <w:guid w:val="{2E01F476-4FF6-4120-B1B6-F4E4226EBDAD}"/>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761D09CE3B40425692EC879E53562454"/>
        <w:category>
          <w:name w:val="General"/>
          <w:gallery w:val="placeholder"/>
        </w:category>
        <w:types>
          <w:type w:val="bbPlcHdr"/>
        </w:types>
        <w:behaviors>
          <w:behavior w:val="content"/>
        </w:behaviors>
        <w:guid w:val="{366267D8-FD72-435D-BA16-DC170D64E03E}"/>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FB80BD00E67E4298A2B90FE2EE0EED41"/>
        <w:category>
          <w:name w:val="General"/>
          <w:gallery w:val="placeholder"/>
        </w:category>
        <w:types>
          <w:type w:val="bbPlcHdr"/>
        </w:types>
        <w:behaviors>
          <w:behavior w:val="content"/>
        </w:behaviors>
        <w:guid w:val="{D9376AFB-A683-462C-908B-7FD08213186B}"/>
      </w:docPartPr>
      <w:docPartBody>
        <w:p w:rsidR="000556BF" w:rsidRDefault="0041202B">
          <w:r w:rsidRPr="006846C9">
            <w:rPr>
              <w:rStyle w:val="PlaceholderText"/>
              <w:rFonts w:ascii="Arial" w:hAnsi="Arial" w:cs="Arial"/>
              <w:sz w:val="16"/>
              <w:szCs w:val="16"/>
            </w:rPr>
            <w:t>Click or tap to enter a date.</w:t>
          </w:r>
        </w:p>
      </w:docPartBody>
    </w:docPart>
    <w:docPart>
      <w:docPartPr>
        <w:name w:val="5E0D68A7613642B1AC1D8CB10F2DE56D"/>
        <w:category>
          <w:name w:val="General"/>
          <w:gallery w:val="placeholder"/>
        </w:category>
        <w:types>
          <w:type w:val="bbPlcHdr"/>
        </w:types>
        <w:behaviors>
          <w:behavior w:val="content"/>
        </w:behaviors>
        <w:guid w:val="{666C8789-5265-42B7-A8ED-E866178D7BE8}"/>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2AE93708164E4F068ADF71BCEB583389"/>
        <w:category>
          <w:name w:val="General"/>
          <w:gallery w:val="placeholder"/>
        </w:category>
        <w:types>
          <w:type w:val="bbPlcHdr"/>
        </w:types>
        <w:behaviors>
          <w:behavior w:val="content"/>
        </w:behaviors>
        <w:guid w:val="{EA6FA12A-698D-4E9C-9C9E-B3CDE854A0F7}"/>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06D8018C73104E09A506864170569C41"/>
        <w:category>
          <w:name w:val="General"/>
          <w:gallery w:val="placeholder"/>
        </w:category>
        <w:types>
          <w:type w:val="bbPlcHdr"/>
        </w:types>
        <w:behaviors>
          <w:behavior w:val="content"/>
        </w:behaviors>
        <w:guid w:val="{397D0EA3-6FA6-46E1-9BC6-DED4C92DDFB4}"/>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1C2B460A84945ED8C3D03420E162144"/>
        <w:category>
          <w:name w:val="General"/>
          <w:gallery w:val="placeholder"/>
        </w:category>
        <w:types>
          <w:type w:val="bbPlcHdr"/>
        </w:types>
        <w:behaviors>
          <w:behavior w:val="content"/>
        </w:behaviors>
        <w:guid w:val="{0D948931-25C0-4D3E-9B0E-F05B9B95200F}"/>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3DD02B3502BE446DBB68FDACA0394020"/>
        <w:category>
          <w:name w:val="General"/>
          <w:gallery w:val="placeholder"/>
        </w:category>
        <w:types>
          <w:type w:val="bbPlcHdr"/>
        </w:types>
        <w:behaviors>
          <w:behavior w:val="content"/>
        </w:behaviors>
        <w:guid w:val="{B76C5956-5177-447F-A0AB-F2C81E1AB71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5FA737B72EF243F3866BED63E31B1A67"/>
        <w:category>
          <w:name w:val="General"/>
          <w:gallery w:val="placeholder"/>
        </w:category>
        <w:types>
          <w:type w:val="bbPlcHdr"/>
        </w:types>
        <w:behaviors>
          <w:behavior w:val="content"/>
        </w:behaviors>
        <w:guid w:val="{9BDC81AD-D9E2-41A8-A644-4ACD6CEB6465}"/>
      </w:docPartPr>
      <w:docPartBody>
        <w:p w:rsidR="000556BF" w:rsidRDefault="0041202B">
          <w:r w:rsidRPr="006846C9">
            <w:rPr>
              <w:rStyle w:val="PlaceholderText"/>
              <w:rFonts w:ascii="Arial" w:hAnsi="Arial" w:cs="Arial"/>
              <w:sz w:val="16"/>
              <w:szCs w:val="16"/>
            </w:rPr>
            <w:t>Click or tap to enter a date.</w:t>
          </w:r>
        </w:p>
      </w:docPartBody>
    </w:docPart>
    <w:docPart>
      <w:docPartPr>
        <w:name w:val="21C6DFC359B041E0A596C7AF77ECFD12"/>
        <w:category>
          <w:name w:val="General"/>
          <w:gallery w:val="placeholder"/>
        </w:category>
        <w:types>
          <w:type w:val="bbPlcHdr"/>
        </w:types>
        <w:behaviors>
          <w:behavior w:val="content"/>
        </w:behaviors>
        <w:guid w:val="{62C4483F-72DA-41BB-8AF8-6D0A540EA543}"/>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3CE65A90D50E4B578E0E71FC4339CDA7"/>
        <w:category>
          <w:name w:val="General"/>
          <w:gallery w:val="placeholder"/>
        </w:category>
        <w:types>
          <w:type w:val="bbPlcHdr"/>
        </w:types>
        <w:behaviors>
          <w:behavior w:val="content"/>
        </w:behaviors>
        <w:guid w:val="{5D7450DF-87A2-4278-A06D-58938E30CDA0}"/>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E161CE1BEB1B4981B96BDD3E35762E3F"/>
        <w:category>
          <w:name w:val="General"/>
          <w:gallery w:val="placeholder"/>
        </w:category>
        <w:types>
          <w:type w:val="bbPlcHdr"/>
        </w:types>
        <w:behaviors>
          <w:behavior w:val="content"/>
        </w:behaviors>
        <w:guid w:val="{CD79C8D1-2875-418D-859B-AC785ED6B674}"/>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40BF0F5265AC42D38CC277AE7178F61E"/>
        <w:category>
          <w:name w:val="General"/>
          <w:gallery w:val="placeholder"/>
        </w:category>
        <w:types>
          <w:type w:val="bbPlcHdr"/>
        </w:types>
        <w:behaviors>
          <w:behavior w:val="content"/>
        </w:behaviors>
        <w:guid w:val="{A575C675-D5E3-49D1-B16A-3D78518EA441}"/>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FE2A9BA58F65489F823E656782A2BA5A"/>
        <w:category>
          <w:name w:val="General"/>
          <w:gallery w:val="placeholder"/>
        </w:category>
        <w:types>
          <w:type w:val="bbPlcHdr"/>
        </w:types>
        <w:behaviors>
          <w:behavior w:val="content"/>
        </w:behaviors>
        <w:guid w:val="{55D60CB4-6418-478F-97E2-814DCA07719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00BE6B86107549BEAD4B1FCDB84BC794"/>
        <w:category>
          <w:name w:val="General"/>
          <w:gallery w:val="placeholder"/>
        </w:category>
        <w:types>
          <w:type w:val="bbPlcHdr"/>
        </w:types>
        <w:behaviors>
          <w:behavior w:val="content"/>
        </w:behaviors>
        <w:guid w:val="{0F6C5D96-9E5E-4093-A4C7-22FA58C26F71}"/>
      </w:docPartPr>
      <w:docPartBody>
        <w:p w:rsidR="000556BF" w:rsidRDefault="0041202B">
          <w:r w:rsidRPr="006846C9">
            <w:rPr>
              <w:rStyle w:val="PlaceholderText"/>
              <w:rFonts w:ascii="Arial" w:hAnsi="Arial" w:cs="Arial"/>
              <w:sz w:val="16"/>
              <w:szCs w:val="16"/>
            </w:rPr>
            <w:t>Click or tap to enter a date.</w:t>
          </w:r>
        </w:p>
      </w:docPartBody>
    </w:docPart>
    <w:docPart>
      <w:docPartPr>
        <w:name w:val="17204EEDAC324868A484974137F0549F"/>
        <w:category>
          <w:name w:val="General"/>
          <w:gallery w:val="placeholder"/>
        </w:category>
        <w:types>
          <w:type w:val="bbPlcHdr"/>
        </w:types>
        <w:behaviors>
          <w:behavior w:val="content"/>
        </w:behaviors>
        <w:guid w:val="{CDB51195-DB73-4F0D-8377-C636B08CD66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2756504719CE46D2928D8EF157BD7038"/>
        <w:category>
          <w:name w:val="General"/>
          <w:gallery w:val="placeholder"/>
        </w:category>
        <w:types>
          <w:type w:val="bbPlcHdr"/>
        </w:types>
        <w:behaviors>
          <w:behavior w:val="content"/>
        </w:behaviors>
        <w:guid w:val="{91438DF1-6EF8-4157-BB60-BF3382DBB328}"/>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B2B376883BE14B65AD0E2A0E3A561197"/>
        <w:category>
          <w:name w:val="General"/>
          <w:gallery w:val="placeholder"/>
        </w:category>
        <w:types>
          <w:type w:val="bbPlcHdr"/>
        </w:types>
        <w:behaviors>
          <w:behavior w:val="content"/>
        </w:behaviors>
        <w:guid w:val="{DE39ECE4-0CA5-4E72-BF99-DE46D99E4331}"/>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8DB3CAD6FF44707856027A4464852A5"/>
        <w:category>
          <w:name w:val="General"/>
          <w:gallery w:val="placeholder"/>
        </w:category>
        <w:types>
          <w:type w:val="bbPlcHdr"/>
        </w:types>
        <w:behaviors>
          <w:behavior w:val="content"/>
        </w:behaviors>
        <w:guid w:val="{564667DF-3D22-4806-BD95-9FB4CCCFCB59}"/>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7B931BAB89C84EEF9212907DE9D406F4"/>
        <w:category>
          <w:name w:val="General"/>
          <w:gallery w:val="placeholder"/>
        </w:category>
        <w:types>
          <w:type w:val="bbPlcHdr"/>
        </w:types>
        <w:behaviors>
          <w:behavior w:val="content"/>
        </w:behaviors>
        <w:guid w:val="{2A761476-A9B1-4336-B326-075BE0F3EE2D}"/>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1CDEE22BDD9400BB8795DB94E263D4B"/>
        <w:category>
          <w:name w:val="General"/>
          <w:gallery w:val="placeholder"/>
        </w:category>
        <w:types>
          <w:type w:val="bbPlcHdr"/>
        </w:types>
        <w:behaviors>
          <w:behavior w:val="content"/>
        </w:behaviors>
        <w:guid w:val="{00331350-3220-433C-9D48-3F80E6C2DF8A}"/>
      </w:docPartPr>
      <w:docPartBody>
        <w:p w:rsidR="000556BF" w:rsidRDefault="0041202B">
          <w:r w:rsidRPr="006846C9">
            <w:rPr>
              <w:rStyle w:val="PlaceholderText"/>
              <w:rFonts w:ascii="Arial" w:hAnsi="Arial" w:cs="Arial"/>
              <w:sz w:val="16"/>
              <w:szCs w:val="16"/>
            </w:rPr>
            <w:t>Click or tap to enter a date.</w:t>
          </w:r>
        </w:p>
      </w:docPartBody>
    </w:docPart>
    <w:docPart>
      <w:docPartPr>
        <w:name w:val="637E6D6A56974A029CAF7337BAA8DC94"/>
        <w:category>
          <w:name w:val="General"/>
          <w:gallery w:val="placeholder"/>
        </w:category>
        <w:types>
          <w:type w:val="bbPlcHdr"/>
        </w:types>
        <w:behaviors>
          <w:behavior w:val="content"/>
        </w:behaviors>
        <w:guid w:val="{DB45C528-10AC-4C30-B268-7806B630F03C}"/>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DE4E926ABEB34AE3B2732D7DBE6ADD49"/>
        <w:category>
          <w:name w:val="General"/>
          <w:gallery w:val="placeholder"/>
        </w:category>
        <w:types>
          <w:type w:val="bbPlcHdr"/>
        </w:types>
        <w:behaviors>
          <w:behavior w:val="content"/>
        </w:behaviors>
        <w:guid w:val="{8956D1BA-5142-412C-B09E-03AEE46D00E2}"/>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AAD829C114EE43F28002B082CADA9414"/>
        <w:category>
          <w:name w:val="General"/>
          <w:gallery w:val="placeholder"/>
        </w:category>
        <w:types>
          <w:type w:val="bbPlcHdr"/>
        </w:types>
        <w:behaviors>
          <w:behavior w:val="content"/>
        </w:behaviors>
        <w:guid w:val="{E58EBF1B-1855-4185-A39F-2ECD5226C9BD}"/>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9EE589913CC846D098935B13E72550CC"/>
        <w:category>
          <w:name w:val="General"/>
          <w:gallery w:val="placeholder"/>
        </w:category>
        <w:types>
          <w:type w:val="bbPlcHdr"/>
        </w:types>
        <w:behaviors>
          <w:behavior w:val="content"/>
        </w:behaviors>
        <w:guid w:val="{C5D79661-334F-4B82-8599-48D4F7830036}"/>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3759B75F38904E46A1E3EA84BCA7F1B9"/>
        <w:category>
          <w:name w:val="General"/>
          <w:gallery w:val="placeholder"/>
        </w:category>
        <w:types>
          <w:type w:val="bbPlcHdr"/>
        </w:types>
        <w:behaviors>
          <w:behavior w:val="content"/>
        </w:behaviors>
        <w:guid w:val="{EA7A38C6-1EFD-4BED-9CE4-9F0C0A0E245B}"/>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900BF574A6E843CE8A059E0A65DE747B"/>
        <w:category>
          <w:name w:val="General"/>
          <w:gallery w:val="placeholder"/>
        </w:category>
        <w:types>
          <w:type w:val="bbPlcHdr"/>
        </w:types>
        <w:behaviors>
          <w:behavior w:val="content"/>
        </w:behaviors>
        <w:guid w:val="{8BC85DAC-1AE2-43AB-A07A-AA687704F3E7}"/>
      </w:docPartPr>
      <w:docPartBody>
        <w:p w:rsidR="000556BF" w:rsidRDefault="0041202B">
          <w:r w:rsidRPr="006846C9">
            <w:rPr>
              <w:rStyle w:val="PlaceholderText"/>
              <w:rFonts w:ascii="Arial" w:hAnsi="Arial" w:cs="Arial"/>
              <w:sz w:val="16"/>
              <w:szCs w:val="16"/>
            </w:rPr>
            <w:t>Click or tap to enter a date.</w:t>
          </w:r>
        </w:p>
      </w:docPartBody>
    </w:docPart>
    <w:docPart>
      <w:docPartPr>
        <w:name w:val="A4613678F0BA4AE1BAC3656346B24B4F"/>
        <w:category>
          <w:name w:val="General"/>
          <w:gallery w:val="placeholder"/>
        </w:category>
        <w:types>
          <w:type w:val="bbPlcHdr"/>
        </w:types>
        <w:behaviors>
          <w:behavior w:val="content"/>
        </w:behaviors>
        <w:guid w:val="{1C6505AA-DB2C-4702-8864-85425B610C7A}"/>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1D1AF5A3E38A4C3FA1809A49C6ECEA71"/>
        <w:category>
          <w:name w:val="General"/>
          <w:gallery w:val="placeholder"/>
        </w:category>
        <w:types>
          <w:type w:val="bbPlcHdr"/>
        </w:types>
        <w:behaviors>
          <w:behavior w:val="content"/>
        </w:behaviors>
        <w:guid w:val="{3C7F7C96-5073-41AD-A587-C49C0D56F021}"/>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80D2920375584742BD795B212C1D5B95"/>
        <w:category>
          <w:name w:val="General"/>
          <w:gallery w:val="placeholder"/>
        </w:category>
        <w:types>
          <w:type w:val="bbPlcHdr"/>
        </w:types>
        <w:behaviors>
          <w:behavior w:val="content"/>
        </w:behaviors>
        <w:guid w:val="{E228E85E-800A-4795-A010-B46D779266B1}"/>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B8813F576E564099A10D8E5A482A253A"/>
        <w:category>
          <w:name w:val="General"/>
          <w:gallery w:val="placeholder"/>
        </w:category>
        <w:types>
          <w:type w:val="bbPlcHdr"/>
        </w:types>
        <w:behaviors>
          <w:behavior w:val="content"/>
        </w:behaviors>
        <w:guid w:val="{4EC6C52D-DF97-498A-B36B-90B600F015B6}"/>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0A778569A7404C9A9237F204E9362A37"/>
        <w:category>
          <w:name w:val="General"/>
          <w:gallery w:val="placeholder"/>
        </w:category>
        <w:types>
          <w:type w:val="bbPlcHdr"/>
        </w:types>
        <w:behaviors>
          <w:behavior w:val="content"/>
        </w:behaviors>
        <w:guid w:val="{92ACA54C-01E7-4DE5-8227-105B4B3E9FE8}"/>
      </w:docPartPr>
      <w:docPartBody>
        <w:p w:rsidR="000556BF" w:rsidRDefault="0041202B">
          <w:r w:rsidRPr="00716F56">
            <w:rPr>
              <w:rFonts w:cstheme="minorHAnsi"/>
              <w:color w:val="222222"/>
              <w:sz w:val="20"/>
              <w:szCs w:val="20"/>
              <w:shd w:val="clear" w:color="auto" w:fill="FFFFFF"/>
            </w:rPr>
            <w:t xml:space="preserve">   </w:t>
          </w:r>
        </w:p>
      </w:docPartBody>
    </w:docPart>
    <w:docPart>
      <w:docPartPr>
        <w:name w:val="06F634B2F5BB4041846C2E8B235CA4BC"/>
        <w:category>
          <w:name w:val="General"/>
          <w:gallery w:val="placeholder"/>
        </w:category>
        <w:types>
          <w:type w:val="bbPlcHdr"/>
        </w:types>
        <w:behaviors>
          <w:behavior w:val="content"/>
        </w:behaviors>
        <w:guid w:val="{705DE393-91DD-4D01-A432-92D18EDE43FE}"/>
      </w:docPartPr>
      <w:docPartBody>
        <w:p w:rsidR="000556BF" w:rsidRDefault="0041202B">
          <w:r w:rsidRPr="006846C9">
            <w:rPr>
              <w:rStyle w:val="PlaceholderText"/>
              <w:rFonts w:ascii="Arial" w:hAnsi="Arial" w:cs="Arial"/>
              <w:sz w:val="16"/>
              <w:szCs w:val="16"/>
            </w:rPr>
            <w:t>Click or tap to enter a date.</w:t>
          </w:r>
        </w:p>
      </w:docPartBody>
    </w:docPart>
    <w:docPart>
      <w:docPartPr>
        <w:name w:val="6E7E244F11354F6FBC1444EF276A4332"/>
        <w:category>
          <w:name w:val="General"/>
          <w:gallery w:val="placeholder"/>
        </w:category>
        <w:types>
          <w:type w:val="bbPlcHdr"/>
        </w:types>
        <w:behaviors>
          <w:behavior w:val="content"/>
        </w:behaviors>
        <w:guid w:val="{69D96803-F6F8-4526-9850-D1D743376644}"/>
      </w:docPartPr>
      <w:docPartBody>
        <w:p w:rsidR="003E2E4C" w:rsidRDefault="00B40962">
          <w:r w:rsidRPr="006846C9">
            <w:rPr>
              <w:rStyle w:val="PlaceholderText"/>
              <w:rFonts w:ascii="Arial" w:hAnsi="Arial" w:cs="Arial"/>
              <w:sz w:val="16"/>
              <w:szCs w:val="16"/>
            </w:rPr>
            <w:t>Click or tap to enter a date.</w:t>
          </w:r>
        </w:p>
      </w:docPartBody>
    </w:docPart>
    <w:docPart>
      <w:docPartPr>
        <w:name w:val="46289FFC18CF4EE3982DC2A3F15F5AB0"/>
        <w:category>
          <w:name w:val="General"/>
          <w:gallery w:val="placeholder"/>
        </w:category>
        <w:types>
          <w:type w:val="bbPlcHdr"/>
        </w:types>
        <w:behaviors>
          <w:behavior w:val="content"/>
        </w:behaviors>
        <w:guid w:val="{85559A0D-2935-46F5-BBD4-167BD9355DC6}"/>
      </w:docPartPr>
      <w:docPartBody>
        <w:p w:rsidR="003E2E4C" w:rsidRDefault="00B40962">
          <w:r w:rsidRPr="006846C9">
            <w:rPr>
              <w:rStyle w:val="PlaceholderText"/>
              <w:rFonts w:ascii="Arial" w:hAnsi="Arial" w:cs="Arial"/>
              <w:sz w:val="16"/>
              <w:szCs w:val="16"/>
            </w:rPr>
            <w:t>Click or tap to enter a date.</w:t>
          </w:r>
        </w:p>
      </w:docPartBody>
    </w:docPart>
    <w:docPart>
      <w:docPartPr>
        <w:name w:val="BCBA09302FB74B89B9CDB0F5E59B0250"/>
        <w:category>
          <w:name w:val="General"/>
          <w:gallery w:val="placeholder"/>
        </w:category>
        <w:types>
          <w:type w:val="bbPlcHdr"/>
        </w:types>
        <w:behaviors>
          <w:behavior w:val="content"/>
        </w:behaviors>
        <w:guid w:val="{78848D27-2F17-4127-BE4C-8602470BA80A}"/>
      </w:docPartPr>
      <w:docPartBody>
        <w:p w:rsidR="003E2E4C" w:rsidRDefault="00B40962">
          <w:r>
            <w:rPr>
              <w:color w:val="222222"/>
              <w:sz w:val="20"/>
              <w:szCs w:val="20"/>
              <w:shd w:val="clear" w:color="auto" w:fill="FFFFFF"/>
            </w:rPr>
            <w:t xml:space="preserve">   </w:t>
          </w:r>
        </w:p>
      </w:docPartBody>
    </w:docPart>
    <w:docPart>
      <w:docPartPr>
        <w:name w:val="0A9593D1C5DE4A2F8572EA111203D8D0"/>
        <w:category>
          <w:name w:val="General"/>
          <w:gallery w:val="placeholder"/>
        </w:category>
        <w:types>
          <w:type w:val="bbPlcHdr"/>
        </w:types>
        <w:behaviors>
          <w:behavior w:val="content"/>
        </w:behaviors>
        <w:guid w:val="{5FD41190-FC95-4003-B09B-07F9A16EC2A5}"/>
      </w:docPartPr>
      <w:docPartBody>
        <w:p w:rsidR="003E2E4C" w:rsidRDefault="00B40962">
          <w:r>
            <w:rPr>
              <w:color w:val="222222"/>
              <w:sz w:val="20"/>
              <w:szCs w:val="20"/>
              <w:shd w:val="clear" w:color="auto" w:fill="FFFFFF"/>
            </w:rPr>
            <w:t xml:space="preserve">   </w:t>
          </w:r>
        </w:p>
      </w:docPartBody>
    </w:docPart>
    <w:docPart>
      <w:docPartPr>
        <w:name w:val="37F56E9CB1B641F98B81BC4598C85183"/>
        <w:category>
          <w:name w:val="General"/>
          <w:gallery w:val="placeholder"/>
        </w:category>
        <w:types>
          <w:type w:val="bbPlcHdr"/>
        </w:types>
        <w:behaviors>
          <w:behavior w:val="content"/>
        </w:behaviors>
        <w:guid w:val="{72AD5130-4580-44CA-88B8-DFC4B57B6DDB}"/>
      </w:docPartPr>
      <w:docPartBody>
        <w:p w:rsidR="003E2E4C" w:rsidRDefault="00B40962">
          <w:r w:rsidRPr="00350F0A">
            <w:rPr>
              <w:rStyle w:val="PlaceholderText"/>
            </w:rPr>
            <w:t>Choose an item.</w:t>
          </w:r>
        </w:p>
      </w:docPartBody>
    </w:docPart>
    <w:docPart>
      <w:docPartPr>
        <w:name w:val="183983418F9A4550A9B68A4BC7481ECD"/>
        <w:category>
          <w:name w:val="General"/>
          <w:gallery w:val="placeholder"/>
        </w:category>
        <w:types>
          <w:type w:val="bbPlcHdr"/>
        </w:types>
        <w:behaviors>
          <w:behavior w:val="content"/>
        </w:behaviors>
        <w:guid w:val="{D3B09B76-3BED-4508-A814-AB675F619C18}"/>
      </w:docPartPr>
      <w:docPartBody>
        <w:p w:rsidR="003E2E4C" w:rsidRDefault="00B40962">
          <w:r w:rsidRPr="006846C9">
            <w:rPr>
              <w:rStyle w:val="PlaceholderText"/>
              <w:rFonts w:ascii="Arial" w:hAnsi="Arial" w:cs="Arial"/>
              <w:sz w:val="16"/>
              <w:szCs w:val="16"/>
            </w:rPr>
            <w:t>Click or tap to enter a date.</w:t>
          </w:r>
        </w:p>
      </w:docPartBody>
    </w:docPart>
    <w:docPart>
      <w:docPartPr>
        <w:name w:val="CA20A17C06874A8B8E28DB2289709257"/>
        <w:category>
          <w:name w:val="General"/>
          <w:gallery w:val="placeholder"/>
        </w:category>
        <w:types>
          <w:type w:val="bbPlcHdr"/>
        </w:types>
        <w:behaviors>
          <w:behavior w:val="content"/>
        </w:behaviors>
        <w:guid w:val="{90DE47ED-5451-4676-BD58-8F61EB17ACB1}"/>
      </w:docPartPr>
      <w:docPartBody>
        <w:p w:rsidR="003E2E4C" w:rsidRDefault="00B40962">
          <w:r w:rsidRPr="006846C9">
            <w:rPr>
              <w:rStyle w:val="PlaceholderText"/>
              <w:rFonts w:ascii="Arial" w:hAnsi="Arial" w:cs="Arial"/>
              <w:sz w:val="16"/>
              <w:szCs w:val="16"/>
            </w:rPr>
            <w:t>Click or tap to enter a date.</w:t>
          </w:r>
        </w:p>
      </w:docPartBody>
    </w:docPart>
    <w:docPart>
      <w:docPartPr>
        <w:name w:val="CCEC5473BE2B43E7A823A59F5590F559"/>
        <w:category>
          <w:name w:val="General"/>
          <w:gallery w:val="placeholder"/>
        </w:category>
        <w:types>
          <w:type w:val="bbPlcHdr"/>
        </w:types>
        <w:behaviors>
          <w:behavior w:val="content"/>
        </w:behaviors>
        <w:guid w:val="{8D3CD480-A0C0-4428-B766-755476DE3333}"/>
      </w:docPartPr>
      <w:docPartBody>
        <w:p w:rsidR="003E2E4C" w:rsidRDefault="00B40962">
          <w:r>
            <w:rPr>
              <w:color w:val="222222"/>
              <w:sz w:val="20"/>
              <w:szCs w:val="20"/>
              <w:shd w:val="clear" w:color="auto" w:fill="FFFFFF"/>
            </w:rPr>
            <w:t xml:space="preserve">   </w:t>
          </w:r>
        </w:p>
      </w:docPartBody>
    </w:docPart>
    <w:docPart>
      <w:docPartPr>
        <w:name w:val="7AD22B68E9544CBCA5194A1C7F7FC56E"/>
        <w:category>
          <w:name w:val="General"/>
          <w:gallery w:val="placeholder"/>
        </w:category>
        <w:types>
          <w:type w:val="bbPlcHdr"/>
        </w:types>
        <w:behaviors>
          <w:behavior w:val="content"/>
        </w:behaviors>
        <w:guid w:val="{6752C3A3-7060-4BB4-91C3-C1039F5BA780}"/>
      </w:docPartPr>
      <w:docPartBody>
        <w:p w:rsidR="003E2E4C" w:rsidRDefault="00B40962">
          <w:r>
            <w:rPr>
              <w:color w:val="222222"/>
              <w:sz w:val="20"/>
              <w:szCs w:val="20"/>
              <w:shd w:val="clear" w:color="auto" w:fill="FFFFFF"/>
            </w:rPr>
            <w:t xml:space="preserve">   </w:t>
          </w:r>
        </w:p>
      </w:docPartBody>
    </w:docPart>
    <w:docPart>
      <w:docPartPr>
        <w:name w:val="6C35046E6F2D4C4599B87A35EBA707CD"/>
        <w:category>
          <w:name w:val="General"/>
          <w:gallery w:val="placeholder"/>
        </w:category>
        <w:types>
          <w:type w:val="bbPlcHdr"/>
        </w:types>
        <w:behaviors>
          <w:behavior w:val="content"/>
        </w:behaviors>
        <w:guid w:val="{C4A08193-D144-44A9-8BA6-E0ADA1B27827}"/>
      </w:docPartPr>
      <w:docPartBody>
        <w:p w:rsidR="003E2E4C" w:rsidRDefault="00B40962">
          <w:r w:rsidRPr="00350F0A">
            <w:rPr>
              <w:rStyle w:val="PlaceholderText"/>
            </w:rPr>
            <w:t>Choose an item.</w:t>
          </w:r>
        </w:p>
      </w:docPartBody>
    </w:docPart>
    <w:docPart>
      <w:docPartPr>
        <w:name w:val="E4B4975801F144598398492B36E789D0"/>
        <w:category>
          <w:name w:val="General"/>
          <w:gallery w:val="placeholder"/>
        </w:category>
        <w:types>
          <w:type w:val="bbPlcHdr"/>
        </w:types>
        <w:behaviors>
          <w:behavior w:val="content"/>
        </w:behaviors>
        <w:guid w:val="{C622C722-D91F-46CC-9093-4D8EA94E11F0}"/>
      </w:docPartPr>
      <w:docPartBody>
        <w:p w:rsidR="003E2E4C" w:rsidRDefault="00B40962">
          <w:r w:rsidRPr="006846C9">
            <w:rPr>
              <w:rStyle w:val="PlaceholderText"/>
              <w:rFonts w:ascii="Arial" w:hAnsi="Arial" w:cs="Arial"/>
              <w:sz w:val="16"/>
              <w:szCs w:val="16"/>
            </w:rPr>
            <w:t>Click or tap to enter a date.</w:t>
          </w:r>
        </w:p>
      </w:docPartBody>
    </w:docPart>
    <w:docPart>
      <w:docPartPr>
        <w:name w:val="69F6BC19470E4F8BBA25B7A40B6B9E42"/>
        <w:category>
          <w:name w:val="General"/>
          <w:gallery w:val="placeholder"/>
        </w:category>
        <w:types>
          <w:type w:val="bbPlcHdr"/>
        </w:types>
        <w:behaviors>
          <w:behavior w:val="content"/>
        </w:behaviors>
        <w:guid w:val="{A07A8C62-C2A4-4831-B231-A7E2B5D9D21E}"/>
      </w:docPartPr>
      <w:docPartBody>
        <w:p w:rsidR="003E2E4C" w:rsidRDefault="00B40962">
          <w:r w:rsidRPr="006846C9">
            <w:rPr>
              <w:rStyle w:val="PlaceholderText"/>
              <w:rFonts w:ascii="Arial" w:hAnsi="Arial" w:cs="Arial"/>
              <w:sz w:val="16"/>
              <w:szCs w:val="16"/>
            </w:rPr>
            <w:t>Click or tap to enter a date.</w:t>
          </w:r>
        </w:p>
      </w:docPartBody>
    </w:docPart>
    <w:docPart>
      <w:docPartPr>
        <w:name w:val="EAA0AA39E108451F9C5DA04712BA7CE7"/>
        <w:category>
          <w:name w:val="General"/>
          <w:gallery w:val="placeholder"/>
        </w:category>
        <w:types>
          <w:type w:val="bbPlcHdr"/>
        </w:types>
        <w:behaviors>
          <w:behavior w:val="content"/>
        </w:behaviors>
        <w:guid w:val="{BB733468-85A6-42E8-8F66-34D03AAF6149}"/>
      </w:docPartPr>
      <w:docPartBody>
        <w:p w:rsidR="003E2E4C" w:rsidRDefault="00B40962">
          <w:r>
            <w:rPr>
              <w:color w:val="222222"/>
              <w:sz w:val="20"/>
              <w:szCs w:val="20"/>
              <w:shd w:val="clear" w:color="auto" w:fill="FFFFFF"/>
            </w:rPr>
            <w:t xml:space="preserve">   </w:t>
          </w:r>
        </w:p>
      </w:docPartBody>
    </w:docPart>
    <w:docPart>
      <w:docPartPr>
        <w:name w:val="D1A58848E4FD4B7886F85E32485E2646"/>
        <w:category>
          <w:name w:val="General"/>
          <w:gallery w:val="placeholder"/>
        </w:category>
        <w:types>
          <w:type w:val="bbPlcHdr"/>
        </w:types>
        <w:behaviors>
          <w:behavior w:val="content"/>
        </w:behaviors>
        <w:guid w:val="{58883348-72C3-4A16-A97B-A9FEB7A7F7FE}"/>
      </w:docPartPr>
      <w:docPartBody>
        <w:p w:rsidR="003E2E4C" w:rsidRDefault="00B40962">
          <w:r>
            <w:rPr>
              <w:color w:val="222222"/>
              <w:sz w:val="20"/>
              <w:szCs w:val="20"/>
              <w:shd w:val="clear" w:color="auto" w:fill="FFFFFF"/>
            </w:rPr>
            <w:t xml:space="preserve">   </w:t>
          </w:r>
        </w:p>
      </w:docPartBody>
    </w:docPart>
    <w:docPart>
      <w:docPartPr>
        <w:name w:val="D8D9B05D9BC14A5DA5EB29BCAF9D8EA7"/>
        <w:category>
          <w:name w:val="General"/>
          <w:gallery w:val="placeholder"/>
        </w:category>
        <w:types>
          <w:type w:val="bbPlcHdr"/>
        </w:types>
        <w:behaviors>
          <w:behavior w:val="content"/>
        </w:behaviors>
        <w:guid w:val="{BFF1772E-42BF-49BF-B34D-4421886EA4CB}"/>
      </w:docPartPr>
      <w:docPartBody>
        <w:p w:rsidR="003E2E4C" w:rsidRDefault="00B40962">
          <w:r w:rsidRPr="00350F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NECA+ArialNarrow">
    <w:altName w:val="Arial Narrow"/>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tisSemiSerif">
    <w:altName w:val="Calibr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429"/>
    <w:rsid w:val="000556BF"/>
    <w:rsid w:val="00100DA6"/>
    <w:rsid w:val="0014557B"/>
    <w:rsid w:val="00193380"/>
    <w:rsid w:val="00194141"/>
    <w:rsid w:val="003E2E4C"/>
    <w:rsid w:val="003E3FC5"/>
    <w:rsid w:val="0041202B"/>
    <w:rsid w:val="005748E0"/>
    <w:rsid w:val="00975723"/>
    <w:rsid w:val="00B40962"/>
    <w:rsid w:val="00DE170A"/>
    <w:rsid w:val="00E506FA"/>
    <w:rsid w:val="00F72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0962"/>
    <w:rPr>
      <w:color w:val="808080"/>
    </w:rPr>
  </w:style>
  <w:style w:type="paragraph" w:customStyle="1" w:styleId="F46CEA080774458BA4BF272446379B16">
    <w:name w:val="F46CEA080774458BA4BF272446379B1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45860517BBE4CF590E9E1D81ACAF05D">
    <w:name w:val="E45860517BBE4CF590E9E1D81ACAF05D"/>
    <w:rsid w:val="00F72429"/>
  </w:style>
  <w:style w:type="paragraph" w:customStyle="1" w:styleId="1FBE7127364440FDBF712CED1C60D28C">
    <w:name w:val="1FBE7127364440FDBF712CED1C60D28C"/>
    <w:rsid w:val="00F72429"/>
  </w:style>
  <w:style w:type="paragraph" w:customStyle="1" w:styleId="C7B6FB5F33794F3DB3075E44173CA039">
    <w:name w:val="C7B6FB5F33794F3DB3075E44173CA039"/>
    <w:rsid w:val="00F72429"/>
  </w:style>
  <w:style w:type="paragraph" w:customStyle="1" w:styleId="535D0082F4474910B66878705BB9857C">
    <w:name w:val="535D0082F4474910B66878705BB9857C"/>
    <w:rsid w:val="00F72429"/>
  </w:style>
  <w:style w:type="paragraph" w:customStyle="1" w:styleId="8282B53FA2134445BEE8636D56890704">
    <w:name w:val="8282B53FA2134445BEE8636D56890704"/>
    <w:rsid w:val="00F72429"/>
  </w:style>
  <w:style w:type="paragraph" w:customStyle="1" w:styleId="EEE2BB5082C34B848165B0A1711D06BE">
    <w:name w:val="EEE2BB5082C34B848165B0A1711D06BE"/>
    <w:rsid w:val="00F72429"/>
  </w:style>
  <w:style w:type="paragraph" w:customStyle="1" w:styleId="F46CEA080774458BA4BF272446379B161">
    <w:name w:val="F46CEA080774458BA4BF272446379B16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45860517BBE4CF590E9E1D81ACAF05D1">
    <w:name w:val="E45860517BBE4CF590E9E1D81ACAF05D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BE7127364440FDBF712CED1C60D28C1">
    <w:name w:val="1FBE7127364440FDBF712CED1C60D28C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7B6FB5F33794F3DB3075E44173CA0391">
    <w:name w:val="C7B6FB5F33794F3DB3075E44173CA039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1">
    <w:name w:val="535D0082F4474910B66878705BB9857C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1">
    <w:name w:val="8282B53FA2134445BEE8636D56890704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1">
    <w:name w:val="EEE2BB5082C34B848165B0A1711D06BE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BE7127364440FDBF712CED1C60D28C2">
    <w:name w:val="1FBE7127364440FDBF712CED1C60D28C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7B6FB5F33794F3DB3075E44173CA0392">
    <w:name w:val="C7B6FB5F33794F3DB3075E44173CA039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2">
    <w:name w:val="535D0082F4474910B66878705BB9857C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2">
    <w:name w:val="8282B53FA2134445BEE8636D56890704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2">
    <w:name w:val="EEE2BB5082C34B848165B0A1711D06BE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BE7127364440FDBF712CED1C60D28C3">
    <w:name w:val="1FBE7127364440FDBF712CED1C60D28C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7B6FB5F33794F3DB3075E44173CA0393">
    <w:name w:val="C7B6FB5F33794F3DB3075E44173CA039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3">
    <w:name w:val="535D0082F4474910B66878705BB9857C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3">
    <w:name w:val="8282B53FA2134445BEE8636D56890704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3">
    <w:name w:val="EEE2BB5082C34B848165B0A1711D06BE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BE7127364440FDBF712CED1C60D28C4">
    <w:name w:val="1FBE7127364440FDBF712CED1C60D28C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7B6FB5F33794F3DB3075E44173CA0394">
    <w:name w:val="C7B6FB5F33794F3DB3075E44173CA039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4">
    <w:name w:val="535D0082F4474910B66878705BB9857C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4">
    <w:name w:val="8282B53FA2134445BEE8636D56890704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4">
    <w:name w:val="EEE2BB5082C34B848165B0A1711D06BE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7B6FB5F33794F3DB3075E44173CA0395">
    <w:name w:val="C7B6FB5F33794F3DB3075E44173CA039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5">
    <w:name w:val="535D0082F4474910B66878705BB9857C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5">
    <w:name w:val="8282B53FA2134445BEE8636D56890704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5">
    <w:name w:val="EEE2BB5082C34B848165B0A1711D06BE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
    <w:name w:val="D96C74A6FDA74B03BEFFA64B1A8E025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CDDC4BA48845B587DC97A1905A795D">
    <w:name w:val="80CDDC4BA48845B587DC97A1905A795D"/>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7B6FB5F33794F3DB3075E44173CA0396">
    <w:name w:val="C7B6FB5F33794F3DB3075E44173CA039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6">
    <w:name w:val="535D0082F4474910B66878705BB9857C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6">
    <w:name w:val="8282B53FA2134445BEE8636D56890704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6">
    <w:name w:val="EEE2BB5082C34B848165B0A1711D06BE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1">
    <w:name w:val="D96C74A6FDA74B03BEFFA64B1A8E0258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CDDC4BA48845B587DC97A1905A795D1">
    <w:name w:val="80CDDC4BA48845B587DC97A1905A795D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7B6FB5F33794F3DB3075E44173CA0397">
    <w:name w:val="C7B6FB5F33794F3DB3075E44173CA039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7">
    <w:name w:val="535D0082F4474910B66878705BB9857C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7">
    <w:name w:val="8282B53FA2134445BEE8636D56890704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7">
    <w:name w:val="EEE2BB5082C34B848165B0A1711D06BE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8D1EEB9E02D43EE8216BF816D89CC3D">
    <w:name w:val="68D1EEB9E02D43EE8216BF816D89CC3D"/>
    <w:rsid w:val="00F72429"/>
  </w:style>
  <w:style w:type="paragraph" w:customStyle="1" w:styleId="C7B6FB5F33794F3DB3075E44173CA0398">
    <w:name w:val="C7B6FB5F33794F3DB3075E44173CA039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8">
    <w:name w:val="535D0082F4474910B66878705BB9857C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8">
    <w:name w:val="8282B53FA2134445BEE8636D56890704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8">
    <w:name w:val="EEE2BB5082C34B848165B0A1711D06BE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9">
    <w:name w:val="535D0082F4474910B66878705BB9857C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9">
    <w:name w:val="8282B53FA2134445BEE8636D56890704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9">
    <w:name w:val="EEE2BB5082C34B848165B0A1711D06BE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5D0082F4474910B66878705BB9857C10">
    <w:name w:val="535D0082F4474910B66878705BB9857C10"/>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2B53FA2134445BEE8636D5689070410">
    <w:name w:val="8282B53FA2134445BEE8636D5689070410"/>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EE2BB5082C34B848165B0A1711D06BE10">
    <w:name w:val="EEE2BB5082C34B848165B0A1711D06BE10"/>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26C736017AF4159BA9CE44CAE3E785B">
    <w:name w:val="B26C736017AF4159BA9CE44CAE3E785B"/>
    <w:rsid w:val="00F72429"/>
  </w:style>
  <w:style w:type="paragraph" w:customStyle="1" w:styleId="3D9262D822364C11AB2DDF1ACCAD90B9">
    <w:name w:val="3D9262D822364C11AB2DDF1ACCAD90B9"/>
    <w:rsid w:val="00F72429"/>
  </w:style>
  <w:style w:type="paragraph" w:customStyle="1" w:styleId="C8EAB23066F54B06A2EDADBA562247DF">
    <w:name w:val="C8EAB23066F54B06A2EDADBA562247DF"/>
    <w:rsid w:val="00F72429"/>
  </w:style>
  <w:style w:type="paragraph" w:customStyle="1" w:styleId="D0D97481B3AF4F439A1F8CA7F61FA83D">
    <w:name w:val="D0D97481B3AF4F439A1F8CA7F61FA83D"/>
    <w:rsid w:val="00F72429"/>
  </w:style>
  <w:style w:type="paragraph" w:customStyle="1" w:styleId="E6E39DB9A218471986E1E44B994AE0A9">
    <w:name w:val="E6E39DB9A218471986E1E44B994AE0A9"/>
    <w:rsid w:val="00F72429"/>
  </w:style>
  <w:style w:type="paragraph" w:customStyle="1" w:styleId="769F98117E2C4DE48C961511B1DE6B3C">
    <w:name w:val="769F98117E2C4DE48C961511B1DE6B3C"/>
    <w:rsid w:val="00F72429"/>
  </w:style>
  <w:style w:type="paragraph" w:customStyle="1" w:styleId="B26C736017AF4159BA9CE44CAE3E785B1">
    <w:name w:val="B26C736017AF4159BA9CE44CAE3E785B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D9262D822364C11AB2DDF1ACCAD90B91">
    <w:name w:val="3D9262D822364C11AB2DDF1ACCAD90B9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8EAB23066F54B06A2EDADBA562247DF1">
    <w:name w:val="C8EAB23066F54B06A2EDADBA562247DF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0D97481B3AF4F439A1F8CA7F61FA83D1">
    <w:name w:val="D0D97481B3AF4F439A1F8CA7F61FA83D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6E39DB9A218471986E1E44B994AE0A91">
    <w:name w:val="E6E39DB9A218471986E1E44B994AE0A9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69F98117E2C4DE48C961511B1DE6B3C1">
    <w:name w:val="769F98117E2C4DE48C961511B1DE6B3C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26C736017AF4159BA9CE44CAE3E785B2">
    <w:name w:val="B26C736017AF4159BA9CE44CAE3E785B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D9262D822364C11AB2DDF1ACCAD90B92">
    <w:name w:val="3D9262D822364C11AB2DDF1ACCAD90B9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8EAB23066F54B06A2EDADBA562247DF2">
    <w:name w:val="C8EAB23066F54B06A2EDADBA562247DF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0D97481B3AF4F439A1F8CA7F61FA83D2">
    <w:name w:val="D0D97481B3AF4F439A1F8CA7F61FA83D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6E39DB9A218471986E1E44B994AE0A92">
    <w:name w:val="E6E39DB9A218471986E1E44B994AE0A9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69F98117E2C4DE48C961511B1DE6B3C2">
    <w:name w:val="769F98117E2C4DE48C961511B1DE6B3C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427A4FA974048D8AE30B10DB1F591EF">
    <w:name w:val="B427A4FA974048D8AE30B10DB1F591EF"/>
    <w:rsid w:val="00F72429"/>
  </w:style>
  <w:style w:type="paragraph" w:customStyle="1" w:styleId="D6F6F8F521F14D9C8C8954F245B0A0F9">
    <w:name w:val="D6F6F8F521F14D9C8C8954F245B0A0F9"/>
    <w:rsid w:val="00F72429"/>
  </w:style>
  <w:style w:type="paragraph" w:customStyle="1" w:styleId="31E6600B5A5241688664FE0E0A60AB91">
    <w:name w:val="31E6600B5A5241688664FE0E0A60AB91"/>
    <w:rsid w:val="00F72429"/>
  </w:style>
  <w:style w:type="paragraph" w:customStyle="1" w:styleId="8F800CC8FDC2442D96C4DCCE30BEA1CA">
    <w:name w:val="8F800CC8FDC2442D96C4DCCE30BEA1CA"/>
    <w:rsid w:val="00F72429"/>
  </w:style>
  <w:style w:type="paragraph" w:customStyle="1" w:styleId="33645D2E647444F6A8F562914C0AA867">
    <w:name w:val="33645D2E647444F6A8F562914C0AA867"/>
    <w:rsid w:val="00F72429"/>
  </w:style>
  <w:style w:type="paragraph" w:customStyle="1" w:styleId="92BE193D8BDC4D9BB802F68EB3774C21">
    <w:name w:val="92BE193D8BDC4D9BB802F68EB3774C2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427A4FA974048D8AE30B10DB1F591EF1">
    <w:name w:val="B427A4FA974048D8AE30B10DB1F591EF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F6F8F521F14D9C8C8954F245B0A0F91">
    <w:name w:val="D6F6F8F521F14D9C8C8954F245B0A0F9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E6600B5A5241688664FE0E0A60AB911">
    <w:name w:val="31E6600B5A5241688664FE0E0A60AB9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F800CC8FDC2442D96C4DCCE30BEA1CA1">
    <w:name w:val="8F800CC8FDC2442D96C4DCCE30BEA1CA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3645D2E647444F6A8F562914C0AA8671">
    <w:name w:val="33645D2E647444F6A8F562914C0AA867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2">
    <w:name w:val="D96C74A6FDA74B03BEFFA64B1A8E0258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3">
    <w:name w:val="D96C74A6FDA74B03BEFFA64B1A8E0258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BE193D8BDC4D9BB802F68EB3774C211">
    <w:name w:val="92BE193D8BDC4D9BB802F68EB3774C2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427A4FA974048D8AE30B10DB1F591EF2">
    <w:name w:val="B427A4FA974048D8AE30B10DB1F591EF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F6F8F521F14D9C8C8954F245B0A0F92">
    <w:name w:val="D6F6F8F521F14D9C8C8954F245B0A0F9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E6600B5A5241688664FE0E0A60AB912">
    <w:name w:val="31E6600B5A5241688664FE0E0A60AB91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F800CC8FDC2442D96C4DCCE30BEA1CA2">
    <w:name w:val="8F800CC8FDC2442D96C4DCCE30BEA1CA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4">
    <w:name w:val="D96C74A6FDA74B03BEFFA64B1A8E0258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BE193D8BDC4D9BB802F68EB3774C212">
    <w:name w:val="92BE193D8BDC4D9BB802F68EB3774C21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427A4FA974048D8AE30B10DB1F591EF3">
    <w:name w:val="B427A4FA974048D8AE30B10DB1F591EF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F6F8F521F14D9C8C8954F245B0A0F93">
    <w:name w:val="D6F6F8F521F14D9C8C8954F245B0A0F9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E6600B5A5241688664FE0E0A60AB913">
    <w:name w:val="31E6600B5A5241688664FE0E0A60AB91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F800CC8FDC2442D96C4DCCE30BEA1CA3">
    <w:name w:val="8F800CC8FDC2442D96C4DCCE30BEA1CA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5">
    <w:name w:val="D96C74A6FDA74B03BEFFA64B1A8E0258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1A6581C9B654EB8A4105457E35DB3DA">
    <w:name w:val="21A6581C9B654EB8A4105457E35DB3DA"/>
    <w:rsid w:val="00F72429"/>
  </w:style>
  <w:style w:type="paragraph" w:customStyle="1" w:styleId="DC14F7AFAE834E2FAE133C54319CABA8">
    <w:name w:val="DC14F7AFAE834E2FAE133C54319CABA8"/>
    <w:rsid w:val="00F72429"/>
  </w:style>
  <w:style w:type="paragraph" w:customStyle="1" w:styleId="9712BADA9D1D4297AC6BCD93BC96600D">
    <w:name w:val="9712BADA9D1D4297AC6BCD93BC96600D"/>
    <w:rsid w:val="00F72429"/>
  </w:style>
  <w:style w:type="paragraph" w:customStyle="1" w:styleId="4C7DF9C15B7941D2A7BDBBCEFF5B5658">
    <w:name w:val="4C7DF9C15B7941D2A7BDBBCEFF5B5658"/>
    <w:rsid w:val="00F72429"/>
  </w:style>
  <w:style w:type="paragraph" w:customStyle="1" w:styleId="9C4E64814BB04A68A97418712CB264BF">
    <w:name w:val="9C4E64814BB04A68A97418712CB264BF"/>
    <w:rsid w:val="00F72429"/>
  </w:style>
  <w:style w:type="paragraph" w:customStyle="1" w:styleId="9691F69CD46D47A3B11FB9AD368DAB2E">
    <w:name w:val="9691F69CD46D47A3B11FB9AD368DAB2E"/>
    <w:rsid w:val="00F72429"/>
  </w:style>
  <w:style w:type="paragraph" w:customStyle="1" w:styleId="070FC09E5E7B40D88DE7C659487DE079">
    <w:name w:val="070FC09E5E7B40D88DE7C659487DE079"/>
    <w:rsid w:val="00F72429"/>
  </w:style>
  <w:style w:type="paragraph" w:customStyle="1" w:styleId="F7EABEB10F524FF18D6318937D35BFC5">
    <w:name w:val="F7EABEB10F524FF18D6318937D35BFC5"/>
    <w:rsid w:val="00F72429"/>
  </w:style>
  <w:style w:type="paragraph" w:customStyle="1" w:styleId="1327DE7126D345C583D66D4885D896FB">
    <w:name w:val="1327DE7126D345C583D66D4885D896FB"/>
    <w:rsid w:val="00F72429"/>
  </w:style>
  <w:style w:type="paragraph" w:customStyle="1" w:styleId="D5A84AFE23F74D698880049B37A022FC">
    <w:name w:val="D5A84AFE23F74D698880049B37A022FC"/>
    <w:rsid w:val="00F72429"/>
  </w:style>
  <w:style w:type="paragraph" w:customStyle="1" w:styleId="45833C29E7304735B55899C13E1988B2">
    <w:name w:val="45833C29E7304735B55899C13E1988B2"/>
    <w:rsid w:val="00F72429"/>
  </w:style>
  <w:style w:type="paragraph" w:customStyle="1" w:styleId="8E5F539712F54C84AEFB5907BB2414B6">
    <w:name w:val="8E5F539712F54C84AEFB5907BB2414B6"/>
    <w:rsid w:val="00F72429"/>
  </w:style>
  <w:style w:type="paragraph" w:customStyle="1" w:styleId="D88E0DD5B80D4DD0B58F89F0CCE20464">
    <w:name w:val="D88E0DD5B80D4DD0B58F89F0CCE20464"/>
    <w:rsid w:val="00F72429"/>
  </w:style>
  <w:style w:type="paragraph" w:customStyle="1" w:styleId="F4037E40B1DA4CA194AA248DD1C8E624">
    <w:name w:val="F4037E40B1DA4CA194AA248DD1C8E624"/>
    <w:rsid w:val="00F72429"/>
  </w:style>
  <w:style w:type="paragraph" w:customStyle="1" w:styleId="C53792463894414C8685C6BD17C1A665">
    <w:name w:val="C53792463894414C8685C6BD17C1A665"/>
    <w:rsid w:val="00F72429"/>
  </w:style>
  <w:style w:type="paragraph" w:customStyle="1" w:styleId="54C328D2D95A4BF49813F6C64ECEE9C1">
    <w:name w:val="54C328D2D95A4BF49813F6C64ECEE9C1"/>
    <w:rsid w:val="00F72429"/>
  </w:style>
  <w:style w:type="paragraph" w:customStyle="1" w:styleId="89CBC2B128684C9C9F71A7712DC6CE01">
    <w:name w:val="89CBC2B128684C9C9F71A7712DC6CE01"/>
    <w:rsid w:val="00F72429"/>
  </w:style>
  <w:style w:type="paragraph" w:customStyle="1" w:styleId="802B01D0B6194851A3E759C53EAB0656">
    <w:name w:val="802B01D0B6194851A3E759C53EAB0656"/>
    <w:rsid w:val="00F72429"/>
  </w:style>
  <w:style w:type="paragraph" w:customStyle="1" w:styleId="FA096DB3277C487D9D88F496D6447BB8">
    <w:name w:val="FA096DB3277C487D9D88F496D6447BB8"/>
    <w:rsid w:val="00F72429"/>
  </w:style>
  <w:style w:type="paragraph" w:customStyle="1" w:styleId="5E516F3EDBC94538BA013A74968D6035">
    <w:name w:val="5E516F3EDBC94538BA013A74968D6035"/>
    <w:rsid w:val="00F72429"/>
  </w:style>
  <w:style w:type="paragraph" w:customStyle="1" w:styleId="760F81507EF6417D8B5E630B8D6BEA87">
    <w:name w:val="760F81507EF6417D8B5E630B8D6BEA87"/>
    <w:rsid w:val="00F72429"/>
  </w:style>
  <w:style w:type="paragraph" w:customStyle="1" w:styleId="02C283DC419C47B690A204C32F26CAEB">
    <w:name w:val="02C283DC419C47B690A204C32F26CAEB"/>
    <w:rsid w:val="00F72429"/>
  </w:style>
  <w:style w:type="paragraph" w:customStyle="1" w:styleId="F1AF664437A744269451558A9F6B1BBD">
    <w:name w:val="F1AF664437A744269451558A9F6B1BBD"/>
    <w:rsid w:val="00F72429"/>
  </w:style>
  <w:style w:type="paragraph" w:customStyle="1" w:styleId="D53FCB4811564591BDF7CB1A4AA6AE51">
    <w:name w:val="D53FCB4811564591BDF7CB1A4AA6AE51"/>
    <w:rsid w:val="00F72429"/>
  </w:style>
  <w:style w:type="paragraph" w:customStyle="1" w:styleId="873E39A644E14185906D0072FE809029">
    <w:name w:val="873E39A644E14185906D0072FE809029"/>
    <w:rsid w:val="00F72429"/>
  </w:style>
  <w:style w:type="paragraph" w:customStyle="1" w:styleId="D96C74A6FDA74B03BEFFA64B1A8E02586">
    <w:name w:val="D96C74A6FDA74B03BEFFA64B1A8E0258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1A6581C9B654EB8A4105457E35DB3DA1">
    <w:name w:val="21A6581C9B654EB8A4105457E35DB3DA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4F7AFAE834E2FAE133C54319CABA81">
    <w:name w:val="DC14F7AFAE834E2FAE133C54319CABA8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12BADA9D1D4297AC6BCD93BC96600D1">
    <w:name w:val="9712BADA9D1D4297AC6BCD93BC96600D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C7DF9C15B7941D2A7BDBBCEFF5B56581">
    <w:name w:val="4C7DF9C15B7941D2A7BDBBCEFF5B5658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4E64814BB04A68A97418712CB264BF1">
    <w:name w:val="9C4E64814BB04A68A97418712CB264BF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691F69CD46D47A3B11FB9AD368DAB2E1">
    <w:name w:val="9691F69CD46D47A3B11FB9AD368DAB2E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7">
    <w:name w:val="D96C74A6FDA74B03BEFFA64B1A8E0258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1A6581C9B654EB8A4105457E35DB3DA2">
    <w:name w:val="21A6581C9B654EB8A4105457E35DB3DA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4F7AFAE834E2FAE133C54319CABA82">
    <w:name w:val="DC14F7AFAE834E2FAE133C54319CABA8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12BADA9D1D4297AC6BCD93BC96600D2">
    <w:name w:val="9712BADA9D1D4297AC6BCD93BC96600D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C7DF9C15B7941D2A7BDBBCEFF5B56582">
    <w:name w:val="4C7DF9C15B7941D2A7BDBBCEFF5B5658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4E64814BB04A68A97418712CB264BF2">
    <w:name w:val="9C4E64814BB04A68A97418712CB264BF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691F69CD46D47A3B11FB9AD368DAB2E2">
    <w:name w:val="9691F69CD46D47A3B11FB9AD368DAB2E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833C29E7304735B55899C13E1988B21">
    <w:name w:val="45833C29E7304735B55899C13E1988B2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E5F539712F54C84AEFB5907BB2414B61">
    <w:name w:val="8E5F539712F54C84AEFB5907BB2414B6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C328D2D95A4BF49813F6C64ECEE9C11">
    <w:name w:val="54C328D2D95A4BF49813F6C64ECEE9C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9CBC2B128684C9C9F71A7712DC6CE011">
    <w:name w:val="89CBC2B128684C9C9F71A7712DC6CE0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516F3EDBC94538BA013A74968D60351">
    <w:name w:val="5E516F3EDBC94538BA013A74968D6035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60F81507EF6417D8B5E630B8D6BEA871">
    <w:name w:val="760F81507EF6417D8B5E630B8D6BEA87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1">
    <w:name w:val="F1AF664437A744269451558A9F6B1BBD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1">
    <w:name w:val="D53FCB4811564591BDF7CB1A4AA6AE5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1">
    <w:name w:val="873E39A644E14185906D0072FE809029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8">
    <w:name w:val="D96C74A6FDA74B03BEFFA64B1A8E0258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1A6581C9B654EB8A4105457E35DB3DA3">
    <w:name w:val="21A6581C9B654EB8A4105457E35DB3DA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4F7AFAE834E2FAE133C54319CABA83">
    <w:name w:val="DC14F7AFAE834E2FAE133C54319CABA8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12BADA9D1D4297AC6BCD93BC96600D3">
    <w:name w:val="9712BADA9D1D4297AC6BCD93BC96600D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C7DF9C15B7941D2A7BDBBCEFF5B56583">
    <w:name w:val="4C7DF9C15B7941D2A7BDBBCEFF5B5658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4E64814BB04A68A97418712CB264BF3">
    <w:name w:val="9C4E64814BB04A68A97418712CB264BF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691F69CD46D47A3B11FB9AD368DAB2E3">
    <w:name w:val="9691F69CD46D47A3B11FB9AD368DAB2E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833C29E7304735B55899C13E1988B22">
    <w:name w:val="45833C29E7304735B55899C13E1988B2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E5F539712F54C84AEFB5907BB2414B62">
    <w:name w:val="8E5F539712F54C84AEFB5907BB2414B6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C328D2D95A4BF49813F6C64ECEE9C12">
    <w:name w:val="54C328D2D95A4BF49813F6C64ECEE9C1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9CBC2B128684C9C9F71A7712DC6CE012">
    <w:name w:val="89CBC2B128684C9C9F71A7712DC6CE01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516F3EDBC94538BA013A74968D60352">
    <w:name w:val="5E516F3EDBC94538BA013A74968D6035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60F81507EF6417D8B5E630B8D6BEA872">
    <w:name w:val="760F81507EF6417D8B5E630B8D6BEA87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2">
    <w:name w:val="F1AF664437A744269451558A9F6B1BBD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2">
    <w:name w:val="D53FCB4811564591BDF7CB1A4AA6AE51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2">
    <w:name w:val="873E39A644E14185906D0072FE809029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9">
    <w:name w:val="D96C74A6FDA74B03BEFFA64B1A8E0258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1A6581C9B654EB8A4105457E35DB3DA4">
    <w:name w:val="21A6581C9B654EB8A4105457E35DB3DA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4F7AFAE834E2FAE133C54319CABA84">
    <w:name w:val="DC14F7AFAE834E2FAE133C54319CABA8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12BADA9D1D4297AC6BCD93BC96600D4">
    <w:name w:val="9712BADA9D1D4297AC6BCD93BC96600D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C7DF9C15B7941D2A7BDBBCEFF5B56584">
    <w:name w:val="4C7DF9C15B7941D2A7BDBBCEFF5B5658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4E64814BB04A68A97418712CB264BF4">
    <w:name w:val="9C4E64814BB04A68A97418712CB264BF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691F69CD46D47A3B11FB9AD368DAB2E4">
    <w:name w:val="9691F69CD46D47A3B11FB9AD368DAB2E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94C6BBEF92849D59A33C8CA88427679">
    <w:name w:val="594C6BBEF92849D59A33C8CA8842767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E5F539712F54C84AEFB5907BB2414B63">
    <w:name w:val="8E5F539712F54C84AEFB5907BB2414B6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C328D2D95A4BF49813F6C64ECEE9C13">
    <w:name w:val="54C328D2D95A4BF49813F6C64ECEE9C1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9CBC2B128684C9C9F71A7712DC6CE013">
    <w:name w:val="89CBC2B128684C9C9F71A7712DC6CE01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516F3EDBC94538BA013A74968D60353">
    <w:name w:val="5E516F3EDBC94538BA013A74968D6035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60F81507EF6417D8B5E630B8D6BEA873">
    <w:name w:val="760F81507EF6417D8B5E630B8D6BEA87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3">
    <w:name w:val="F1AF664437A744269451558A9F6B1BBD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3">
    <w:name w:val="D53FCB4811564591BDF7CB1A4AA6AE51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3">
    <w:name w:val="873E39A644E14185906D0072FE809029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8E3345BE2A433BA7A717F743082662">
    <w:name w:val="2E8E3345BE2A433BA7A717F743082662"/>
    <w:rsid w:val="00F72429"/>
  </w:style>
  <w:style w:type="paragraph" w:customStyle="1" w:styleId="A6CE407B9E4B419A8950B161A87FE966">
    <w:name w:val="A6CE407B9E4B419A8950B161A87FE966"/>
    <w:rsid w:val="00F72429"/>
  </w:style>
  <w:style w:type="paragraph" w:customStyle="1" w:styleId="9BC4165AA36A4567BB2028C5B326BDC6">
    <w:name w:val="9BC4165AA36A4567BB2028C5B326BDC6"/>
    <w:rsid w:val="00F72429"/>
  </w:style>
  <w:style w:type="paragraph" w:customStyle="1" w:styleId="E4ABB79F7BBE4B2A9699BAE6CA10EDDE">
    <w:name w:val="E4ABB79F7BBE4B2A9699BAE6CA10EDDE"/>
    <w:rsid w:val="00F72429"/>
  </w:style>
  <w:style w:type="paragraph" w:customStyle="1" w:styleId="7402BFD77CA14F1BB34E369273CCFAA3">
    <w:name w:val="7402BFD77CA14F1BB34E369273CCFAA3"/>
    <w:rsid w:val="00F72429"/>
  </w:style>
  <w:style w:type="paragraph" w:customStyle="1" w:styleId="317F6F9FAF2D4C6990A1ECA47D073CD1">
    <w:name w:val="317F6F9FAF2D4C6990A1ECA47D073CD1"/>
    <w:rsid w:val="00F72429"/>
  </w:style>
  <w:style w:type="paragraph" w:customStyle="1" w:styleId="D96C74A6FDA74B03BEFFA64B1A8E025810">
    <w:name w:val="D96C74A6FDA74B03BEFFA64B1A8E025810"/>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1A6581C9B654EB8A4105457E35DB3DA5">
    <w:name w:val="21A6581C9B654EB8A4105457E35DB3DA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4F7AFAE834E2FAE133C54319CABA85">
    <w:name w:val="DC14F7AFAE834E2FAE133C54319CABA8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12BADA9D1D4297AC6BCD93BC96600D5">
    <w:name w:val="9712BADA9D1D4297AC6BCD93BC96600D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C7DF9C15B7941D2A7BDBBCEFF5B56585">
    <w:name w:val="4C7DF9C15B7941D2A7BDBBCEFF5B5658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4E64814BB04A68A97418712CB264BF5">
    <w:name w:val="9C4E64814BB04A68A97418712CB264BF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691F69CD46D47A3B11FB9AD368DAB2E5">
    <w:name w:val="9691F69CD46D47A3B11FB9AD368DAB2E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8E3345BE2A433BA7A717F7430826621">
    <w:name w:val="2E8E3345BE2A433BA7A717F743082662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6CE407B9E4B419A8950B161A87FE9661">
    <w:name w:val="A6CE407B9E4B419A8950B161A87FE966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402BFD77CA14F1BB34E369273CCFAA31">
    <w:name w:val="7402BFD77CA14F1BB34E369273CCFAA3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7F6F9FAF2D4C6990A1ECA47D073CD11">
    <w:name w:val="317F6F9FAF2D4C6990A1ECA47D073CD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4">
    <w:name w:val="F1AF664437A744269451558A9F6B1BBD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4">
    <w:name w:val="D53FCB4811564591BDF7CB1A4AA6AE51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4">
    <w:name w:val="873E39A644E14185906D0072FE809029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6C74A6FDA74B03BEFFA64B1A8E025811">
    <w:name w:val="D96C74A6FDA74B03BEFFA64B1A8E0258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1A6581C9B654EB8A4105457E35DB3DA6">
    <w:name w:val="21A6581C9B654EB8A4105457E35DB3DA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4F7AFAE834E2FAE133C54319CABA86">
    <w:name w:val="DC14F7AFAE834E2FAE133C54319CABA8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12BADA9D1D4297AC6BCD93BC96600D6">
    <w:name w:val="9712BADA9D1D4297AC6BCD93BC96600D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C7DF9C15B7941D2A7BDBBCEFF5B56586">
    <w:name w:val="4C7DF9C15B7941D2A7BDBBCEFF5B5658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4E64814BB04A68A97418712CB264BF6">
    <w:name w:val="9C4E64814BB04A68A97418712CB264BF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691F69CD46D47A3B11FB9AD368DAB2E6">
    <w:name w:val="9691F69CD46D47A3B11FB9AD368DAB2E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6CE407B9E4B419A8950B161A87FE9662">
    <w:name w:val="A6CE407B9E4B419A8950B161A87FE966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402BFD77CA14F1BB34E369273CCFAA32">
    <w:name w:val="7402BFD77CA14F1BB34E369273CCFAA3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7F6F9FAF2D4C6990A1ECA47D073CD12">
    <w:name w:val="317F6F9FAF2D4C6990A1ECA47D073CD1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5">
    <w:name w:val="F1AF664437A744269451558A9F6B1BBD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5">
    <w:name w:val="D53FCB4811564591BDF7CB1A4AA6AE51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5">
    <w:name w:val="873E39A644E14185906D0072FE809029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6371A70D7AB4E609A06AC512BD312D2">
    <w:name w:val="E6371A70D7AB4E609A06AC512BD312D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12BADA9D1D4297AC6BCD93BC96600D7">
    <w:name w:val="9712BADA9D1D4297AC6BCD93BC96600D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C7DF9C15B7941D2A7BDBBCEFF5B56587">
    <w:name w:val="4C7DF9C15B7941D2A7BDBBCEFF5B5658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4E64814BB04A68A97418712CB264BF7">
    <w:name w:val="9C4E64814BB04A68A97418712CB264BF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691F69CD46D47A3B11FB9AD368DAB2E7">
    <w:name w:val="9691F69CD46D47A3B11FB9AD368DAB2E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402BFD77CA14F1BB34E369273CCFAA33">
    <w:name w:val="7402BFD77CA14F1BB34E369273CCFAA3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7F6F9FAF2D4C6990A1ECA47D073CD13">
    <w:name w:val="317F6F9FAF2D4C6990A1ECA47D073CD13"/>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6">
    <w:name w:val="F1AF664437A744269451558A9F6B1BBD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6">
    <w:name w:val="D53FCB4811564591BDF7CB1A4AA6AE51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6">
    <w:name w:val="873E39A644E14185906D0072FE809029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46BB721FDE43F7B3BF03F9FF1FFFC5">
    <w:name w:val="8546BB721FDE43F7B3BF03F9FF1FFFC5"/>
    <w:rsid w:val="00F72429"/>
  </w:style>
  <w:style w:type="paragraph" w:customStyle="1" w:styleId="83A471BD72FD456AA8DE7F2D742BA65C">
    <w:name w:val="83A471BD72FD456AA8DE7F2D742BA65C"/>
    <w:rsid w:val="00F72429"/>
  </w:style>
  <w:style w:type="paragraph" w:customStyle="1" w:styleId="62F28AF92E1F492EBFEBC17C25D31B09">
    <w:name w:val="62F28AF92E1F492EBFEBC17C25D31B09"/>
    <w:rsid w:val="00F72429"/>
  </w:style>
  <w:style w:type="paragraph" w:customStyle="1" w:styleId="C9F73B36479C40E2A1D1BC9AD7E9B610">
    <w:name w:val="C9F73B36479C40E2A1D1BC9AD7E9B610"/>
    <w:rsid w:val="00F72429"/>
  </w:style>
  <w:style w:type="paragraph" w:customStyle="1" w:styleId="88686A9E8AC24FB280029E7C43B3D979">
    <w:name w:val="88686A9E8AC24FB280029E7C43B3D979"/>
    <w:rsid w:val="00F72429"/>
  </w:style>
  <w:style w:type="paragraph" w:customStyle="1" w:styleId="3DBCD42CABA94C979358F07A43B719FE">
    <w:name w:val="3DBCD42CABA94C979358F07A43B719FE"/>
    <w:rsid w:val="00F72429"/>
  </w:style>
  <w:style w:type="paragraph" w:customStyle="1" w:styleId="B847B9BBEA73436E951F85B53E3A6430">
    <w:name w:val="B847B9BBEA73436E951F85B53E3A6430"/>
    <w:rsid w:val="00F72429"/>
  </w:style>
  <w:style w:type="paragraph" w:customStyle="1" w:styleId="20CC7D6D22D84DF09D3BDDBB2A23E951">
    <w:name w:val="20CC7D6D22D84DF09D3BDDBB2A23E951"/>
    <w:rsid w:val="00F72429"/>
  </w:style>
  <w:style w:type="paragraph" w:customStyle="1" w:styleId="5C3CB5B832094EEA830ECC176DC8D0A4">
    <w:name w:val="5C3CB5B832094EEA830ECC176DC8D0A4"/>
    <w:rsid w:val="00F72429"/>
  </w:style>
  <w:style w:type="paragraph" w:customStyle="1" w:styleId="C98C284828A0444CA182C2E0A6619445">
    <w:name w:val="C98C284828A0444CA182C2E0A6619445"/>
    <w:rsid w:val="00F72429"/>
  </w:style>
  <w:style w:type="paragraph" w:customStyle="1" w:styleId="7402BFD77CA14F1BB34E369273CCFAA34">
    <w:name w:val="7402BFD77CA14F1BB34E369273CCFAA3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7F6F9FAF2D4C6990A1ECA47D073CD14">
    <w:name w:val="317F6F9FAF2D4C6990A1ECA47D073CD1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7">
    <w:name w:val="F1AF664437A744269451558A9F6B1BBD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7">
    <w:name w:val="D53FCB4811564591BDF7CB1A4AA6AE51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7">
    <w:name w:val="873E39A644E14185906D0072FE809029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402BFD77CA14F1BB34E369273CCFAA35">
    <w:name w:val="7402BFD77CA14F1BB34E369273CCFAA3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7F6F9FAF2D4C6990A1ECA47D073CD15">
    <w:name w:val="317F6F9FAF2D4C6990A1ECA47D073CD15"/>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8">
    <w:name w:val="F1AF664437A744269451558A9F6B1BBD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8">
    <w:name w:val="D53FCB4811564591BDF7CB1A4AA6AE51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8">
    <w:name w:val="873E39A644E14185906D0072FE809029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402BFD77CA14F1BB34E369273CCFAA36">
    <w:name w:val="7402BFD77CA14F1BB34E369273CCFAA3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7F6F9FAF2D4C6990A1ECA47D073CD16">
    <w:name w:val="317F6F9FAF2D4C6990A1ECA47D073CD16"/>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9">
    <w:name w:val="F1AF664437A744269451558A9F6B1BBD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9">
    <w:name w:val="D53FCB4811564591BDF7CB1A4AA6AE51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9">
    <w:name w:val="873E39A644E14185906D0072FE809029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6371A70D7AB4E609A06AC512BD312D21">
    <w:name w:val="E6371A70D7AB4E609A06AC512BD312D2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46BB721FDE43F7B3BF03F9FF1FFFC51">
    <w:name w:val="8546BB721FDE43F7B3BF03F9FF1FFFC5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1451779213F4289A73F5DA12498D654">
    <w:name w:val="A1451779213F4289A73F5DA12498D654"/>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847B9BBEA73436E951F85B53E3A64301">
    <w:name w:val="B847B9BBEA73436E951F85B53E3A6430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0CC7D6D22D84DF09D3BDDBB2A23E9511">
    <w:name w:val="20CC7D6D22D84DF09D3BDDBB2A23E95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C3CB5B832094EEA830ECC176DC8D0A41">
    <w:name w:val="5C3CB5B832094EEA830ECC176DC8D0A4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8C284828A0444CA182C2E0A66194451">
    <w:name w:val="C98C284828A0444CA182C2E0A6619445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402BFD77CA14F1BB34E369273CCFAA37">
    <w:name w:val="7402BFD77CA14F1BB34E369273CCFAA3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7F6F9FAF2D4C6990A1ECA47D073CD17">
    <w:name w:val="317F6F9FAF2D4C6990A1ECA47D073CD17"/>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10">
    <w:name w:val="F1AF664437A744269451558A9F6B1BBD10"/>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10">
    <w:name w:val="D53FCB4811564591BDF7CB1A4AA6AE5110"/>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10">
    <w:name w:val="873E39A644E14185906D0072FE80902910"/>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23B0BBF924445CB42DD5D546DF23B7">
    <w:name w:val="1C23B0BBF924445CB42DD5D546DF23B7"/>
    <w:rsid w:val="00F72429"/>
  </w:style>
  <w:style w:type="paragraph" w:customStyle="1" w:styleId="F67CE4501220484885FFB05B80F4E251">
    <w:name w:val="F67CE4501220484885FFB05B80F4E251"/>
    <w:rsid w:val="00F72429"/>
  </w:style>
  <w:style w:type="paragraph" w:customStyle="1" w:styleId="7402BFD77CA14F1BB34E369273CCFAA38">
    <w:name w:val="7402BFD77CA14F1BB34E369273CCFAA3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7F6F9FAF2D4C6990A1ECA47D073CD18">
    <w:name w:val="317F6F9FAF2D4C6990A1ECA47D073CD18"/>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11">
    <w:name w:val="F1AF664437A744269451558A9F6B1BBD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11">
    <w:name w:val="D53FCB4811564591BDF7CB1A4AA6AE51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11">
    <w:name w:val="873E39A644E14185906D0072FE809029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680352282146F9BB0709E55C07645D">
    <w:name w:val="60680352282146F9BB0709E55C07645D"/>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402BFD77CA14F1BB34E369273CCFAA39">
    <w:name w:val="7402BFD77CA14F1BB34E369273CCFAA3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7F6F9FAF2D4C6990A1ECA47D073CD19">
    <w:name w:val="317F6F9FAF2D4C6990A1ECA47D073CD19"/>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AF664437A744269451558A9F6B1BBD12">
    <w:name w:val="F1AF664437A744269451558A9F6B1BBD1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3FCB4811564591BDF7CB1A4AA6AE5112">
    <w:name w:val="D53FCB4811564591BDF7CB1A4AA6AE511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3E39A644E14185906D0072FE80902912">
    <w:name w:val="873E39A644E14185906D0072FE80902912"/>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AC9522370E457AA8CEB39BDB98B41D">
    <w:name w:val="AFAC9522370E457AA8CEB39BDB98B41D"/>
    <w:rsid w:val="00F72429"/>
  </w:style>
  <w:style w:type="paragraph" w:customStyle="1" w:styleId="FD3312C54B3E4FC3A18EE29268C5E10E">
    <w:name w:val="FD3312C54B3E4FC3A18EE29268C5E10E"/>
    <w:rsid w:val="00F72429"/>
  </w:style>
  <w:style w:type="paragraph" w:customStyle="1" w:styleId="D64BD8A18E2E41A8A39351EF525747F7">
    <w:name w:val="D64BD8A18E2E41A8A39351EF525747F7"/>
    <w:rsid w:val="00F72429"/>
  </w:style>
  <w:style w:type="paragraph" w:customStyle="1" w:styleId="BA4C1AD2918C47A0AEEE6E0B522199E9">
    <w:name w:val="BA4C1AD2918C47A0AEEE6E0B522199E9"/>
    <w:rsid w:val="00F72429"/>
  </w:style>
  <w:style w:type="paragraph" w:customStyle="1" w:styleId="425B013C29D144FCBE311EC37286FE18">
    <w:name w:val="425B013C29D144FCBE311EC37286FE18"/>
    <w:rsid w:val="00F72429"/>
  </w:style>
  <w:style w:type="paragraph" w:customStyle="1" w:styleId="DDFB98B3672045FD89CFAA2B1C132E37">
    <w:name w:val="DDFB98B3672045FD89CFAA2B1C132E37"/>
    <w:rsid w:val="00F72429"/>
  </w:style>
  <w:style w:type="paragraph" w:customStyle="1" w:styleId="4C63133DB11D40EC8CB55BC427BD3C5B">
    <w:name w:val="4C63133DB11D40EC8CB55BC427BD3C5B"/>
    <w:rsid w:val="00F72429"/>
  </w:style>
  <w:style w:type="paragraph" w:customStyle="1" w:styleId="3C0F317D21144BC09D4C99CE2069451C">
    <w:name w:val="3C0F317D21144BC09D4C99CE2069451C"/>
    <w:rsid w:val="00F72429"/>
  </w:style>
  <w:style w:type="paragraph" w:customStyle="1" w:styleId="EB02BCE09DFE4DA1A367ED016DE45D3C">
    <w:name w:val="EB02BCE09DFE4DA1A367ED016DE45D3C"/>
    <w:rsid w:val="00F72429"/>
  </w:style>
  <w:style w:type="paragraph" w:customStyle="1" w:styleId="8249F8E0BAEC4E4A9E0B58D00A69CC99">
    <w:name w:val="8249F8E0BAEC4E4A9E0B58D00A69CC99"/>
    <w:rsid w:val="00F72429"/>
  </w:style>
  <w:style w:type="paragraph" w:customStyle="1" w:styleId="57BD6D0916D54CA4A356B0D9DFFD1444">
    <w:name w:val="57BD6D0916D54CA4A356B0D9DFFD1444"/>
    <w:rsid w:val="00F72429"/>
  </w:style>
  <w:style w:type="paragraph" w:customStyle="1" w:styleId="785C758BB85E4C338CBB9C3F969B86D3">
    <w:name w:val="785C758BB85E4C338CBB9C3F969B86D3"/>
    <w:rsid w:val="00F72429"/>
  </w:style>
  <w:style w:type="paragraph" w:customStyle="1" w:styleId="94924CE919624B30AADC660A62D81EC1">
    <w:name w:val="94924CE919624B30AADC660A62D81EC1"/>
    <w:rsid w:val="00F72429"/>
  </w:style>
  <w:style w:type="paragraph" w:customStyle="1" w:styleId="D4B83571CCD54741873654C4E49B65B3">
    <w:name w:val="D4B83571CCD54741873654C4E49B65B3"/>
    <w:rsid w:val="00F72429"/>
  </w:style>
  <w:style w:type="paragraph" w:customStyle="1" w:styleId="94879AB324DF480187F8D35873090C50">
    <w:name w:val="94879AB324DF480187F8D35873090C50"/>
    <w:rsid w:val="00F72429"/>
  </w:style>
  <w:style w:type="paragraph" w:customStyle="1" w:styleId="EB73419AACC74DF38A0085BFCFCCDF80">
    <w:name w:val="EB73419AACC74DF38A0085BFCFCCDF80"/>
    <w:rsid w:val="00F72429"/>
  </w:style>
  <w:style w:type="paragraph" w:customStyle="1" w:styleId="10B27531B4294694B697BCA958BF87A3">
    <w:name w:val="10B27531B4294694B697BCA958BF87A3"/>
    <w:rsid w:val="00F72429"/>
  </w:style>
  <w:style w:type="paragraph" w:customStyle="1" w:styleId="6EFDD7D08F7447F69939FE726EC2C22C">
    <w:name w:val="6EFDD7D08F7447F69939FE726EC2C22C"/>
    <w:rsid w:val="00F72429"/>
  </w:style>
  <w:style w:type="paragraph" w:customStyle="1" w:styleId="C9392A79AE444520A756CD5A0A759D57">
    <w:name w:val="C9392A79AE444520A756CD5A0A759D57"/>
    <w:rsid w:val="00F72429"/>
  </w:style>
  <w:style w:type="paragraph" w:customStyle="1" w:styleId="E36E8142B5F5481E84E4313298401D11">
    <w:name w:val="E36E8142B5F5481E84E4313298401D11"/>
    <w:rsid w:val="00F72429"/>
  </w:style>
  <w:style w:type="paragraph" w:customStyle="1" w:styleId="F75A8612240146E4AEE1B947B60685A2">
    <w:name w:val="F75A8612240146E4AEE1B947B60685A2"/>
    <w:rsid w:val="00F72429"/>
  </w:style>
  <w:style w:type="paragraph" w:customStyle="1" w:styleId="60680352282146F9BB0709E55C07645D1">
    <w:name w:val="60680352282146F9BB0709E55C07645D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AC9522370E457AA8CEB39BDB98B41D1">
    <w:name w:val="AFAC9522370E457AA8CEB39BDB98B41D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D3312C54B3E4FC3A18EE29268C5E10E1">
    <w:name w:val="FD3312C54B3E4FC3A18EE29268C5E10E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4BD8A18E2E41A8A39351EF525747F71">
    <w:name w:val="D64BD8A18E2E41A8A39351EF525747F7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A4C1AD2918C47A0AEEE6E0B522199E91">
    <w:name w:val="BA4C1AD2918C47A0AEEE6E0B522199E9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5B013C29D144FCBE311EC37286FE181">
    <w:name w:val="425B013C29D144FCBE311EC37286FE18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DFB98B3672045FD89CFAA2B1C132E371">
    <w:name w:val="DDFB98B3672045FD89CFAA2B1C132E37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1">
    <w:name w:val="94924CE919624B30AADC660A62D81EC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4B83571CCD54741873654C4E49B65B31">
    <w:name w:val="D4B83571CCD54741873654C4E49B65B3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1">
    <w:name w:val="94879AB324DF480187F8D35873090C50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1">
    <w:name w:val="EB73419AACC74DF38A0085BFCFCCDF80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1">
    <w:name w:val="10B27531B4294694B697BCA958BF87A3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1">
    <w:name w:val="6EFDD7D08F7447F69939FE726EC2C22C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1">
    <w:name w:val="C9392A79AE444520A756CD5A0A759D57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6E8142B5F5481E84E4313298401D111">
    <w:name w:val="E36E8142B5F5481E84E4313298401D11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1">
    <w:name w:val="F75A8612240146E4AEE1B947B60685A21"/>
    <w:rsid w:val="00F7242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680352282146F9BB0709E55C07645D2">
    <w:name w:val="60680352282146F9BB0709E55C07645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AC9522370E457AA8CEB39BDB98B41D2">
    <w:name w:val="AFAC9522370E457AA8CEB39BDB98B41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D3312C54B3E4FC3A18EE29268C5E10E2">
    <w:name w:val="FD3312C54B3E4FC3A18EE29268C5E10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4BD8A18E2E41A8A39351EF525747F72">
    <w:name w:val="D64BD8A18E2E41A8A39351EF525747F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A4C1AD2918C47A0AEEE6E0B522199E92">
    <w:name w:val="BA4C1AD2918C47A0AEEE6E0B522199E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5B013C29D144FCBE311EC37286FE182">
    <w:name w:val="425B013C29D144FCBE311EC37286FE1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DFB98B3672045FD89CFAA2B1C132E372">
    <w:name w:val="DDFB98B3672045FD89CFAA2B1C132E3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2">
    <w:name w:val="94924CE919624B30AADC660A62D81EC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4B83571CCD54741873654C4E49B65B32">
    <w:name w:val="D4B83571CCD54741873654C4E49B65B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2">
    <w:name w:val="94879AB324DF480187F8D35873090C5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2">
    <w:name w:val="EB73419AACC74DF38A0085BFCFCCDF8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2">
    <w:name w:val="10B27531B4294694B697BCA958BF87A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2">
    <w:name w:val="6EFDD7D08F7447F69939FE726EC2C22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2">
    <w:name w:val="C9392A79AE444520A756CD5A0A759D5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6E8142B5F5481E84E4313298401D112">
    <w:name w:val="E36E8142B5F5481E84E4313298401D1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2">
    <w:name w:val="F75A8612240146E4AEE1B947B60685A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680352282146F9BB0709E55C07645D3">
    <w:name w:val="60680352282146F9BB0709E55C07645D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AC9522370E457AA8CEB39BDB98B41D3">
    <w:name w:val="AFAC9522370E457AA8CEB39BDB98B41D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D3312C54B3E4FC3A18EE29268C5E10E3">
    <w:name w:val="FD3312C54B3E4FC3A18EE29268C5E10E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4BD8A18E2E41A8A39351EF525747F73">
    <w:name w:val="D64BD8A18E2E41A8A39351EF525747F7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A4C1AD2918C47A0AEEE6E0B522199E93">
    <w:name w:val="BA4C1AD2918C47A0AEEE6E0B522199E9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5B013C29D144FCBE311EC37286FE183">
    <w:name w:val="425B013C29D144FCBE311EC37286FE18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DFB98B3672045FD89CFAA2B1C132E373">
    <w:name w:val="DDFB98B3672045FD89CFAA2B1C132E37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3">
    <w:name w:val="94924CE919624B30AADC660A62D81EC1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4B83571CCD54741873654C4E49B65B33">
    <w:name w:val="D4B83571CCD54741873654C4E49B65B3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3">
    <w:name w:val="94879AB324DF480187F8D35873090C50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3">
    <w:name w:val="EB73419AACC74DF38A0085BFCFCCDF80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3">
    <w:name w:val="10B27531B4294694B697BCA958BF87A3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3">
    <w:name w:val="6EFDD7D08F7447F69939FE726EC2C22C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3">
    <w:name w:val="C9392A79AE444520A756CD5A0A759D57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6E8142B5F5481E84E4313298401D113">
    <w:name w:val="E36E8142B5F5481E84E4313298401D11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3">
    <w:name w:val="F75A8612240146E4AEE1B947B60685A23"/>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680352282146F9BB0709E55C07645D4">
    <w:name w:val="60680352282146F9BB0709E55C07645D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AC9522370E457AA8CEB39BDB98B41D4">
    <w:name w:val="AFAC9522370E457AA8CEB39BDB98B41D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D3312C54B3E4FC3A18EE29268C5E10E4">
    <w:name w:val="FD3312C54B3E4FC3A18EE29268C5E10E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4BD8A18E2E41A8A39351EF525747F74">
    <w:name w:val="D64BD8A18E2E41A8A39351EF525747F7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A4C1AD2918C47A0AEEE6E0B522199E94">
    <w:name w:val="BA4C1AD2918C47A0AEEE6E0B522199E9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5B013C29D144FCBE311EC37286FE184">
    <w:name w:val="425B013C29D144FCBE311EC37286FE18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DFB98B3672045FD89CFAA2B1C132E374">
    <w:name w:val="DDFB98B3672045FD89CFAA2B1C132E37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4">
    <w:name w:val="94924CE919624B30AADC660A62D81EC1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4B83571CCD54741873654C4E49B65B34">
    <w:name w:val="D4B83571CCD54741873654C4E49B65B3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4">
    <w:name w:val="94879AB324DF480187F8D35873090C50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4">
    <w:name w:val="EB73419AACC74DF38A0085BFCFCCDF80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4">
    <w:name w:val="10B27531B4294694B697BCA958BF87A3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4">
    <w:name w:val="6EFDD7D08F7447F69939FE726EC2C22C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4">
    <w:name w:val="C9392A79AE444520A756CD5A0A759D57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6E8142B5F5481E84E4313298401D114">
    <w:name w:val="E36E8142B5F5481E84E4313298401D11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4">
    <w:name w:val="F75A8612240146E4AEE1B947B60685A2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680352282146F9BB0709E55C07645D5">
    <w:name w:val="60680352282146F9BB0709E55C07645D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AC9522370E457AA8CEB39BDB98B41D5">
    <w:name w:val="AFAC9522370E457AA8CEB39BDB98B41D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D3312C54B3E4FC3A18EE29268C5E10E5">
    <w:name w:val="FD3312C54B3E4FC3A18EE29268C5E10E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4BD8A18E2E41A8A39351EF525747F75">
    <w:name w:val="D64BD8A18E2E41A8A39351EF525747F7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A4C1AD2918C47A0AEEE6E0B522199E95">
    <w:name w:val="BA4C1AD2918C47A0AEEE6E0B522199E9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5B013C29D144FCBE311EC37286FE185">
    <w:name w:val="425B013C29D144FCBE311EC37286FE18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DFB98B3672045FD89CFAA2B1C132E375">
    <w:name w:val="DDFB98B3672045FD89CFAA2B1C132E37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5">
    <w:name w:val="94924CE919624B30AADC660A62D81EC1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4B83571CCD54741873654C4E49B65B35">
    <w:name w:val="D4B83571CCD54741873654C4E49B65B3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5">
    <w:name w:val="94879AB324DF480187F8D35873090C50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5">
    <w:name w:val="EB73419AACC74DF38A0085BFCFCCDF80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5">
    <w:name w:val="10B27531B4294694B697BCA958BF87A3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5">
    <w:name w:val="6EFDD7D08F7447F69939FE726EC2C22C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5">
    <w:name w:val="C9392A79AE444520A756CD5A0A759D57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6E8142B5F5481E84E4313298401D115">
    <w:name w:val="E36E8142B5F5481E84E4313298401D11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5">
    <w:name w:val="F75A8612240146E4AEE1B947B60685A2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EDDABEBEAE45D0B423F2F5D5F4BA5B">
    <w:name w:val="60EDDABEBEAE45D0B423F2F5D5F4BA5B"/>
  </w:style>
  <w:style w:type="paragraph" w:customStyle="1" w:styleId="0D3632B9F0C74A3F910328BB48CFA4D7">
    <w:name w:val="0D3632B9F0C74A3F910328BB48CFA4D7"/>
  </w:style>
  <w:style w:type="paragraph" w:customStyle="1" w:styleId="8AA04AC11B3B439AA42DD8EAFCBDC2EA">
    <w:name w:val="8AA04AC11B3B439AA42DD8EAFCBDC2EA"/>
  </w:style>
  <w:style w:type="paragraph" w:customStyle="1" w:styleId="303981C605F74C3CBE5DD2D02A237C2A">
    <w:name w:val="303981C605F74C3CBE5DD2D02A237C2A"/>
  </w:style>
  <w:style w:type="paragraph" w:customStyle="1" w:styleId="1C5042C7E0A1426789E8420A2670FD02">
    <w:name w:val="1C5042C7E0A1426789E8420A2670FD02"/>
  </w:style>
  <w:style w:type="paragraph" w:customStyle="1" w:styleId="A3E984CD8C174ECA94A0D61B89966CA0">
    <w:name w:val="A3E984CD8C174ECA94A0D61B89966CA0"/>
  </w:style>
  <w:style w:type="paragraph" w:customStyle="1" w:styleId="A705BA5902CC47BCAEF05FF619946210">
    <w:name w:val="A705BA5902CC47BCAEF05FF619946210"/>
  </w:style>
  <w:style w:type="paragraph" w:customStyle="1" w:styleId="8E0A033EF04744F6846EA547B4FB198C">
    <w:name w:val="8E0A033EF04744F6846EA547B4FB198C"/>
  </w:style>
  <w:style w:type="paragraph" w:customStyle="1" w:styleId="1F23A3E8B8A04C299F7AB3896612036E">
    <w:name w:val="1F23A3E8B8A04C299F7AB3896612036E"/>
  </w:style>
  <w:style w:type="paragraph" w:customStyle="1" w:styleId="3296A91DA9D44F1C99D1D9D1A7E0B3BA">
    <w:name w:val="3296A91DA9D44F1C99D1D9D1A7E0B3BA"/>
  </w:style>
  <w:style w:type="paragraph" w:customStyle="1" w:styleId="B2C82F8A53394C598F5AD3AAE2F0D9A0">
    <w:name w:val="B2C82F8A53394C598F5AD3AAE2F0D9A0"/>
  </w:style>
  <w:style w:type="paragraph" w:customStyle="1" w:styleId="955DB60B481E4DFAA7A281B7B074EE81">
    <w:name w:val="955DB60B481E4DFAA7A281B7B074EE81"/>
  </w:style>
  <w:style w:type="paragraph" w:customStyle="1" w:styleId="4B81DEB4B7D34A1794458E8B7127D54E">
    <w:name w:val="4B81DEB4B7D34A1794458E8B7127D54E"/>
  </w:style>
  <w:style w:type="paragraph" w:customStyle="1" w:styleId="235CBC902128483C84F60C08ECFA0E67">
    <w:name w:val="235CBC902128483C84F60C08ECFA0E67"/>
  </w:style>
  <w:style w:type="paragraph" w:customStyle="1" w:styleId="46D605852B564D15A116862B973AD2F1">
    <w:name w:val="46D605852B564D15A116862B973AD2F1"/>
  </w:style>
  <w:style w:type="paragraph" w:customStyle="1" w:styleId="834B274BABE24EC9A4EA255469EC28F9">
    <w:name w:val="834B274BABE24EC9A4EA255469EC28F9"/>
  </w:style>
  <w:style w:type="paragraph" w:customStyle="1" w:styleId="DBEA58698FE549B39097F063377FDBF4">
    <w:name w:val="DBEA58698FE549B39097F063377FDBF4"/>
  </w:style>
  <w:style w:type="paragraph" w:customStyle="1" w:styleId="E9C4C231E872482481F0D2A4702D1036">
    <w:name w:val="E9C4C231E872482481F0D2A4702D1036"/>
  </w:style>
  <w:style w:type="paragraph" w:customStyle="1" w:styleId="0096FEBA45734B11BA28F16B80C3B64D">
    <w:name w:val="0096FEBA45734B11BA28F16B80C3B64D"/>
  </w:style>
  <w:style w:type="paragraph" w:customStyle="1" w:styleId="A21F4C226CF444A6A9C31B5893D04C24">
    <w:name w:val="A21F4C226CF444A6A9C31B5893D04C24"/>
  </w:style>
  <w:style w:type="paragraph" w:customStyle="1" w:styleId="8DCD25EA7BCB42DA83CEA387E9791594">
    <w:name w:val="8DCD25EA7BCB42DA83CEA387E9791594"/>
  </w:style>
  <w:style w:type="paragraph" w:customStyle="1" w:styleId="36B2AC1D71704E0497117A0EB44A9C14">
    <w:name w:val="36B2AC1D71704E0497117A0EB44A9C14"/>
  </w:style>
  <w:style w:type="paragraph" w:customStyle="1" w:styleId="B33EEEC3AD7A46848CDB61CE23192BE4">
    <w:name w:val="B33EEEC3AD7A46848CDB61CE23192BE4"/>
  </w:style>
  <w:style w:type="paragraph" w:customStyle="1" w:styleId="0AA312F73B224EAFA8BBB1C07EC687E4">
    <w:name w:val="0AA312F73B224EAFA8BBB1C07EC687E4"/>
  </w:style>
  <w:style w:type="paragraph" w:customStyle="1" w:styleId="F0152A890F3048D0B5D3EE516B1A0B67">
    <w:name w:val="F0152A890F3048D0B5D3EE516B1A0B67"/>
  </w:style>
  <w:style w:type="paragraph" w:customStyle="1" w:styleId="E5A5A1046787434A915B089F43426E82">
    <w:name w:val="E5A5A1046787434A915B089F43426E82"/>
  </w:style>
  <w:style w:type="paragraph" w:customStyle="1" w:styleId="5B7049C4D2EE4171A0B60FFA9D4FA109">
    <w:name w:val="5B7049C4D2EE4171A0B60FFA9D4FA109"/>
  </w:style>
  <w:style w:type="paragraph" w:customStyle="1" w:styleId="BB584195FA82426FA00F988A32FA4AD3">
    <w:name w:val="BB584195FA82426FA00F988A32FA4AD3"/>
  </w:style>
  <w:style w:type="paragraph" w:customStyle="1" w:styleId="3B460D68F9F24B16B10745614FA19DD7">
    <w:name w:val="3B460D68F9F24B16B10745614FA19DD7"/>
  </w:style>
  <w:style w:type="paragraph" w:customStyle="1" w:styleId="9E5613EBDFCC4ECA9DEA857D74798C43">
    <w:name w:val="9E5613EBDFCC4ECA9DEA857D74798C43"/>
  </w:style>
  <w:style w:type="paragraph" w:customStyle="1" w:styleId="08087E1D272E4C0586C21D152FFDB7EE">
    <w:name w:val="08087E1D272E4C0586C21D152FFDB7EE"/>
  </w:style>
  <w:style w:type="paragraph" w:customStyle="1" w:styleId="29C7BA8BE985494884579A122B3FEE47">
    <w:name w:val="29C7BA8BE985494884579A122B3FEE47"/>
  </w:style>
  <w:style w:type="paragraph" w:customStyle="1" w:styleId="73FCF39BFC1747C8B15065FD2EF79194">
    <w:name w:val="73FCF39BFC1747C8B15065FD2EF79194"/>
  </w:style>
  <w:style w:type="paragraph" w:customStyle="1" w:styleId="0E35D4BDF9024BC2A6E78C45311040DE">
    <w:name w:val="0E35D4BDF9024BC2A6E78C45311040DE"/>
  </w:style>
  <w:style w:type="paragraph" w:customStyle="1" w:styleId="EE8964D27B0B42B0AD5A41ACA9228DDB">
    <w:name w:val="EE8964D27B0B42B0AD5A41ACA9228DDB"/>
  </w:style>
  <w:style w:type="paragraph" w:customStyle="1" w:styleId="EE4C012AEF8D44ACAB16A832CF78ACB8">
    <w:name w:val="EE4C012AEF8D44ACAB16A832CF78ACB8"/>
  </w:style>
  <w:style w:type="paragraph" w:customStyle="1" w:styleId="16F7AB113C9B4440B3FE158B6151985C">
    <w:name w:val="16F7AB113C9B4440B3FE158B6151985C"/>
  </w:style>
  <w:style w:type="paragraph" w:customStyle="1" w:styleId="B29AD38FFF4C43F19D7BF29995BEB732">
    <w:name w:val="B29AD38FFF4C43F19D7BF29995BEB732"/>
  </w:style>
  <w:style w:type="paragraph" w:customStyle="1" w:styleId="D0ED3BC5A5684129B5228033E1F59B58">
    <w:name w:val="D0ED3BC5A5684129B5228033E1F59B58"/>
  </w:style>
  <w:style w:type="paragraph" w:customStyle="1" w:styleId="92954B267EBE44908EFE74441E2BC062">
    <w:name w:val="92954B267EBE44908EFE74441E2BC062"/>
  </w:style>
  <w:style w:type="paragraph" w:customStyle="1" w:styleId="726EE340686E40FD8534EA725D53C002">
    <w:name w:val="726EE340686E40FD8534EA725D53C002"/>
  </w:style>
  <w:style w:type="paragraph" w:customStyle="1" w:styleId="A38B172305CF46DD8F9CA961E8AEC430">
    <w:name w:val="A38B172305CF46DD8F9CA961E8AEC430"/>
  </w:style>
  <w:style w:type="paragraph" w:customStyle="1" w:styleId="D1133EF149004F7AB55D36C896869CA2">
    <w:name w:val="D1133EF149004F7AB55D36C896869CA2"/>
  </w:style>
  <w:style w:type="paragraph" w:customStyle="1" w:styleId="7A2B722C24F14DC1A18042BE3D272623">
    <w:name w:val="7A2B722C24F14DC1A18042BE3D272623"/>
  </w:style>
  <w:style w:type="paragraph" w:customStyle="1" w:styleId="DAD1DB3910E145AAA49DFCF1058EB677">
    <w:name w:val="DAD1DB3910E145AAA49DFCF1058EB677"/>
  </w:style>
  <w:style w:type="paragraph" w:customStyle="1" w:styleId="5065E4E1F5A8415D928EFE587DA29B55">
    <w:name w:val="5065E4E1F5A8415D928EFE587DA29B55"/>
  </w:style>
  <w:style w:type="paragraph" w:customStyle="1" w:styleId="51A18A3974A5453C9F04708B82C3F7A3">
    <w:name w:val="51A18A3974A5453C9F04708B82C3F7A3"/>
  </w:style>
  <w:style w:type="paragraph" w:customStyle="1" w:styleId="C917E738D12B44118F6E110713F87AE7">
    <w:name w:val="C917E738D12B44118F6E110713F87AE7"/>
  </w:style>
  <w:style w:type="paragraph" w:customStyle="1" w:styleId="F69365F10D124E64A93EB04D679A454B">
    <w:name w:val="F69365F10D124E64A93EB04D679A454B"/>
  </w:style>
  <w:style w:type="paragraph" w:customStyle="1" w:styleId="5A224DF6954A429FB00DA160E47DACF2">
    <w:name w:val="5A224DF6954A429FB00DA160E47DACF2"/>
  </w:style>
  <w:style w:type="paragraph" w:customStyle="1" w:styleId="2CA0F07356D94CC9A0CB5FF4A3489A64">
    <w:name w:val="2CA0F07356D94CC9A0CB5FF4A3489A64"/>
  </w:style>
  <w:style w:type="paragraph" w:customStyle="1" w:styleId="E5D580B0F1CF434B85BD755D83106651">
    <w:name w:val="E5D580B0F1CF434B85BD755D83106651"/>
  </w:style>
  <w:style w:type="paragraph" w:customStyle="1" w:styleId="FE390F63B814447EB6A764A562E631EB">
    <w:name w:val="FE390F63B814447EB6A764A562E631EB"/>
  </w:style>
  <w:style w:type="paragraph" w:customStyle="1" w:styleId="38203FA6561B4854B6851A617AEBAA16">
    <w:name w:val="38203FA6561B4854B6851A617AEBAA16"/>
  </w:style>
  <w:style w:type="paragraph" w:customStyle="1" w:styleId="184E19213FBF4FD5BC7211BEE107D1D9">
    <w:name w:val="184E19213FBF4FD5BC7211BEE107D1D9"/>
  </w:style>
  <w:style w:type="paragraph" w:customStyle="1" w:styleId="67F203CFFC9E4EA6AFCB6922530EB31A">
    <w:name w:val="67F203CFFC9E4EA6AFCB6922530EB31A"/>
  </w:style>
  <w:style w:type="paragraph" w:customStyle="1" w:styleId="26648BCD3B57421AADFE1E887F2066B7">
    <w:name w:val="26648BCD3B57421AADFE1E887F2066B7"/>
  </w:style>
  <w:style w:type="paragraph" w:customStyle="1" w:styleId="F1B38B5ACF2C4E01A64586A5C385532A">
    <w:name w:val="F1B38B5ACF2C4E01A64586A5C385532A"/>
  </w:style>
  <w:style w:type="paragraph" w:customStyle="1" w:styleId="F430F0E7FC36429EB0214BFB70E6BAEA">
    <w:name w:val="F430F0E7FC36429EB0214BFB70E6BAEA"/>
  </w:style>
  <w:style w:type="paragraph" w:customStyle="1" w:styleId="49831E98ADF441A7B0DA995412EFAD91">
    <w:name w:val="49831E98ADF441A7B0DA995412EFAD91"/>
  </w:style>
  <w:style w:type="paragraph" w:customStyle="1" w:styleId="911D3007127B480B9B3D45E3D4597507">
    <w:name w:val="911D3007127B480B9B3D45E3D4597507"/>
  </w:style>
  <w:style w:type="paragraph" w:customStyle="1" w:styleId="D4F74A2C5A3545529C18452FB1AE5C04">
    <w:name w:val="D4F74A2C5A3545529C18452FB1AE5C04"/>
  </w:style>
  <w:style w:type="paragraph" w:customStyle="1" w:styleId="FEF0BA4E34B047A4BD999B98BA39AF61">
    <w:name w:val="FEF0BA4E34B047A4BD999B98BA39AF61"/>
  </w:style>
  <w:style w:type="paragraph" w:customStyle="1" w:styleId="116ECF3794424B8D974318DCBCD0CCAB">
    <w:name w:val="116ECF3794424B8D974318DCBCD0CCAB"/>
  </w:style>
  <w:style w:type="paragraph" w:customStyle="1" w:styleId="3DBF923634394B9397850C2D362F1751">
    <w:name w:val="3DBF923634394B9397850C2D362F1751"/>
  </w:style>
  <w:style w:type="paragraph" w:customStyle="1" w:styleId="414A4BD1B1364762A2BDDBC9CAA22213">
    <w:name w:val="414A4BD1B1364762A2BDDBC9CAA22213"/>
  </w:style>
  <w:style w:type="paragraph" w:customStyle="1" w:styleId="F7E0A8CBCF1848559BB4761E27F14AD6">
    <w:name w:val="F7E0A8CBCF1848559BB4761E27F14AD6"/>
  </w:style>
  <w:style w:type="paragraph" w:customStyle="1" w:styleId="6BA07BEC1CE24A7CAA0D4C7D10CC4E0F">
    <w:name w:val="6BA07BEC1CE24A7CAA0D4C7D10CC4E0F"/>
  </w:style>
  <w:style w:type="paragraph" w:customStyle="1" w:styleId="7141BD1CB04E4AB1924406FDBD03414E">
    <w:name w:val="7141BD1CB04E4AB1924406FDBD03414E"/>
  </w:style>
  <w:style w:type="paragraph" w:customStyle="1" w:styleId="2F262CD7D98E41968E12F82AE3297F44">
    <w:name w:val="2F262CD7D98E41968E12F82AE3297F44"/>
  </w:style>
  <w:style w:type="paragraph" w:customStyle="1" w:styleId="A203A6AD15AB46C3AD5E308007698F49">
    <w:name w:val="A203A6AD15AB46C3AD5E308007698F49"/>
  </w:style>
  <w:style w:type="paragraph" w:customStyle="1" w:styleId="BE4A69CCAFA044A88598EF4AFFCDD8A5">
    <w:name w:val="BE4A69CCAFA044A88598EF4AFFCDD8A5"/>
  </w:style>
  <w:style w:type="paragraph" w:customStyle="1" w:styleId="B564A47859EB475B92C032A012EDB91A">
    <w:name w:val="B564A47859EB475B92C032A012EDB91A"/>
  </w:style>
  <w:style w:type="paragraph" w:customStyle="1" w:styleId="027171E00E0C4C8C83CC8E4265E44D72">
    <w:name w:val="027171E00E0C4C8C83CC8E4265E44D72"/>
  </w:style>
  <w:style w:type="paragraph" w:customStyle="1" w:styleId="516BCDC3CF4247F2A9F19F78788DB098">
    <w:name w:val="516BCDC3CF4247F2A9F19F78788DB098"/>
  </w:style>
  <w:style w:type="paragraph" w:customStyle="1" w:styleId="1FC320A26C3A4A7DAE5A77C560C015AC">
    <w:name w:val="1FC320A26C3A4A7DAE5A77C560C015AC"/>
  </w:style>
  <w:style w:type="paragraph" w:customStyle="1" w:styleId="4C2C47F9997649CDB409EF286D97681E">
    <w:name w:val="4C2C47F9997649CDB409EF286D97681E"/>
  </w:style>
  <w:style w:type="paragraph" w:customStyle="1" w:styleId="BA1F121B80FA447B890338DE430F42B1">
    <w:name w:val="BA1F121B80FA447B890338DE430F42B1"/>
  </w:style>
  <w:style w:type="paragraph" w:customStyle="1" w:styleId="52CDFA8951E84E0389144F0C381672A1">
    <w:name w:val="52CDFA8951E84E0389144F0C381672A1"/>
  </w:style>
  <w:style w:type="paragraph" w:customStyle="1" w:styleId="79F360A1B284437AA29FAA549975597C">
    <w:name w:val="79F360A1B284437AA29FAA549975597C"/>
  </w:style>
  <w:style w:type="paragraph" w:customStyle="1" w:styleId="58F98F0382EE499BBCA43BFA8BCAFAAE">
    <w:name w:val="58F98F0382EE499BBCA43BFA8BCAFAAE"/>
  </w:style>
  <w:style w:type="paragraph" w:customStyle="1" w:styleId="56915DCBA78D45639D6E9B7C557315E7">
    <w:name w:val="56915DCBA78D45639D6E9B7C557315E7"/>
  </w:style>
  <w:style w:type="paragraph" w:customStyle="1" w:styleId="DA744B6AFBD34A10A29E989CF3A1B8C2">
    <w:name w:val="DA744B6AFBD34A10A29E989CF3A1B8C2"/>
  </w:style>
  <w:style w:type="paragraph" w:customStyle="1" w:styleId="2D451D7DD64946229844F0BAC817D45D">
    <w:name w:val="2D451D7DD64946229844F0BAC817D45D"/>
  </w:style>
  <w:style w:type="paragraph" w:customStyle="1" w:styleId="A1195F78DA3C4D1BB5CA0B89DFC53EE2">
    <w:name w:val="A1195F78DA3C4D1BB5CA0B89DFC53EE2"/>
  </w:style>
  <w:style w:type="paragraph" w:customStyle="1" w:styleId="88671C49713D4CE88169526A8BD55929">
    <w:name w:val="88671C49713D4CE88169526A8BD55929"/>
  </w:style>
  <w:style w:type="paragraph" w:customStyle="1" w:styleId="485EB3E2243343C9BA20B5661A9F3F0B">
    <w:name w:val="485EB3E2243343C9BA20B5661A9F3F0B"/>
  </w:style>
  <w:style w:type="paragraph" w:customStyle="1" w:styleId="B359D9B6B33D4B88858F345532A2A900">
    <w:name w:val="B359D9B6B33D4B88858F345532A2A900"/>
  </w:style>
  <w:style w:type="paragraph" w:customStyle="1" w:styleId="9A788384C8604C65BA857707BC760E85">
    <w:name w:val="9A788384C8604C65BA857707BC760E85"/>
  </w:style>
  <w:style w:type="paragraph" w:customStyle="1" w:styleId="6BAFB0BCC52B4A63B30D11760642FD39">
    <w:name w:val="6BAFB0BCC52B4A63B30D11760642FD39"/>
  </w:style>
  <w:style w:type="paragraph" w:customStyle="1" w:styleId="24D345AC1AD54041861FAF192744E978">
    <w:name w:val="24D345AC1AD54041861FAF192744E978"/>
  </w:style>
  <w:style w:type="paragraph" w:customStyle="1" w:styleId="3B39B3B0929E4795BE7CDED33084DF69">
    <w:name w:val="3B39B3B0929E4795BE7CDED33084DF69"/>
  </w:style>
  <w:style w:type="paragraph" w:customStyle="1" w:styleId="7543136B3A744235AD8ABE1CC216B624">
    <w:name w:val="7543136B3A744235AD8ABE1CC216B624"/>
  </w:style>
  <w:style w:type="paragraph" w:customStyle="1" w:styleId="84D51E4F6D344153B66496D00DC85F21">
    <w:name w:val="84D51E4F6D344153B66496D00DC85F21"/>
  </w:style>
  <w:style w:type="paragraph" w:customStyle="1" w:styleId="F433D44C18BE400BA8BAB0CC3506BCFD">
    <w:name w:val="F433D44C18BE400BA8BAB0CC3506BCFD"/>
  </w:style>
  <w:style w:type="paragraph" w:customStyle="1" w:styleId="4A4FAD2BCCC1497AA9406BAC3EEF231F">
    <w:name w:val="4A4FAD2BCCC1497AA9406BAC3EEF231F"/>
  </w:style>
  <w:style w:type="paragraph" w:customStyle="1" w:styleId="C08A63D661EE406BA38EA04BEF461BDC">
    <w:name w:val="C08A63D661EE406BA38EA04BEF461BDC"/>
  </w:style>
  <w:style w:type="paragraph" w:customStyle="1" w:styleId="CD75DA8F86534EDFAD51CA374A81719B">
    <w:name w:val="CD75DA8F86534EDFAD51CA374A81719B"/>
  </w:style>
  <w:style w:type="paragraph" w:customStyle="1" w:styleId="1D0CE5F39DA946FBB7FC8C8340B2459F">
    <w:name w:val="1D0CE5F39DA946FBB7FC8C8340B2459F"/>
  </w:style>
  <w:style w:type="paragraph" w:customStyle="1" w:styleId="4E8EEAD1C10F45949B81112982039BD0">
    <w:name w:val="4E8EEAD1C10F45949B81112982039BD0"/>
  </w:style>
  <w:style w:type="paragraph" w:customStyle="1" w:styleId="8B72653F8D284E8A8E691FD784B2488B">
    <w:name w:val="8B72653F8D284E8A8E691FD784B2488B"/>
  </w:style>
  <w:style w:type="paragraph" w:customStyle="1" w:styleId="E381240D5A114C99A0E292581A25E727">
    <w:name w:val="E381240D5A114C99A0E292581A25E727"/>
  </w:style>
  <w:style w:type="paragraph" w:customStyle="1" w:styleId="7A628B47495945F3B21B7E82556F9C81">
    <w:name w:val="7A628B47495945F3B21B7E82556F9C81"/>
  </w:style>
  <w:style w:type="paragraph" w:customStyle="1" w:styleId="AC28DFC9D27A40FF8CD3CA9D1FF6BFE8">
    <w:name w:val="AC28DFC9D27A40FF8CD3CA9D1FF6BFE8"/>
  </w:style>
  <w:style w:type="paragraph" w:customStyle="1" w:styleId="A7B75738351E4E76BF6D8CDF46EAD173">
    <w:name w:val="A7B75738351E4E76BF6D8CDF46EAD173"/>
  </w:style>
  <w:style w:type="paragraph" w:customStyle="1" w:styleId="47BAB7EC72F94EC1868CA29FFBEFCDC1">
    <w:name w:val="47BAB7EC72F94EC1868CA29FFBEFCDC1"/>
  </w:style>
  <w:style w:type="paragraph" w:customStyle="1" w:styleId="C58E9D753F994788924DF82519298314">
    <w:name w:val="C58E9D753F994788924DF82519298314"/>
  </w:style>
  <w:style w:type="paragraph" w:customStyle="1" w:styleId="9666F5B3CDF44BD5A95780E996158097">
    <w:name w:val="9666F5B3CDF44BD5A95780E996158097"/>
  </w:style>
  <w:style w:type="paragraph" w:customStyle="1" w:styleId="8191714B459640FBA1431E51319FB1A7">
    <w:name w:val="8191714B459640FBA1431E51319FB1A7"/>
  </w:style>
  <w:style w:type="paragraph" w:customStyle="1" w:styleId="0CB3692B8DC94B90A33A77EECBECB31A">
    <w:name w:val="0CB3692B8DC94B90A33A77EECBECB31A"/>
  </w:style>
  <w:style w:type="paragraph" w:customStyle="1" w:styleId="19D04053B6F14355B6CAE2D222EB2DC4">
    <w:name w:val="19D04053B6F14355B6CAE2D222EB2DC4"/>
  </w:style>
  <w:style w:type="paragraph" w:customStyle="1" w:styleId="0E8AD61D46154732A3B60A89804004A0">
    <w:name w:val="0E8AD61D46154732A3B60A89804004A0"/>
  </w:style>
  <w:style w:type="paragraph" w:customStyle="1" w:styleId="6839492EBA8645AEAA75732C2AE9D47A">
    <w:name w:val="6839492EBA8645AEAA75732C2AE9D47A"/>
  </w:style>
  <w:style w:type="paragraph" w:customStyle="1" w:styleId="38609CDEB1D14ABC97DD902A6289460A">
    <w:name w:val="38609CDEB1D14ABC97DD902A6289460A"/>
  </w:style>
  <w:style w:type="paragraph" w:customStyle="1" w:styleId="8415342CC7B04DAB9CB00C45B1616951">
    <w:name w:val="8415342CC7B04DAB9CB00C45B1616951"/>
  </w:style>
  <w:style w:type="paragraph" w:customStyle="1" w:styleId="1C143BE096C34D75BD60BFD4F88B64BC">
    <w:name w:val="1C143BE096C34D75BD60BFD4F88B64BC"/>
  </w:style>
  <w:style w:type="paragraph" w:customStyle="1" w:styleId="3A16DC17209341988719209C8E14EE5F">
    <w:name w:val="3A16DC17209341988719209C8E14EE5F"/>
  </w:style>
  <w:style w:type="paragraph" w:customStyle="1" w:styleId="6D9519B6E6CB47CD95B5E0AD8ECA3D23">
    <w:name w:val="6D9519B6E6CB47CD95B5E0AD8ECA3D23"/>
  </w:style>
  <w:style w:type="paragraph" w:customStyle="1" w:styleId="D8A6D87508A24F0391B7700A85E4E5D8">
    <w:name w:val="D8A6D87508A24F0391B7700A85E4E5D8"/>
  </w:style>
  <w:style w:type="paragraph" w:customStyle="1" w:styleId="447A7E97E17A41F7A4856EE3A90D105A">
    <w:name w:val="447A7E97E17A41F7A4856EE3A90D105A"/>
  </w:style>
  <w:style w:type="paragraph" w:customStyle="1" w:styleId="C17977811727484594A0FCAF8633261F">
    <w:name w:val="C17977811727484594A0FCAF8633261F"/>
  </w:style>
  <w:style w:type="paragraph" w:customStyle="1" w:styleId="D6B21E995FDE4D1BBAA86FE47BC76051">
    <w:name w:val="D6B21E995FDE4D1BBAA86FE47BC76051"/>
  </w:style>
  <w:style w:type="paragraph" w:customStyle="1" w:styleId="D2A1FEA597C14280872B9C64994CE1F5">
    <w:name w:val="D2A1FEA597C14280872B9C64994CE1F5"/>
  </w:style>
  <w:style w:type="paragraph" w:customStyle="1" w:styleId="21AF7841B7264034A3268DF12EF0B0AC">
    <w:name w:val="21AF7841B7264034A3268DF12EF0B0AC"/>
  </w:style>
  <w:style w:type="paragraph" w:customStyle="1" w:styleId="E6025A7FDD7342EC85CEE583873ED9F7">
    <w:name w:val="E6025A7FDD7342EC85CEE583873ED9F7"/>
  </w:style>
  <w:style w:type="paragraph" w:customStyle="1" w:styleId="099DC539C5C9460A8F85F1DE63BBC799">
    <w:name w:val="099DC539C5C9460A8F85F1DE63BBC799"/>
  </w:style>
  <w:style w:type="paragraph" w:customStyle="1" w:styleId="A78444897B004E2496A9DC6E7EC5E72A">
    <w:name w:val="A78444897B004E2496A9DC6E7EC5E72A"/>
  </w:style>
  <w:style w:type="paragraph" w:customStyle="1" w:styleId="CA4B93BB96064FD998CCFA4D4CC34182">
    <w:name w:val="CA4B93BB96064FD998CCFA4D4CC34182"/>
  </w:style>
  <w:style w:type="paragraph" w:customStyle="1" w:styleId="C999D885EE4A4A57BB33E77F067B7106">
    <w:name w:val="C999D885EE4A4A57BB33E77F067B7106"/>
  </w:style>
  <w:style w:type="paragraph" w:customStyle="1" w:styleId="50FB061A069E4C41BD5E0AFEF965848A">
    <w:name w:val="50FB061A069E4C41BD5E0AFEF965848A"/>
  </w:style>
  <w:style w:type="paragraph" w:customStyle="1" w:styleId="B561D7FEBF7F441AB7730B6E3E9240B2">
    <w:name w:val="B561D7FEBF7F441AB7730B6E3E9240B2"/>
  </w:style>
  <w:style w:type="paragraph" w:customStyle="1" w:styleId="36ACCDE6F3AB488A8D866021235D654F">
    <w:name w:val="36ACCDE6F3AB488A8D866021235D654F"/>
  </w:style>
  <w:style w:type="paragraph" w:customStyle="1" w:styleId="9DDCBE909E7342499CE0205E33FB9929">
    <w:name w:val="9DDCBE909E7342499CE0205E33FB9929"/>
  </w:style>
  <w:style w:type="paragraph" w:customStyle="1" w:styleId="E04C631F851E49EB835CAA3D5ADFB468">
    <w:name w:val="E04C631F851E49EB835CAA3D5ADFB468"/>
  </w:style>
  <w:style w:type="paragraph" w:customStyle="1" w:styleId="6149F5D9C3074CE2AF2768ED9A54EC77">
    <w:name w:val="6149F5D9C3074CE2AF2768ED9A54EC77"/>
  </w:style>
  <w:style w:type="paragraph" w:customStyle="1" w:styleId="623059206C164697AC314ECDB9B9C5D7">
    <w:name w:val="623059206C164697AC314ECDB9B9C5D7"/>
  </w:style>
  <w:style w:type="paragraph" w:customStyle="1" w:styleId="D201E318E363415B9E2091AFB5A0A989">
    <w:name w:val="D201E318E363415B9E2091AFB5A0A989"/>
  </w:style>
  <w:style w:type="paragraph" w:customStyle="1" w:styleId="A1AC917EF26A473AB7E68C95F5124548">
    <w:name w:val="A1AC917EF26A473AB7E68C95F5124548"/>
  </w:style>
  <w:style w:type="paragraph" w:customStyle="1" w:styleId="178FCE60784B4D5EA6E71099A904A06D">
    <w:name w:val="178FCE60784B4D5EA6E71099A904A06D"/>
  </w:style>
  <w:style w:type="paragraph" w:customStyle="1" w:styleId="4EDCA39D9C164E2784625EB0CDBB027F">
    <w:name w:val="4EDCA39D9C164E2784625EB0CDBB027F"/>
  </w:style>
  <w:style w:type="paragraph" w:customStyle="1" w:styleId="63C2CA51F9FA43B0A711890145CF416C">
    <w:name w:val="63C2CA51F9FA43B0A711890145CF416C"/>
  </w:style>
  <w:style w:type="paragraph" w:customStyle="1" w:styleId="1C38E11C8C4F4D58BC13D5556DE6AF88">
    <w:name w:val="1C38E11C8C4F4D58BC13D5556DE6AF88"/>
  </w:style>
  <w:style w:type="paragraph" w:customStyle="1" w:styleId="E15EE7C649D94B5CBA1FDD49DA9BF7FC">
    <w:name w:val="E15EE7C649D94B5CBA1FDD49DA9BF7FC"/>
  </w:style>
  <w:style w:type="paragraph" w:customStyle="1" w:styleId="88AF7632BEF149F88BBED0E219704AF5">
    <w:name w:val="88AF7632BEF149F88BBED0E219704AF5"/>
  </w:style>
  <w:style w:type="paragraph" w:customStyle="1" w:styleId="F9A5848454D34AFBA8386A480093FBEF">
    <w:name w:val="F9A5848454D34AFBA8386A480093FBEF"/>
  </w:style>
  <w:style w:type="paragraph" w:customStyle="1" w:styleId="E1E1BDEB197A441FAA47D2091A2F682B">
    <w:name w:val="E1E1BDEB197A441FAA47D2091A2F682B"/>
  </w:style>
  <w:style w:type="paragraph" w:customStyle="1" w:styleId="A724D9E4D82B45FBAE41D73B1033C202">
    <w:name w:val="A724D9E4D82B45FBAE41D73B1033C202"/>
  </w:style>
  <w:style w:type="paragraph" w:customStyle="1" w:styleId="6B6E00D5454D42668FB4F1489AAD7AD9">
    <w:name w:val="6B6E00D5454D42668FB4F1489AAD7AD9"/>
  </w:style>
  <w:style w:type="paragraph" w:customStyle="1" w:styleId="C4821DA598774F888CC2AA7CAB4525E8">
    <w:name w:val="C4821DA598774F888CC2AA7CAB4525E8"/>
  </w:style>
  <w:style w:type="paragraph" w:customStyle="1" w:styleId="1BA2C527F49C4C6594070998C2727E37">
    <w:name w:val="1BA2C527F49C4C6594070998C2727E37"/>
  </w:style>
  <w:style w:type="paragraph" w:customStyle="1" w:styleId="E5D2C68CEF4344DE8875A62C0652B9D9">
    <w:name w:val="E5D2C68CEF4344DE8875A62C0652B9D9"/>
  </w:style>
  <w:style w:type="paragraph" w:customStyle="1" w:styleId="7DCE16224B8B413F87A6BDFF20808B81">
    <w:name w:val="7DCE16224B8B413F87A6BDFF20808B81"/>
  </w:style>
  <w:style w:type="paragraph" w:customStyle="1" w:styleId="D9A3D25947354785A7FE2DACD4C2897E">
    <w:name w:val="D9A3D25947354785A7FE2DACD4C2897E"/>
  </w:style>
  <w:style w:type="paragraph" w:customStyle="1" w:styleId="D93A0242DAD54DBFA95469180D2CE303">
    <w:name w:val="D93A0242DAD54DBFA95469180D2CE303"/>
  </w:style>
  <w:style w:type="paragraph" w:customStyle="1" w:styleId="16E0DF39B22D477990E82BFD88DC409E">
    <w:name w:val="16E0DF39B22D477990E82BFD88DC409E"/>
  </w:style>
  <w:style w:type="paragraph" w:customStyle="1" w:styleId="0952405086F345A2A6145AA7F5622FC8">
    <w:name w:val="0952405086F345A2A6145AA7F5622FC8"/>
  </w:style>
  <w:style w:type="paragraph" w:customStyle="1" w:styleId="CB9095457F2B4B22AF3CBA5F87E2D76B">
    <w:name w:val="CB9095457F2B4B22AF3CBA5F87E2D76B"/>
  </w:style>
  <w:style w:type="paragraph" w:customStyle="1" w:styleId="503BABB311DC4E57A731EE68DD04498D">
    <w:name w:val="503BABB311DC4E57A731EE68DD04498D"/>
  </w:style>
  <w:style w:type="paragraph" w:customStyle="1" w:styleId="CC64B437166E4B0AAB8EB7C90A5DD227">
    <w:name w:val="CC64B437166E4B0AAB8EB7C90A5DD227"/>
  </w:style>
  <w:style w:type="paragraph" w:customStyle="1" w:styleId="53337C6112794791886488719C62F1F1">
    <w:name w:val="53337C6112794791886488719C62F1F1"/>
  </w:style>
  <w:style w:type="paragraph" w:customStyle="1" w:styleId="15743B31B15B460B999A7BF1FEF6193D">
    <w:name w:val="15743B31B15B460B999A7BF1FEF6193D"/>
  </w:style>
  <w:style w:type="paragraph" w:customStyle="1" w:styleId="EB02EAA703284D2FA548E562FEDF47AF">
    <w:name w:val="EB02EAA703284D2FA548E562FEDF47AF"/>
  </w:style>
  <w:style w:type="paragraph" w:customStyle="1" w:styleId="DAFDB723AB7044F6801F164CA60FB8C6">
    <w:name w:val="DAFDB723AB7044F6801F164CA60FB8C6"/>
  </w:style>
  <w:style w:type="paragraph" w:customStyle="1" w:styleId="E6DAB96276EF45D399E2E8E27E947CEC">
    <w:name w:val="E6DAB96276EF45D399E2E8E27E947CEC"/>
  </w:style>
  <w:style w:type="paragraph" w:customStyle="1" w:styleId="E06D308D5F42474E8B693E323F955EBF">
    <w:name w:val="E06D308D5F42474E8B693E323F955EBF"/>
  </w:style>
  <w:style w:type="paragraph" w:customStyle="1" w:styleId="950EA6672BFC459F99A933F041FE5122">
    <w:name w:val="950EA6672BFC459F99A933F041FE5122"/>
  </w:style>
  <w:style w:type="paragraph" w:customStyle="1" w:styleId="B9255DAE37EB4B1CB9DA228F657955B0">
    <w:name w:val="B9255DAE37EB4B1CB9DA228F657955B0"/>
  </w:style>
  <w:style w:type="paragraph" w:customStyle="1" w:styleId="487F81AD5B5C40A885E5B705FB0D8973">
    <w:name w:val="487F81AD5B5C40A885E5B705FB0D8973"/>
  </w:style>
  <w:style w:type="paragraph" w:customStyle="1" w:styleId="F2AA738F61394D608EB5BA18A587BC8D">
    <w:name w:val="F2AA738F61394D608EB5BA18A587BC8D"/>
  </w:style>
  <w:style w:type="paragraph" w:customStyle="1" w:styleId="DF0AD11CB8624BB39178508F9EC2A66E">
    <w:name w:val="DF0AD11CB8624BB39178508F9EC2A66E"/>
  </w:style>
  <w:style w:type="paragraph" w:customStyle="1" w:styleId="57D0863C15DC47388B5D8743BE91C124">
    <w:name w:val="57D0863C15DC47388B5D8743BE91C124"/>
  </w:style>
  <w:style w:type="paragraph" w:customStyle="1" w:styleId="62509296F163434EBD0772DFE2768E1B">
    <w:name w:val="62509296F163434EBD0772DFE2768E1B"/>
  </w:style>
  <w:style w:type="paragraph" w:customStyle="1" w:styleId="99CD5F09C56549CA8733E20DE781FD2E">
    <w:name w:val="99CD5F09C56549CA8733E20DE781FD2E"/>
  </w:style>
  <w:style w:type="paragraph" w:customStyle="1" w:styleId="7929FFA6140D4CBB960189A57D706D71">
    <w:name w:val="7929FFA6140D4CBB960189A57D706D71"/>
  </w:style>
  <w:style w:type="paragraph" w:customStyle="1" w:styleId="061CDB1A657F46CBAE9F010E23C38AD4">
    <w:name w:val="061CDB1A657F46CBAE9F010E23C38AD4"/>
  </w:style>
  <w:style w:type="paragraph" w:customStyle="1" w:styleId="693A168046984719BCA652A1872021A5">
    <w:name w:val="693A168046984719BCA652A1872021A5"/>
  </w:style>
  <w:style w:type="paragraph" w:customStyle="1" w:styleId="D8564C20594542B5A93D491A41BB59F2">
    <w:name w:val="D8564C20594542B5A93D491A41BB59F2"/>
  </w:style>
  <w:style w:type="paragraph" w:customStyle="1" w:styleId="906CFA130ACA46C38094F0A78E6C63CF">
    <w:name w:val="906CFA130ACA46C38094F0A78E6C63CF"/>
  </w:style>
  <w:style w:type="paragraph" w:customStyle="1" w:styleId="67509D2BE0344642A2F373B3D403CBE6">
    <w:name w:val="67509D2BE0344642A2F373B3D403CBE6"/>
  </w:style>
  <w:style w:type="paragraph" w:customStyle="1" w:styleId="200650CF55E74B7C96F43813D82C2643">
    <w:name w:val="200650CF55E74B7C96F43813D82C2643"/>
  </w:style>
  <w:style w:type="paragraph" w:customStyle="1" w:styleId="7EA5F2A2C0F64E998674263ACB1BEB6A">
    <w:name w:val="7EA5F2A2C0F64E998674263ACB1BEB6A"/>
  </w:style>
  <w:style w:type="paragraph" w:customStyle="1" w:styleId="4BA1F83EE03541D1834AF97BCD587422">
    <w:name w:val="4BA1F83EE03541D1834AF97BCD587422"/>
  </w:style>
  <w:style w:type="paragraph" w:customStyle="1" w:styleId="CFD076DDF9C344F38CC9EF5C35AFE162">
    <w:name w:val="CFD076DDF9C344F38CC9EF5C35AFE162"/>
  </w:style>
  <w:style w:type="paragraph" w:customStyle="1" w:styleId="60A71E1400174319BEF6F99614E2AC21">
    <w:name w:val="60A71E1400174319BEF6F99614E2AC21"/>
  </w:style>
  <w:style w:type="paragraph" w:customStyle="1" w:styleId="E0E5C7D98BB34E9FB3B109DEEBCB0E9C">
    <w:name w:val="E0E5C7D98BB34E9FB3B109DEEBCB0E9C"/>
  </w:style>
  <w:style w:type="paragraph" w:customStyle="1" w:styleId="5BF4818E7EA84152AD1566E9DC34D78D">
    <w:name w:val="5BF4818E7EA84152AD1566E9DC34D78D"/>
  </w:style>
  <w:style w:type="paragraph" w:customStyle="1" w:styleId="84CB731412DA4B389E6B6B070415D211">
    <w:name w:val="84CB731412DA4B389E6B6B070415D211"/>
  </w:style>
  <w:style w:type="paragraph" w:customStyle="1" w:styleId="3DE97288F8C847D18D061D96B18D3BD4">
    <w:name w:val="3DE97288F8C847D18D061D96B18D3BD4"/>
  </w:style>
  <w:style w:type="paragraph" w:customStyle="1" w:styleId="B56EEBBF30C44C7CB0D8078A7F977012">
    <w:name w:val="B56EEBBF30C44C7CB0D8078A7F977012"/>
  </w:style>
  <w:style w:type="paragraph" w:customStyle="1" w:styleId="159B0A1955524A5CA4FA06992ADF8973">
    <w:name w:val="159B0A1955524A5CA4FA06992ADF8973"/>
  </w:style>
  <w:style w:type="paragraph" w:customStyle="1" w:styleId="C52903E3E8D34B07BECB4220D75DDA9A">
    <w:name w:val="C52903E3E8D34B07BECB4220D75DDA9A"/>
  </w:style>
  <w:style w:type="paragraph" w:customStyle="1" w:styleId="F1215BE5100F4386A74AF7F07978B1B0">
    <w:name w:val="F1215BE5100F4386A74AF7F07978B1B0"/>
  </w:style>
  <w:style w:type="paragraph" w:customStyle="1" w:styleId="511C9FFCD8C84D98BA66E632D76E48F0">
    <w:name w:val="511C9FFCD8C84D98BA66E632D76E48F0"/>
  </w:style>
  <w:style w:type="paragraph" w:customStyle="1" w:styleId="01B2773D25624B6888A6688476748424">
    <w:name w:val="01B2773D25624B6888A6688476748424"/>
  </w:style>
  <w:style w:type="paragraph" w:customStyle="1" w:styleId="B1E9E0E0040045CC890C0671F9010325">
    <w:name w:val="B1E9E0E0040045CC890C0671F9010325"/>
  </w:style>
  <w:style w:type="paragraph" w:customStyle="1" w:styleId="DEBE10C83F4747B79FFA6EF2D2D9A55A">
    <w:name w:val="DEBE10C83F4747B79FFA6EF2D2D9A55A"/>
  </w:style>
  <w:style w:type="paragraph" w:customStyle="1" w:styleId="8365920605BF4B948F65BA9055F9B569">
    <w:name w:val="8365920605BF4B948F65BA9055F9B569"/>
  </w:style>
  <w:style w:type="paragraph" w:customStyle="1" w:styleId="AFFEF62F30EB4AD2968B2C1DF49D33DD">
    <w:name w:val="AFFEF62F30EB4AD2968B2C1DF49D33DD"/>
  </w:style>
  <w:style w:type="paragraph" w:customStyle="1" w:styleId="E3AACD720AEB4AFCB49258E2B7F7485D">
    <w:name w:val="E3AACD720AEB4AFCB49258E2B7F7485D"/>
  </w:style>
  <w:style w:type="paragraph" w:customStyle="1" w:styleId="3F164C4DB557419DB53121207153201A">
    <w:name w:val="3F164C4DB557419DB53121207153201A"/>
  </w:style>
  <w:style w:type="paragraph" w:customStyle="1" w:styleId="4440F3F8404F42C3B5D7ED8FDA3166D7">
    <w:name w:val="4440F3F8404F42C3B5D7ED8FDA3166D7"/>
  </w:style>
  <w:style w:type="paragraph" w:customStyle="1" w:styleId="B285FFCA6CF8437C95BCBA2510DD322B">
    <w:name w:val="B285FFCA6CF8437C95BCBA2510DD322B"/>
  </w:style>
  <w:style w:type="paragraph" w:customStyle="1" w:styleId="EC1A92195E13482B8A55FB07573503DB">
    <w:name w:val="EC1A92195E13482B8A55FB07573503DB"/>
  </w:style>
  <w:style w:type="paragraph" w:customStyle="1" w:styleId="7DF8BB24ACAE408D9FE7B15D451FA241">
    <w:name w:val="7DF8BB24ACAE408D9FE7B15D451FA241"/>
  </w:style>
  <w:style w:type="paragraph" w:customStyle="1" w:styleId="6206A81DEC12477DA304E9067ECDBE6B">
    <w:name w:val="6206A81DEC12477DA304E9067ECDBE6B"/>
  </w:style>
  <w:style w:type="paragraph" w:customStyle="1" w:styleId="0F237F35D7EF41C1BB9909C3FDE77165">
    <w:name w:val="0F237F35D7EF41C1BB9909C3FDE77165"/>
  </w:style>
  <w:style w:type="paragraph" w:customStyle="1" w:styleId="6352D521C0864AAD9291FEB4E87AE8CE">
    <w:name w:val="6352D521C0864AAD9291FEB4E87AE8CE"/>
  </w:style>
  <w:style w:type="paragraph" w:customStyle="1" w:styleId="9818D699D01E4FB187363EBE05108213">
    <w:name w:val="9818D699D01E4FB187363EBE05108213"/>
  </w:style>
  <w:style w:type="paragraph" w:customStyle="1" w:styleId="C1998B21D2144B45856CED6783A16C88">
    <w:name w:val="C1998B21D2144B45856CED6783A16C88"/>
  </w:style>
  <w:style w:type="paragraph" w:customStyle="1" w:styleId="7B88B3C2DCD74DA785F02B6950833E47">
    <w:name w:val="7B88B3C2DCD74DA785F02B6950833E47"/>
  </w:style>
  <w:style w:type="paragraph" w:customStyle="1" w:styleId="B440DCDDC2044A2690838A0F02567868">
    <w:name w:val="B440DCDDC2044A2690838A0F02567868"/>
  </w:style>
  <w:style w:type="paragraph" w:customStyle="1" w:styleId="5616E8208C48429BB665D631189A8024">
    <w:name w:val="5616E8208C48429BB665D631189A8024"/>
  </w:style>
  <w:style w:type="paragraph" w:customStyle="1" w:styleId="AAACB9D4FB0143769A8C73DF256FFCD9">
    <w:name w:val="AAACB9D4FB0143769A8C73DF256FFCD9"/>
  </w:style>
  <w:style w:type="paragraph" w:customStyle="1" w:styleId="FB44ECF951164A1E82670919B0E8809C">
    <w:name w:val="FB44ECF951164A1E82670919B0E8809C"/>
  </w:style>
  <w:style w:type="paragraph" w:customStyle="1" w:styleId="F2A0131BFCB849B0B07C7F657038D122">
    <w:name w:val="F2A0131BFCB849B0B07C7F657038D122"/>
  </w:style>
  <w:style w:type="paragraph" w:customStyle="1" w:styleId="C4A530DE1DE7473E9C833D0C346C3481">
    <w:name w:val="C4A530DE1DE7473E9C833D0C346C3481"/>
  </w:style>
  <w:style w:type="paragraph" w:customStyle="1" w:styleId="54E15E781FA949328961E7F3952E192C">
    <w:name w:val="54E15E781FA949328961E7F3952E192C"/>
  </w:style>
  <w:style w:type="paragraph" w:customStyle="1" w:styleId="92BF9471CF22459DBA8981392AA8982F">
    <w:name w:val="92BF9471CF22459DBA8981392AA8982F"/>
  </w:style>
  <w:style w:type="paragraph" w:customStyle="1" w:styleId="4F9C3465355741359EF9D537115DB336">
    <w:name w:val="4F9C3465355741359EF9D537115DB336"/>
  </w:style>
  <w:style w:type="paragraph" w:customStyle="1" w:styleId="BCDAEE916007405B914319505D7C4DEA">
    <w:name w:val="BCDAEE916007405B914319505D7C4DEA"/>
  </w:style>
  <w:style w:type="paragraph" w:customStyle="1" w:styleId="F18B997D42EE4D30A55347416BC98EB4">
    <w:name w:val="F18B997D42EE4D30A55347416BC98EB4"/>
  </w:style>
  <w:style w:type="paragraph" w:customStyle="1" w:styleId="0D6271A62A15485D9AC10904FCC42CEC">
    <w:name w:val="0D6271A62A15485D9AC10904FCC42CEC"/>
  </w:style>
  <w:style w:type="paragraph" w:customStyle="1" w:styleId="52F2FEE368524A179C06503F6CC386B5">
    <w:name w:val="52F2FEE368524A179C06503F6CC386B5"/>
  </w:style>
  <w:style w:type="paragraph" w:customStyle="1" w:styleId="1CA5FA546FD74BF3BBB4D27CD5D55129">
    <w:name w:val="1CA5FA546FD74BF3BBB4D27CD5D55129"/>
  </w:style>
  <w:style w:type="paragraph" w:customStyle="1" w:styleId="78CD2FE456BA4BF8AA51EBA33144FC8E">
    <w:name w:val="78CD2FE456BA4BF8AA51EBA33144FC8E"/>
  </w:style>
  <w:style w:type="paragraph" w:customStyle="1" w:styleId="D6BFFAB17A5E448DA27EA4E8C9BFC504">
    <w:name w:val="D6BFFAB17A5E448DA27EA4E8C9BFC504"/>
  </w:style>
  <w:style w:type="paragraph" w:customStyle="1" w:styleId="1FC7F92C395546B19DCEBDADCA27E999">
    <w:name w:val="1FC7F92C395546B19DCEBDADCA27E999"/>
  </w:style>
  <w:style w:type="paragraph" w:customStyle="1" w:styleId="DE7F444BDD36449796ECD49A7372A235">
    <w:name w:val="DE7F444BDD36449796ECD49A7372A235"/>
  </w:style>
  <w:style w:type="paragraph" w:customStyle="1" w:styleId="17FB6E23A8CB4ABDB9C264C8DA28A107">
    <w:name w:val="17FB6E23A8CB4ABDB9C264C8DA28A107"/>
  </w:style>
  <w:style w:type="paragraph" w:customStyle="1" w:styleId="5374F7BA7037432688632158EA70982F">
    <w:name w:val="5374F7BA7037432688632158EA70982F"/>
  </w:style>
  <w:style w:type="paragraph" w:customStyle="1" w:styleId="1D5F5183EAB5425DA9236017F028A523">
    <w:name w:val="1D5F5183EAB5425DA9236017F028A523"/>
  </w:style>
  <w:style w:type="paragraph" w:customStyle="1" w:styleId="CDC7D2B26CCF42D19B035777393A1303">
    <w:name w:val="CDC7D2B26CCF42D19B035777393A1303"/>
  </w:style>
  <w:style w:type="paragraph" w:customStyle="1" w:styleId="5ED6B561B4004581B45BC5CC2A5B60C8">
    <w:name w:val="5ED6B561B4004581B45BC5CC2A5B60C8"/>
  </w:style>
  <w:style w:type="paragraph" w:customStyle="1" w:styleId="BF2786AD636547D894F0B14C58A86AA9">
    <w:name w:val="BF2786AD636547D894F0B14C58A86AA9"/>
  </w:style>
  <w:style w:type="paragraph" w:customStyle="1" w:styleId="0DB4C62FE58B4A2EA023C8550E7E334D">
    <w:name w:val="0DB4C62FE58B4A2EA023C8550E7E334D"/>
  </w:style>
  <w:style w:type="paragraph" w:customStyle="1" w:styleId="96456FCFBF0F43D582176CB4D6D8D019">
    <w:name w:val="96456FCFBF0F43D582176CB4D6D8D019"/>
  </w:style>
  <w:style w:type="paragraph" w:customStyle="1" w:styleId="CDE3939AC4714ACFA49F49E95BCFF322">
    <w:name w:val="CDE3939AC4714ACFA49F49E95BCFF322"/>
  </w:style>
  <w:style w:type="paragraph" w:customStyle="1" w:styleId="2D90C5B4C9DE4CDB9C70F4A2CDBF5F5E">
    <w:name w:val="2D90C5B4C9DE4CDB9C70F4A2CDBF5F5E"/>
  </w:style>
  <w:style w:type="paragraph" w:customStyle="1" w:styleId="37D6DAA634AA4FF28F25A295A5BDCAFB">
    <w:name w:val="37D6DAA634AA4FF28F25A295A5BDCAFB"/>
  </w:style>
  <w:style w:type="paragraph" w:customStyle="1" w:styleId="32149D2570BF4848BE2DFF292E8B6D69">
    <w:name w:val="32149D2570BF4848BE2DFF292E8B6D69"/>
  </w:style>
  <w:style w:type="paragraph" w:customStyle="1" w:styleId="579FFA05DCA747E583A96E324C74C3EC">
    <w:name w:val="579FFA05DCA747E583A96E324C74C3EC"/>
  </w:style>
  <w:style w:type="paragraph" w:customStyle="1" w:styleId="756707F2DAF7479583F901A6E2D2D53C">
    <w:name w:val="756707F2DAF7479583F901A6E2D2D53C"/>
  </w:style>
  <w:style w:type="paragraph" w:customStyle="1" w:styleId="650EEFAD28524EB388D9231FED1B416B">
    <w:name w:val="650EEFAD28524EB388D9231FED1B416B"/>
  </w:style>
  <w:style w:type="paragraph" w:customStyle="1" w:styleId="E3DEEA03C5184F8C9824DDEAE0C468C2">
    <w:name w:val="E3DEEA03C5184F8C9824DDEAE0C468C2"/>
  </w:style>
  <w:style w:type="paragraph" w:customStyle="1" w:styleId="6710638CDF654A729D9F691DDFBC675F">
    <w:name w:val="6710638CDF654A729D9F691DDFBC675F"/>
  </w:style>
  <w:style w:type="paragraph" w:customStyle="1" w:styleId="9DFBD30E0D6F4B24BB29077F22E50DBA">
    <w:name w:val="9DFBD30E0D6F4B24BB29077F22E50DBA"/>
  </w:style>
  <w:style w:type="paragraph" w:customStyle="1" w:styleId="5C0AA6C086034BFC8D4DF829924FCCE7">
    <w:name w:val="5C0AA6C086034BFC8D4DF829924FCCE7"/>
  </w:style>
  <w:style w:type="paragraph" w:customStyle="1" w:styleId="E02F729213844C55BB395BE6420E68D2">
    <w:name w:val="E02F729213844C55BB395BE6420E68D2"/>
  </w:style>
  <w:style w:type="paragraph" w:customStyle="1" w:styleId="020CFE71C4784A41910AC10859BC32BF">
    <w:name w:val="020CFE71C4784A41910AC10859BC32BF"/>
  </w:style>
  <w:style w:type="paragraph" w:customStyle="1" w:styleId="58F5020CD96D4D458348B6D042BE4135">
    <w:name w:val="58F5020CD96D4D458348B6D042BE4135"/>
  </w:style>
  <w:style w:type="paragraph" w:customStyle="1" w:styleId="ABA3930765884427B734A277055F9C8C">
    <w:name w:val="ABA3930765884427B734A277055F9C8C"/>
  </w:style>
  <w:style w:type="paragraph" w:customStyle="1" w:styleId="8192FC871A35446F8AECD68C6D072FA8">
    <w:name w:val="8192FC871A35446F8AECD68C6D072FA8"/>
  </w:style>
  <w:style w:type="paragraph" w:customStyle="1" w:styleId="59DEF112636C4E8380B31EF4FBDA6091">
    <w:name w:val="59DEF112636C4E8380B31EF4FBDA6091"/>
  </w:style>
  <w:style w:type="paragraph" w:customStyle="1" w:styleId="A3051D22FF044FDBA11ED5B7CA06FACB">
    <w:name w:val="A3051D22FF044FDBA11ED5B7CA06FACB"/>
  </w:style>
  <w:style w:type="paragraph" w:customStyle="1" w:styleId="A266CB44EAC04ABBB677F54F954042EF">
    <w:name w:val="A266CB44EAC04ABBB677F54F954042EF"/>
  </w:style>
  <w:style w:type="paragraph" w:customStyle="1" w:styleId="7DA0174203C845AF9207B22BE25C8857">
    <w:name w:val="7DA0174203C845AF9207B22BE25C8857"/>
  </w:style>
  <w:style w:type="paragraph" w:customStyle="1" w:styleId="336D452921BB434AA3749AA06B6BF155">
    <w:name w:val="336D452921BB434AA3749AA06B6BF155"/>
  </w:style>
  <w:style w:type="paragraph" w:customStyle="1" w:styleId="82975CB5018F4C73B0E0E26B15E6AD55">
    <w:name w:val="82975CB5018F4C73B0E0E26B15E6AD55"/>
  </w:style>
  <w:style w:type="paragraph" w:customStyle="1" w:styleId="8E66985EF9D24549B0C58F7E15C4A136">
    <w:name w:val="8E66985EF9D24549B0C58F7E15C4A136"/>
  </w:style>
  <w:style w:type="paragraph" w:customStyle="1" w:styleId="95F5DCEE5EF94627B462C64D5C4186DD">
    <w:name w:val="95F5DCEE5EF94627B462C64D5C4186DD"/>
  </w:style>
  <w:style w:type="paragraph" w:customStyle="1" w:styleId="72F893EDCFCF4D2388609259244F0AD8">
    <w:name w:val="72F893EDCFCF4D2388609259244F0AD8"/>
  </w:style>
  <w:style w:type="paragraph" w:customStyle="1" w:styleId="03D6B52978CC49C5BA29C5C0356FC8B4">
    <w:name w:val="03D6B52978CC49C5BA29C5C0356FC8B4"/>
  </w:style>
  <w:style w:type="paragraph" w:customStyle="1" w:styleId="D8EA5C32B1D24AA5AE0FD270CAD03639">
    <w:name w:val="D8EA5C32B1D24AA5AE0FD270CAD03639"/>
  </w:style>
  <w:style w:type="paragraph" w:customStyle="1" w:styleId="CD61C5731CD44D30AD3878AB9E194D90">
    <w:name w:val="CD61C5731CD44D30AD3878AB9E194D90"/>
  </w:style>
  <w:style w:type="paragraph" w:customStyle="1" w:styleId="DA18EFA3CB2D4E5DBE9132B526ABF6DD">
    <w:name w:val="DA18EFA3CB2D4E5DBE9132B526ABF6DD"/>
  </w:style>
  <w:style w:type="paragraph" w:customStyle="1" w:styleId="099B53D9AAD94C8C8BAE9998199C337F">
    <w:name w:val="099B53D9AAD94C8C8BAE9998199C337F"/>
  </w:style>
  <w:style w:type="paragraph" w:customStyle="1" w:styleId="D7D407EC286D49FB9DDB7455D70B5CA7">
    <w:name w:val="D7D407EC286D49FB9DDB7455D70B5CA7"/>
  </w:style>
  <w:style w:type="paragraph" w:customStyle="1" w:styleId="E085A6D7AC8F481DB6048491FAD8AD3C">
    <w:name w:val="E085A6D7AC8F481DB6048491FAD8AD3C"/>
  </w:style>
  <w:style w:type="paragraph" w:customStyle="1" w:styleId="0E51895B394E4A03911ABB5D619F0300">
    <w:name w:val="0E51895B394E4A03911ABB5D619F0300"/>
  </w:style>
  <w:style w:type="paragraph" w:customStyle="1" w:styleId="5A0C3AFBD3124718B55E91D8A13BB8DB">
    <w:name w:val="5A0C3AFBD3124718B55E91D8A13BB8DB"/>
  </w:style>
  <w:style w:type="paragraph" w:customStyle="1" w:styleId="F82ED0ABA96749B694498AC7E09623F6">
    <w:name w:val="F82ED0ABA96749B694498AC7E09623F6"/>
  </w:style>
  <w:style w:type="paragraph" w:customStyle="1" w:styleId="46AD9763BED3494CAAEAE6EEC8CF507F">
    <w:name w:val="46AD9763BED3494CAAEAE6EEC8CF507F"/>
  </w:style>
  <w:style w:type="paragraph" w:customStyle="1" w:styleId="CBE3C75B4A8D4B77A486EE8E91C02100">
    <w:name w:val="CBE3C75B4A8D4B77A486EE8E91C02100"/>
  </w:style>
  <w:style w:type="paragraph" w:customStyle="1" w:styleId="00D58DDCA5954B0D881953B369FDBB6B">
    <w:name w:val="00D58DDCA5954B0D881953B369FDBB6B"/>
  </w:style>
  <w:style w:type="paragraph" w:customStyle="1" w:styleId="B0CBA324DB184D83B73409B68327E003">
    <w:name w:val="B0CBA324DB184D83B73409B68327E003"/>
  </w:style>
  <w:style w:type="paragraph" w:customStyle="1" w:styleId="8F3018A27840499C96084B8D220E411F">
    <w:name w:val="8F3018A27840499C96084B8D220E411F"/>
  </w:style>
  <w:style w:type="paragraph" w:customStyle="1" w:styleId="EF15F9038F2E4D74BDB37AF3C4776E77">
    <w:name w:val="EF15F9038F2E4D74BDB37AF3C4776E77"/>
  </w:style>
  <w:style w:type="paragraph" w:customStyle="1" w:styleId="C4B8494E09BD4AF78693EDE21AA98F20">
    <w:name w:val="C4B8494E09BD4AF78693EDE21AA98F20"/>
  </w:style>
  <w:style w:type="paragraph" w:customStyle="1" w:styleId="37859B691DFB4170B2DE7F41EA964274">
    <w:name w:val="37859B691DFB4170B2DE7F41EA964274"/>
  </w:style>
  <w:style w:type="paragraph" w:customStyle="1" w:styleId="91C7BAB4A9154EB9AD1230983D65404D">
    <w:name w:val="91C7BAB4A9154EB9AD1230983D65404D"/>
  </w:style>
  <w:style w:type="paragraph" w:customStyle="1" w:styleId="3AB83DC66FCA4DC69DD37B09D8941FFA">
    <w:name w:val="3AB83DC66FCA4DC69DD37B09D8941FFA"/>
  </w:style>
  <w:style w:type="paragraph" w:customStyle="1" w:styleId="F01EB91082F34F99A2A1B03E748C03D6">
    <w:name w:val="F01EB91082F34F99A2A1B03E748C03D6"/>
  </w:style>
  <w:style w:type="paragraph" w:customStyle="1" w:styleId="8FB4CA5A234D4092967EC613FEA52CEF">
    <w:name w:val="8FB4CA5A234D4092967EC613FEA52CEF"/>
  </w:style>
  <w:style w:type="paragraph" w:customStyle="1" w:styleId="71C6861BF3A84793A899A115A03B688D">
    <w:name w:val="71C6861BF3A84793A899A115A03B688D"/>
  </w:style>
  <w:style w:type="paragraph" w:customStyle="1" w:styleId="E91A4190DA6949A3965E1C1B03BEF9A1">
    <w:name w:val="E91A4190DA6949A3965E1C1B03BEF9A1"/>
  </w:style>
  <w:style w:type="paragraph" w:customStyle="1" w:styleId="824ED4C88C3748589411CCDA46A1A3AD">
    <w:name w:val="824ED4C88C3748589411CCDA46A1A3AD"/>
  </w:style>
  <w:style w:type="paragraph" w:customStyle="1" w:styleId="06353E1A3C904E49B0CBD7C9D718EE58">
    <w:name w:val="06353E1A3C904E49B0CBD7C9D718EE58"/>
  </w:style>
  <w:style w:type="paragraph" w:customStyle="1" w:styleId="8EC42CD3363A42509AA9FAEFDDE917F8">
    <w:name w:val="8EC42CD3363A42509AA9FAEFDDE917F8"/>
  </w:style>
  <w:style w:type="paragraph" w:customStyle="1" w:styleId="286CBE0635E7470BA5BB3C02603B75AB">
    <w:name w:val="286CBE0635E7470BA5BB3C02603B75AB"/>
  </w:style>
  <w:style w:type="paragraph" w:customStyle="1" w:styleId="237422B16A124146A36346CCAAE8E558">
    <w:name w:val="237422B16A124146A36346CCAAE8E558"/>
  </w:style>
  <w:style w:type="paragraph" w:customStyle="1" w:styleId="2525154BFF1D495689CA23A37F54C156">
    <w:name w:val="2525154BFF1D495689CA23A37F54C156"/>
  </w:style>
  <w:style w:type="paragraph" w:customStyle="1" w:styleId="605FA81B927549938B23B2D44A57A9CD">
    <w:name w:val="605FA81B927549938B23B2D44A57A9CD"/>
  </w:style>
  <w:style w:type="paragraph" w:customStyle="1" w:styleId="5C113B8910A448DB9FD350261D8F462B">
    <w:name w:val="5C113B8910A448DB9FD350261D8F462B"/>
  </w:style>
  <w:style w:type="paragraph" w:customStyle="1" w:styleId="735CAA36288647E888B64887D84D8575">
    <w:name w:val="735CAA36288647E888B64887D84D8575"/>
  </w:style>
  <w:style w:type="paragraph" w:customStyle="1" w:styleId="50AB7295EECD40BCB1AD804B9AD93279">
    <w:name w:val="50AB7295EECD40BCB1AD804B9AD93279"/>
  </w:style>
  <w:style w:type="paragraph" w:customStyle="1" w:styleId="D6E933BAC41C42439D768069A76618B7">
    <w:name w:val="D6E933BAC41C42439D768069A76618B7"/>
  </w:style>
  <w:style w:type="paragraph" w:customStyle="1" w:styleId="9A572D8CCAE04B76B7943CA8F9BE62DA">
    <w:name w:val="9A572D8CCAE04B76B7943CA8F9BE62DA"/>
  </w:style>
  <w:style w:type="paragraph" w:customStyle="1" w:styleId="D343379E2CB3437B9A24D943F331C10C">
    <w:name w:val="D343379E2CB3437B9A24D943F331C10C"/>
  </w:style>
  <w:style w:type="paragraph" w:customStyle="1" w:styleId="72485047797C4590993007AB26C184B5">
    <w:name w:val="72485047797C4590993007AB26C184B5"/>
  </w:style>
  <w:style w:type="paragraph" w:customStyle="1" w:styleId="1A857E0071D04BD9AAB550592C22C8D7">
    <w:name w:val="1A857E0071D04BD9AAB550592C22C8D7"/>
  </w:style>
  <w:style w:type="paragraph" w:customStyle="1" w:styleId="0B41D618036441D9845F714F4A1B63D0">
    <w:name w:val="0B41D618036441D9845F714F4A1B63D0"/>
  </w:style>
  <w:style w:type="paragraph" w:customStyle="1" w:styleId="588214102D454E009CF5ED9755158F41">
    <w:name w:val="588214102D454E009CF5ED9755158F41"/>
  </w:style>
  <w:style w:type="paragraph" w:customStyle="1" w:styleId="10F944DAA4A8429E889E6EEECA958C5D">
    <w:name w:val="10F944DAA4A8429E889E6EEECA958C5D"/>
  </w:style>
  <w:style w:type="paragraph" w:customStyle="1" w:styleId="C4999ECB9FFC4898A0662C7F6AF543AA">
    <w:name w:val="C4999ECB9FFC4898A0662C7F6AF543AA"/>
  </w:style>
  <w:style w:type="paragraph" w:customStyle="1" w:styleId="0CB14CC7D62D4B4288A49B41AD55AACC">
    <w:name w:val="0CB14CC7D62D4B4288A49B41AD55AACC"/>
  </w:style>
  <w:style w:type="paragraph" w:customStyle="1" w:styleId="396CE5A8B37C401EB6B643A46118C40B">
    <w:name w:val="396CE5A8B37C401EB6B643A46118C40B"/>
  </w:style>
  <w:style w:type="paragraph" w:customStyle="1" w:styleId="AF8FB937B0FA48CF841A70BA816C533F">
    <w:name w:val="AF8FB937B0FA48CF841A70BA816C533F"/>
  </w:style>
  <w:style w:type="paragraph" w:customStyle="1" w:styleId="4332950C48E04C1EBC9336717E13D76F">
    <w:name w:val="4332950C48E04C1EBC9336717E13D76F"/>
  </w:style>
  <w:style w:type="paragraph" w:customStyle="1" w:styleId="92BF2A11176A4CD4A4513933AFE84BC3">
    <w:name w:val="92BF2A11176A4CD4A4513933AFE84BC3"/>
  </w:style>
  <w:style w:type="paragraph" w:customStyle="1" w:styleId="ACB4B228E3F44532BB03871A16D04292">
    <w:name w:val="ACB4B228E3F44532BB03871A16D04292"/>
  </w:style>
  <w:style w:type="paragraph" w:customStyle="1" w:styleId="4428FA956CFF4391A9803F69C6DA7621">
    <w:name w:val="4428FA956CFF4391A9803F69C6DA7621"/>
  </w:style>
  <w:style w:type="paragraph" w:customStyle="1" w:styleId="D9975C2CEFF34EC0AB329817DAF604C4">
    <w:name w:val="D9975C2CEFF34EC0AB329817DAF604C4"/>
  </w:style>
  <w:style w:type="paragraph" w:customStyle="1" w:styleId="980D4D850200436FB0C31448328BDD73">
    <w:name w:val="980D4D850200436FB0C31448328BDD73"/>
  </w:style>
  <w:style w:type="paragraph" w:customStyle="1" w:styleId="2B9EA90349C54CE99AB62F8D07CFB6F1">
    <w:name w:val="2B9EA90349C54CE99AB62F8D07CFB6F1"/>
  </w:style>
  <w:style w:type="paragraph" w:customStyle="1" w:styleId="F757D070D2EB40E0B59C07E700F797CA">
    <w:name w:val="F757D070D2EB40E0B59C07E700F797CA"/>
  </w:style>
  <w:style w:type="paragraph" w:customStyle="1" w:styleId="0C1A1D10EFD146A99B180743E6D6ED05">
    <w:name w:val="0C1A1D10EFD146A99B180743E6D6ED05"/>
  </w:style>
  <w:style w:type="paragraph" w:customStyle="1" w:styleId="21378CEF234B4F74BCCC82B4994B3F28">
    <w:name w:val="21378CEF234B4F74BCCC82B4994B3F28"/>
  </w:style>
  <w:style w:type="paragraph" w:customStyle="1" w:styleId="8ABC2B18542942F2891C4C2199CD4D98">
    <w:name w:val="8ABC2B18542942F2891C4C2199CD4D98"/>
  </w:style>
  <w:style w:type="paragraph" w:customStyle="1" w:styleId="BCCD79326B814C80926C46C770F405E2">
    <w:name w:val="BCCD79326B814C80926C46C770F405E2"/>
  </w:style>
  <w:style w:type="paragraph" w:customStyle="1" w:styleId="8E235717514D40768553696DA7541599">
    <w:name w:val="8E235717514D40768553696DA7541599"/>
  </w:style>
  <w:style w:type="paragraph" w:customStyle="1" w:styleId="39EC57BB597D43F3B236E27BC21EAE97">
    <w:name w:val="39EC57BB597D43F3B236E27BC21EAE97"/>
  </w:style>
  <w:style w:type="paragraph" w:customStyle="1" w:styleId="AD48345E90EF4C3A82DF9F37524637AF">
    <w:name w:val="AD48345E90EF4C3A82DF9F37524637AF"/>
  </w:style>
  <w:style w:type="paragraph" w:customStyle="1" w:styleId="E42E51638976414998FCAD0A36BE31E3">
    <w:name w:val="E42E51638976414998FCAD0A36BE31E3"/>
  </w:style>
  <w:style w:type="paragraph" w:customStyle="1" w:styleId="1270222662284DE49AB28FEEC203B016">
    <w:name w:val="1270222662284DE49AB28FEEC203B016"/>
  </w:style>
  <w:style w:type="paragraph" w:customStyle="1" w:styleId="97DE1AE9A8D34999ACC70CA942EA56E9">
    <w:name w:val="97DE1AE9A8D34999ACC70CA942EA56E9"/>
  </w:style>
  <w:style w:type="paragraph" w:customStyle="1" w:styleId="6E7ABD02CFED40D6A810DD1AE89FC5B6">
    <w:name w:val="6E7ABD02CFED40D6A810DD1AE89FC5B6"/>
  </w:style>
  <w:style w:type="paragraph" w:customStyle="1" w:styleId="EBEC046E7256472F933E29424E494F7F">
    <w:name w:val="EBEC046E7256472F933E29424E494F7F"/>
  </w:style>
  <w:style w:type="paragraph" w:customStyle="1" w:styleId="5811A6F2F5E24E5CBD0DD72BE0C944CD">
    <w:name w:val="5811A6F2F5E24E5CBD0DD72BE0C944CD"/>
  </w:style>
  <w:style w:type="paragraph" w:customStyle="1" w:styleId="5C3C9E5E758F418E9E368AF0DBB3691C">
    <w:name w:val="5C3C9E5E758F418E9E368AF0DBB3691C"/>
  </w:style>
  <w:style w:type="paragraph" w:customStyle="1" w:styleId="3D86BCDB5A5C47069A2415906EA93B3A">
    <w:name w:val="3D86BCDB5A5C47069A2415906EA93B3A"/>
  </w:style>
  <w:style w:type="paragraph" w:customStyle="1" w:styleId="0954889129DB4A3BA5CE2692BB433D9D">
    <w:name w:val="0954889129DB4A3BA5CE2692BB433D9D"/>
  </w:style>
  <w:style w:type="paragraph" w:customStyle="1" w:styleId="79F2593CA4354E4EA473A56530C06542">
    <w:name w:val="79F2593CA4354E4EA473A56530C06542"/>
  </w:style>
  <w:style w:type="paragraph" w:customStyle="1" w:styleId="01037278CB084A01B06980669B372C3D">
    <w:name w:val="01037278CB084A01B06980669B372C3D"/>
  </w:style>
  <w:style w:type="paragraph" w:customStyle="1" w:styleId="65C63206E1BF4B82B3C11F37B65BD7E2">
    <w:name w:val="65C63206E1BF4B82B3C11F37B65BD7E2"/>
  </w:style>
  <w:style w:type="paragraph" w:customStyle="1" w:styleId="8A7D9D77887F4A0CB18DF145B8B7A6AD">
    <w:name w:val="8A7D9D77887F4A0CB18DF145B8B7A6AD"/>
  </w:style>
  <w:style w:type="paragraph" w:customStyle="1" w:styleId="AE64A2D18C6E4E2A8E56A73C2A761400">
    <w:name w:val="AE64A2D18C6E4E2A8E56A73C2A761400"/>
  </w:style>
  <w:style w:type="paragraph" w:customStyle="1" w:styleId="91201205414A4A3489D3614210EC09B3">
    <w:name w:val="91201205414A4A3489D3614210EC09B3"/>
  </w:style>
  <w:style w:type="paragraph" w:customStyle="1" w:styleId="C3A7122BF37746FF9984F50AE86B6A53">
    <w:name w:val="C3A7122BF37746FF9984F50AE86B6A53"/>
  </w:style>
  <w:style w:type="paragraph" w:customStyle="1" w:styleId="31A9DFD709964661A4514166B1992ED0">
    <w:name w:val="31A9DFD709964661A4514166B1992ED0"/>
  </w:style>
  <w:style w:type="paragraph" w:customStyle="1" w:styleId="02C1DB021D6243C7B75A34B66948FED8">
    <w:name w:val="02C1DB021D6243C7B75A34B66948FED8"/>
  </w:style>
  <w:style w:type="paragraph" w:customStyle="1" w:styleId="EC7E42BB35DC487B930AD6F8C2967351">
    <w:name w:val="EC7E42BB35DC487B930AD6F8C2967351"/>
  </w:style>
  <w:style w:type="paragraph" w:customStyle="1" w:styleId="C7813B8D34B945FAA4FC92D3D0A238E4">
    <w:name w:val="C7813B8D34B945FAA4FC92D3D0A238E4"/>
  </w:style>
  <w:style w:type="paragraph" w:customStyle="1" w:styleId="7863C5542949403EA24735D479E6B022">
    <w:name w:val="7863C5542949403EA24735D479E6B022"/>
  </w:style>
  <w:style w:type="paragraph" w:customStyle="1" w:styleId="3B7945AD486841FDA152663E4D10D241">
    <w:name w:val="3B7945AD486841FDA152663E4D10D241"/>
  </w:style>
  <w:style w:type="paragraph" w:customStyle="1" w:styleId="7E40B984C6CB421DB2D4F5D73A39A9DA">
    <w:name w:val="7E40B984C6CB421DB2D4F5D73A39A9DA"/>
  </w:style>
  <w:style w:type="paragraph" w:customStyle="1" w:styleId="D59907EEECC041BA823A6D7FA760D820">
    <w:name w:val="D59907EEECC041BA823A6D7FA760D820"/>
  </w:style>
  <w:style w:type="paragraph" w:customStyle="1" w:styleId="62C013EA6C0E4B1D91604683FE91B24D">
    <w:name w:val="62C013EA6C0E4B1D91604683FE91B24D"/>
  </w:style>
  <w:style w:type="paragraph" w:customStyle="1" w:styleId="18DE9FD09A0442EA81E60FE12BCC1C83">
    <w:name w:val="18DE9FD09A0442EA81E60FE12BCC1C83"/>
  </w:style>
  <w:style w:type="paragraph" w:customStyle="1" w:styleId="B61AC0A4D0E841F581240CD345B551B1">
    <w:name w:val="B61AC0A4D0E841F581240CD345B551B1"/>
  </w:style>
  <w:style w:type="paragraph" w:customStyle="1" w:styleId="B1761488EA0A4FD7A6E6E65004F83E3D">
    <w:name w:val="B1761488EA0A4FD7A6E6E65004F83E3D"/>
  </w:style>
  <w:style w:type="paragraph" w:customStyle="1" w:styleId="BA5829BDB11F45D38F2110ED34501613">
    <w:name w:val="BA5829BDB11F45D38F2110ED34501613"/>
  </w:style>
  <w:style w:type="paragraph" w:customStyle="1" w:styleId="B256BACCE3004EA490832F03F815CE9F">
    <w:name w:val="B256BACCE3004EA490832F03F815CE9F"/>
  </w:style>
  <w:style w:type="paragraph" w:customStyle="1" w:styleId="A416A0EA95314FA3A989D1B5FFBA9612">
    <w:name w:val="A416A0EA95314FA3A989D1B5FFBA9612"/>
  </w:style>
  <w:style w:type="paragraph" w:customStyle="1" w:styleId="5429B54796F6442AA333CCAF8A1CD6F7">
    <w:name w:val="5429B54796F6442AA333CCAF8A1CD6F7"/>
  </w:style>
  <w:style w:type="paragraph" w:customStyle="1" w:styleId="B64CD665161C4FE08CB0CD8EED605E83">
    <w:name w:val="B64CD665161C4FE08CB0CD8EED605E83"/>
  </w:style>
  <w:style w:type="paragraph" w:customStyle="1" w:styleId="69F2BC0422FC4668AB9FDC9BE17E59FF">
    <w:name w:val="69F2BC0422FC4668AB9FDC9BE17E59FF"/>
  </w:style>
  <w:style w:type="paragraph" w:customStyle="1" w:styleId="A4461E4F4D8941BF8D8E3C498C0375FF">
    <w:name w:val="A4461E4F4D8941BF8D8E3C498C0375FF"/>
  </w:style>
  <w:style w:type="paragraph" w:customStyle="1" w:styleId="D0D02441CAA54AED954E4939862D4DD1">
    <w:name w:val="D0D02441CAA54AED954E4939862D4DD1"/>
  </w:style>
  <w:style w:type="paragraph" w:customStyle="1" w:styleId="D88D19AC701D46B59FC8CCF79499C837">
    <w:name w:val="D88D19AC701D46B59FC8CCF79499C837"/>
  </w:style>
  <w:style w:type="paragraph" w:customStyle="1" w:styleId="C887D39A18DA4579B61369F3A880D172">
    <w:name w:val="C887D39A18DA4579B61369F3A880D172"/>
  </w:style>
  <w:style w:type="paragraph" w:customStyle="1" w:styleId="7F2C2B7485544B0CA054CBE507917226">
    <w:name w:val="7F2C2B7485544B0CA054CBE507917226"/>
  </w:style>
  <w:style w:type="paragraph" w:customStyle="1" w:styleId="069E18A1495B4A2F98419658A12E6B6E">
    <w:name w:val="069E18A1495B4A2F98419658A12E6B6E"/>
  </w:style>
  <w:style w:type="paragraph" w:customStyle="1" w:styleId="777E9D0F32114EDBA3E502CE022F6C83">
    <w:name w:val="777E9D0F32114EDBA3E502CE022F6C83"/>
  </w:style>
  <w:style w:type="paragraph" w:customStyle="1" w:styleId="B6C3BA52B03F4801BF12E0DB8F0078C4">
    <w:name w:val="B6C3BA52B03F4801BF12E0DB8F0078C4"/>
  </w:style>
  <w:style w:type="paragraph" w:customStyle="1" w:styleId="60A3DE31FAA546B2BBA46E0E06C547E2">
    <w:name w:val="60A3DE31FAA546B2BBA46E0E06C547E2"/>
  </w:style>
  <w:style w:type="paragraph" w:customStyle="1" w:styleId="5B354B7503BC4AD28FCB703F72981407">
    <w:name w:val="5B354B7503BC4AD28FCB703F72981407"/>
  </w:style>
  <w:style w:type="paragraph" w:customStyle="1" w:styleId="3636ED83CCBA4C5DA250B9AC89650811">
    <w:name w:val="3636ED83CCBA4C5DA250B9AC89650811"/>
  </w:style>
  <w:style w:type="paragraph" w:customStyle="1" w:styleId="31A6F817CDFF442A854BFF6C9CFA4010">
    <w:name w:val="31A6F817CDFF442A854BFF6C9CFA4010"/>
  </w:style>
  <w:style w:type="paragraph" w:customStyle="1" w:styleId="01E84339F6DA474884EFA5F3E9F13619">
    <w:name w:val="01E84339F6DA474884EFA5F3E9F13619"/>
  </w:style>
  <w:style w:type="paragraph" w:customStyle="1" w:styleId="34E872FCB721485185B9C24BDE82DC6E">
    <w:name w:val="34E872FCB721485185B9C24BDE82DC6E"/>
  </w:style>
  <w:style w:type="paragraph" w:customStyle="1" w:styleId="B4EE652C7C9B4E6FB7D6A3CA2EA72EA5">
    <w:name w:val="B4EE652C7C9B4E6FB7D6A3CA2EA72EA5"/>
  </w:style>
  <w:style w:type="paragraph" w:customStyle="1" w:styleId="8A0DA7C941D648559AA957465720DBBF">
    <w:name w:val="8A0DA7C941D648559AA957465720DBBF"/>
  </w:style>
  <w:style w:type="paragraph" w:customStyle="1" w:styleId="C24007DFA2FB4557B27D9545BD37B3EB">
    <w:name w:val="C24007DFA2FB4557B27D9545BD37B3EB"/>
  </w:style>
  <w:style w:type="paragraph" w:customStyle="1" w:styleId="3F08F13976414DA38846EEC5A2986542">
    <w:name w:val="3F08F13976414DA38846EEC5A2986542"/>
  </w:style>
  <w:style w:type="paragraph" w:customStyle="1" w:styleId="810B73392D5845F1BB19C5A72F9F4500">
    <w:name w:val="810B73392D5845F1BB19C5A72F9F4500"/>
  </w:style>
  <w:style w:type="paragraph" w:customStyle="1" w:styleId="E6737F8F9CF64D91AB740BCC19B77E5C">
    <w:name w:val="E6737F8F9CF64D91AB740BCC19B77E5C"/>
  </w:style>
  <w:style w:type="paragraph" w:customStyle="1" w:styleId="B0587704A519476092F46D0B5EF1D31A">
    <w:name w:val="B0587704A519476092F46D0B5EF1D31A"/>
  </w:style>
  <w:style w:type="paragraph" w:customStyle="1" w:styleId="B999CDE216804FEAB128AC375CFBFCD4">
    <w:name w:val="B999CDE216804FEAB128AC375CFBFCD4"/>
  </w:style>
  <w:style w:type="paragraph" w:customStyle="1" w:styleId="DC3DC21BEA19434B9D72EBE0F14E0E32">
    <w:name w:val="DC3DC21BEA19434B9D72EBE0F14E0E32"/>
  </w:style>
  <w:style w:type="paragraph" w:customStyle="1" w:styleId="F00E21A4851E421896E1D5E630EE7288">
    <w:name w:val="F00E21A4851E421896E1D5E630EE7288"/>
  </w:style>
  <w:style w:type="paragraph" w:customStyle="1" w:styleId="3CA77868CC314E57A2654F662C1C722F">
    <w:name w:val="3CA77868CC314E57A2654F662C1C722F"/>
  </w:style>
  <w:style w:type="paragraph" w:customStyle="1" w:styleId="D4A5414F4CAB4F26B1FB37F1A8E41373">
    <w:name w:val="D4A5414F4CAB4F26B1FB37F1A8E41373"/>
  </w:style>
  <w:style w:type="paragraph" w:customStyle="1" w:styleId="6D781D2C71AA4493BD2514FBE5BEEE89">
    <w:name w:val="6D781D2C71AA4493BD2514FBE5BEEE89"/>
  </w:style>
  <w:style w:type="paragraph" w:customStyle="1" w:styleId="092099770F314D58AD80EDAE0638FF9F">
    <w:name w:val="092099770F314D58AD80EDAE0638FF9F"/>
  </w:style>
  <w:style w:type="paragraph" w:customStyle="1" w:styleId="BB18C983F6A54FC59A635A08E2382561">
    <w:name w:val="BB18C983F6A54FC59A635A08E2382561"/>
  </w:style>
  <w:style w:type="paragraph" w:customStyle="1" w:styleId="04E1FAD3EF8742988C6EEAE0000C87CA">
    <w:name w:val="04E1FAD3EF8742988C6EEAE0000C87CA"/>
  </w:style>
  <w:style w:type="paragraph" w:customStyle="1" w:styleId="9834AF4C87DB41D3B6F036E3238B5CE5">
    <w:name w:val="9834AF4C87DB41D3B6F036E3238B5CE5"/>
  </w:style>
  <w:style w:type="paragraph" w:customStyle="1" w:styleId="C1118F22D1584A298414124AD5158387">
    <w:name w:val="C1118F22D1584A298414124AD5158387"/>
  </w:style>
  <w:style w:type="paragraph" w:customStyle="1" w:styleId="7FCA773DB25A40F99587B49409EEDEA1">
    <w:name w:val="7FCA773DB25A40F99587B49409EEDEA1"/>
  </w:style>
  <w:style w:type="paragraph" w:customStyle="1" w:styleId="54158B9E69CE4F60A798FA2B8EF82453">
    <w:name w:val="54158B9E69CE4F60A798FA2B8EF82453"/>
  </w:style>
  <w:style w:type="paragraph" w:customStyle="1" w:styleId="BE8E4EFFB8884051A1A3C1F5C576A621">
    <w:name w:val="BE8E4EFFB8884051A1A3C1F5C576A621"/>
  </w:style>
  <w:style w:type="paragraph" w:customStyle="1" w:styleId="8F960B438F764231B6D3773F79EE8B8E">
    <w:name w:val="8F960B438F764231B6D3773F79EE8B8E"/>
  </w:style>
  <w:style w:type="paragraph" w:customStyle="1" w:styleId="138BB22446BF47B7B774BC498B5F493A">
    <w:name w:val="138BB22446BF47B7B774BC498B5F493A"/>
  </w:style>
  <w:style w:type="paragraph" w:customStyle="1" w:styleId="0A41CE56B7E140CFA9CB90D0F6BB0393">
    <w:name w:val="0A41CE56B7E140CFA9CB90D0F6BB0393"/>
  </w:style>
  <w:style w:type="paragraph" w:customStyle="1" w:styleId="E4A739948F1D47F98E154B8207A3BEF1">
    <w:name w:val="E4A739948F1D47F98E154B8207A3BEF1"/>
  </w:style>
  <w:style w:type="paragraph" w:customStyle="1" w:styleId="DE8DEADF1D8C41EA8ECB3B1EF64DD2F6">
    <w:name w:val="DE8DEADF1D8C41EA8ECB3B1EF64DD2F6"/>
  </w:style>
  <w:style w:type="paragraph" w:customStyle="1" w:styleId="C3BB0DB9D5F647E7861EBFF59CD3283E">
    <w:name w:val="C3BB0DB9D5F647E7861EBFF59CD3283E"/>
  </w:style>
  <w:style w:type="paragraph" w:customStyle="1" w:styleId="40DB48F0E1FD426B92000780160BA77B">
    <w:name w:val="40DB48F0E1FD426B92000780160BA77B"/>
  </w:style>
  <w:style w:type="paragraph" w:customStyle="1" w:styleId="F1986079E88648DA8220F09C6F1C287F">
    <w:name w:val="F1986079E88648DA8220F09C6F1C287F"/>
  </w:style>
  <w:style w:type="paragraph" w:customStyle="1" w:styleId="88818EEC5C6E4225A8783B2E9A0A1268">
    <w:name w:val="88818EEC5C6E4225A8783B2E9A0A1268"/>
  </w:style>
  <w:style w:type="paragraph" w:customStyle="1" w:styleId="C9AD96C05555492E91D46E41878E55F4">
    <w:name w:val="C9AD96C05555492E91D46E41878E55F4"/>
  </w:style>
  <w:style w:type="paragraph" w:customStyle="1" w:styleId="072F1541E3314065B6AF981103277017">
    <w:name w:val="072F1541E3314065B6AF981103277017"/>
  </w:style>
  <w:style w:type="paragraph" w:customStyle="1" w:styleId="EF3C7C2CF39140739B73B8AADEB237F0">
    <w:name w:val="EF3C7C2CF39140739B73B8AADEB237F0"/>
  </w:style>
  <w:style w:type="paragraph" w:customStyle="1" w:styleId="8D6D5D66B9CC4B7686043BFAE48EA3DD">
    <w:name w:val="8D6D5D66B9CC4B7686043BFAE48EA3DD"/>
  </w:style>
  <w:style w:type="paragraph" w:customStyle="1" w:styleId="EA5614DF88224B62B8787C3D12BC3D57">
    <w:name w:val="EA5614DF88224B62B8787C3D12BC3D57"/>
  </w:style>
  <w:style w:type="paragraph" w:customStyle="1" w:styleId="6313F9308A154B429CA60CC1261507AA">
    <w:name w:val="6313F9308A154B429CA60CC1261507AA"/>
  </w:style>
  <w:style w:type="paragraph" w:customStyle="1" w:styleId="775918C32CF24C2AB3A2BD971884AB8A">
    <w:name w:val="775918C32CF24C2AB3A2BD971884AB8A"/>
  </w:style>
  <w:style w:type="paragraph" w:customStyle="1" w:styleId="602A843B0D2049E1BA8BC082DE6417DF">
    <w:name w:val="602A843B0D2049E1BA8BC082DE6417DF"/>
  </w:style>
  <w:style w:type="paragraph" w:customStyle="1" w:styleId="E748FC2DF9744A60B58549B953DEBC4E">
    <w:name w:val="E748FC2DF9744A60B58549B953DEBC4E"/>
  </w:style>
  <w:style w:type="paragraph" w:customStyle="1" w:styleId="7EFFE8762D254FC2AF5B31406CFF0274">
    <w:name w:val="7EFFE8762D254FC2AF5B31406CFF0274"/>
  </w:style>
  <w:style w:type="paragraph" w:customStyle="1" w:styleId="AB21037DE71A4298B21FF021481FF2F7">
    <w:name w:val="AB21037DE71A4298B21FF021481FF2F7"/>
  </w:style>
  <w:style w:type="paragraph" w:customStyle="1" w:styleId="3C5FEE4D6351481CA420A4FD67392B1E">
    <w:name w:val="3C5FEE4D6351481CA420A4FD67392B1E"/>
  </w:style>
  <w:style w:type="paragraph" w:customStyle="1" w:styleId="F406E0913D8947AF9B57D88883C70478">
    <w:name w:val="F406E0913D8947AF9B57D88883C70478"/>
  </w:style>
  <w:style w:type="paragraph" w:customStyle="1" w:styleId="C9988A30D67F47A9B0DC791AEDA6CC6D">
    <w:name w:val="C9988A30D67F47A9B0DC791AEDA6CC6D"/>
  </w:style>
  <w:style w:type="paragraph" w:customStyle="1" w:styleId="AC197EAD1C6E4232B25A516413A28AAA">
    <w:name w:val="AC197EAD1C6E4232B25A516413A28AAA"/>
  </w:style>
  <w:style w:type="paragraph" w:customStyle="1" w:styleId="2AC238FEFBCE41908AC073D142F03D29">
    <w:name w:val="2AC238FEFBCE41908AC073D142F03D29"/>
  </w:style>
  <w:style w:type="paragraph" w:customStyle="1" w:styleId="9169B1DA32CD44FE9F963E4B3A23CB39">
    <w:name w:val="9169B1DA32CD44FE9F963E4B3A23CB39"/>
  </w:style>
  <w:style w:type="paragraph" w:customStyle="1" w:styleId="AC2E745CA4794B069F43E34744B03F96">
    <w:name w:val="AC2E745CA4794B069F43E34744B03F96"/>
  </w:style>
  <w:style w:type="paragraph" w:customStyle="1" w:styleId="AC5E451BE88A43AD9B56E7A78C4D3B2F">
    <w:name w:val="AC5E451BE88A43AD9B56E7A78C4D3B2F"/>
  </w:style>
  <w:style w:type="paragraph" w:customStyle="1" w:styleId="80E6C97F4788469488E5C2248E7E1F95">
    <w:name w:val="80E6C97F4788469488E5C2248E7E1F95"/>
  </w:style>
  <w:style w:type="paragraph" w:customStyle="1" w:styleId="A2463641888C4725A8FA3B1240CAD53E">
    <w:name w:val="A2463641888C4725A8FA3B1240CAD53E"/>
  </w:style>
  <w:style w:type="paragraph" w:customStyle="1" w:styleId="D294F9F0D2BA4A7F9612F9F01534385F">
    <w:name w:val="D294F9F0D2BA4A7F9612F9F01534385F"/>
  </w:style>
  <w:style w:type="paragraph" w:customStyle="1" w:styleId="EBF43132CFCE4014892B8EEE0BFF339B">
    <w:name w:val="EBF43132CFCE4014892B8EEE0BFF339B"/>
  </w:style>
  <w:style w:type="paragraph" w:customStyle="1" w:styleId="3F5459C336DB47BEB0E00E4D3F4C7E69">
    <w:name w:val="3F5459C336DB47BEB0E00E4D3F4C7E69"/>
  </w:style>
  <w:style w:type="paragraph" w:customStyle="1" w:styleId="1518FF09D74C41BDB7503B840A3B8B11">
    <w:name w:val="1518FF09D74C41BDB7503B840A3B8B11"/>
  </w:style>
  <w:style w:type="paragraph" w:customStyle="1" w:styleId="53BD942AE4EE4093BEE2199C4BA70612">
    <w:name w:val="53BD942AE4EE4093BEE2199C4BA70612"/>
  </w:style>
  <w:style w:type="paragraph" w:customStyle="1" w:styleId="FD4E301607954089B9CAC8BF76D04073">
    <w:name w:val="FD4E301607954089B9CAC8BF76D04073"/>
  </w:style>
  <w:style w:type="paragraph" w:customStyle="1" w:styleId="B6249FBB16A24FB18E3D7641BE4D799D">
    <w:name w:val="B6249FBB16A24FB18E3D7641BE4D799D"/>
  </w:style>
  <w:style w:type="paragraph" w:customStyle="1" w:styleId="7DA2B233109A4C6D999D4121A6B5B045">
    <w:name w:val="7DA2B233109A4C6D999D4121A6B5B045"/>
  </w:style>
  <w:style w:type="paragraph" w:customStyle="1" w:styleId="CC4DAB01B97B4900B9CC027586F454B2">
    <w:name w:val="CC4DAB01B97B4900B9CC027586F454B2"/>
  </w:style>
  <w:style w:type="paragraph" w:customStyle="1" w:styleId="EE2B113F90E847A2B3DA3E53F946D988">
    <w:name w:val="EE2B113F90E847A2B3DA3E53F946D988"/>
  </w:style>
  <w:style w:type="paragraph" w:customStyle="1" w:styleId="14A03F06307C48EBB2CBE71F09C9FAB1">
    <w:name w:val="14A03F06307C48EBB2CBE71F09C9FAB1"/>
  </w:style>
  <w:style w:type="paragraph" w:customStyle="1" w:styleId="4DA258067EED44C7AF99C4429CCBEA08">
    <w:name w:val="4DA258067EED44C7AF99C4429CCBEA08"/>
  </w:style>
  <w:style w:type="paragraph" w:customStyle="1" w:styleId="A9745C9B40D548A28ACF2E811DF8AE02">
    <w:name w:val="A9745C9B40D548A28ACF2E811DF8AE02"/>
  </w:style>
  <w:style w:type="paragraph" w:customStyle="1" w:styleId="B37F96FD2727477C9FF1365E8DE40225">
    <w:name w:val="B37F96FD2727477C9FF1365E8DE40225"/>
  </w:style>
  <w:style w:type="paragraph" w:customStyle="1" w:styleId="8BB6E79312034C4CBB98666FC6F5F09A">
    <w:name w:val="8BB6E79312034C4CBB98666FC6F5F09A"/>
  </w:style>
  <w:style w:type="paragraph" w:customStyle="1" w:styleId="D3580FFAACBC4EC08D3FD8A6F6A213F1">
    <w:name w:val="D3580FFAACBC4EC08D3FD8A6F6A213F1"/>
  </w:style>
  <w:style w:type="paragraph" w:customStyle="1" w:styleId="BFC22C2DFC7E48A4BC56C0351BD2B887">
    <w:name w:val="BFC22C2DFC7E48A4BC56C0351BD2B887"/>
  </w:style>
  <w:style w:type="paragraph" w:customStyle="1" w:styleId="DDEE9E93A3EA4DAB89FB3F1A4D448C85">
    <w:name w:val="DDEE9E93A3EA4DAB89FB3F1A4D448C85"/>
  </w:style>
  <w:style w:type="paragraph" w:customStyle="1" w:styleId="50C7F3E69F65481FA86F55C400A180F3">
    <w:name w:val="50C7F3E69F65481FA86F55C400A180F3"/>
  </w:style>
  <w:style w:type="paragraph" w:customStyle="1" w:styleId="D4B46233683444EE8E74BE02FA27F64C">
    <w:name w:val="D4B46233683444EE8E74BE02FA27F64C"/>
  </w:style>
  <w:style w:type="paragraph" w:customStyle="1" w:styleId="61C5A3BAEF404C039C50F009D4612F79">
    <w:name w:val="61C5A3BAEF404C039C50F009D4612F79"/>
  </w:style>
  <w:style w:type="paragraph" w:customStyle="1" w:styleId="8C00D129F6394A39A34C89AE38A993A9">
    <w:name w:val="8C00D129F6394A39A34C89AE38A993A9"/>
  </w:style>
  <w:style w:type="paragraph" w:customStyle="1" w:styleId="79710A38538A42D7A056DF0B519043E4">
    <w:name w:val="79710A38538A42D7A056DF0B519043E4"/>
  </w:style>
  <w:style w:type="paragraph" w:customStyle="1" w:styleId="FDE2AD4EA8F246FD9FD48B151448A974">
    <w:name w:val="FDE2AD4EA8F246FD9FD48B151448A974"/>
  </w:style>
  <w:style w:type="paragraph" w:customStyle="1" w:styleId="2280388DF9764A3C9F465118D523051F">
    <w:name w:val="2280388DF9764A3C9F465118D523051F"/>
  </w:style>
  <w:style w:type="paragraph" w:customStyle="1" w:styleId="21C79C73AC3340B29AF47BBFAC3FFF0B">
    <w:name w:val="21C79C73AC3340B29AF47BBFAC3FFF0B"/>
  </w:style>
  <w:style w:type="paragraph" w:customStyle="1" w:styleId="20D0A4099A6E4B2889D09B75BEC50CEF">
    <w:name w:val="20D0A4099A6E4B2889D09B75BEC50CEF"/>
  </w:style>
  <w:style w:type="paragraph" w:customStyle="1" w:styleId="2C582DCF553C4932BC046D7AE2236DA9">
    <w:name w:val="2C582DCF553C4932BC046D7AE2236DA9"/>
  </w:style>
  <w:style w:type="paragraph" w:customStyle="1" w:styleId="716D8BAA0D054D5CBB9712FE3821E3E7">
    <w:name w:val="716D8BAA0D054D5CBB9712FE3821E3E7"/>
  </w:style>
  <w:style w:type="paragraph" w:customStyle="1" w:styleId="A5D1F8E8C9B64EBAB847950E25F0904B">
    <w:name w:val="A5D1F8E8C9B64EBAB847950E25F0904B"/>
  </w:style>
  <w:style w:type="paragraph" w:customStyle="1" w:styleId="577B2F89BE0940F8A3EE072FD39850EF">
    <w:name w:val="577B2F89BE0940F8A3EE072FD39850EF"/>
  </w:style>
  <w:style w:type="paragraph" w:customStyle="1" w:styleId="150A37CEECE54EDEABE7AA32715FDAEF">
    <w:name w:val="150A37CEECE54EDEABE7AA32715FDAEF"/>
  </w:style>
  <w:style w:type="paragraph" w:customStyle="1" w:styleId="46C7C2947FE44056B8DA9E540558F069">
    <w:name w:val="46C7C2947FE44056B8DA9E540558F069"/>
  </w:style>
  <w:style w:type="paragraph" w:customStyle="1" w:styleId="2F9BD686B8C342249CEC2C1B49F66A20">
    <w:name w:val="2F9BD686B8C342249CEC2C1B49F66A20"/>
  </w:style>
  <w:style w:type="paragraph" w:customStyle="1" w:styleId="51E653AE3FF1429DAF08A4AAE06BE83C">
    <w:name w:val="51E653AE3FF1429DAF08A4AAE06BE83C"/>
  </w:style>
  <w:style w:type="paragraph" w:customStyle="1" w:styleId="2EAD386BF301427FB75D2A5A824DCDD8">
    <w:name w:val="2EAD386BF301427FB75D2A5A824DCDD8"/>
  </w:style>
  <w:style w:type="paragraph" w:customStyle="1" w:styleId="0B9393AE414443CDAAA9EB378A170FF3">
    <w:name w:val="0B9393AE414443CDAAA9EB378A170FF3"/>
  </w:style>
  <w:style w:type="paragraph" w:customStyle="1" w:styleId="55DEA8AFF0C84693B3C1A064E99EB33D">
    <w:name w:val="55DEA8AFF0C84693B3C1A064E99EB33D"/>
  </w:style>
  <w:style w:type="paragraph" w:customStyle="1" w:styleId="A234DB10D77749939BADFBDD91DE5A57">
    <w:name w:val="A234DB10D77749939BADFBDD91DE5A57"/>
  </w:style>
  <w:style w:type="paragraph" w:customStyle="1" w:styleId="DD5AFA93C6014571A2DB38AD489410F4">
    <w:name w:val="DD5AFA93C6014571A2DB38AD489410F4"/>
  </w:style>
  <w:style w:type="paragraph" w:customStyle="1" w:styleId="B867B9FAE37A463490462031702C11B2">
    <w:name w:val="B867B9FAE37A463490462031702C11B2"/>
  </w:style>
  <w:style w:type="paragraph" w:customStyle="1" w:styleId="B993653E4FE5456CBAB52F31045EFE0A">
    <w:name w:val="B993653E4FE5456CBAB52F31045EFE0A"/>
  </w:style>
  <w:style w:type="paragraph" w:customStyle="1" w:styleId="5F80FE39404C43F1BE7602584EAB2038">
    <w:name w:val="5F80FE39404C43F1BE7602584EAB2038"/>
  </w:style>
  <w:style w:type="paragraph" w:customStyle="1" w:styleId="A14E64DE3FFE4482BBD2C7EB7158B072">
    <w:name w:val="A14E64DE3FFE4482BBD2C7EB7158B072"/>
  </w:style>
  <w:style w:type="paragraph" w:customStyle="1" w:styleId="CA4E5FA68391428887F61EBB92F06F50">
    <w:name w:val="CA4E5FA68391428887F61EBB92F06F50"/>
  </w:style>
  <w:style w:type="paragraph" w:customStyle="1" w:styleId="BEEF2F4EA2364A5B886B1FC4AD473549">
    <w:name w:val="BEEF2F4EA2364A5B886B1FC4AD473549"/>
  </w:style>
  <w:style w:type="paragraph" w:customStyle="1" w:styleId="B0115D5C6A794A799903ECC3978A8575">
    <w:name w:val="B0115D5C6A794A799903ECC3978A8575"/>
  </w:style>
  <w:style w:type="paragraph" w:customStyle="1" w:styleId="EB060C7D00F6484481977755D00D5EB4">
    <w:name w:val="EB060C7D00F6484481977755D00D5EB4"/>
  </w:style>
  <w:style w:type="paragraph" w:customStyle="1" w:styleId="ED7B6EE1C5F740EFA2FCED109608E612">
    <w:name w:val="ED7B6EE1C5F740EFA2FCED109608E612"/>
  </w:style>
  <w:style w:type="paragraph" w:customStyle="1" w:styleId="E561DC8854AD4ACA8838F3AAA5CF5F89">
    <w:name w:val="E561DC8854AD4ACA8838F3AAA5CF5F89"/>
  </w:style>
  <w:style w:type="paragraph" w:customStyle="1" w:styleId="10B143B4A3F54DAEA6684884BB61EFC2">
    <w:name w:val="10B143B4A3F54DAEA6684884BB61EFC2"/>
  </w:style>
  <w:style w:type="paragraph" w:customStyle="1" w:styleId="FBB656ACDCEE471EA5F3BF2F274187BB">
    <w:name w:val="FBB656ACDCEE471EA5F3BF2F274187BB"/>
  </w:style>
  <w:style w:type="paragraph" w:customStyle="1" w:styleId="212730732EFC401EA50777840EDB4742">
    <w:name w:val="212730732EFC401EA50777840EDB4742"/>
  </w:style>
  <w:style w:type="paragraph" w:customStyle="1" w:styleId="3D5ACCF125B146B6AB524ECD3525D00F">
    <w:name w:val="3D5ACCF125B146B6AB524ECD3525D00F"/>
  </w:style>
  <w:style w:type="paragraph" w:customStyle="1" w:styleId="002BAEF3EAB9400DA5363E55BEAEA761">
    <w:name w:val="002BAEF3EAB9400DA5363E55BEAEA761"/>
  </w:style>
  <w:style w:type="paragraph" w:customStyle="1" w:styleId="3D7F84524C21470691C7C16C483CB7C5">
    <w:name w:val="3D7F84524C21470691C7C16C483CB7C5"/>
  </w:style>
  <w:style w:type="paragraph" w:customStyle="1" w:styleId="B6A3644397114A7080516452D235C6D2">
    <w:name w:val="B6A3644397114A7080516452D235C6D2"/>
  </w:style>
  <w:style w:type="paragraph" w:customStyle="1" w:styleId="D1D9D2EFE8FA47BBB51F4D19AED764D9">
    <w:name w:val="D1D9D2EFE8FA47BBB51F4D19AED764D9"/>
  </w:style>
  <w:style w:type="paragraph" w:customStyle="1" w:styleId="6EA7D73C2C6346E9BBDEC33F392E5348">
    <w:name w:val="6EA7D73C2C6346E9BBDEC33F392E5348"/>
  </w:style>
  <w:style w:type="paragraph" w:customStyle="1" w:styleId="3F19E8724BC44C2DB18EC03CB64258EB">
    <w:name w:val="3F19E8724BC44C2DB18EC03CB64258EB"/>
  </w:style>
  <w:style w:type="paragraph" w:customStyle="1" w:styleId="D7BAB3FB82CC4C598568F2E02EA8895B">
    <w:name w:val="D7BAB3FB82CC4C598568F2E02EA8895B"/>
  </w:style>
  <w:style w:type="paragraph" w:customStyle="1" w:styleId="FA3F53E81BF24206B1414CE933029434">
    <w:name w:val="FA3F53E81BF24206B1414CE933029434"/>
  </w:style>
  <w:style w:type="paragraph" w:customStyle="1" w:styleId="305F17657EE44EF2971309478BCDC729">
    <w:name w:val="305F17657EE44EF2971309478BCDC729"/>
  </w:style>
  <w:style w:type="paragraph" w:customStyle="1" w:styleId="C3C4F6E142284CAA9BB92F6B1B2F9F47">
    <w:name w:val="C3C4F6E142284CAA9BB92F6B1B2F9F47"/>
  </w:style>
  <w:style w:type="paragraph" w:customStyle="1" w:styleId="52095E06A2FC4F54B37B145AE6F06BE5">
    <w:name w:val="52095E06A2FC4F54B37B145AE6F06BE5"/>
  </w:style>
  <w:style w:type="paragraph" w:customStyle="1" w:styleId="D9074822C949457E8FF722E1843F2BF4">
    <w:name w:val="D9074822C949457E8FF722E1843F2BF4"/>
  </w:style>
  <w:style w:type="paragraph" w:customStyle="1" w:styleId="04F956D6148941D5AA64AC20646D857F">
    <w:name w:val="04F956D6148941D5AA64AC20646D857F"/>
  </w:style>
  <w:style w:type="paragraph" w:customStyle="1" w:styleId="7E691D91A69D49AAA513B0A4E2896BAC">
    <w:name w:val="7E691D91A69D49AAA513B0A4E2896BAC"/>
  </w:style>
  <w:style w:type="paragraph" w:customStyle="1" w:styleId="359E323155044EA3BFEBBD62E6173576">
    <w:name w:val="359E323155044EA3BFEBBD62E6173576"/>
  </w:style>
  <w:style w:type="paragraph" w:customStyle="1" w:styleId="D2F4A747F1094DFBA13B2AF2FBAD5BBF">
    <w:name w:val="D2F4A747F1094DFBA13B2AF2FBAD5BBF"/>
  </w:style>
  <w:style w:type="paragraph" w:customStyle="1" w:styleId="6DC79954D1314671B48B9E8E56F227CD">
    <w:name w:val="6DC79954D1314671B48B9E8E56F227CD"/>
  </w:style>
  <w:style w:type="paragraph" w:customStyle="1" w:styleId="F5B39EA731B7468B8D9744BC603FA7E8">
    <w:name w:val="F5B39EA731B7468B8D9744BC603FA7E8"/>
  </w:style>
  <w:style w:type="paragraph" w:customStyle="1" w:styleId="65D2C5A2CA6446A98F4AC13E6548BE81">
    <w:name w:val="65D2C5A2CA6446A98F4AC13E6548BE81"/>
  </w:style>
  <w:style w:type="paragraph" w:customStyle="1" w:styleId="7F0A9958F5874B0B9A4216AECBDC3178">
    <w:name w:val="7F0A9958F5874B0B9A4216AECBDC3178"/>
  </w:style>
  <w:style w:type="paragraph" w:customStyle="1" w:styleId="44BAE354E2BA4527828A62E526F80928">
    <w:name w:val="44BAE354E2BA4527828A62E526F80928"/>
  </w:style>
  <w:style w:type="paragraph" w:customStyle="1" w:styleId="323D02234BC24AA497CFE3716465DA2C">
    <w:name w:val="323D02234BC24AA497CFE3716465DA2C"/>
  </w:style>
  <w:style w:type="paragraph" w:customStyle="1" w:styleId="2043AAD612FE4500B214442ED01ECAA6">
    <w:name w:val="2043AAD612FE4500B214442ED01ECAA6"/>
  </w:style>
  <w:style w:type="paragraph" w:customStyle="1" w:styleId="4D65D316926448998BA5558A425AE039">
    <w:name w:val="4D65D316926448998BA5558A425AE039"/>
  </w:style>
  <w:style w:type="paragraph" w:customStyle="1" w:styleId="F03E4E3D5D52450ABEE4058C2BDCAEE1">
    <w:name w:val="F03E4E3D5D52450ABEE4058C2BDCAEE1"/>
  </w:style>
  <w:style w:type="paragraph" w:customStyle="1" w:styleId="421FBCB5883B410FAC9B00736E8AFFE7">
    <w:name w:val="421FBCB5883B410FAC9B00736E8AFFE7"/>
  </w:style>
  <w:style w:type="paragraph" w:customStyle="1" w:styleId="CA4EB9EF99F8405A83CD1462893E7FFE">
    <w:name w:val="CA4EB9EF99F8405A83CD1462893E7FFE"/>
  </w:style>
  <w:style w:type="paragraph" w:customStyle="1" w:styleId="9B4839D485D94EFE97E548A43A5839F0">
    <w:name w:val="9B4839D485D94EFE97E548A43A5839F0"/>
  </w:style>
  <w:style w:type="paragraph" w:customStyle="1" w:styleId="DC167E93A8B44550ACE7E25F16F1EF0E">
    <w:name w:val="DC167E93A8B44550ACE7E25F16F1EF0E"/>
  </w:style>
  <w:style w:type="paragraph" w:customStyle="1" w:styleId="0E829447B58E486CBB984A0ABF146715">
    <w:name w:val="0E829447B58E486CBB984A0ABF146715"/>
  </w:style>
  <w:style w:type="paragraph" w:customStyle="1" w:styleId="687811A611134986BE4A73E895E86FF3">
    <w:name w:val="687811A611134986BE4A73E895E86FF3"/>
  </w:style>
  <w:style w:type="paragraph" w:customStyle="1" w:styleId="02AE7938B9FD40D5B7EF3439ADDC32E0">
    <w:name w:val="02AE7938B9FD40D5B7EF3439ADDC32E0"/>
  </w:style>
  <w:style w:type="paragraph" w:customStyle="1" w:styleId="1704F0D3D1614CAA96EE43FF6662E6A3">
    <w:name w:val="1704F0D3D1614CAA96EE43FF6662E6A3"/>
  </w:style>
  <w:style w:type="paragraph" w:customStyle="1" w:styleId="7E9425B5D0B343CA88F4FEEF088FBCDD">
    <w:name w:val="7E9425B5D0B343CA88F4FEEF088FBCDD"/>
  </w:style>
  <w:style w:type="paragraph" w:customStyle="1" w:styleId="54104AF075C840209F33E41D1A526057">
    <w:name w:val="54104AF075C840209F33E41D1A526057"/>
  </w:style>
  <w:style w:type="paragraph" w:customStyle="1" w:styleId="10BFFE8CD07647CDB21B31405E753E56">
    <w:name w:val="10BFFE8CD07647CDB21B31405E753E56"/>
  </w:style>
  <w:style w:type="paragraph" w:customStyle="1" w:styleId="436FACDA47104E558F1DD32C01FD3371">
    <w:name w:val="436FACDA47104E558F1DD32C01FD3371"/>
  </w:style>
  <w:style w:type="paragraph" w:customStyle="1" w:styleId="57AA16A81929479FBB40626BCB42FCCE">
    <w:name w:val="57AA16A81929479FBB40626BCB42FCCE"/>
  </w:style>
  <w:style w:type="paragraph" w:customStyle="1" w:styleId="7EAC999B40664E98B26CF8E0ABFB68CA">
    <w:name w:val="7EAC999B40664E98B26CF8E0ABFB68CA"/>
  </w:style>
  <w:style w:type="paragraph" w:customStyle="1" w:styleId="42FEA62046434782B076CF87125A2A31">
    <w:name w:val="42FEA62046434782B076CF87125A2A31"/>
  </w:style>
  <w:style w:type="paragraph" w:customStyle="1" w:styleId="793E3717FE66458DA832F4827D1D81E3">
    <w:name w:val="793E3717FE66458DA832F4827D1D81E3"/>
  </w:style>
  <w:style w:type="paragraph" w:customStyle="1" w:styleId="1AEB5684D7564232ADF9D0D3838D9074">
    <w:name w:val="1AEB5684D7564232ADF9D0D3838D9074"/>
  </w:style>
  <w:style w:type="paragraph" w:customStyle="1" w:styleId="4FF31FAE65D14749997368A9013910FC">
    <w:name w:val="4FF31FAE65D14749997368A9013910FC"/>
  </w:style>
  <w:style w:type="paragraph" w:customStyle="1" w:styleId="4AEB26688A764C3DBCC0D1D61732405F">
    <w:name w:val="4AEB26688A764C3DBCC0D1D61732405F"/>
  </w:style>
  <w:style w:type="paragraph" w:customStyle="1" w:styleId="0BD01E99915E4D85904F02DFF3F7F106">
    <w:name w:val="0BD01E99915E4D85904F02DFF3F7F106"/>
  </w:style>
  <w:style w:type="paragraph" w:customStyle="1" w:styleId="122F82190DBB41E99E525629ACF50EB4">
    <w:name w:val="122F82190DBB41E99E525629ACF50EB4"/>
  </w:style>
  <w:style w:type="paragraph" w:customStyle="1" w:styleId="777B58BA79024E76BCF561951B573101">
    <w:name w:val="777B58BA79024E76BCF561951B573101"/>
  </w:style>
  <w:style w:type="paragraph" w:customStyle="1" w:styleId="50BD5C379AA545798904ECE22F0097FA">
    <w:name w:val="50BD5C379AA545798904ECE22F0097FA"/>
  </w:style>
  <w:style w:type="paragraph" w:customStyle="1" w:styleId="A796770DDDFB4AD5B712AEADBBB34AFC">
    <w:name w:val="A796770DDDFB4AD5B712AEADBBB34AFC"/>
  </w:style>
  <w:style w:type="paragraph" w:customStyle="1" w:styleId="0186191FB20F4619A64E610911A90BA1">
    <w:name w:val="0186191FB20F4619A64E610911A90BA1"/>
  </w:style>
  <w:style w:type="paragraph" w:customStyle="1" w:styleId="66871E9CE1884A1BADE337DFA348A415">
    <w:name w:val="66871E9CE1884A1BADE337DFA348A415"/>
  </w:style>
  <w:style w:type="paragraph" w:customStyle="1" w:styleId="5927F1540D27479881BC7D195FCEAB42">
    <w:name w:val="5927F1540D27479881BC7D195FCEAB42"/>
  </w:style>
  <w:style w:type="paragraph" w:customStyle="1" w:styleId="80171DD998F745F6B35E5ACB5105E6FB">
    <w:name w:val="80171DD998F745F6B35E5ACB5105E6FB"/>
  </w:style>
  <w:style w:type="paragraph" w:customStyle="1" w:styleId="7AB219BC77D34798B5095409898AEECF">
    <w:name w:val="7AB219BC77D34798B5095409898AEECF"/>
  </w:style>
  <w:style w:type="paragraph" w:customStyle="1" w:styleId="5FD3A0E3D3624FD58A0F553EC7EABAA4">
    <w:name w:val="5FD3A0E3D3624FD58A0F553EC7EABAA4"/>
  </w:style>
  <w:style w:type="paragraph" w:customStyle="1" w:styleId="E44DD330ACDA4585854E36E29EEBCFDA">
    <w:name w:val="E44DD330ACDA4585854E36E29EEBCFDA"/>
  </w:style>
  <w:style w:type="paragraph" w:customStyle="1" w:styleId="24F3A39CA9114DC6BF4440E91C105E8E">
    <w:name w:val="24F3A39CA9114DC6BF4440E91C105E8E"/>
  </w:style>
  <w:style w:type="paragraph" w:customStyle="1" w:styleId="06F1DAF34F864CC9B7F1AA6CBA798A66">
    <w:name w:val="06F1DAF34F864CC9B7F1AA6CBA798A66"/>
  </w:style>
  <w:style w:type="paragraph" w:customStyle="1" w:styleId="E1E3A6F39BB844FDB051613C08A6DE60">
    <w:name w:val="E1E3A6F39BB844FDB051613C08A6DE60"/>
  </w:style>
  <w:style w:type="paragraph" w:customStyle="1" w:styleId="C0F0F98C3C4543E48FCD45CD4B1975C8">
    <w:name w:val="C0F0F98C3C4543E48FCD45CD4B1975C8"/>
  </w:style>
  <w:style w:type="paragraph" w:customStyle="1" w:styleId="ECA244422319444693817DA90E922083">
    <w:name w:val="ECA244422319444693817DA90E922083"/>
  </w:style>
  <w:style w:type="paragraph" w:customStyle="1" w:styleId="76B17B801AFF40FBA235B1F0291ECF36">
    <w:name w:val="76B17B801AFF40FBA235B1F0291ECF36"/>
  </w:style>
  <w:style w:type="paragraph" w:customStyle="1" w:styleId="A6FDFEAA89E641BE93B12251FF2750D7">
    <w:name w:val="A6FDFEAA89E641BE93B12251FF2750D7"/>
  </w:style>
  <w:style w:type="paragraph" w:customStyle="1" w:styleId="B14C0A49FBD6473898D8659427731092">
    <w:name w:val="B14C0A49FBD6473898D8659427731092"/>
  </w:style>
  <w:style w:type="paragraph" w:customStyle="1" w:styleId="5F884BBF621546F7BAF1FEC989A2E4DC">
    <w:name w:val="5F884BBF621546F7BAF1FEC989A2E4DC"/>
  </w:style>
  <w:style w:type="paragraph" w:customStyle="1" w:styleId="707234C9EEC9408EA51D8FE13401F3FC">
    <w:name w:val="707234C9EEC9408EA51D8FE13401F3FC"/>
  </w:style>
  <w:style w:type="paragraph" w:customStyle="1" w:styleId="FF695F2A388E4A549A987D1F7E2B7238">
    <w:name w:val="FF695F2A388E4A549A987D1F7E2B7238"/>
  </w:style>
  <w:style w:type="paragraph" w:customStyle="1" w:styleId="2C7B968528EC4EF8B0F8DFEBE849C74A">
    <w:name w:val="2C7B968528EC4EF8B0F8DFEBE849C74A"/>
  </w:style>
  <w:style w:type="paragraph" w:customStyle="1" w:styleId="6321A7D563F94E9E8328A0D24A9DED77">
    <w:name w:val="6321A7D563F94E9E8328A0D24A9DED77"/>
  </w:style>
  <w:style w:type="paragraph" w:customStyle="1" w:styleId="7E3DC7D6AC134E0F8A68645703989FD4">
    <w:name w:val="7E3DC7D6AC134E0F8A68645703989FD4"/>
  </w:style>
  <w:style w:type="paragraph" w:customStyle="1" w:styleId="54B6BC5863E447488F3E53F7C1119D15">
    <w:name w:val="54B6BC5863E447488F3E53F7C1119D15"/>
  </w:style>
  <w:style w:type="paragraph" w:customStyle="1" w:styleId="3FFB4364EB8C4C75A23F96E0177D7C01">
    <w:name w:val="3FFB4364EB8C4C75A23F96E0177D7C01"/>
  </w:style>
  <w:style w:type="paragraph" w:customStyle="1" w:styleId="7E72672BD0664B47B9C34131B7A44B24">
    <w:name w:val="7E72672BD0664B47B9C34131B7A44B24"/>
  </w:style>
  <w:style w:type="paragraph" w:customStyle="1" w:styleId="853E8514ED6A4A06B947A54EA4B403BE">
    <w:name w:val="853E8514ED6A4A06B947A54EA4B403BE"/>
  </w:style>
  <w:style w:type="paragraph" w:customStyle="1" w:styleId="5C7708E51F404C86BC3648A743DC2CA4">
    <w:name w:val="5C7708E51F404C86BC3648A743DC2CA4"/>
  </w:style>
  <w:style w:type="paragraph" w:customStyle="1" w:styleId="8CC6BC238A82492DA10C2BF27D6624B3">
    <w:name w:val="8CC6BC238A82492DA10C2BF27D6624B3"/>
  </w:style>
  <w:style w:type="paragraph" w:customStyle="1" w:styleId="6C64D26BD1CB49B1BD6A886145E4D782">
    <w:name w:val="6C64D26BD1CB49B1BD6A886145E4D782"/>
  </w:style>
  <w:style w:type="paragraph" w:customStyle="1" w:styleId="2BBB9ED119794DE5A818FD1901642107">
    <w:name w:val="2BBB9ED119794DE5A818FD1901642107"/>
  </w:style>
  <w:style w:type="paragraph" w:customStyle="1" w:styleId="1B3AE3F101D64439972C836A586559F8">
    <w:name w:val="1B3AE3F101D64439972C836A586559F8"/>
  </w:style>
  <w:style w:type="paragraph" w:customStyle="1" w:styleId="8AE874E7CFA34CBB800246CAD5E5C963">
    <w:name w:val="8AE874E7CFA34CBB800246CAD5E5C963"/>
  </w:style>
  <w:style w:type="paragraph" w:customStyle="1" w:styleId="B8FF5EE89CA54D61997121585DF9BB9D">
    <w:name w:val="B8FF5EE89CA54D61997121585DF9BB9D"/>
  </w:style>
  <w:style w:type="paragraph" w:customStyle="1" w:styleId="28383E6DF07C4496BB2A251CAA4C711E">
    <w:name w:val="28383E6DF07C4496BB2A251CAA4C711E"/>
  </w:style>
  <w:style w:type="paragraph" w:customStyle="1" w:styleId="8B3C4916CA594270AD8EBDC3F8A1B39F">
    <w:name w:val="8B3C4916CA594270AD8EBDC3F8A1B39F"/>
  </w:style>
  <w:style w:type="paragraph" w:customStyle="1" w:styleId="CE5AF869439A40DD8D9A739FC6C0440E">
    <w:name w:val="CE5AF869439A40DD8D9A739FC6C0440E"/>
  </w:style>
  <w:style w:type="paragraph" w:customStyle="1" w:styleId="470E478E3CFF46C584237FB79FFBD62E">
    <w:name w:val="470E478E3CFF46C584237FB79FFBD62E"/>
  </w:style>
  <w:style w:type="paragraph" w:customStyle="1" w:styleId="B764AFCBC53E43E8A755BBFCAA758C18">
    <w:name w:val="B764AFCBC53E43E8A755BBFCAA758C18"/>
  </w:style>
  <w:style w:type="paragraph" w:customStyle="1" w:styleId="93C6D1C829DC496898DF4E189CFD4A66">
    <w:name w:val="93C6D1C829DC496898DF4E189CFD4A66"/>
  </w:style>
  <w:style w:type="paragraph" w:customStyle="1" w:styleId="B76665768EF74BAA8F100CDAF450E604">
    <w:name w:val="B76665768EF74BAA8F100CDAF450E604"/>
  </w:style>
  <w:style w:type="paragraph" w:customStyle="1" w:styleId="A8EE38E2E32843A3BF564BECF9B4F283">
    <w:name w:val="A8EE38E2E32843A3BF564BECF9B4F283"/>
  </w:style>
  <w:style w:type="paragraph" w:customStyle="1" w:styleId="7BE4763B14564B28961A139153D65705">
    <w:name w:val="7BE4763B14564B28961A139153D65705"/>
  </w:style>
  <w:style w:type="paragraph" w:customStyle="1" w:styleId="B5A1355D746D4D22A2A1729913F0E416">
    <w:name w:val="B5A1355D746D4D22A2A1729913F0E416"/>
  </w:style>
  <w:style w:type="paragraph" w:customStyle="1" w:styleId="8599A84BBD454FAFB5ADFD8338676445">
    <w:name w:val="8599A84BBD454FAFB5ADFD8338676445"/>
  </w:style>
  <w:style w:type="paragraph" w:customStyle="1" w:styleId="772E664B83674FB0A9835C536AF57132">
    <w:name w:val="772E664B83674FB0A9835C536AF57132"/>
  </w:style>
  <w:style w:type="paragraph" w:customStyle="1" w:styleId="D85AD4CB3A6E4111A8A0FFC4AD7F9AF2">
    <w:name w:val="D85AD4CB3A6E4111A8A0FFC4AD7F9AF2"/>
  </w:style>
  <w:style w:type="paragraph" w:customStyle="1" w:styleId="81548ABC9C8A4F2B948910A0699F8079">
    <w:name w:val="81548ABC9C8A4F2B948910A0699F8079"/>
  </w:style>
  <w:style w:type="paragraph" w:customStyle="1" w:styleId="0320007D02544415A6B29C39BDABAFFC">
    <w:name w:val="0320007D02544415A6B29C39BDABAFFC"/>
  </w:style>
  <w:style w:type="paragraph" w:customStyle="1" w:styleId="9279EAD3B04948239E1E8A99764A63C5">
    <w:name w:val="9279EAD3B04948239E1E8A99764A63C5"/>
  </w:style>
  <w:style w:type="paragraph" w:customStyle="1" w:styleId="FC06289202284781BCCA7913A329FB2A">
    <w:name w:val="FC06289202284781BCCA7913A329FB2A"/>
  </w:style>
  <w:style w:type="paragraph" w:customStyle="1" w:styleId="8DE80CFCE3FE4FB39F7D7A92783E3734">
    <w:name w:val="8DE80CFCE3FE4FB39F7D7A92783E3734"/>
  </w:style>
  <w:style w:type="paragraph" w:customStyle="1" w:styleId="A989879F820742F8BE57A8FC0B0F77D9">
    <w:name w:val="A989879F820742F8BE57A8FC0B0F77D9"/>
  </w:style>
  <w:style w:type="paragraph" w:customStyle="1" w:styleId="B282225EA21540FD9386749D02C26E59">
    <w:name w:val="B282225EA21540FD9386749D02C26E59"/>
  </w:style>
  <w:style w:type="paragraph" w:customStyle="1" w:styleId="CE7330A695014724B501296E889C7F84">
    <w:name w:val="CE7330A695014724B501296E889C7F84"/>
  </w:style>
  <w:style w:type="paragraph" w:customStyle="1" w:styleId="15501DA0D65B45A49CD38E2D6248F5AC">
    <w:name w:val="15501DA0D65B45A49CD38E2D6248F5AC"/>
  </w:style>
  <w:style w:type="paragraph" w:customStyle="1" w:styleId="D2BD2A8FB5F24C868CB66BB38F6609B8">
    <w:name w:val="D2BD2A8FB5F24C868CB66BB38F6609B8"/>
  </w:style>
  <w:style w:type="paragraph" w:customStyle="1" w:styleId="3824D318C784424D890ACB07CD5631B8">
    <w:name w:val="3824D318C784424D890ACB07CD5631B8"/>
  </w:style>
  <w:style w:type="paragraph" w:customStyle="1" w:styleId="0019F0EA5D2A4CF0A121E1B4DE990ECB">
    <w:name w:val="0019F0EA5D2A4CF0A121E1B4DE990ECB"/>
  </w:style>
  <w:style w:type="paragraph" w:customStyle="1" w:styleId="9EB52A64EC944E4E9DB3AE0759BEC81B">
    <w:name w:val="9EB52A64EC944E4E9DB3AE0759BEC81B"/>
  </w:style>
  <w:style w:type="paragraph" w:customStyle="1" w:styleId="F9EAB86CCA0540D39C4CEBD31FFB7EE2">
    <w:name w:val="F9EAB86CCA0540D39C4CEBD31FFB7EE2"/>
  </w:style>
  <w:style w:type="paragraph" w:customStyle="1" w:styleId="F80688EBE2F84C1285A9AFDDD500F9A3">
    <w:name w:val="F80688EBE2F84C1285A9AFDDD500F9A3"/>
  </w:style>
  <w:style w:type="paragraph" w:customStyle="1" w:styleId="2EA76D0047364703BC1395A82CC65089">
    <w:name w:val="2EA76D0047364703BC1395A82CC65089"/>
  </w:style>
  <w:style w:type="paragraph" w:customStyle="1" w:styleId="4EBB32FE14114ABA9F88BB7B6FBE0E7D">
    <w:name w:val="4EBB32FE14114ABA9F88BB7B6FBE0E7D"/>
  </w:style>
  <w:style w:type="paragraph" w:customStyle="1" w:styleId="6110DFB536C6462EAA454B729974DB68">
    <w:name w:val="6110DFB536C6462EAA454B729974DB68"/>
  </w:style>
  <w:style w:type="paragraph" w:customStyle="1" w:styleId="CB0837BDDAAE44348D37297F13A06541">
    <w:name w:val="CB0837BDDAAE44348D37297F13A06541"/>
  </w:style>
  <w:style w:type="paragraph" w:customStyle="1" w:styleId="FD14FB6672154EDDB075DBD41469B4C7">
    <w:name w:val="FD14FB6672154EDDB075DBD41469B4C7"/>
  </w:style>
  <w:style w:type="paragraph" w:customStyle="1" w:styleId="30D92294EE184AF8938141CDE4A60ACD">
    <w:name w:val="30D92294EE184AF8938141CDE4A60ACD"/>
  </w:style>
  <w:style w:type="paragraph" w:customStyle="1" w:styleId="A3A8C6C1F0024B63B9D6DB97BE8C87CE">
    <w:name w:val="A3A8C6C1F0024B63B9D6DB97BE8C87CE"/>
  </w:style>
  <w:style w:type="paragraph" w:customStyle="1" w:styleId="D28EC68836764AEC8E21FEBFB858DBC1">
    <w:name w:val="D28EC68836764AEC8E21FEBFB858DBC1"/>
  </w:style>
  <w:style w:type="paragraph" w:customStyle="1" w:styleId="F17C8441EC654CE0AA4C6458550024CE">
    <w:name w:val="F17C8441EC654CE0AA4C6458550024CE"/>
  </w:style>
  <w:style w:type="paragraph" w:customStyle="1" w:styleId="EFDEEAC753B544F1BFB78D5A9B78AAB6">
    <w:name w:val="EFDEEAC753B544F1BFB78D5A9B78AAB6"/>
  </w:style>
  <w:style w:type="paragraph" w:customStyle="1" w:styleId="93757397186C4357B828391BD9CE9DC1">
    <w:name w:val="93757397186C4357B828391BD9CE9DC1"/>
  </w:style>
  <w:style w:type="paragraph" w:customStyle="1" w:styleId="B8B8D21EDC7241039323C82CEDB1481A">
    <w:name w:val="B8B8D21EDC7241039323C82CEDB1481A"/>
  </w:style>
  <w:style w:type="paragraph" w:customStyle="1" w:styleId="9BCC151E1DCB4C8484F64B1E23D1C6EF">
    <w:name w:val="9BCC151E1DCB4C8484F64B1E23D1C6EF"/>
  </w:style>
  <w:style w:type="paragraph" w:customStyle="1" w:styleId="4AC55980CAF546CCB0970AB9E656493D">
    <w:name w:val="4AC55980CAF546CCB0970AB9E656493D"/>
  </w:style>
  <w:style w:type="paragraph" w:customStyle="1" w:styleId="95966FDAB5784C21AE7493434A54EDD1">
    <w:name w:val="95966FDAB5784C21AE7493434A54EDD1"/>
  </w:style>
  <w:style w:type="paragraph" w:customStyle="1" w:styleId="FDEE35AB10DF41D99F3F59E26D891570">
    <w:name w:val="FDEE35AB10DF41D99F3F59E26D891570"/>
  </w:style>
  <w:style w:type="paragraph" w:customStyle="1" w:styleId="730CC195823A4B5E9A2E07E7409A6D0F">
    <w:name w:val="730CC195823A4B5E9A2E07E7409A6D0F"/>
  </w:style>
  <w:style w:type="paragraph" w:customStyle="1" w:styleId="FE17DB0A92824B19AA90CC97E541868F">
    <w:name w:val="FE17DB0A92824B19AA90CC97E541868F"/>
  </w:style>
  <w:style w:type="paragraph" w:customStyle="1" w:styleId="2457D84F0C554B6399140A5948F97835">
    <w:name w:val="2457D84F0C554B6399140A5948F97835"/>
  </w:style>
  <w:style w:type="paragraph" w:customStyle="1" w:styleId="71665E67F8C8490ABA7B8730DF2CBD23">
    <w:name w:val="71665E67F8C8490ABA7B8730DF2CBD23"/>
  </w:style>
  <w:style w:type="paragraph" w:customStyle="1" w:styleId="5091B3E58CD544F29C2DE7A17EF5C821">
    <w:name w:val="5091B3E58CD544F29C2DE7A17EF5C821"/>
  </w:style>
  <w:style w:type="paragraph" w:customStyle="1" w:styleId="37FD4BD464F84168B6B0E8732F59BE33">
    <w:name w:val="37FD4BD464F84168B6B0E8732F59BE33"/>
  </w:style>
  <w:style w:type="paragraph" w:customStyle="1" w:styleId="202F2891F94E4A78815BC8818AD14E72">
    <w:name w:val="202F2891F94E4A78815BC8818AD14E72"/>
  </w:style>
  <w:style w:type="paragraph" w:customStyle="1" w:styleId="ACFB1CF583FE458B85847D1A1F069D4A">
    <w:name w:val="ACFB1CF583FE458B85847D1A1F069D4A"/>
  </w:style>
  <w:style w:type="paragraph" w:customStyle="1" w:styleId="5185C55BAFDB4857AA8BA1DBE3E52071">
    <w:name w:val="5185C55BAFDB4857AA8BA1DBE3E52071"/>
  </w:style>
  <w:style w:type="paragraph" w:customStyle="1" w:styleId="E633D0021C63474CB5B8DBC1D2B82A97">
    <w:name w:val="E633D0021C63474CB5B8DBC1D2B82A97"/>
  </w:style>
  <w:style w:type="paragraph" w:customStyle="1" w:styleId="310C500238AE476A90249C1857BCE604">
    <w:name w:val="310C500238AE476A90249C1857BCE604"/>
  </w:style>
  <w:style w:type="paragraph" w:customStyle="1" w:styleId="D27167BA50F14D239CF3C9FEE8FBE0B9">
    <w:name w:val="D27167BA50F14D239CF3C9FEE8FBE0B9"/>
  </w:style>
  <w:style w:type="paragraph" w:customStyle="1" w:styleId="6FC2639003A34D79B015F13F2D6D9D49">
    <w:name w:val="6FC2639003A34D79B015F13F2D6D9D49"/>
  </w:style>
  <w:style w:type="paragraph" w:customStyle="1" w:styleId="30F837D5F8A24E2487F42AE0FD1907C7">
    <w:name w:val="30F837D5F8A24E2487F42AE0FD1907C7"/>
  </w:style>
  <w:style w:type="paragraph" w:customStyle="1" w:styleId="1C7751F8391F4F84B04F1CEA79404C2D">
    <w:name w:val="1C7751F8391F4F84B04F1CEA79404C2D"/>
  </w:style>
  <w:style w:type="paragraph" w:customStyle="1" w:styleId="C105FF69C67D49B88E6AE47FDDDA80FB">
    <w:name w:val="C105FF69C67D49B88E6AE47FDDDA80FB"/>
  </w:style>
  <w:style w:type="paragraph" w:customStyle="1" w:styleId="E3176930B5464FC4A0331AB2A2067740">
    <w:name w:val="E3176930B5464FC4A0331AB2A2067740"/>
  </w:style>
  <w:style w:type="paragraph" w:customStyle="1" w:styleId="6F492FD565E944C48E71FA40C451E383">
    <w:name w:val="6F492FD565E944C48E71FA40C451E383"/>
  </w:style>
  <w:style w:type="paragraph" w:customStyle="1" w:styleId="9FC0148126094D628E03171CDA25F586">
    <w:name w:val="9FC0148126094D628E03171CDA25F586"/>
  </w:style>
  <w:style w:type="paragraph" w:customStyle="1" w:styleId="00D4575867E440ADAFEC7DCAC1A8454E">
    <w:name w:val="00D4575867E440ADAFEC7DCAC1A8454E"/>
  </w:style>
  <w:style w:type="paragraph" w:customStyle="1" w:styleId="4D053C85A7EB43938ADBC7E51DFF98E2">
    <w:name w:val="4D053C85A7EB43938ADBC7E51DFF98E2"/>
  </w:style>
  <w:style w:type="paragraph" w:customStyle="1" w:styleId="F6B80B9350FE4598931E175911383F45">
    <w:name w:val="F6B80B9350FE4598931E175911383F45"/>
  </w:style>
  <w:style w:type="paragraph" w:customStyle="1" w:styleId="8AA9417077564AFB993DA38518156311">
    <w:name w:val="8AA9417077564AFB993DA38518156311"/>
  </w:style>
  <w:style w:type="paragraph" w:customStyle="1" w:styleId="CEB1528E358F407BB623E9B35EDEBFFB">
    <w:name w:val="CEB1528E358F407BB623E9B35EDEBFFB"/>
  </w:style>
  <w:style w:type="paragraph" w:customStyle="1" w:styleId="04CB4B294C14445EB9A2DE810E7744D8">
    <w:name w:val="04CB4B294C14445EB9A2DE810E7744D8"/>
  </w:style>
  <w:style w:type="paragraph" w:customStyle="1" w:styleId="5E8538CEEE9A4D1E8EE856F70A520B22">
    <w:name w:val="5E8538CEEE9A4D1E8EE856F70A520B22"/>
  </w:style>
  <w:style w:type="paragraph" w:customStyle="1" w:styleId="A7B9F9A3C7A44402951DACAA0A19E4AD">
    <w:name w:val="A7B9F9A3C7A44402951DACAA0A19E4AD"/>
  </w:style>
  <w:style w:type="paragraph" w:customStyle="1" w:styleId="7869BF88E293474D856B5676A98FE272">
    <w:name w:val="7869BF88E293474D856B5676A98FE272"/>
  </w:style>
  <w:style w:type="paragraph" w:customStyle="1" w:styleId="2D05878624BE45FA884565E5E23FFFCA">
    <w:name w:val="2D05878624BE45FA884565E5E23FFFCA"/>
  </w:style>
  <w:style w:type="paragraph" w:customStyle="1" w:styleId="F40F695448354AD390579CDF25B40EE9">
    <w:name w:val="F40F695448354AD390579CDF25B40EE9"/>
  </w:style>
  <w:style w:type="paragraph" w:customStyle="1" w:styleId="0E96F5C0B2734BF29FF5AAFA476F02FB">
    <w:name w:val="0E96F5C0B2734BF29FF5AAFA476F02FB"/>
  </w:style>
  <w:style w:type="paragraph" w:customStyle="1" w:styleId="C106A5A1B1BC40B5B5F06317DE597584">
    <w:name w:val="C106A5A1B1BC40B5B5F06317DE597584"/>
  </w:style>
  <w:style w:type="paragraph" w:customStyle="1" w:styleId="178FAF5B467D4F2BAF9E7E22B6C2DFD0">
    <w:name w:val="178FAF5B467D4F2BAF9E7E22B6C2DFD0"/>
  </w:style>
  <w:style w:type="paragraph" w:customStyle="1" w:styleId="D98E4B288761476A809F22E680F79C41">
    <w:name w:val="D98E4B288761476A809F22E680F79C41"/>
  </w:style>
  <w:style w:type="paragraph" w:customStyle="1" w:styleId="41B53422B485431998BCE89A784AB0D4">
    <w:name w:val="41B53422B485431998BCE89A784AB0D4"/>
  </w:style>
  <w:style w:type="paragraph" w:customStyle="1" w:styleId="AD0AC8FA9CDC466680CB1243D4938FB3">
    <w:name w:val="AD0AC8FA9CDC466680CB1243D4938FB3"/>
  </w:style>
  <w:style w:type="paragraph" w:customStyle="1" w:styleId="7C3BF3D05AAB46E8AF99100AE9AB0F0A">
    <w:name w:val="7C3BF3D05AAB46E8AF99100AE9AB0F0A"/>
  </w:style>
  <w:style w:type="paragraph" w:customStyle="1" w:styleId="768B348F69674AF5B8375BA2ADABD2A7">
    <w:name w:val="768B348F69674AF5B8375BA2ADABD2A7"/>
  </w:style>
  <w:style w:type="paragraph" w:customStyle="1" w:styleId="33ACEDF659104513928AB6787D6B3751">
    <w:name w:val="33ACEDF659104513928AB6787D6B3751"/>
  </w:style>
  <w:style w:type="paragraph" w:customStyle="1" w:styleId="FEE157960516483989203B434E938434">
    <w:name w:val="FEE157960516483989203B434E938434"/>
  </w:style>
  <w:style w:type="paragraph" w:customStyle="1" w:styleId="D332F7B3BAE64119AA4527F1CA20973F">
    <w:name w:val="D332F7B3BAE64119AA4527F1CA20973F"/>
  </w:style>
  <w:style w:type="paragraph" w:customStyle="1" w:styleId="450D635618AD4A599070E444A64C92CE">
    <w:name w:val="450D635618AD4A599070E444A64C92CE"/>
  </w:style>
  <w:style w:type="paragraph" w:customStyle="1" w:styleId="A04C6AF9A8EE4F5D83FAA325B33F6267">
    <w:name w:val="A04C6AF9A8EE4F5D83FAA325B33F6267"/>
  </w:style>
  <w:style w:type="paragraph" w:customStyle="1" w:styleId="7FEB0776D48140918E3312653A29C161">
    <w:name w:val="7FEB0776D48140918E3312653A29C161"/>
  </w:style>
  <w:style w:type="paragraph" w:customStyle="1" w:styleId="123534BC1E704B6FBE369D872CE7351A">
    <w:name w:val="123534BC1E704B6FBE369D872CE7351A"/>
  </w:style>
  <w:style w:type="paragraph" w:customStyle="1" w:styleId="C391810EFE094D93B4F1F56FB00462B4">
    <w:name w:val="C391810EFE094D93B4F1F56FB00462B4"/>
  </w:style>
  <w:style w:type="paragraph" w:customStyle="1" w:styleId="3CE8BE0FE0704D0CB75D899A42DFE443">
    <w:name w:val="3CE8BE0FE0704D0CB75D899A42DFE443"/>
  </w:style>
  <w:style w:type="paragraph" w:customStyle="1" w:styleId="BF75284D3AC24C74A1C5A1B7E8BD6927">
    <w:name w:val="BF75284D3AC24C74A1C5A1B7E8BD6927"/>
  </w:style>
  <w:style w:type="paragraph" w:customStyle="1" w:styleId="2522E7DAD30E464C9F82203019E5B947">
    <w:name w:val="2522E7DAD30E464C9F82203019E5B947"/>
  </w:style>
  <w:style w:type="paragraph" w:customStyle="1" w:styleId="15B1D617E269478D9286D0154F7B9893">
    <w:name w:val="15B1D617E269478D9286D0154F7B9893"/>
  </w:style>
  <w:style w:type="paragraph" w:customStyle="1" w:styleId="5E0D319425404813A887ABF3E9269569">
    <w:name w:val="5E0D319425404813A887ABF3E9269569"/>
  </w:style>
  <w:style w:type="paragraph" w:customStyle="1" w:styleId="F29B0B4E807547AA9B15044835A407AE">
    <w:name w:val="F29B0B4E807547AA9B15044835A407AE"/>
  </w:style>
  <w:style w:type="paragraph" w:customStyle="1" w:styleId="3E2B16C9315C4F79A6A0C0610E86DD78">
    <w:name w:val="3E2B16C9315C4F79A6A0C0610E86DD78"/>
  </w:style>
  <w:style w:type="paragraph" w:customStyle="1" w:styleId="D5D69A21B9A84D6693CB9E1D0D505AEE">
    <w:name w:val="D5D69A21B9A84D6693CB9E1D0D505AEE"/>
  </w:style>
  <w:style w:type="paragraph" w:customStyle="1" w:styleId="5D2D4B26D76647829DDDD545E19EE1D1">
    <w:name w:val="5D2D4B26D76647829DDDD545E19EE1D1"/>
  </w:style>
  <w:style w:type="paragraph" w:customStyle="1" w:styleId="FB6915D7E98A48FEAEDC8998213C1AE3">
    <w:name w:val="FB6915D7E98A48FEAEDC8998213C1AE3"/>
  </w:style>
  <w:style w:type="paragraph" w:customStyle="1" w:styleId="5DDE977FDB0C49E6B2396F4C2C3CAA3D">
    <w:name w:val="5DDE977FDB0C49E6B2396F4C2C3CAA3D"/>
  </w:style>
  <w:style w:type="paragraph" w:customStyle="1" w:styleId="9276B71E5C2248E9B38D0EEFE824BC18">
    <w:name w:val="9276B71E5C2248E9B38D0EEFE824BC18"/>
  </w:style>
  <w:style w:type="paragraph" w:customStyle="1" w:styleId="4B827FC1F8404EFD9C0E4EAAA5E4F424">
    <w:name w:val="4B827FC1F8404EFD9C0E4EAAA5E4F424"/>
  </w:style>
  <w:style w:type="paragraph" w:customStyle="1" w:styleId="457080ED0EDC458A82FF659CD66193E2">
    <w:name w:val="457080ED0EDC458A82FF659CD66193E2"/>
  </w:style>
  <w:style w:type="paragraph" w:customStyle="1" w:styleId="333CDC07DDD34C3C839F67959C5A9154">
    <w:name w:val="333CDC07DDD34C3C839F67959C5A9154"/>
  </w:style>
  <w:style w:type="paragraph" w:customStyle="1" w:styleId="E75FEF028DB648AD9412116733F7199B">
    <w:name w:val="E75FEF028DB648AD9412116733F7199B"/>
  </w:style>
  <w:style w:type="paragraph" w:customStyle="1" w:styleId="35857C411A2E4FAA8DB91E8EDAF806B8">
    <w:name w:val="35857C411A2E4FAA8DB91E8EDAF806B8"/>
  </w:style>
  <w:style w:type="paragraph" w:customStyle="1" w:styleId="16B3371DCC1545658FBBB39729538648">
    <w:name w:val="16B3371DCC1545658FBBB39729538648"/>
  </w:style>
  <w:style w:type="paragraph" w:customStyle="1" w:styleId="4A1D4435B8364578828458E04C4207EE">
    <w:name w:val="4A1D4435B8364578828458E04C4207EE"/>
  </w:style>
  <w:style w:type="paragraph" w:customStyle="1" w:styleId="CD3241A768884C79A2C733B90CEEFBD2">
    <w:name w:val="CD3241A768884C79A2C733B90CEEFBD2"/>
  </w:style>
  <w:style w:type="paragraph" w:customStyle="1" w:styleId="E61752BAD2C7429BA5A7F9B48B5984FD">
    <w:name w:val="E61752BAD2C7429BA5A7F9B48B5984FD"/>
  </w:style>
  <w:style w:type="paragraph" w:customStyle="1" w:styleId="955A3A05DA5647178CF8278844455695">
    <w:name w:val="955A3A05DA5647178CF8278844455695"/>
  </w:style>
  <w:style w:type="paragraph" w:customStyle="1" w:styleId="37B016EB01ED4F8A8251170801AC9D46">
    <w:name w:val="37B016EB01ED4F8A8251170801AC9D46"/>
  </w:style>
  <w:style w:type="paragraph" w:customStyle="1" w:styleId="4A4BC94A77A0484A9BFF3801531AB2A5">
    <w:name w:val="4A4BC94A77A0484A9BFF3801531AB2A5"/>
  </w:style>
  <w:style w:type="paragraph" w:customStyle="1" w:styleId="09DE76868ECE4AB5AA599D04427FA281">
    <w:name w:val="09DE76868ECE4AB5AA599D04427FA281"/>
  </w:style>
  <w:style w:type="paragraph" w:customStyle="1" w:styleId="75EC1F08A78B4753BF672C62C11908F6">
    <w:name w:val="75EC1F08A78B4753BF672C62C11908F6"/>
  </w:style>
  <w:style w:type="paragraph" w:customStyle="1" w:styleId="11BB35292DEB420ABFEC5E7F78169CCC">
    <w:name w:val="11BB35292DEB420ABFEC5E7F78169CCC"/>
  </w:style>
  <w:style w:type="paragraph" w:customStyle="1" w:styleId="F7BECFD50B684C6EAB6F50DB831D2E6B">
    <w:name w:val="F7BECFD50B684C6EAB6F50DB831D2E6B"/>
  </w:style>
  <w:style w:type="paragraph" w:customStyle="1" w:styleId="78BB5142B3E44A31AF37ACEB3C2B90B6">
    <w:name w:val="78BB5142B3E44A31AF37ACEB3C2B90B6"/>
  </w:style>
  <w:style w:type="paragraph" w:customStyle="1" w:styleId="1CD7626595314417A621DBB7B9F32D32">
    <w:name w:val="1CD7626595314417A621DBB7B9F32D32"/>
  </w:style>
  <w:style w:type="paragraph" w:customStyle="1" w:styleId="5EE30486299B4A2ABA429EBB14C4CDB8">
    <w:name w:val="5EE30486299B4A2ABA429EBB14C4CDB8"/>
  </w:style>
  <w:style w:type="paragraph" w:customStyle="1" w:styleId="53D37DE43BE84B6BA8DBEC6B52252DCB">
    <w:name w:val="53D37DE43BE84B6BA8DBEC6B52252DCB"/>
  </w:style>
  <w:style w:type="paragraph" w:customStyle="1" w:styleId="A8A8DBE0BD6F4461980624082B6FF1E3">
    <w:name w:val="A8A8DBE0BD6F4461980624082B6FF1E3"/>
  </w:style>
  <w:style w:type="paragraph" w:customStyle="1" w:styleId="EF000D2BA66645EDA574A5A4608F7725">
    <w:name w:val="EF000D2BA66645EDA574A5A4608F7725"/>
  </w:style>
  <w:style w:type="paragraph" w:customStyle="1" w:styleId="42AD50D7626E40F086D1CF469FE8869B">
    <w:name w:val="42AD50D7626E40F086D1CF469FE8869B"/>
  </w:style>
  <w:style w:type="paragraph" w:customStyle="1" w:styleId="50C42823866D4C948D36E735BE11DA36">
    <w:name w:val="50C42823866D4C948D36E735BE11DA36"/>
  </w:style>
  <w:style w:type="paragraph" w:customStyle="1" w:styleId="51D7AF1CE9B845B49FC6BD9B447210DB">
    <w:name w:val="51D7AF1CE9B845B49FC6BD9B447210DB"/>
  </w:style>
  <w:style w:type="paragraph" w:customStyle="1" w:styleId="0885534DEDE544DA80202A9B2F6BB8B2">
    <w:name w:val="0885534DEDE544DA80202A9B2F6BB8B2"/>
  </w:style>
  <w:style w:type="paragraph" w:customStyle="1" w:styleId="77E2550FB2A746A6B0F9EFCD8DAD071B">
    <w:name w:val="77E2550FB2A746A6B0F9EFCD8DAD071B"/>
  </w:style>
  <w:style w:type="paragraph" w:customStyle="1" w:styleId="FBB802F0D4514356A07A1EF42061977A">
    <w:name w:val="FBB802F0D4514356A07A1EF42061977A"/>
  </w:style>
  <w:style w:type="paragraph" w:customStyle="1" w:styleId="F1DA3B3BEFF0411792F4CD07EFE07424">
    <w:name w:val="F1DA3B3BEFF0411792F4CD07EFE07424"/>
  </w:style>
  <w:style w:type="paragraph" w:customStyle="1" w:styleId="6BA242D32CD34E42BAF4F2C17337CB97">
    <w:name w:val="6BA242D32CD34E42BAF4F2C17337CB97"/>
  </w:style>
  <w:style w:type="paragraph" w:customStyle="1" w:styleId="9C635C1D482D43A7BEBE4CE55429CA12">
    <w:name w:val="9C635C1D482D43A7BEBE4CE55429CA12"/>
  </w:style>
  <w:style w:type="paragraph" w:customStyle="1" w:styleId="88EB585A1425465EB7A68FE75C5066D5">
    <w:name w:val="88EB585A1425465EB7A68FE75C5066D5"/>
  </w:style>
  <w:style w:type="paragraph" w:customStyle="1" w:styleId="58F43291136D4FE98505CE71F6BBC4D1">
    <w:name w:val="58F43291136D4FE98505CE71F6BBC4D1"/>
  </w:style>
  <w:style w:type="paragraph" w:customStyle="1" w:styleId="A3161B836B6040988D6A946DB5403FAB">
    <w:name w:val="A3161B836B6040988D6A946DB5403FAB"/>
  </w:style>
  <w:style w:type="paragraph" w:customStyle="1" w:styleId="C03D6BD310884EF79209B6E935AB2217">
    <w:name w:val="C03D6BD310884EF79209B6E935AB2217"/>
  </w:style>
  <w:style w:type="paragraph" w:customStyle="1" w:styleId="B015F17FB2F84878B7AF6BBE0602F927">
    <w:name w:val="B015F17FB2F84878B7AF6BBE0602F927"/>
  </w:style>
  <w:style w:type="paragraph" w:customStyle="1" w:styleId="03F1D8C562A54D09B924024ED4B50EDF">
    <w:name w:val="03F1D8C562A54D09B924024ED4B50EDF"/>
  </w:style>
  <w:style w:type="paragraph" w:customStyle="1" w:styleId="B1D044B27B504ACA8E2FAE53FAC6BEEB">
    <w:name w:val="B1D044B27B504ACA8E2FAE53FAC6BEEB"/>
  </w:style>
  <w:style w:type="paragraph" w:customStyle="1" w:styleId="27DD2CFC88FF4232B184EA84D5667A12">
    <w:name w:val="27DD2CFC88FF4232B184EA84D5667A12"/>
  </w:style>
  <w:style w:type="paragraph" w:customStyle="1" w:styleId="F69A58B1D6CD492A9AECEEA10EDB0824">
    <w:name w:val="F69A58B1D6CD492A9AECEEA10EDB0824"/>
  </w:style>
  <w:style w:type="paragraph" w:customStyle="1" w:styleId="37862EF4B08B4A12B38A6D244E3D05D7">
    <w:name w:val="37862EF4B08B4A12B38A6D244E3D05D7"/>
  </w:style>
  <w:style w:type="paragraph" w:customStyle="1" w:styleId="FBB10BBC8347421891D47938CA72B45B">
    <w:name w:val="FBB10BBC8347421891D47938CA72B45B"/>
  </w:style>
  <w:style w:type="paragraph" w:customStyle="1" w:styleId="9FFC0000A9C4473EBA9125BCC64E5772">
    <w:name w:val="9FFC0000A9C4473EBA9125BCC64E5772"/>
  </w:style>
  <w:style w:type="paragraph" w:customStyle="1" w:styleId="3B4D7567440347728DDB29DF95C32037">
    <w:name w:val="3B4D7567440347728DDB29DF95C32037"/>
  </w:style>
  <w:style w:type="paragraph" w:customStyle="1" w:styleId="F6879F9BE4A1484E8AC7A3549A3BAF5F">
    <w:name w:val="F6879F9BE4A1484E8AC7A3549A3BAF5F"/>
  </w:style>
  <w:style w:type="paragraph" w:customStyle="1" w:styleId="3522605EA89542B6A2754D94BFA7B28B">
    <w:name w:val="3522605EA89542B6A2754D94BFA7B28B"/>
  </w:style>
  <w:style w:type="paragraph" w:customStyle="1" w:styleId="66CAF60D6FF7429D95D3D1B42723C48B">
    <w:name w:val="66CAF60D6FF7429D95D3D1B42723C48B"/>
  </w:style>
  <w:style w:type="paragraph" w:customStyle="1" w:styleId="C0C40F1E979F4FA094C89FBC71FD7613">
    <w:name w:val="C0C40F1E979F4FA094C89FBC71FD7613"/>
  </w:style>
  <w:style w:type="paragraph" w:customStyle="1" w:styleId="09A198854D8E422A99E1509882250935">
    <w:name w:val="09A198854D8E422A99E1509882250935"/>
  </w:style>
  <w:style w:type="paragraph" w:customStyle="1" w:styleId="0E2A61BF71D447BDB862D2F80F7F88D8">
    <w:name w:val="0E2A61BF71D447BDB862D2F80F7F88D8"/>
  </w:style>
  <w:style w:type="paragraph" w:customStyle="1" w:styleId="80E1B088FDB5482186B89E689B3D9BF3">
    <w:name w:val="80E1B088FDB5482186B89E689B3D9BF3"/>
  </w:style>
  <w:style w:type="paragraph" w:customStyle="1" w:styleId="A22A93B54A84451FA527C270704A08B2">
    <w:name w:val="A22A93B54A84451FA527C270704A08B2"/>
  </w:style>
  <w:style w:type="paragraph" w:customStyle="1" w:styleId="1C73975C79474F59A2E56DBD07CA7ACF">
    <w:name w:val="1C73975C79474F59A2E56DBD07CA7ACF"/>
  </w:style>
  <w:style w:type="paragraph" w:customStyle="1" w:styleId="5BF179E3D42445D2A1F6B0DFBC5C9135">
    <w:name w:val="5BF179E3D42445D2A1F6B0DFBC5C9135"/>
  </w:style>
  <w:style w:type="paragraph" w:customStyle="1" w:styleId="EA55064840494A578FF03CF8D8469006">
    <w:name w:val="EA55064840494A578FF03CF8D8469006"/>
  </w:style>
  <w:style w:type="paragraph" w:customStyle="1" w:styleId="8C6DE6B82115426C9F4DD312B237109D">
    <w:name w:val="8C6DE6B82115426C9F4DD312B237109D"/>
  </w:style>
  <w:style w:type="paragraph" w:customStyle="1" w:styleId="58B3CF8DD15B42739B4B6F55A08283D0">
    <w:name w:val="58B3CF8DD15B42739B4B6F55A08283D0"/>
  </w:style>
  <w:style w:type="paragraph" w:customStyle="1" w:styleId="87A3719E8859405B927449C8CB1D05B0">
    <w:name w:val="87A3719E8859405B927449C8CB1D05B0"/>
  </w:style>
  <w:style w:type="paragraph" w:customStyle="1" w:styleId="FF9EF4803E984B99B017C21632A029D0">
    <w:name w:val="FF9EF4803E984B99B017C21632A029D0"/>
  </w:style>
  <w:style w:type="paragraph" w:customStyle="1" w:styleId="A9EF136FA4D94116817E552B8E801F52">
    <w:name w:val="A9EF136FA4D94116817E552B8E801F52"/>
  </w:style>
  <w:style w:type="paragraph" w:customStyle="1" w:styleId="10AA2F5A5D584F42848A8B1CCF37DD06">
    <w:name w:val="10AA2F5A5D584F42848A8B1CCF37DD06"/>
  </w:style>
  <w:style w:type="paragraph" w:customStyle="1" w:styleId="7B7252CA1BE84C4D97D0D3A6BA094305">
    <w:name w:val="7B7252CA1BE84C4D97D0D3A6BA094305"/>
  </w:style>
  <w:style w:type="paragraph" w:customStyle="1" w:styleId="B930A61A3B9740FBBAF60413B1C459DF">
    <w:name w:val="B930A61A3B9740FBBAF60413B1C459DF"/>
  </w:style>
  <w:style w:type="paragraph" w:customStyle="1" w:styleId="75613630EBEB42938DCEB59C96177AB1">
    <w:name w:val="75613630EBEB42938DCEB59C96177AB1"/>
  </w:style>
  <w:style w:type="paragraph" w:customStyle="1" w:styleId="1F7455341D134DB7958F1E0CBC54A34E">
    <w:name w:val="1F7455341D134DB7958F1E0CBC54A34E"/>
  </w:style>
  <w:style w:type="paragraph" w:customStyle="1" w:styleId="7DFB055950114CC183D439DE10424CCA">
    <w:name w:val="7DFB055950114CC183D439DE10424CCA"/>
  </w:style>
  <w:style w:type="paragraph" w:customStyle="1" w:styleId="31FC4279C5474BC08717ED326E53B0C4">
    <w:name w:val="31FC4279C5474BC08717ED326E53B0C4"/>
  </w:style>
  <w:style w:type="paragraph" w:customStyle="1" w:styleId="9C71782E54C040C8A1F3CE3A35A9091B">
    <w:name w:val="9C71782E54C040C8A1F3CE3A35A9091B"/>
  </w:style>
  <w:style w:type="paragraph" w:customStyle="1" w:styleId="B8BB87025AD94F38ADFB26D5825F6390">
    <w:name w:val="B8BB87025AD94F38ADFB26D5825F6390"/>
  </w:style>
  <w:style w:type="paragraph" w:customStyle="1" w:styleId="DF5E75249ECC41A4AA79E7C2D6D26DAE">
    <w:name w:val="DF5E75249ECC41A4AA79E7C2D6D26DAE"/>
  </w:style>
  <w:style w:type="paragraph" w:customStyle="1" w:styleId="C2B945337E944E25B50A3315B1E41CED">
    <w:name w:val="C2B945337E944E25B50A3315B1E41CED"/>
  </w:style>
  <w:style w:type="paragraph" w:customStyle="1" w:styleId="A5C9787BA1FD42FEAD1B06E39E5ECCBB">
    <w:name w:val="A5C9787BA1FD42FEAD1B06E39E5ECCBB"/>
  </w:style>
  <w:style w:type="paragraph" w:customStyle="1" w:styleId="BE09FD31C1774BE4A00DDB4B0B18722E">
    <w:name w:val="BE09FD31C1774BE4A00DDB4B0B18722E"/>
  </w:style>
  <w:style w:type="paragraph" w:customStyle="1" w:styleId="AB92FA88887746A59AAEC41BC6ACA795">
    <w:name w:val="AB92FA88887746A59AAEC41BC6ACA795"/>
  </w:style>
  <w:style w:type="paragraph" w:customStyle="1" w:styleId="4FA7B4895F6F4BFB8E916BF47A99F0FE">
    <w:name w:val="4FA7B4895F6F4BFB8E916BF47A99F0FE"/>
  </w:style>
  <w:style w:type="paragraph" w:customStyle="1" w:styleId="437BB97690394960A8DC75CBE7D31A35">
    <w:name w:val="437BB97690394960A8DC75CBE7D31A35"/>
  </w:style>
  <w:style w:type="paragraph" w:customStyle="1" w:styleId="3AFF921D74E04CD88C0AC3120E1A6FA9">
    <w:name w:val="3AFF921D74E04CD88C0AC3120E1A6FA9"/>
  </w:style>
  <w:style w:type="paragraph" w:customStyle="1" w:styleId="D13AAE46163C4F479BE98E9F65CB89E9">
    <w:name w:val="D13AAE46163C4F479BE98E9F65CB89E9"/>
  </w:style>
  <w:style w:type="paragraph" w:customStyle="1" w:styleId="306E738B95A146A2829EB95215492966">
    <w:name w:val="306E738B95A146A2829EB95215492966"/>
  </w:style>
  <w:style w:type="paragraph" w:customStyle="1" w:styleId="E735A61506A8403CBE5D8259CBD7073C">
    <w:name w:val="E735A61506A8403CBE5D8259CBD7073C"/>
  </w:style>
  <w:style w:type="paragraph" w:customStyle="1" w:styleId="C1D8EF75495F49698D01B6D17DB6185B">
    <w:name w:val="C1D8EF75495F49698D01B6D17DB6185B"/>
  </w:style>
  <w:style w:type="paragraph" w:customStyle="1" w:styleId="E06D7D6A963B4C498C535B9ADAF5FB56">
    <w:name w:val="E06D7D6A963B4C498C535B9ADAF5FB56"/>
  </w:style>
  <w:style w:type="paragraph" w:customStyle="1" w:styleId="C240CE67679C488C8199B363FE0695EC">
    <w:name w:val="C240CE67679C488C8199B363FE0695EC"/>
  </w:style>
  <w:style w:type="paragraph" w:customStyle="1" w:styleId="C392FE0A08A14A6DAAACBD8AFCFB5CE6">
    <w:name w:val="C392FE0A08A14A6DAAACBD8AFCFB5CE6"/>
  </w:style>
  <w:style w:type="paragraph" w:customStyle="1" w:styleId="3D5656DF7CBB491DA82314606ABB622C">
    <w:name w:val="3D5656DF7CBB491DA82314606ABB622C"/>
  </w:style>
  <w:style w:type="paragraph" w:customStyle="1" w:styleId="6A19F21D55514E49BB6AF7B019DAC5FA">
    <w:name w:val="6A19F21D55514E49BB6AF7B019DAC5FA"/>
  </w:style>
  <w:style w:type="paragraph" w:customStyle="1" w:styleId="CDA17486EA6742E481F28738344D7ACC">
    <w:name w:val="CDA17486EA6742E481F28738344D7ACC"/>
  </w:style>
  <w:style w:type="paragraph" w:customStyle="1" w:styleId="153C686CC5F4493A88724E0BB3829842">
    <w:name w:val="153C686CC5F4493A88724E0BB3829842"/>
  </w:style>
  <w:style w:type="paragraph" w:customStyle="1" w:styleId="38E8BA50313F4C11B2986265268EF4E3">
    <w:name w:val="38E8BA50313F4C11B2986265268EF4E3"/>
  </w:style>
  <w:style w:type="paragraph" w:customStyle="1" w:styleId="F80ED9C52E6C4D9586B34B826C17A9FD">
    <w:name w:val="F80ED9C52E6C4D9586B34B826C17A9FD"/>
  </w:style>
  <w:style w:type="paragraph" w:customStyle="1" w:styleId="5C2AE4E9916E4395822396DF0C716EC3">
    <w:name w:val="5C2AE4E9916E4395822396DF0C716EC3"/>
  </w:style>
  <w:style w:type="paragraph" w:customStyle="1" w:styleId="49F6F0CAC8D149249DA8B44907D666E7">
    <w:name w:val="49F6F0CAC8D149249DA8B44907D666E7"/>
  </w:style>
  <w:style w:type="paragraph" w:customStyle="1" w:styleId="BD5DD6EAEFD34345BCE6AD9AF07CFA11">
    <w:name w:val="BD5DD6EAEFD34345BCE6AD9AF07CFA11"/>
  </w:style>
  <w:style w:type="paragraph" w:customStyle="1" w:styleId="9C5366B9C83C496EB37BBD0E252A6D79">
    <w:name w:val="9C5366B9C83C496EB37BBD0E252A6D79"/>
  </w:style>
  <w:style w:type="paragraph" w:customStyle="1" w:styleId="60680352282146F9BB0709E55C07645D6">
    <w:name w:val="60680352282146F9BB0709E55C07645D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AC9522370E457AA8CEB39BDB98B41D6">
    <w:name w:val="AFAC9522370E457AA8CEB39BDB98B41D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D3312C54B3E4FC3A18EE29268C5E10E6">
    <w:name w:val="FD3312C54B3E4FC3A18EE29268C5E10E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4BD8A18E2E41A8A39351EF525747F76">
    <w:name w:val="D64BD8A18E2E41A8A39351EF525747F7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A4C1AD2918C47A0AEEE6E0B522199E96">
    <w:name w:val="BA4C1AD2918C47A0AEEE6E0B522199E9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5B013C29D144FCBE311EC37286FE186">
    <w:name w:val="425B013C29D144FCBE311EC37286FE18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DFB98B3672045FD89CFAA2B1C132E376">
    <w:name w:val="DDFB98B3672045FD89CFAA2B1C132E37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6">
    <w:name w:val="94924CE919624B30AADC660A62D81EC1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4B83571CCD54741873654C4E49B65B36">
    <w:name w:val="D4B83571CCD54741873654C4E49B65B3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6">
    <w:name w:val="94879AB324DF480187F8D35873090C5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6">
    <w:name w:val="EB73419AACC74DF38A0085BFCFCCDF8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6">
    <w:name w:val="10B27531B4294694B697BCA958BF87A3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6">
    <w:name w:val="6EFDD7D08F7447F69939FE726EC2C22C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6">
    <w:name w:val="C9392A79AE444520A756CD5A0A759D57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6E8142B5F5481E84E4313298401D116">
    <w:name w:val="E36E8142B5F5481E84E4313298401D11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6">
    <w:name w:val="F75A8612240146E4AEE1B947B60685A2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EDDABEBEAE45D0B423F2F5D5F4BA5B1">
    <w:name w:val="60EDDABEBEAE45D0B423F2F5D5F4BA5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D3632B9F0C74A3F910328BB48CFA4D71">
    <w:name w:val="0D3632B9F0C74A3F910328BB48CFA4D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A04AC11B3B439AA42DD8EAFCBDC2EA1">
    <w:name w:val="8AA04AC11B3B439AA42DD8EAFCBDC2E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3981C605F74C3CBE5DD2D02A237C2A1">
    <w:name w:val="303981C605F74C3CBE5DD2D02A237C2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5042C7E0A1426789E8420A2670FD021">
    <w:name w:val="1C5042C7E0A1426789E8420A2670FD021"/>
    <w:pPr>
      <w:spacing w:after="0" w:line="240" w:lineRule="auto"/>
    </w:pPr>
    <w:rPr>
      <w:rFonts w:eastAsia="Times New Roman" w:cs="Times New Roman"/>
      <w:sz w:val="24"/>
      <w:szCs w:val="24"/>
    </w:rPr>
  </w:style>
  <w:style w:type="paragraph" w:customStyle="1" w:styleId="A3E984CD8C174ECA94A0D61B89966CA01">
    <w:name w:val="A3E984CD8C174ECA94A0D61B89966CA01"/>
    <w:pPr>
      <w:spacing w:after="0" w:line="240" w:lineRule="auto"/>
    </w:pPr>
    <w:rPr>
      <w:rFonts w:eastAsia="Times New Roman" w:cs="Times New Roman"/>
      <w:sz w:val="24"/>
      <w:szCs w:val="24"/>
    </w:rPr>
  </w:style>
  <w:style w:type="paragraph" w:customStyle="1" w:styleId="A705BA5902CC47BCAEF05FF6199462101">
    <w:name w:val="A705BA5902CC47BCAEF05FF6199462101"/>
    <w:pPr>
      <w:spacing w:after="0" w:line="240" w:lineRule="auto"/>
    </w:pPr>
    <w:rPr>
      <w:rFonts w:eastAsia="Times New Roman" w:cs="Times New Roman"/>
      <w:sz w:val="24"/>
      <w:szCs w:val="24"/>
    </w:rPr>
  </w:style>
  <w:style w:type="paragraph" w:customStyle="1" w:styleId="8E0A033EF04744F6846EA547B4FB198C1">
    <w:name w:val="8E0A033EF04744F6846EA547B4FB198C1"/>
    <w:pPr>
      <w:spacing w:after="0" w:line="240" w:lineRule="auto"/>
    </w:pPr>
    <w:rPr>
      <w:rFonts w:eastAsia="Times New Roman" w:cs="Times New Roman"/>
      <w:sz w:val="24"/>
      <w:szCs w:val="24"/>
    </w:rPr>
  </w:style>
  <w:style w:type="paragraph" w:customStyle="1" w:styleId="1F23A3E8B8A04C299F7AB3896612036E1">
    <w:name w:val="1F23A3E8B8A04C299F7AB3896612036E1"/>
    <w:pPr>
      <w:spacing w:after="0" w:line="240" w:lineRule="auto"/>
    </w:pPr>
    <w:rPr>
      <w:rFonts w:eastAsia="Times New Roman" w:cs="Times New Roman"/>
      <w:sz w:val="24"/>
      <w:szCs w:val="24"/>
    </w:rPr>
  </w:style>
  <w:style w:type="paragraph" w:customStyle="1" w:styleId="3296A91DA9D44F1C99D1D9D1A7E0B3BA1">
    <w:name w:val="3296A91DA9D44F1C99D1D9D1A7E0B3BA1"/>
    <w:pPr>
      <w:spacing w:after="0" w:line="240" w:lineRule="auto"/>
    </w:pPr>
    <w:rPr>
      <w:rFonts w:eastAsia="Times New Roman" w:cs="Times New Roman"/>
      <w:sz w:val="24"/>
      <w:szCs w:val="24"/>
    </w:rPr>
  </w:style>
  <w:style w:type="paragraph" w:customStyle="1" w:styleId="B2C82F8A53394C598F5AD3AAE2F0D9A01">
    <w:name w:val="B2C82F8A53394C598F5AD3AAE2F0D9A01"/>
    <w:pPr>
      <w:spacing w:after="0" w:line="240" w:lineRule="auto"/>
    </w:pPr>
    <w:rPr>
      <w:rFonts w:eastAsia="Times New Roman" w:cs="Times New Roman"/>
      <w:sz w:val="24"/>
      <w:szCs w:val="24"/>
    </w:rPr>
  </w:style>
  <w:style w:type="paragraph" w:customStyle="1" w:styleId="955DB60B481E4DFAA7A281B7B074EE811">
    <w:name w:val="955DB60B481E4DFAA7A281B7B074EE811"/>
    <w:pPr>
      <w:spacing w:after="0" w:line="240" w:lineRule="auto"/>
    </w:pPr>
    <w:rPr>
      <w:rFonts w:eastAsia="Times New Roman" w:cs="Times New Roman"/>
      <w:sz w:val="24"/>
      <w:szCs w:val="24"/>
    </w:rPr>
  </w:style>
  <w:style w:type="paragraph" w:customStyle="1" w:styleId="4B81DEB4B7D34A1794458E8B7127D54E1">
    <w:name w:val="4B81DEB4B7D34A1794458E8B7127D54E1"/>
    <w:pPr>
      <w:spacing w:after="0" w:line="240" w:lineRule="auto"/>
    </w:pPr>
    <w:rPr>
      <w:rFonts w:eastAsia="Times New Roman" w:cs="Times New Roman"/>
      <w:sz w:val="24"/>
      <w:szCs w:val="24"/>
    </w:rPr>
  </w:style>
  <w:style w:type="paragraph" w:customStyle="1" w:styleId="235CBC902128483C84F60C08ECFA0E671">
    <w:name w:val="235CBC902128483C84F60C08ECFA0E671"/>
    <w:pPr>
      <w:spacing w:after="0" w:line="240" w:lineRule="auto"/>
    </w:pPr>
    <w:rPr>
      <w:rFonts w:eastAsia="Times New Roman" w:cs="Times New Roman"/>
      <w:sz w:val="24"/>
      <w:szCs w:val="24"/>
    </w:rPr>
  </w:style>
  <w:style w:type="paragraph" w:customStyle="1" w:styleId="46D605852B564D15A116862B973AD2F11">
    <w:name w:val="46D605852B564D15A116862B973AD2F11"/>
    <w:pPr>
      <w:spacing w:after="0" w:line="240" w:lineRule="auto"/>
    </w:pPr>
    <w:rPr>
      <w:rFonts w:eastAsia="Times New Roman" w:cs="Times New Roman"/>
      <w:sz w:val="24"/>
      <w:szCs w:val="24"/>
    </w:rPr>
  </w:style>
  <w:style w:type="paragraph" w:customStyle="1" w:styleId="834B274BABE24EC9A4EA255469EC28F91">
    <w:name w:val="834B274BABE24EC9A4EA255469EC28F91"/>
    <w:pPr>
      <w:spacing w:after="0" w:line="240" w:lineRule="auto"/>
    </w:pPr>
    <w:rPr>
      <w:rFonts w:eastAsia="Times New Roman" w:cs="Times New Roman"/>
      <w:sz w:val="24"/>
      <w:szCs w:val="24"/>
    </w:rPr>
  </w:style>
  <w:style w:type="paragraph" w:customStyle="1" w:styleId="DBEA58698FE549B39097F063377FDBF41">
    <w:name w:val="DBEA58698FE549B39097F063377FDBF41"/>
    <w:pPr>
      <w:spacing w:after="0" w:line="240" w:lineRule="auto"/>
    </w:pPr>
    <w:rPr>
      <w:rFonts w:eastAsia="Times New Roman" w:cs="Times New Roman"/>
      <w:sz w:val="24"/>
      <w:szCs w:val="24"/>
    </w:rPr>
  </w:style>
  <w:style w:type="paragraph" w:customStyle="1" w:styleId="E9C4C231E872482481F0D2A4702D10361">
    <w:name w:val="E9C4C231E872482481F0D2A4702D10361"/>
    <w:pPr>
      <w:spacing w:after="0" w:line="240" w:lineRule="auto"/>
    </w:pPr>
    <w:rPr>
      <w:rFonts w:eastAsia="Times New Roman" w:cs="Times New Roman"/>
      <w:sz w:val="24"/>
      <w:szCs w:val="24"/>
    </w:rPr>
  </w:style>
  <w:style w:type="paragraph" w:customStyle="1" w:styleId="0096FEBA45734B11BA28F16B80C3B64D1">
    <w:name w:val="0096FEBA45734B11BA28F16B80C3B64D1"/>
    <w:pPr>
      <w:spacing w:after="0" w:line="240" w:lineRule="auto"/>
    </w:pPr>
    <w:rPr>
      <w:rFonts w:eastAsia="Times New Roman" w:cs="Times New Roman"/>
      <w:sz w:val="24"/>
      <w:szCs w:val="24"/>
    </w:rPr>
  </w:style>
  <w:style w:type="paragraph" w:customStyle="1" w:styleId="A21F4C226CF444A6A9C31B5893D04C241">
    <w:name w:val="A21F4C226CF444A6A9C31B5893D04C241"/>
    <w:pPr>
      <w:spacing w:after="0" w:line="240" w:lineRule="auto"/>
    </w:pPr>
    <w:rPr>
      <w:rFonts w:eastAsia="Times New Roman" w:cs="Times New Roman"/>
      <w:sz w:val="24"/>
      <w:szCs w:val="24"/>
    </w:rPr>
  </w:style>
  <w:style w:type="paragraph" w:customStyle="1" w:styleId="8DCD25EA7BCB42DA83CEA387E97915941">
    <w:name w:val="8DCD25EA7BCB42DA83CEA387E97915941"/>
    <w:pPr>
      <w:spacing w:after="0" w:line="240" w:lineRule="auto"/>
    </w:pPr>
    <w:rPr>
      <w:rFonts w:eastAsia="Times New Roman" w:cs="Times New Roman"/>
      <w:sz w:val="24"/>
      <w:szCs w:val="24"/>
    </w:rPr>
  </w:style>
  <w:style w:type="paragraph" w:customStyle="1" w:styleId="36B2AC1D71704E0497117A0EB44A9C141">
    <w:name w:val="36B2AC1D71704E0497117A0EB44A9C141"/>
    <w:pPr>
      <w:spacing w:after="0" w:line="240" w:lineRule="auto"/>
    </w:pPr>
    <w:rPr>
      <w:rFonts w:eastAsia="Times New Roman" w:cs="Times New Roman"/>
      <w:sz w:val="24"/>
      <w:szCs w:val="24"/>
    </w:rPr>
  </w:style>
  <w:style w:type="paragraph" w:customStyle="1" w:styleId="B33EEEC3AD7A46848CDB61CE23192BE41">
    <w:name w:val="B33EEEC3AD7A46848CDB61CE23192BE41"/>
    <w:pPr>
      <w:spacing w:after="0" w:line="240" w:lineRule="auto"/>
    </w:pPr>
    <w:rPr>
      <w:rFonts w:eastAsia="Times New Roman" w:cs="Times New Roman"/>
      <w:sz w:val="24"/>
      <w:szCs w:val="24"/>
    </w:rPr>
  </w:style>
  <w:style w:type="paragraph" w:customStyle="1" w:styleId="0AA312F73B224EAFA8BBB1C07EC687E41">
    <w:name w:val="0AA312F73B224EAFA8BBB1C07EC687E41"/>
    <w:pPr>
      <w:spacing w:after="0" w:line="240" w:lineRule="auto"/>
    </w:pPr>
    <w:rPr>
      <w:rFonts w:eastAsia="Times New Roman" w:cs="Times New Roman"/>
      <w:sz w:val="24"/>
      <w:szCs w:val="24"/>
    </w:rPr>
  </w:style>
  <w:style w:type="paragraph" w:customStyle="1" w:styleId="F0152A890F3048D0B5D3EE516B1A0B671">
    <w:name w:val="F0152A890F3048D0B5D3EE516B1A0B671"/>
    <w:pPr>
      <w:spacing w:after="0" w:line="240" w:lineRule="auto"/>
    </w:pPr>
    <w:rPr>
      <w:rFonts w:eastAsia="Times New Roman" w:cs="Times New Roman"/>
      <w:sz w:val="24"/>
      <w:szCs w:val="24"/>
    </w:rPr>
  </w:style>
  <w:style w:type="paragraph" w:customStyle="1" w:styleId="E5A5A1046787434A915B089F43426E821">
    <w:name w:val="E5A5A1046787434A915B089F43426E821"/>
    <w:pPr>
      <w:spacing w:after="0" w:line="240" w:lineRule="auto"/>
    </w:pPr>
    <w:rPr>
      <w:rFonts w:eastAsia="Times New Roman" w:cs="Times New Roman"/>
      <w:sz w:val="24"/>
      <w:szCs w:val="24"/>
    </w:rPr>
  </w:style>
  <w:style w:type="paragraph" w:customStyle="1" w:styleId="5B7049C4D2EE4171A0B60FFA9D4FA1091">
    <w:name w:val="5B7049C4D2EE4171A0B60FFA9D4FA1091"/>
    <w:pPr>
      <w:spacing w:after="0" w:line="240" w:lineRule="auto"/>
    </w:pPr>
    <w:rPr>
      <w:rFonts w:eastAsia="Times New Roman" w:cs="Times New Roman"/>
      <w:sz w:val="24"/>
      <w:szCs w:val="24"/>
    </w:rPr>
  </w:style>
  <w:style w:type="paragraph" w:customStyle="1" w:styleId="BB584195FA82426FA00F988A32FA4AD31">
    <w:name w:val="BB584195FA82426FA00F988A32FA4AD31"/>
    <w:pPr>
      <w:spacing w:after="0" w:line="240" w:lineRule="auto"/>
    </w:pPr>
    <w:rPr>
      <w:rFonts w:eastAsia="Times New Roman" w:cs="Times New Roman"/>
      <w:sz w:val="24"/>
      <w:szCs w:val="24"/>
    </w:rPr>
  </w:style>
  <w:style w:type="paragraph" w:customStyle="1" w:styleId="3B460D68F9F24B16B10745614FA19DD71">
    <w:name w:val="3B460D68F9F24B16B10745614FA19DD71"/>
    <w:pPr>
      <w:spacing w:after="0" w:line="240" w:lineRule="auto"/>
    </w:pPr>
    <w:rPr>
      <w:rFonts w:eastAsia="Times New Roman" w:cs="Times New Roman"/>
      <w:sz w:val="24"/>
      <w:szCs w:val="24"/>
    </w:rPr>
  </w:style>
  <w:style w:type="paragraph" w:customStyle="1" w:styleId="9E5613EBDFCC4ECA9DEA857D74798C431">
    <w:name w:val="9E5613EBDFCC4ECA9DEA857D74798C431"/>
    <w:pPr>
      <w:spacing w:after="0" w:line="240" w:lineRule="auto"/>
    </w:pPr>
    <w:rPr>
      <w:rFonts w:eastAsia="Times New Roman" w:cs="Times New Roman"/>
      <w:sz w:val="24"/>
      <w:szCs w:val="24"/>
    </w:rPr>
  </w:style>
  <w:style w:type="paragraph" w:customStyle="1" w:styleId="08087E1D272E4C0586C21D152FFDB7EE1">
    <w:name w:val="08087E1D272E4C0586C21D152FFDB7EE1"/>
    <w:pPr>
      <w:spacing w:after="0" w:line="240" w:lineRule="auto"/>
    </w:pPr>
    <w:rPr>
      <w:rFonts w:eastAsia="Times New Roman" w:cs="Times New Roman"/>
      <w:sz w:val="24"/>
      <w:szCs w:val="24"/>
    </w:rPr>
  </w:style>
  <w:style w:type="paragraph" w:customStyle="1" w:styleId="29C7BA8BE985494884579A122B3FEE471">
    <w:name w:val="29C7BA8BE985494884579A122B3FEE471"/>
    <w:pPr>
      <w:spacing w:after="0" w:line="240" w:lineRule="auto"/>
    </w:pPr>
    <w:rPr>
      <w:rFonts w:eastAsia="Times New Roman" w:cs="Times New Roman"/>
      <w:sz w:val="24"/>
      <w:szCs w:val="24"/>
    </w:rPr>
  </w:style>
  <w:style w:type="paragraph" w:customStyle="1" w:styleId="73FCF39BFC1747C8B15065FD2EF791941">
    <w:name w:val="73FCF39BFC1747C8B15065FD2EF791941"/>
    <w:pPr>
      <w:spacing w:after="0" w:line="240" w:lineRule="auto"/>
    </w:pPr>
    <w:rPr>
      <w:rFonts w:eastAsia="Times New Roman" w:cs="Times New Roman"/>
      <w:sz w:val="24"/>
      <w:szCs w:val="24"/>
    </w:rPr>
  </w:style>
  <w:style w:type="paragraph" w:customStyle="1" w:styleId="0E35D4BDF9024BC2A6E78C45311040DE1">
    <w:name w:val="0E35D4BDF9024BC2A6E78C45311040DE1"/>
    <w:pPr>
      <w:spacing w:after="0" w:line="240" w:lineRule="auto"/>
    </w:pPr>
    <w:rPr>
      <w:rFonts w:eastAsia="Times New Roman" w:cs="Times New Roman"/>
      <w:sz w:val="24"/>
      <w:szCs w:val="24"/>
    </w:rPr>
  </w:style>
  <w:style w:type="paragraph" w:customStyle="1" w:styleId="EE8964D27B0B42B0AD5A41ACA9228DDB1">
    <w:name w:val="EE8964D27B0B42B0AD5A41ACA9228DDB1"/>
    <w:pPr>
      <w:spacing w:after="0" w:line="240" w:lineRule="auto"/>
    </w:pPr>
    <w:rPr>
      <w:rFonts w:eastAsia="Times New Roman" w:cs="Times New Roman"/>
      <w:sz w:val="24"/>
      <w:szCs w:val="24"/>
    </w:rPr>
  </w:style>
  <w:style w:type="paragraph" w:customStyle="1" w:styleId="EE4C012AEF8D44ACAB16A832CF78ACB81">
    <w:name w:val="EE4C012AEF8D44ACAB16A832CF78ACB81"/>
    <w:pPr>
      <w:spacing w:after="0" w:line="240" w:lineRule="auto"/>
    </w:pPr>
    <w:rPr>
      <w:rFonts w:eastAsia="Times New Roman" w:cs="Times New Roman"/>
      <w:sz w:val="24"/>
      <w:szCs w:val="24"/>
    </w:rPr>
  </w:style>
  <w:style w:type="paragraph" w:customStyle="1" w:styleId="16F7AB113C9B4440B3FE158B6151985C1">
    <w:name w:val="16F7AB113C9B4440B3FE158B6151985C1"/>
    <w:pPr>
      <w:spacing w:after="0" w:line="240" w:lineRule="auto"/>
    </w:pPr>
    <w:rPr>
      <w:rFonts w:eastAsia="Times New Roman" w:cs="Times New Roman"/>
      <w:sz w:val="24"/>
      <w:szCs w:val="24"/>
    </w:rPr>
  </w:style>
  <w:style w:type="paragraph" w:customStyle="1" w:styleId="B29AD38FFF4C43F19D7BF29995BEB7321">
    <w:name w:val="B29AD38FFF4C43F19D7BF29995BEB7321"/>
    <w:pPr>
      <w:spacing w:after="0" w:line="240" w:lineRule="auto"/>
    </w:pPr>
    <w:rPr>
      <w:rFonts w:eastAsia="Times New Roman" w:cs="Times New Roman"/>
      <w:sz w:val="24"/>
      <w:szCs w:val="24"/>
    </w:rPr>
  </w:style>
  <w:style w:type="paragraph" w:customStyle="1" w:styleId="D0ED3BC5A5684129B5228033E1F59B581">
    <w:name w:val="D0ED3BC5A5684129B5228033E1F59B581"/>
    <w:pPr>
      <w:spacing w:after="0" w:line="240" w:lineRule="auto"/>
    </w:pPr>
    <w:rPr>
      <w:rFonts w:eastAsia="Times New Roman" w:cs="Times New Roman"/>
      <w:sz w:val="24"/>
      <w:szCs w:val="24"/>
    </w:rPr>
  </w:style>
  <w:style w:type="paragraph" w:customStyle="1" w:styleId="92954B267EBE44908EFE74441E2BC0621">
    <w:name w:val="92954B267EBE44908EFE74441E2BC0621"/>
    <w:pPr>
      <w:spacing w:after="0" w:line="240" w:lineRule="auto"/>
    </w:pPr>
    <w:rPr>
      <w:rFonts w:eastAsia="Times New Roman" w:cs="Times New Roman"/>
      <w:sz w:val="24"/>
      <w:szCs w:val="24"/>
    </w:rPr>
  </w:style>
  <w:style w:type="paragraph" w:customStyle="1" w:styleId="726EE340686E40FD8534EA725D53C0021">
    <w:name w:val="726EE340686E40FD8534EA725D53C0021"/>
    <w:pPr>
      <w:spacing w:after="0" w:line="240" w:lineRule="auto"/>
    </w:pPr>
    <w:rPr>
      <w:rFonts w:eastAsia="Times New Roman" w:cs="Times New Roman"/>
      <w:sz w:val="24"/>
      <w:szCs w:val="24"/>
    </w:rPr>
  </w:style>
  <w:style w:type="paragraph" w:customStyle="1" w:styleId="A38B172305CF46DD8F9CA961E8AEC4301">
    <w:name w:val="A38B172305CF46DD8F9CA961E8AEC4301"/>
    <w:pPr>
      <w:spacing w:after="0" w:line="240" w:lineRule="auto"/>
    </w:pPr>
    <w:rPr>
      <w:rFonts w:eastAsia="Times New Roman" w:cs="Times New Roman"/>
      <w:sz w:val="24"/>
      <w:szCs w:val="24"/>
    </w:rPr>
  </w:style>
  <w:style w:type="paragraph" w:customStyle="1" w:styleId="D1133EF149004F7AB55D36C896869CA21">
    <w:name w:val="D1133EF149004F7AB55D36C896869CA21"/>
    <w:pPr>
      <w:spacing w:after="0" w:line="240" w:lineRule="auto"/>
    </w:pPr>
    <w:rPr>
      <w:rFonts w:eastAsia="Times New Roman" w:cs="Times New Roman"/>
      <w:sz w:val="24"/>
      <w:szCs w:val="24"/>
    </w:rPr>
  </w:style>
  <w:style w:type="paragraph" w:customStyle="1" w:styleId="7A2B722C24F14DC1A18042BE3D2726231">
    <w:name w:val="7A2B722C24F14DC1A18042BE3D2726231"/>
    <w:pPr>
      <w:spacing w:after="0" w:line="240" w:lineRule="auto"/>
    </w:pPr>
    <w:rPr>
      <w:rFonts w:eastAsia="Times New Roman" w:cs="Times New Roman"/>
      <w:sz w:val="24"/>
      <w:szCs w:val="24"/>
    </w:rPr>
  </w:style>
  <w:style w:type="paragraph" w:customStyle="1" w:styleId="DAD1DB3910E145AAA49DFCF1058EB6771">
    <w:name w:val="DAD1DB3910E145AAA49DFCF1058EB6771"/>
    <w:pPr>
      <w:spacing w:after="0" w:line="240" w:lineRule="auto"/>
    </w:pPr>
    <w:rPr>
      <w:rFonts w:eastAsia="Times New Roman" w:cs="Times New Roman"/>
      <w:sz w:val="24"/>
      <w:szCs w:val="24"/>
    </w:rPr>
  </w:style>
  <w:style w:type="paragraph" w:customStyle="1" w:styleId="5065E4E1F5A8415D928EFE587DA29B551">
    <w:name w:val="5065E4E1F5A8415D928EFE587DA29B551"/>
    <w:pPr>
      <w:spacing w:after="0" w:line="240" w:lineRule="auto"/>
    </w:pPr>
    <w:rPr>
      <w:rFonts w:eastAsia="Times New Roman" w:cs="Times New Roman"/>
      <w:sz w:val="24"/>
      <w:szCs w:val="24"/>
    </w:rPr>
  </w:style>
  <w:style w:type="paragraph" w:customStyle="1" w:styleId="51A18A3974A5453C9F04708B82C3F7A31">
    <w:name w:val="51A18A3974A5453C9F04708B82C3F7A31"/>
    <w:pPr>
      <w:spacing w:after="0" w:line="240" w:lineRule="auto"/>
    </w:pPr>
    <w:rPr>
      <w:rFonts w:eastAsia="Times New Roman" w:cs="Times New Roman"/>
      <w:sz w:val="24"/>
      <w:szCs w:val="24"/>
    </w:rPr>
  </w:style>
  <w:style w:type="paragraph" w:customStyle="1" w:styleId="C917E738D12B44118F6E110713F87AE71">
    <w:name w:val="C917E738D12B44118F6E110713F87AE71"/>
    <w:pPr>
      <w:spacing w:after="0" w:line="240" w:lineRule="auto"/>
    </w:pPr>
    <w:rPr>
      <w:rFonts w:eastAsia="Times New Roman" w:cs="Times New Roman"/>
      <w:sz w:val="24"/>
      <w:szCs w:val="24"/>
    </w:rPr>
  </w:style>
  <w:style w:type="paragraph" w:customStyle="1" w:styleId="F69365F10D124E64A93EB04D679A454B1">
    <w:name w:val="F69365F10D124E64A93EB04D679A454B1"/>
    <w:pPr>
      <w:spacing w:after="0" w:line="240" w:lineRule="auto"/>
    </w:pPr>
    <w:rPr>
      <w:rFonts w:eastAsia="Times New Roman" w:cs="Times New Roman"/>
      <w:sz w:val="24"/>
      <w:szCs w:val="24"/>
    </w:rPr>
  </w:style>
  <w:style w:type="paragraph" w:customStyle="1" w:styleId="5A224DF6954A429FB00DA160E47DACF21">
    <w:name w:val="5A224DF6954A429FB00DA160E47DACF21"/>
    <w:pPr>
      <w:spacing w:after="0" w:line="240" w:lineRule="auto"/>
    </w:pPr>
    <w:rPr>
      <w:rFonts w:eastAsia="Times New Roman" w:cs="Times New Roman"/>
      <w:sz w:val="24"/>
      <w:szCs w:val="24"/>
    </w:rPr>
  </w:style>
  <w:style w:type="paragraph" w:customStyle="1" w:styleId="2CA0F07356D94CC9A0CB5FF4A3489A641">
    <w:name w:val="2CA0F07356D94CC9A0CB5FF4A3489A641"/>
    <w:pPr>
      <w:spacing w:after="0" w:line="240" w:lineRule="auto"/>
    </w:pPr>
    <w:rPr>
      <w:rFonts w:eastAsia="Times New Roman" w:cs="Times New Roman"/>
      <w:sz w:val="24"/>
      <w:szCs w:val="24"/>
    </w:rPr>
  </w:style>
  <w:style w:type="paragraph" w:customStyle="1" w:styleId="E5D580B0F1CF434B85BD755D831066511">
    <w:name w:val="E5D580B0F1CF434B85BD755D831066511"/>
    <w:pPr>
      <w:spacing w:after="0" w:line="240" w:lineRule="auto"/>
    </w:pPr>
    <w:rPr>
      <w:rFonts w:eastAsia="Times New Roman" w:cs="Times New Roman"/>
      <w:sz w:val="24"/>
      <w:szCs w:val="24"/>
    </w:rPr>
  </w:style>
  <w:style w:type="paragraph" w:customStyle="1" w:styleId="FE390F63B814447EB6A764A562E631EB1">
    <w:name w:val="FE390F63B814447EB6A764A562E631EB1"/>
    <w:pPr>
      <w:spacing w:after="0" w:line="240" w:lineRule="auto"/>
    </w:pPr>
    <w:rPr>
      <w:rFonts w:eastAsia="Times New Roman" w:cs="Times New Roman"/>
      <w:sz w:val="24"/>
      <w:szCs w:val="24"/>
    </w:rPr>
  </w:style>
  <w:style w:type="paragraph" w:customStyle="1" w:styleId="38203FA6561B4854B6851A617AEBAA161">
    <w:name w:val="38203FA6561B4854B6851A617AEBAA161"/>
    <w:pPr>
      <w:spacing w:after="0" w:line="240" w:lineRule="auto"/>
    </w:pPr>
    <w:rPr>
      <w:rFonts w:eastAsia="Times New Roman" w:cs="Times New Roman"/>
      <w:sz w:val="24"/>
      <w:szCs w:val="24"/>
    </w:rPr>
  </w:style>
  <w:style w:type="paragraph" w:customStyle="1" w:styleId="184E19213FBF4FD5BC7211BEE107D1D91">
    <w:name w:val="184E19213FBF4FD5BC7211BEE107D1D91"/>
    <w:pPr>
      <w:spacing w:after="0" w:line="240" w:lineRule="auto"/>
    </w:pPr>
    <w:rPr>
      <w:rFonts w:eastAsia="Times New Roman" w:cs="Times New Roman"/>
      <w:sz w:val="24"/>
      <w:szCs w:val="24"/>
    </w:rPr>
  </w:style>
  <w:style w:type="paragraph" w:customStyle="1" w:styleId="67F203CFFC9E4EA6AFCB6922530EB31A1">
    <w:name w:val="67F203CFFC9E4EA6AFCB6922530EB31A1"/>
    <w:pPr>
      <w:spacing w:after="0" w:line="240" w:lineRule="auto"/>
    </w:pPr>
    <w:rPr>
      <w:rFonts w:eastAsia="Times New Roman" w:cs="Times New Roman"/>
      <w:sz w:val="24"/>
      <w:szCs w:val="24"/>
    </w:rPr>
  </w:style>
  <w:style w:type="paragraph" w:customStyle="1" w:styleId="26648BCD3B57421AADFE1E887F2066B71">
    <w:name w:val="26648BCD3B57421AADFE1E887F2066B71"/>
    <w:pPr>
      <w:spacing w:after="0" w:line="240" w:lineRule="auto"/>
    </w:pPr>
    <w:rPr>
      <w:rFonts w:eastAsia="Times New Roman" w:cs="Times New Roman"/>
      <w:sz w:val="24"/>
      <w:szCs w:val="24"/>
    </w:rPr>
  </w:style>
  <w:style w:type="paragraph" w:customStyle="1" w:styleId="F1B38B5ACF2C4E01A64586A5C385532A1">
    <w:name w:val="F1B38B5ACF2C4E01A64586A5C385532A1"/>
    <w:pPr>
      <w:spacing w:after="0" w:line="240" w:lineRule="auto"/>
    </w:pPr>
    <w:rPr>
      <w:rFonts w:eastAsia="Times New Roman" w:cs="Times New Roman"/>
      <w:sz w:val="24"/>
      <w:szCs w:val="24"/>
    </w:rPr>
  </w:style>
  <w:style w:type="paragraph" w:customStyle="1" w:styleId="F430F0E7FC36429EB0214BFB70E6BAEA1">
    <w:name w:val="F430F0E7FC36429EB0214BFB70E6BAEA1"/>
    <w:pPr>
      <w:spacing w:after="0" w:line="240" w:lineRule="auto"/>
    </w:pPr>
    <w:rPr>
      <w:rFonts w:eastAsia="Times New Roman" w:cs="Times New Roman"/>
      <w:sz w:val="24"/>
      <w:szCs w:val="24"/>
    </w:rPr>
  </w:style>
  <w:style w:type="paragraph" w:customStyle="1" w:styleId="49831E98ADF441A7B0DA995412EFAD911">
    <w:name w:val="49831E98ADF441A7B0DA995412EFAD911"/>
    <w:pPr>
      <w:spacing w:after="0" w:line="240" w:lineRule="auto"/>
    </w:pPr>
    <w:rPr>
      <w:rFonts w:eastAsia="Times New Roman" w:cs="Times New Roman"/>
      <w:sz w:val="24"/>
      <w:szCs w:val="24"/>
    </w:rPr>
  </w:style>
  <w:style w:type="paragraph" w:customStyle="1" w:styleId="911D3007127B480B9B3D45E3D45975071">
    <w:name w:val="911D3007127B480B9B3D45E3D45975071"/>
    <w:pPr>
      <w:spacing w:after="0" w:line="240" w:lineRule="auto"/>
    </w:pPr>
    <w:rPr>
      <w:rFonts w:eastAsia="Times New Roman" w:cs="Times New Roman"/>
      <w:sz w:val="24"/>
      <w:szCs w:val="24"/>
    </w:rPr>
  </w:style>
  <w:style w:type="paragraph" w:customStyle="1" w:styleId="D4F74A2C5A3545529C18452FB1AE5C041">
    <w:name w:val="D4F74A2C5A3545529C18452FB1AE5C041"/>
    <w:pPr>
      <w:spacing w:after="0" w:line="240" w:lineRule="auto"/>
    </w:pPr>
    <w:rPr>
      <w:rFonts w:eastAsia="Times New Roman" w:cs="Times New Roman"/>
      <w:sz w:val="24"/>
      <w:szCs w:val="24"/>
    </w:rPr>
  </w:style>
  <w:style w:type="paragraph" w:customStyle="1" w:styleId="FEF0BA4E34B047A4BD999B98BA39AF611">
    <w:name w:val="FEF0BA4E34B047A4BD999B98BA39AF611"/>
    <w:pPr>
      <w:spacing w:after="0" w:line="240" w:lineRule="auto"/>
    </w:pPr>
    <w:rPr>
      <w:rFonts w:eastAsia="Times New Roman" w:cs="Times New Roman"/>
      <w:sz w:val="24"/>
      <w:szCs w:val="24"/>
    </w:rPr>
  </w:style>
  <w:style w:type="paragraph" w:customStyle="1" w:styleId="116ECF3794424B8D974318DCBCD0CCAB1">
    <w:name w:val="116ECF3794424B8D974318DCBCD0CCAB1"/>
    <w:pPr>
      <w:spacing w:after="0" w:line="240" w:lineRule="auto"/>
    </w:pPr>
    <w:rPr>
      <w:rFonts w:eastAsia="Times New Roman" w:cs="Times New Roman"/>
      <w:sz w:val="24"/>
      <w:szCs w:val="24"/>
    </w:rPr>
  </w:style>
  <w:style w:type="paragraph" w:customStyle="1" w:styleId="3DBF923634394B9397850C2D362F17511">
    <w:name w:val="3DBF923634394B9397850C2D362F17511"/>
    <w:pPr>
      <w:spacing w:after="0" w:line="240" w:lineRule="auto"/>
    </w:pPr>
    <w:rPr>
      <w:rFonts w:eastAsia="Times New Roman" w:cs="Times New Roman"/>
      <w:sz w:val="24"/>
      <w:szCs w:val="24"/>
    </w:rPr>
  </w:style>
  <w:style w:type="paragraph" w:customStyle="1" w:styleId="414A4BD1B1364762A2BDDBC9CAA222131">
    <w:name w:val="414A4BD1B1364762A2BDDBC9CAA222131"/>
    <w:pPr>
      <w:spacing w:after="0" w:line="240" w:lineRule="auto"/>
    </w:pPr>
    <w:rPr>
      <w:rFonts w:eastAsia="Times New Roman" w:cs="Times New Roman"/>
      <w:sz w:val="24"/>
      <w:szCs w:val="24"/>
    </w:rPr>
  </w:style>
  <w:style w:type="paragraph" w:customStyle="1" w:styleId="F7E0A8CBCF1848559BB4761E27F14AD61">
    <w:name w:val="F7E0A8CBCF1848559BB4761E27F14AD61"/>
    <w:pPr>
      <w:spacing w:after="0" w:line="240" w:lineRule="auto"/>
    </w:pPr>
    <w:rPr>
      <w:rFonts w:eastAsia="Times New Roman" w:cs="Times New Roman"/>
      <w:sz w:val="24"/>
      <w:szCs w:val="24"/>
    </w:rPr>
  </w:style>
  <w:style w:type="paragraph" w:customStyle="1" w:styleId="6BA07BEC1CE24A7CAA0D4C7D10CC4E0F1">
    <w:name w:val="6BA07BEC1CE24A7CAA0D4C7D10CC4E0F1"/>
    <w:pPr>
      <w:spacing w:after="0" w:line="240" w:lineRule="auto"/>
    </w:pPr>
    <w:rPr>
      <w:rFonts w:eastAsia="Times New Roman" w:cs="Times New Roman"/>
      <w:sz w:val="24"/>
      <w:szCs w:val="24"/>
    </w:rPr>
  </w:style>
  <w:style w:type="paragraph" w:customStyle="1" w:styleId="7141BD1CB04E4AB1924406FDBD03414E1">
    <w:name w:val="7141BD1CB04E4AB1924406FDBD03414E1"/>
    <w:pPr>
      <w:spacing w:after="0" w:line="240" w:lineRule="auto"/>
    </w:pPr>
    <w:rPr>
      <w:rFonts w:eastAsia="Times New Roman" w:cs="Times New Roman"/>
      <w:sz w:val="24"/>
      <w:szCs w:val="24"/>
    </w:rPr>
  </w:style>
  <w:style w:type="paragraph" w:customStyle="1" w:styleId="2F262CD7D98E41968E12F82AE3297F441">
    <w:name w:val="2F262CD7D98E41968E12F82AE3297F441"/>
    <w:pPr>
      <w:spacing w:after="0" w:line="240" w:lineRule="auto"/>
    </w:pPr>
    <w:rPr>
      <w:rFonts w:eastAsia="Times New Roman" w:cs="Times New Roman"/>
      <w:sz w:val="24"/>
      <w:szCs w:val="24"/>
    </w:rPr>
  </w:style>
  <w:style w:type="paragraph" w:customStyle="1" w:styleId="A203A6AD15AB46C3AD5E308007698F491">
    <w:name w:val="A203A6AD15AB46C3AD5E308007698F491"/>
    <w:pPr>
      <w:spacing w:after="0" w:line="240" w:lineRule="auto"/>
    </w:pPr>
    <w:rPr>
      <w:rFonts w:eastAsia="Times New Roman" w:cs="Times New Roman"/>
      <w:sz w:val="24"/>
      <w:szCs w:val="24"/>
    </w:rPr>
  </w:style>
  <w:style w:type="paragraph" w:customStyle="1" w:styleId="BE4A69CCAFA044A88598EF4AFFCDD8A51">
    <w:name w:val="BE4A69CCAFA044A88598EF4AFFCDD8A51"/>
    <w:pPr>
      <w:spacing w:after="0" w:line="240" w:lineRule="auto"/>
    </w:pPr>
    <w:rPr>
      <w:rFonts w:eastAsia="Times New Roman" w:cs="Times New Roman"/>
      <w:sz w:val="24"/>
      <w:szCs w:val="24"/>
    </w:rPr>
  </w:style>
  <w:style w:type="paragraph" w:customStyle="1" w:styleId="B564A47859EB475B92C032A012EDB91A1">
    <w:name w:val="B564A47859EB475B92C032A012EDB91A1"/>
    <w:pPr>
      <w:spacing w:after="0" w:line="240" w:lineRule="auto"/>
    </w:pPr>
    <w:rPr>
      <w:rFonts w:eastAsia="Times New Roman" w:cs="Times New Roman"/>
      <w:sz w:val="24"/>
      <w:szCs w:val="24"/>
    </w:rPr>
  </w:style>
  <w:style w:type="paragraph" w:customStyle="1" w:styleId="027171E00E0C4C8C83CC8E4265E44D721">
    <w:name w:val="027171E00E0C4C8C83CC8E4265E44D721"/>
    <w:pPr>
      <w:spacing w:after="0" w:line="240" w:lineRule="auto"/>
    </w:pPr>
    <w:rPr>
      <w:rFonts w:eastAsia="Times New Roman" w:cs="Times New Roman"/>
      <w:sz w:val="24"/>
      <w:szCs w:val="24"/>
    </w:rPr>
  </w:style>
  <w:style w:type="paragraph" w:customStyle="1" w:styleId="516BCDC3CF4247F2A9F19F78788DB0981">
    <w:name w:val="516BCDC3CF4247F2A9F19F78788DB0981"/>
    <w:pPr>
      <w:spacing w:after="0" w:line="240" w:lineRule="auto"/>
    </w:pPr>
    <w:rPr>
      <w:rFonts w:eastAsia="Times New Roman" w:cs="Times New Roman"/>
      <w:sz w:val="24"/>
      <w:szCs w:val="24"/>
    </w:rPr>
  </w:style>
  <w:style w:type="paragraph" w:customStyle="1" w:styleId="1FC320A26C3A4A7DAE5A77C560C015AC1">
    <w:name w:val="1FC320A26C3A4A7DAE5A77C560C015AC1"/>
    <w:pPr>
      <w:spacing w:after="0" w:line="240" w:lineRule="auto"/>
    </w:pPr>
    <w:rPr>
      <w:rFonts w:eastAsia="Times New Roman" w:cs="Times New Roman"/>
      <w:sz w:val="24"/>
      <w:szCs w:val="24"/>
    </w:rPr>
  </w:style>
  <w:style w:type="paragraph" w:customStyle="1" w:styleId="4C2C47F9997649CDB409EF286D97681E1">
    <w:name w:val="4C2C47F9997649CDB409EF286D97681E1"/>
    <w:pPr>
      <w:spacing w:after="0" w:line="240" w:lineRule="auto"/>
    </w:pPr>
    <w:rPr>
      <w:rFonts w:eastAsia="Times New Roman" w:cs="Times New Roman"/>
      <w:sz w:val="24"/>
      <w:szCs w:val="24"/>
    </w:rPr>
  </w:style>
  <w:style w:type="paragraph" w:customStyle="1" w:styleId="BA1F121B80FA447B890338DE430F42B11">
    <w:name w:val="BA1F121B80FA447B890338DE430F42B11"/>
    <w:pPr>
      <w:spacing w:after="0" w:line="240" w:lineRule="auto"/>
    </w:pPr>
    <w:rPr>
      <w:rFonts w:eastAsia="Times New Roman" w:cs="Times New Roman"/>
      <w:sz w:val="24"/>
      <w:szCs w:val="24"/>
    </w:rPr>
  </w:style>
  <w:style w:type="paragraph" w:customStyle="1" w:styleId="52CDFA8951E84E0389144F0C381672A11">
    <w:name w:val="52CDFA8951E84E0389144F0C381672A11"/>
    <w:pPr>
      <w:spacing w:after="0" w:line="240" w:lineRule="auto"/>
    </w:pPr>
    <w:rPr>
      <w:rFonts w:eastAsia="Times New Roman" w:cs="Times New Roman"/>
      <w:sz w:val="24"/>
      <w:szCs w:val="24"/>
    </w:rPr>
  </w:style>
  <w:style w:type="paragraph" w:customStyle="1" w:styleId="79F360A1B284437AA29FAA549975597C1">
    <w:name w:val="79F360A1B284437AA29FAA549975597C1"/>
    <w:pPr>
      <w:spacing w:after="0" w:line="240" w:lineRule="auto"/>
    </w:pPr>
    <w:rPr>
      <w:rFonts w:eastAsia="Times New Roman" w:cs="Times New Roman"/>
      <w:sz w:val="24"/>
      <w:szCs w:val="24"/>
    </w:rPr>
  </w:style>
  <w:style w:type="paragraph" w:customStyle="1" w:styleId="58F98F0382EE499BBCA43BFA8BCAFAAE1">
    <w:name w:val="58F98F0382EE499BBCA43BFA8BCAFAAE1"/>
    <w:pPr>
      <w:spacing w:after="0" w:line="240" w:lineRule="auto"/>
    </w:pPr>
    <w:rPr>
      <w:rFonts w:eastAsia="Times New Roman" w:cs="Times New Roman"/>
      <w:sz w:val="24"/>
      <w:szCs w:val="24"/>
    </w:rPr>
  </w:style>
  <w:style w:type="paragraph" w:customStyle="1" w:styleId="56915DCBA78D45639D6E9B7C557315E71">
    <w:name w:val="56915DCBA78D45639D6E9B7C557315E71"/>
    <w:pPr>
      <w:spacing w:after="0" w:line="240" w:lineRule="auto"/>
    </w:pPr>
    <w:rPr>
      <w:rFonts w:eastAsia="Times New Roman" w:cs="Times New Roman"/>
      <w:sz w:val="24"/>
      <w:szCs w:val="24"/>
    </w:rPr>
  </w:style>
  <w:style w:type="paragraph" w:customStyle="1" w:styleId="DA744B6AFBD34A10A29E989CF3A1B8C21">
    <w:name w:val="DA744B6AFBD34A10A29E989CF3A1B8C21"/>
    <w:pPr>
      <w:spacing w:after="0" w:line="240" w:lineRule="auto"/>
    </w:pPr>
    <w:rPr>
      <w:rFonts w:eastAsia="Times New Roman" w:cs="Times New Roman"/>
      <w:sz w:val="24"/>
      <w:szCs w:val="24"/>
    </w:rPr>
  </w:style>
  <w:style w:type="paragraph" w:customStyle="1" w:styleId="2D451D7DD64946229844F0BAC817D45D1">
    <w:name w:val="2D451D7DD64946229844F0BAC817D45D1"/>
    <w:pPr>
      <w:spacing w:after="0" w:line="240" w:lineRule="auto"/>
    </w:pPr>
    <w:rPr>
      <w:rFonts w:eastAsia="Times New Roman" w:cs="Times New Roman"/>
      <w:sz w:val="24"/>
      <w:szCs w:val="24"/>
    </w:rPr>
  </w:style>
  <w:style w:type="paragraph" w:customStyle="1" w:styleId="A1195F78DA3C4D1BB5CA0B89DFC53EE21">
    <w:name w:val="A1195F78DA3C4D1BB5CA0B89DFC53EE21"/>
    <w:pPr>
      <w:spacing w:after="0" w:line="240" w:lineRule="auto"/>
    </w:pPr>
    <w:rPr>
      <w:rFonts w:eastAsia="Times New Roman" w:cs="Times New Roman"/>
      <w:sz w:val="24"/>
      <w:szCs w:val="24"/>
    </w:rPr>
  </w:style>
  <w:style w:type="paragraph" w:customStyle="1" w:styleId="88671C49713D4CE88169526A8BD559291">
    <w:name w:val="88671C49713D4CE88169526A8BD559291"/>
    <w:pPr>
      <w:spacing w:after="0" w:line="240" w:lineRule="auto"/>
    </w:pPr>
    <w:rPr>
      <w:rFonts w:eastAsia="Times New Roman" w:cs="Times New Roman"/>
      <w:sz w:val="24"/>
      <w:szCs w:val="24"/>
    </w:rPr>
  </w:style>
  <w:style w:type="paragraph" w:customStyle="1" w:styleId="485EB3E2243343C9BA20B5661A9F3F0B1">
    <w:name w:val="485EB3E2243343C9BA20B5661A9F3F0B1"/>
    <w:pPr>
      <w:spacing w:after="0" w:line="240" w:lineRule="auto"/>
    </w:pPr>
    <w:rPr>
      <w:rFonts w:eastAsia="Times New Roman" w:cs="Times New Roman"/>
      <w:sz w:val="24"/>
      <w:szCs w:val="24"/>
    </w:rPr>
  </w:style>
  <w:style w:type="paragraph" w:customStyle="1" w:styleId="B359D9B6B33D4B88858F345532A2A9001">
    <w:name w:val="B359D9B6B33D4B88858F345532A2A9001"/>
    <w:pPr>
      <w:spacing w:after="0" w:line="240" w:lineRule="auto"/>
    </w:pPr>
    <w:rPr>
      <w:rFonts w:eastAsia="Times New Roman" w:cs="Times New Roman"/>
      <w:sz w:val="24"/>
      <w:szCs w:val="24"/>
    </w:rPr>
  </w:style>
  <w:style w:type="paragraph" w:customStyle="1" w:styleId="9A788384C8604C65BA857707BC760E851">
    <w:name w:val="9A788384C8604C65BA857707BC760E851"/>
    <w:pPr>
      <w:spacing w:after="0" w:line="240" w:lineRule="auto"/>
    </w:pPr>
    <w:rPr>
      <w:rFonts w:eastAsia="Times New Roman" w:cs="Times New Roman"/>
      <w:sz w:val="24"/>
      <w:szCs w:val="24"/>
    </w:rPr>
  </w:style>
  <w:style w:type="paragraph" w:customStyle="1" w:styleId="6BAFB0BCC52B4A63B30D11760642FD391">
    <w:name w:val="6BAFB0BCC52B4A63B30D11760642FD391"/>
    <w:pPr>
      <w:spacing w:after="0" w:line="240" w:lineRule="auto"/>
    </w:pPr>
    <w:rPr>
      <w:rFonts w:eastAsia="Times New Roman" w:cs="Times New Roman"/>
      <w:sz w:val="24"/>
      <w:szCs w:val="24"/>
    </w:rPr>
  </w:style>
  <w:style w:type="paragraph" w:customStyle="1" w:styleId="24D345AC1AD54041861FAF192744E9781">
    <w:name w:val="24D345AC1AD54041861FAF192744E9781"/>
    <w:pPr>
      <w:spacing w:after="0" w:line="240" w:lineRule="auto"/>
    </w:pPr>
    <w:rPr>
      <w:rFonts w:eastAsia="Times New Roman" w:cs="Times New Roman"/>
      <w:sz w:val="24"/>
      <w:szCs w:val="24"/>
    </w:rPr>
  </w:style>
  <w:style w:type="paragraph" w:customStyle="1" w:styleId="3B39B3B0929E4795BE7CDED33084DF691">
    <w:name w:val="3B39B3B0929E4795BE7CDED33084DF691"/>
    <w:pPr>
      <w:spacing w:after="0" w:line="240" w:lineRule="auto"/>
    </w:pPr>
    <w:rPr>
      <w:rFonts w:eastAsia="Times New Roman" w:cs="Times New Roman"/>
      <w:sz w:val="24"/>
      <w:szCs w:val="24"/>
    </w:rPr>
  </w:style>
  <w:style w:type="paragraph" w:customStyle="1" w:styleId="7543136B3A744235AD8ABE1CC216B6241">
    <w:name w:val="7543136B3A744235AD8ABE1CC216B6241"/>
    <w:pPr>
      <w:spacing w:after="0" w:line="240" w:lineRule="auto"/>
    </w:pPr>
    <w:rPr>
      <w:rFonts w:eastAsia="Times New Roman" w:cs="Times New Roman"/>
      <w:sz w:val="24"/>
      <w:szCs w:val="24"/>
    </w:rPr>
  </w:style>
  <w:style w:type="paragraph" w:customStyle="1" w:styleId="84D51E4F6D344153B66496D00DC85F211">
    <w:name w:val="84D51E4F6D344153B66496D00DC85F211"/>
    <w:pPr>
      <w:spacing w:after="0" w:line="240" w:lineRule="auto"/>
    </w:pPr>
    <w:rPr>
      <w:rFonts w:eastAsia="Times New Roman" w:cs="Times New Roman"/>
      <w:sz w:val="24"/>
      <w:szCs w:val="24"/>
    </w:rPr>
  </w:style>
  <w:style w:type="paragraph" w:customStyle="1" w:styleId="F433D44C18BE400BA8BAB0CC3506BCFD1">
    <w:name w:val="F433D44C18BE400BA8BAB0CC3506BCFD1"/>
    <w:pPr>
      <w:spacing w:after="0" w:line="240" w:lineRule="auto"/>
    </w:pPr>
    <w:rPr>
      <w:rFonts w:eastAsia="Times New Roman" w:cs="Times New Roman"/>
      <w:sz w:val="24"/>
      <w:szCs w:val="24"/>
    </w:rPr>
  </w:style>
  <w:style w:type="paragraph" w:customStyle="1" w:styleId="4A4FAD2BCCC1497AA9406BAC3EEF231F1">
    <w:name w:val="4A4FAD2BCCC1497AA9406BAC3EEF231F1"/>
    <w:pPr>
      <w:spacing w:after="0" w:line="240" w:lineRule="auto"/>
    </w:pPr>
    <w:rPr>
      <w:rFonts w:eastAsia="Times New Roman" w:cs="Times New Roman"/>
      <w:sz w:val="24"/>
      <w:szCs w:val="24"/>
    </w:rPr>
  </w:style>
  <w:style w:type="paragraph" w:customStyle="1" w:styleId="C08A63D661EE406BA38EA04BEF461BDC1">
    <w:name w:val="C08A63D661EE406BA38EA04BEF461BDC1"/>
    <w:pPr>
      <w:spacing w:after="0" w:line="240" w:lineRule="auto"/>
    </w:pPr>
    <w:rPr>
      <w:rFonts w:eastAsia="Times New Roman" w:cs="Times New Roman"/>
      <w:sz w:val="24"/>
      <w:szCs w:val="24"/>
    </w:rPr>
  </w:style>
  <w:style w:type="paragraph" w:customStyle="1" w:styleId="CD75DA8F86534EDFAD51CA374A81719B1">
    <w:name w:val="CD75DA8F86534EDFAD51CA374A81719B1"/>
    <w:pPr>
      <w:spacing w:after="0" w:line="240" w:lineRule="auto"/>
    </w:pPr>
    <w:rPr>
      <w:rFonts w:eastAsia="Times New Roman" w:cs="Times New Roman"/>
      <w:sz w:val="24"/>
      <w:szCs w:val="24"/>
    </w:rPr>
  </w:style>
  <w:style w:type="paragraph" w:customStyle="1" w:styleId="1D0CE5F39DA946FBB7FC8C8340B2459F1">
    <w:name w:val="1D0CE5F39DA946FBB7FC8C8340B2459F1"/>
    <w:pPr>
      <w:spacing w:after="0" w:line="240" w:lineRule="auto"/>
    </w:pPr>
    <w:rPr>
      <w:rFonts w:eastAsia="Times New Roman" w:cs="Times New Roman"/>
      <w:sz w:val="24"/>
      <w:szCs w:val="24"/>
    </w:rPr>
  </w:style>
  <w:style w:type="paragraph" w:customStyle="1" w:styleId="4E8EEAD1C10F45949B81112982039BD01">
    <w:name w:val="4E8EEAD1C10F45949B81112982039BD01"/>
    <w:pPr>
      <w:spacing w:after="0" w:line="240" w:lineRule="auto"/>
    </w:pPr>
    <w:rPr>
      <w:rFonts w:eastAsia="Times New Roman" w:cs="Times New Roman"/>
      <w:sz w:val="24"/>
      <w:szCs w:val="24"/>
    </w:rPr>
  </w:style>
  <w:style w:type="paragraph" w:customStyle="1" w:styleId="8B72653F8D284E8A8E691FD784B2488B1">
    <w:name w:val="8B72653F8D284E8A8E691FD784B2488B1"/>
    <w:pPr>
      <w:spacing w:after="0" w:line="240" w:lineRule="auto"/>
    </w:pPr>
    <w:rPr>
      <w:rFonts w:eastAsia="Times New Roman" w:cs="Times New Roman"/>
      <w:sz w:val="24"/>
      <w:szCs w:val="24"/>
    </w:rPr>
  </w:style>
  <w:style w:type="paragraph" w:customStyle="1" w:styleId="E381240D5A114C99A0E292581A25E7271">
    <w:name w:val="E381240D5A114C99A0E292581A25E7271"/>
    <w:pPr>
      <w:spacing w:after="0" w:line="240" w:lineRule="auto"/>
    </w:pPr>
    <w:rPr>
      <w:rFonts w:eastAsia="Times New Roman" w:cs="Times New Roman"/>
      <w:sz w:val="24"/>
      <w:szCs w:val="24"/>
    </w:rPr>
  </w:style>
  <w:style w:type="paragraph" w:customStyle="1" w:styleId="7A628B47495945F3B21B7E82556F9C811">
    <w:name w:val="7A628B47495945F3B21B7E82556F9C811"/>
    <w:pPr>
      <w:spacing w:after="0" w:line="240" w:lineRule="auto"/>
    </w:pPr>
    <w:rPr>
      <w:rFonts w:eastAsia="Times New Roman" w:cs="Times New Roman"/>
      <w:sz w:val="24"/>
      <w:szCs w:val="24"/>
    </w:rPr>
  </w:style>
  <w:style w:type="paragraph" w:customStyle="1" w:styleId="AC28DFC9D27A40FF8CD3CA9D1FF6BFE81">
    <w:name w:val="AC28DFC9D27A40FF8CD3CA9D1FF6BFE81"/>
    <w:pPr>
      <w:spacing w:after="0" w:line="240" w:lineRule="auto"/>
    </w:pPr>
    <w:rPr>
      <w:rFonts w:eastAsia="Times New Roman" w:cs="Times New Roman"/>
      <w:sz w:val="24"/>
      <w:szCs w:val="24"/>
    </w:rPr>
  </w:style>
  <w:style w:type="paragraph" w:customStyle="1" w:styleId="A7B75738351E4E76BF6D8CDF46EAD1731">
    <w:name w:val="A7B75738351E4E76BF6D8CDF46EAD1731"/>
    <w:pPr>
      <w:spacing w:after="0" w:line="240" w:lineRule="auto"/>
    </w:pPr>
    <w:rPr>
      <w:rFonts w:eastAsia="Times New Roman" w:cs="Times New Roman"/>
      <w:sz w:val="24"/>
      <w:szCs w:val="24"/>
    </w:rPr>
  </w:style>
  <w:style w:type="paragraph" w:customStyle="1" w:styleId="47BAB7EC72F94EC1868CA29FFBEFCDC11">
    <w:name w:val="47BAB7EC72F94EC1868CA29FFBEFCDC11"/>
    <w:pPr>
      <w:spacing w:after="0" w:line="240" w:lineRule="auto"/>
    </w:pPr>
    <w:rPr>
      <w:rFonts w:eastAsia="Times New Roman" w:cs="Times New Roman"/>
      <w:sz w:val="24"/>
      <w:szCs w:val="24"/>
    </w:rPr>
  </w:style>
  <w:style w:type="paragraph" w:customStyle="1" w:styleId="C58E9D753F994788924DF825192983141">
    <w:name w:val="C58E9D753F994788924DF825192983141"/>
    <w:pPr>
      <w:spacing w:after="0" w:line="240" w:lineRule="auto"/>
    </w:pPr>
    <w:rPr>
      <w:rFonts w:eastAsia="Times New Roman" w:cs="Times New Roman"/>
      <w:sz w:val="24"/>
      <w:szCs w:val="24"/>
    </w:rPr>
  </w:style>
  <w:style w:type="paragraph" w:customStyle="1" w:styleId="9666F5B3CDF44BD5A95780E9961580971">
    <w:name w:val="9666F5B3CDF44BD5A95780E9961580971"/>
    <w:pPr>
      <w:spacing w:after="0" w:line="240" w:lineRule="auto"/>
    </w:pPr>
    <w:rPr>
      <w:rFonts w:eastAsia="Times New Roman" w:cs="Times New Roman"/>
      <w:sz w:val="24"/>
      <w:szCs w:val="24"/>
    </w:rPr>
  </w:style>
  <w:style w:type="paragraph" w:customStyle="1" w:styleId="8191714B459640FBA1431E51319FB1A71">
    <w:name w:val="8191714B459640FBA1431E51319FB1A71"/>
    <w:pPr>
      <w:spacing w:after="0" w:line="240" w:lineRule="auto"/>
    </w:pPr>
    <w:rPr>
      <w:rFonts w:eastAsia="Times New Roman" w:cs="Times New Roman"/>
      <w:sz w:val="24"/>
      <w:szCs w:val="24"/>
    </w:rPr>
  </w:style>
  <w:style w:type="paragraph" w:customStyle="1" w:styleId="0CB3692B8DC94B90A33A77EECBECB31A1">
    <w:name w:val="0CB3692B8DC94B90A33A77EECBECB31A1"/>
    <w:pPr>
      <w:spacing w:after="0" w:line="240" w:lineRule="auto"/>
    </w:pPr>
    <w:rPr>
      <w:rFonts w:eastAsia="Times New Roman" w:cs="Times New Roman"/>
      <w:sz w:val="24"/>
      <w:szCs w:val="24"/>
    </w:rPr>
  </w:style>
  <w:style w:type="paragraph" w:customStyle="1" w:styleId="19D04053B6F14355B6CAE2D222EB2DC41">
    <w:name w:val="19D04053B6F14355B6CAE2D222EB2DC41"/>
    <w:pPr>
      <w:spacing w:after="0" w:line="240" w:lineRule="auto"/>
    </w:pPr>
    <w:rPr>
      <w:rFonts w:eastAsia="Times New Roman" w:cs="Times New Roman"/>
      <w:sz w:val="24"/>
      <w:szCs w:val="24"/>
    </w:rPr>
  </w:style>
  <w:style w:type="paragraph" w:customStyle="1" w:styleId="0E8AD61D46154732A3B60A89804004A01">
    <w:name w:val="0E8AD61D46154732A3B60A89804004A01"/>
    <w:pPr>
      <w:spacing w:after="0" w:line="240" w:lineRule="auto"/>
    </w:pPr>
    <w:rPr>
      <w:rFonts w:eastAsia="Times New Roman" w:cs="Times New Roman"/>
      <w:sz w:val="24"/>
      <w:szCs w:val="24"/>
    </w:rPr>
  </w:style>
  <w:style w:type="paragraph" w:customStyle="1" w:styleId="6839492EBA8645AEAA75732C2AE9D47A1">
    <w:name w:val="6839492EBA8645AEAA75732C2AE9D47A1"/>
    <w:pPr>
      <w:spacing w:after="0" w:line="240" w:lineRule="auto"/>
    </w:pPr>
    <w:rPr>
      <w:rFonts w:eastAsia="Times New Roman" w:cs="Times New Roman"/>
      <w:sz w:val="24"/>
      <w:szCs w:val="24"/>
    </w:rPr>
  </w:style>
  <w:style w:type="paragraph" w:customStyle="1" w:styleId="38609CDEB1D14ABC97DD902A6289460A1">
    <w:name w:val="38609CDEB1D14ABC97DD902A6289460A1"/>
    <w:pPr>
      <w:spacing w:after="0" w:line="240" w:lineRule="auto"/>
    </w:pPr>
    <w:rPr>
      <w:rFonts w:eastAsia="Times New Roman" w:cs="Times New Roman"/>
      <w:sz w:val="24"/>
      <w:szCs w:val="24"/>
    </w:rPr>
  </w:style>
  <w:style w:type="paragraph" w:customStyle="1" w:styleId="8415342CC7B04DAB9CB00C45B16169511">
    <w:name w:val="8415342CC7B04DAB9CB00C45B16169511"/>
    <w:pPr>
      <w:spacing w:after="0" w:line="240" w:lineRule="auto"/>
    </w:pPr>
    <w:rPr>
      <w:rFonts w:eastAsia="Times New Roman" w:cs="Times New Roman"/>
      <w:sz w:val="24"/>
      <w:szCs w:val="24"/>
    </w:rPr>
  </w:style>
  <w:style w:type="paragraph" w:customStyle="1" w:styleId="1C143BE096C34D75BD60BFD4F88B64BC1">
    <w:name w:val="1C143BE096C34D75BD60BFD4F88B64BC1"/>
    <w:pPr>
      <w:spacing w:after="0" w:line="240" w:lineRule="auto"/>
    </w:pPr>
    <w:rPr>
      <w:rFonts w:eastAsia="Times New Roman" w:cs="Times New Roman"/>
      <w:sz w:val="24"/>
      <w:szCs w:val="24"/>
    </w:rPr>
  </w:style>
  <w:style w:type="paragraph" w:customStyle="1" w:styleId="3A16DC17209341988719209C8E14EE5F1">
    <w:name w:val="3A16DC17209341988719209C8E14EE5F1"/>
    <w:pPr>
      <w:spacing w:after="0" w:line="240" w:lineRule="auto"/>
    </w:pPr>
    <w:rPr>
      <w:rFonts w:eastAsia="Times New Roman" w:cs="Times New Roman"/>
      <w:sz w:val="24"/>
      <w:szCs w:val="24"/>
    </w:rPr>
  </w:style>
  <w:style w:type="paragraph" w:customStyle="1" w:styleId="6D9519B6E6CB47CD95B5E0AD8ECA3D231">
    <w:name w:val="6D9519B6E6CB47CD95B5E0AD8ECA3D231"/>
    <w:pPr>
      <w:spacing w:after="0" w:line="240" w:lineRule="auto"/>
    </w:pPr>
    <w:rPr>
      <w:rFonts w:eastAsia="Times New Roman" w:cs="Times New Roman"/>
      <w:sz w:val="24"/>
      <w:szCs w:val="24"/>
    </w:rPr>
  </w:style>
  <w:style w:type="paragraph" w:customStyle="1" w:styleId="D8A6D87508A24F0391B7700A85E4E5D81">
    <w:name w:val="D8A6D87508A24F0391B7700A85E4E5D81"/>
    <w:pPr>
      <w:spacing w:after="0" w:line="240" w:lineRule="auto"/>
    </w:pPr>
    <w:rPr>
      <w:rFonts w:eastAsia="Times New Roman" w:cs="Times New Roman"/>
      <w:sz w:val="24"/>
      <w:szCs w:val="24"/>
    </w:rPr>
  </w:style>
  <w:style w:type="paragraph" w:customStyle="1" w:styleId="447A7E97E17A41F7A4856EE3A90D105A1">
    <w:name w:val="447A7E97E17A41F7A4856EE3A90D105A1"/>
    <w:pPr>
      <w:spacing w:after="0" w:line="240" w:lineRule="auto"/>
    </w:pPr>
    <w:rPr>
      <w:rFonts w:eastAsia="Times New Roman" w:cs="Times New Roman"/>
      <w:sz w:val="24"/>
      <w:szCs w:val="24"/>
    </w:rPr>
  </w:style>
  <w:style w:type="paragraph" w:customStyle="1" w:styleId="C17977811727484594A0FCAF8633261F1">
    <w:name w:val="C17977811727484594A0FCAF8633261F1"/>
    <w:pPr>
      <w:spacing w:after="0" w:line="240" w:lineRule="auto"/>
    </w:pPr>
    <w:rPr>
      <w:rFonts w:eastAsia="Times New Roman" w:cs="Times New Roman"/>
      <w:sz w:val="24"/>
      <w:szCs w:val="24"/>
    </w:rPr>
  </w:style>
  <w:style w:type="paragraph" w:customStyle="1" w:styleId="D6B21E995FDE4D1BBAA86FE47BC760511">
    <w:name w:val="D6B21E995FDE4D1BBAA86FE47BC760511"/>
    <w:pPr>
      <w:spacing w:after="0" w:line="240" w:lineRule="auto"/>
    </w:pPr>
    <w:rPr>
      <w:rFonts w:eastAsia="Times New Roman" w:cs="Times New Roman"/>
      <w:sz w:val="24"/>
      <w:szCs w:val="24"/>
    </w:rPr>
  </w:style>
  <w:style w:type="paragraph" w:customStyle="1" w:styleId="D2A1FEA597C14280872B9C64994CE1F51">
    <w:name w:val="D2A1FEA597C14280872B9C64994CE1F51"/>
    <w:pPr>
      <w:spacing w:after="0" w:line="240" w:lineRule="auto"/>
    </w:pPr>
    <w:rPr>
      <w:rFonts w:eastAsia="Times New Roman" w:cs="Times New Roman"/>
      <w:sz w:val="24"/>
      <w:szCs w:val="24"/>
    </w:rPr>
  </w:style>
  <w:style w:type="paragraph" w:customStyle="1" w:styleId="21AF7841B7264034A3268DF12EF0B0AC1">
    <w:name w:val="21AF7841B7264034A3268DF12EF0B0AC1"/>
    <w:pPr>
      <w:spacing w:after="0" w:line="240" w:lineRule="auto"/>
    </w:pPr>
    <w:rPr>
      <w:rFonts w:eastAsia="Times New Roman" w:cs="Times New Roman"/>
      <w:sz w:val="24"/>
      <w:szCs w:val="24"/>
    </w:rPr>
  </w:style>
  <w:style w:type="paragraph" w:customStyle="1" w:styleId="E6025A7FDD7342EC85CEE583873ED9F71">
    <w:name w:val="E6025A7FDD7342EC85CEE583873ED9F71"/>
    <w:pPr>
      <w:spacing w:after="0" w:line="240" w:lineRule="auto"/>
    </w:pPr>
    <w:rPr>
      <w:rFonts w:eastAsia="Times New Roman" w:cs="Times New Roman"/>
      <w:sz w:val="24"/>
      <w:szCs w:val="24"/>
    </w:rPr>
  </w:style>
  <w:style w:type="paragraph" w:customStyle="1" w:styleId="099DC539C5C9460A8F85F1DE63BBC7991">
    <w:name w:val="099DC539C5C9460A8F85F1DE63BBC7991"/>
    <w:pPr>
      <w:spacing w:after="0" w:line="240" w:lineRule="auto"/>
    </w:pPr>
    <w:rPr>
      <w:rFonts w:eastAsia="Times New Roman" w:cs="Times New Roman"/>
      <w:sz w:val="24"/>
      <w:szCs w:val="24"/>
    </w:rPr>
  </w:style>
  <w:style w:type="paragraph" w:customStyle="1" w:styleId="A78444897B004E2496A9DC6E7EC5E72A1">
    <w:name w:val="A78444897B004E2496A9DC6E7EC5E72A1"/>
    <w:pPr>
      <w:spacing w:after="0" w:line="240" w:lineRule="auto"/>
    </w:pPr>
    <w:rPr>
      <w:rFonts w:eastAsia="Times New Roman" w:cs="Times New Roman"/>
      <w:sz w:val="24"/>
      <w:szCs w:val="24"/>
    </w:rPr>
  </w:style>
  <w:style w:type="paragraph" w:customStyle="1" w:styleId="CA4B93BB96064FD998CCFA4D4CC341821">
    <w:name w:val="CA4B93BB96064FD998CCFA4D4CC341821"/>
    <w:pPr>
      <w:spacing w:after="0" w:line="240" w:lineRule="auto"/>
    </w:pPr>
    <w:rPr>
      <w:rFonts w:eastAsia="Times New Roman" w:cs="Times New Roman"/>
      <w:sz w:val="24"/>
      <w:szCs w:val="24"/>
    </w:rPr>
  </w:style>
  <w:style w:type="paragraph" w:customStyle="1" w:styleId="C999D885EE4A4A57BB33E77F067B71061">
    <w:name w:val="C999D885EE4A4A57BB33E77F067B71061"/>
    <w:pPr>
      <w:spacing w:after="0" w:line="240" w:lineRule="auto"/>
    </w:pPr>
    <w:rPr>
      <w:rFonts w:eastAsia="Times New Roman" w:cs="Times New Roman"/>
      <w:sz w:val="24"/>
      <w:szCs w:val="24"/>
    </w:rPr>
  </w:style>
  <w:style w:type="paragraph" w:customStyle="1" w:styleId="50FB061A069E4C41BD5E0AFEF965848A1">
    <w:name w:val="50FB061A069E4C41BD5E0AFEF965848A1"/>
    <w:pPr>
      <w:spacing w:after="0" w:line="240" w:lineRule="auto"/>
    </w:pPr>
    <w:rPr>
      <w:rFonts w:eastAsia="Times New Roman" w:cs="Times New Roman"/>
      <w:sz w:val="24"/>
      <w:szCs w:val="24"/>
    </w:rPr>
  </w:style>
  <w:style w:type="paragraph" w:customStyle="1" w:styleId="B561D7FEBF7F441AB7730B6E3E9240B21">
    <w:name w:val="B561D7FEBF7F441AB7730B6E3E9240B21"/>
    <w:pPr>
      <w:spacing w:after="0" w:line="240" w:lineRule="auto"/>
    </w:pPr>
    <w:rPr>
      <w:rFonts w:eastAsia="Times New Roman" w:cs="Times New Roman"/>
      <w:sz w:val="24"/>
      <w:szCs w:val="24"/>
    </w:rPr>
  </w:style>
  <w:style w:type="paragraph" w:customStyle="1" w:styleId="36ACCDE6F3AB488A8D866021235D654F1">
    <w:name w:val="36ACCDE6F3AB488A8D866021235D654F1"/>
    <w:pPr>
      <w:spacing w:after="0" w:line="240" w:lineRule="auto"/>
    </w:pPr>
    <w:rPr>
      <w:rFonts w:eastAsia="Times New Roman" w:cs="Times New Roman"/>
      <w:sz w:val="24"/>
      <w:szCs w:val="24"/>
    </w:rPr>
  </w:style>
  <w:style w:type="paragraph" w:customStyle="1" w:styleId="9DDCBE909E7342499CE0205E33FB99291">
    <w:name w:val="9DDCBE909E7342499CE0205E33FB99291"/>
    <w:pPr>
      <w:spacing w:after="0" w:line="240" w:lineRule="auto"/>
    </w:pPr>
    <w:rPr>
      <w:rFonts w:eastAsia="Times New Roman" w:cs="Times New Roman"/>
      <w:sz w:val="24"/>
      <w:szCs w:val="24"/>
    </w:rPr>
  </w:style>
  <w:style w:type="paragraph" w:customStyle="1" w:styleId="E04C631F851E49EB835CAA3D5ADFB4681">
    <w:name w:val="E04C631F851E49EB835CAA3D5ADFB4681"/>
    <w:pPr>
      <w:spacing w:after="0" w:line="240" w:lineRule="auto"/>
    </w:pPr>
    <w:rPr>
      <w:rFonts w:eastAsia="Times New Roman" w:cs="Times New Roman"/>
      <w:sz w:val="24"/>
      <w:szCs w:val="24"/>
    </w:rPr>
  </w:style>
  <w:style w:type="paragraph" w:customStyle="1" w:styleId="6149F5D9C3074CE2AF2768ED9A54EC771">
    <w:name w:val="6149F5D9C3074CE2AF2768ED9A54EC771"/>
    <w:pPr>
      <w:spacing w:after="0" w:line="240" w:lineRule="auto"/>
    </w:pPr>
    <w:rPr>
      <w:rFonts w:eastAsia="Times New Roman" w:cs="Times New Roman"/>
      <w:sz w:val="24"/>
      <w:szCs w:val="24"/>
    </w:rPr>
  </w:style>
  <w:style w:type="paragraph" w:customStyle="1" w:styleId="623059206C164697AC314ECDB9B9C5D71">
    <w:name w:val="623059206C164697AC314ECDB9B9C5D71"/>
    <w:pPr>
      <w:spacing w:after="0" w:line="240" w:lineRule="auto"/>
    </w:pPr>
    <w:rPr>
      <w:rFonts w:eastAsia="Times New Roman" w:cs="Times New Roman"/>
      <w:sz w:val="24"/>
      <w:szCs w:val="24"/>
    </w:rPr>
  </w:style>
  <w:style w:type="paragraph" w:customStyle="1" w:styleId="D201E318E363415B9E2091AFB5A0A9891">
    <w:name w:val="D201E318E363415B9E2091AFB5A0A9891"/>
    <w:pPr>
      <w:spacing w:after="0" w:line="240" w:lineRule="auto"/>
    </w:pPr>
    <w:rPr>
      <w:rFonts w:eastAsia="Times New Roman" w:cs="Times New Roman"/>
      <w:sz w:val="24"/>
      <w:szCs w:val="24"/>
    </w:rPr>
  </w:style>
  <w:style w:type="paragraph" w:customStyle="1" w:styleId="A1AC917EF26A473AB7E68C95F51245481">
    <w:name w:val="A1AC917EF26A473AB7E68C95F51245481"/>
    <w:pPr>
      <w:spacing w:after="0" w:line="240" w:lineRule="auto"/>
    </w:pPr>
    <w:rPr>
      <w:rFonts w:eastAsia="Times New Roman" w:cs="Times New Roman"/>
      <w:sz w:val="24"/>
      <w:szCs w:val="24"/>
    </w:rPr>
  </w:style>
  <w:style w:type="paragraph" w:customStyle="1" w:styleId="178FCE60784B4D5EA6E71099A904A06D1">
    <w:name w:val="178FCE60784B4D5EA6E71099A904A06D1"/>
    <w:pPr>
      <w:spacing w:after="0" w:line="240" w:lineRule="auto"/>
    </w:pPr>
    <w:rPr>
      <w:rFonts w:eastAsia="Times New Roman" w:cs="Times New Roman"/>
      <w:sz w:val="24"/>
      <w:szCs w:val="24"/>
    </w:rPr>
  </w:style>
  <w:style w:type="paragraph" w:customStyle="1" w:styleId="4EDCA39D9C164E2784625EB0CDBB027F1">
    <w:name w:val="4EDCA39D9C164E2784625EB0CDBB027F1"/>
    <w:pPr>
      <w:spacing w:after="0" w:line="240" w:lineRule="auto"/>
    </w:pPr>
    <w:rPr>
      <w:rFonts w:eastAsia="Times New Roman" w:cs="Times New Roman"/>
      <w:sz w:val="24"/>
      <w:szCs w:val="24"/>
    </w:rPr>
  </w:style>
  <w:style w:type="paragraph" w:customStyle="1" w:styleId="63C2CA51F9FA43B0A711890145CF416C1">
    <w:name w:val="63C2CA51F9FA43B0A711890145CF416C1"/>
    <w:pPr>
      <w:spacing w:after="0" w:line="240" w:lineRule="auto"/>
    </w:pPr>
    <w:rPr>
      <w:rFonts w:eastAsia="Times New Roman" w:cs="Times New Roman"/>
      <w:sz w:val="24"/>
      <w:szCs w:val="24"/>
    </w:rPr>
  </w:style>
  <w:style w:type="paragraph" w:customStyle="1" w:styleId="1C38E11C8C4F4D58BC13D5556DE6AF881">
    <w:name w:val="1C38E11C8C4F4D58BC13D5556DE6AF881"/>
    <w:pPr>
      <w:spacing w:after="0" w:line="240" w:lineRule="auto"/>
    </w:pPr>
    <w:rPr>
      <w:rFonts w:eastAsia="Times New Roman" w:cs="Times New Roman"/>
      <w:sz w:val="24"/>
      <w:szCs w:val="24"/>
    </w:rPr>
  </w:style>
  <w:style w:type="paragraph" w:customStyle="1" w:styleId="E15EE7C649D94B5CBA1FDD49DA9BF7FC1">
    <w:name w:val="E15EE7C649D94B5CBA1FDD49DA9BF7FC1"/>
    <w:pPr>
      <w:spacing w:after="0" w:line="240" w:lineRule="auto"/>
    </w:pPr>
    <w:rPr>
      <w:rFonts w:eastAsia="Times New Roman" w:cs="Times New Roman"/>
      <w:sz w:val="24"/>
      <w:szCs w:val="24"/>
    </w:rPr>
  </w:style>
  <w:style w:type="paragraph" w:customStyle="1" w:styleId="88AF7632BEF149F88BBED0E219704AF51">
    <w:name w:val="88AF7632BEF149F88BBED0E219704AF51"/>
    <w:pPr>
      <w:spacing w:after="0" w:line="240" w:lineRule="auto"/>
    </w:pPr>
    <w:rPr>
      <w:rFonts w:eastAsia="Times New Roman" w:cs="Times New Roman"/>
      <w:sz w:val="24"/>
      <w:szCs w:val="24"/>
    </w:rPr>
  </w:style>
  <w:style w:type="paragraph" w:customStyle="1" w:styleId="F9A5848454D34AFBA8386A480093FBEF1">
    <w:name w:val="F9A5848454D34AFBA8386A480093FBEF1"/>
    <w:pPr>
      <w:spacing w:after="0" w:line="240" w:lineRule="auto"/>
    </w:pPr>
    <w:rPr>
      <w:rFonts w:eastAsia="Times New Roman" w:cs="Times New Roman"/>
      <w:sz w:val="24"/>
      <w:szCs w:val="24"/>
    </w:rPr>
  </w:style>
  <w:style w:type="paragraph" w:customStyle="1" w:styleId="E1E1BDEB197A441FAA47D2091A2F682B1">
    <w:name w:val="E1E1BDEB197A441FAA47D2091A2F682B1"/>
    <w:pPr>
      <w:spacing w:after="0" w:line="240" w:lineRule="auto"/>
    </w:pPr>
    <w:rPr>
      <w:rFonts w:eastAsia="Times New Roman" w:cs="Times New Roman"/>
      <w:sz w:val="24"/>
      <w:szCs w:val="24"/>
    </w:rPr>
  </w:style>
  <w:style w:type="paragraph" w:customStyle="1" w:styleId="A724D9E4D82B45FBAE41D73B1033C2021">
    <w:name w:val="A724D9E4D82B45FBAE41D73B1033C2021"/>
    <w:pPr>
      <w:spacing w:after="0" w:line="240" w:lineRule="auto"/>
    </w:pPr>
    <w:rPr>
      <w:rFonts w:eastAsia="Times New Roman" w:cs="Times New Roman"/>
      <w:sz w:val="24"/>
      <w:szCs w:val="24"/>
    </w:rPr>
  </w:style>
  <w:style w:type="paragraph" w:customStyle="1" w:styleId="6B6E00D5454D42668FB4F1489AAD7AD91">
    <w:name w:val="6B6E00D5454D42668FB4F1489AAD7AD91"/>
    <w:pPr>
      <w:spacing w:after="0" w:line="240" w:lineRule="auto"/>
    </w:pPr>
    <w:rPr>
      <w:rFonts w:eastAsia="Times New Roman" w:cs="Times New Roman"/>
      <w:sz w:val="24"/>
      <w:szCs w:val="24"/>
    </w:rPr>
  </w:style>
  <w:style w:type="paragraph" w:customStyle="1" w:styleId="C4821DA598774F888CC2AA7CAB4525E81">
    <w:name w:val="C4821DA598774F888CC2AA7CAB4525E81"/>
    <w:pPr>
      <w:spacing w:after="0" w:line="240" w:lineRule="auto"/>
    </w:pPr>
    <w:rPr>
      <w:rFonts w:eastAsia="Times New Roman" w:cs="Times New Roman"/>
      <w:sz w:val="24"/>
      <w:szCs w:val="24"/>
    </w:rPr>
  </w:style>
  <w:style w:type="paragraph" w:customStyle="1" w:styleId="1BA2C527F49C4C6594070998C2727E371">
    <w:name w:val="1BA2C527F49C4C6594070998C2727E371"/>
    <w:pPr>
      <w:spacing w:after="0" w:line="240" w:lineRule="auto"/>
    </w:pPr>
    <w:rPr>
      <w:rFonts w:eastAsia="Times New Roman" w:cs="Times New Roman"/>
      <w:sz w:val="24"/>
      <w:szCs w:val="24"/>
    </w:rPr>
  </w:style>
  <w:style w:type="paragraph" w:customStyle="1" w:styleId="E5D2C68CEF4344DE8875A62C0652B9D91">
    <w:name w:val="E5D2C68CEF4344DE8875A62C0652B9D91"/>
    <w:pPr>
      <w:spacing w:after="0" w:line="240" w:lineRule="auto"/>
    </w:pPr>
    <w:rPr>
      <w:rFonts w:eastAsia="Times New Roman" w:cs="Times New Roman"/>
      <w:sz w:val="24"/>
      <w:szCs w:val="24"/>
    </w:rPr>
  </w:style>
  <w:style w:type="paragraph" w:customStyle="1" w:styleId="7DCE16224B8B413F87A6BDFF20808B811">
    <w:name w:val="7DCE16224B8B413F87A6BDFF20808B811"/>
    <w:pPr>
      <w:spacing w:after="0" w:line="240" w:lineRule="auto"/>
    </w:pPr>
    <w:rPr>
      <w:rFonts w:eastAsia="Times New Roman" w:cs="Times New Roman"/>
      <w:sz w:val="24"/>
      <w:szCs w:val="24"/>
    </w:rPr>
  </w:style>
  <w:style w:type="paragraph" w:customStyle="1" w:styleId="D9A3D25947354785A7FE2DACD4C2897E1">
    <w:name w:val="D9A3D25947354785A7FE2DACD4C2897E1"/>
    <w:pPr>
      <w:spacing w:after="0" w:line="240" w:lineRule="auto"/>
    </w:pPr>
    <w:rPr>
      <w:rFonts w:eastAsia="Times New Roman" w:cs="Times New Roman"/>
      <w:sz w:val="24"/>
      <w:szCs w:val="24"/>
    </w:rPr>
  </w:style>
  <w:style w:type="paragraph" w:customStyle="1" w:styleId="D93A0242DAD54DBFA95469180D2CE3031">
    <w:name w:val="D93A0242DAD54DBFA95469180D2CE3031"/>
    <w:pPr>
      <w:spacing w:after="0" w:line="240" w:lineRule="auto"/>
    </w:pPr>
    <w:rPr>
      <w:rFonts w:eastAsia="Times New Roman" w:cs="Times New Roman"/>
      <w:sz w:val="24"/>
      <w:szCs w:val="24"/>
    </w:rPr>
  </w:style>
  <w:style w:type="paragraph" w:customStyle="1" w:styleId="16E0DF39B22D477990E82BFD88DC409E1">
    <w:name w:val="16E0DF39B22D477990E82BFD88DC409E1"/>
    <w:pPr>
      <w:spacing w:after="0" w:line="240" w:lineRule="auto"/>
    </w:pPr>
    <w:rPr>
      <w:rFonts w:eastAsia="Times New Roman" w:cs="Times New Roman"/>
      <w:sz w:val="24"/>
      <w:szCs w:val="24"/>
    </w:rPr>
  </w:style>
  <w:style w:type="paragraph" w:customStyle="1" w:styleId="0952405086F345A2A6145AA7F5622FC81">
    <w:name w:val="0952405086F345A2A6145AA7F5622FC81"/>
    <w:pPr>
      <w:spacing w:after="0" w:line="240" w:lineRule="auto"/>
    </w:pPr>
    <w:rPr>
      <w:rFonts w:eastAsia="Times New Roman" w:cs="Times New Roman"/>
      <w:sz w:val="24"/>
      <w:szCs w:val="24"/>
    </w:rPr>
  </w:style>
  <w:style w:type="paragraph" w:customStyle="1" w:styleId="CB9095457F2B4B22AF3CBA5F87E2D76B1">
    <w:name w:val="CB9095457F2B4B22AF3CBA5F87E2D76B1"/>
    <w:pPr>
      <w:spacing w:after="0" w:line="240" w:lineRule="auto"/>
    </w:pPr>
    <w:rPr>
      <w:rFonts w:eastAsia="Times New Roman" w:cs="Times New Roman"/>
      <w:sz w:val="24"/>
      <w:szCs w:val="24"/>
    </w:rPr>
  </w:style>
  <w:style w:type="paragraph" w:customStyle="1" w:styleId="503BABB311DC4E57A731EE68DD04498D1">
    <w:name w:val="503BABB311DC4E57A731EE68DD04498D1"/>
    <w:pPr>
      <w:spacing w:after="0" w:line="240" w:lineRule="auto"/>
    </w:pPr>
    <w:rPr>
      <w:rFonts w:eastAsia="Times New Roman" w:cs="Times New Roman"/>
      <w:sz w:val="24"/>
      <w:szCs w:val="24"/>
    </w:rPr>
  </w:style>
  <w:style w:type="paragraph" w:customStyle="1" w:styleId="CC64B437166E4B0AAB8EB7C90A5DD2271">
    <w:name w:val="CC64B437166E4B0AAB8EB7C90A5DD2271"/>
    <w:pPr>
      <w:spacing w:after="0" w:line="240" w:lineRule="auto"/>
    </w:pPr>
    <w:rPr>
      <w:rFonts w:eastAsia="Times New Roman" w:cs="Times New Roman"/>
      <w:sz w:val="24"/>
      <w:szCs w:val="24"/>
    </w:rPr>
  </w:style>
  <w:style w:type="paragraph" w:customStyle="1" w:styleId="53337C6112794791886488719C62F1F11">
    <w:name w:val="53337C6112794791886488719C62F1F11"/>
    <w:pPr>
      <w:spacing w:after="0" w:line="240" w:lineRule="auto"/>
    </w:pPr>
    <w:rPr>
      <w:rFonts w:eastAsia="Times New Roman" w:cs="Times New Roman"/>
      <w:sz w:val="24"/>
      <w:szCs w:val="24"/>
    </w:rPr>
  </w:style>
  <w:style w:type="paragraph" w:customStyle="1" w:styleId="15743B31B15B460B999A7BF1FEF6193D1">
    <w:name w:val="15743B31B15B460B999A7BF1FEF6193D1"/>
    <w:pPr>
      <w:spacing w:after="0" w:line="240" w:lineRule="auto"/>
    </w:pPr>
    <w:rPr>
      <w:rFonts w:eastAsia="Times New Roman" w:cs="Times New Roman"/>
      <w:sz w:val="24"/>
      <w:szCs w:val="24"/>
    </w:rPr>
  </w:style>
  <w:style w:type="paragraph" w:customStyle="1" w:styleId="EB02EAA703284D2FA548E562FEDF47AF1">
    <w:name w:val="EB02EAA703284D2FA548E562FEDF47AF1"/>
    <w:pPr>
      <w:spacing w:after="0" w:line="240" w:lineRule="auto"/>
    </w:pPr>
    <w:rPr>
      <w:rFonts w:eastAsia="Times New Roman" w:cs="Times New Roman"/>
      <w:sz w:val="24"/>
      <w:szCs w:val="24"/>
    </w:rPr>
  </w:style>
  <w:style w:type="paragraph" w:customStyle="1" w:styleId="DAFDB723AB7044F6801F164CA60FB8C61">
    <w:name w:val="DAFDB723AB7044F6801F164CA60FB8C61"/>
    <w:pPr>
      <w:spacing w:after="0" w:line="240" w:lineRule="auto"/>
    </w:pPr>
    <w:rPr>
      <w:rFonts w:eastAsia="Times New Roman" w:cs="Times New Roman"/>
      <w:sz w:val="24"/>
      <w:szCs w:val="24"/>
    </w:rPr>
  </w:style>
  <w:style w:type="paragraph" w:customStyle="1" w:styleId="E6DAB96276EF45D399E2E8E27E947CEC1">
    <w:name w:val="E6DAB96276EF45D399E2E8E27E947CEC1"/>
    <w:pPr>
      <w:spacing w:after="0" w:line="240" w:lineRule="auto"/>
    </w:pPr>
    <w:rPr>
      <w:rFonts w:eastAsia="Times New Roman" w:cs="Times New Roman"/>
      <w:sz w:val="24"/>
      <w:szCs w:val="24"/>
    </w:rPr>
  </w:style>
  <w:style w:type="paragraph" w:customStyle="1" w:styleId="E06D308D5F42474E8B693E323F955EBF1">
    <w:name w:val="E06D308D5F42474E8B693E323F955EBF1"/>
    <w:pPr>
      <w:spacing w:after="0" w:line="240" w:lineRule="auto"/>
    </w:pPr>
    <w:rPr>
      <w:rFonts w:eastAsia="Times New Roman" w:cs="Times New Roman"/>
      <w:sz w:val="24"/>
      <w:szCs w:val="24"/>
    </w:rPr>
  </w:style>
  <w:style w:type="paragraph" w:customStyle="1" w:styleId="950EA6672BFC459F99A933F041FE51221">
    <w:name w:val="950EA6672BFC459F99A933F041FE51221"/>
    <w:pPr>
      <w:spacing w:after="0" w:line="240" w:lineRule="auto"/>
    </w:pPr>
    <w:rPr>
      <w:rFonts w:eastAsia="Times New Roman" w:cs="Times New Roman"/>
      <w:sz w:val="24"/>
      <w:szCs w:val="24"/>
    </w:rPr>
  </w:style>
  <w:style w:type="paragraph" w:customStyle="1" w:styleId="B9255DAE37EB4B1CB9DA228F657955B01">
    <w:name w:val="B9255DAE37EB4B1CB9DA228F657955B01"/>
    <w:pPr>
      <w:spacing w:after="0" w:line="240" w:lineRule="auto"/>
    </w:pPr>
    <w:rPr>
      <w:rFonts w:eastAsia="Times New Roman" w:cs="Times New Roman"/>
      <w:sz w:val="24"/>
      <w:szCs w:val="24"/>
    </w:rPr>
  </w:style>
  <w:style w:type="paragraph" w:customStyle="1" w:styleId="487F81AD5B5C40A885E5B705FB0D89731">
    <w:name w:val="487F81AD5B5C40A885E5B705FB0D89731"/>
    <w:pPr>
      <w:spacing w:after="0" w:line="240" w:lineRule="auto"/>
    </w:pPr>
    <w:rPr>
      <w:rFonts w:eastAsia="Times New Roman" w:cs="Times New Roman"/>
      <w:sz w:val="24"/>
      <w:szCs w:val="24"/>
    </w:rPr>
  </w:style>
  <w:style w:type="paragraph" w:customStyle="1" w:styleId="F2AA738F61394D608EB5BA18A587BC8D1">
    <w:name w:val="F2AA738F61394D608EB5BA18A587BC8D1"/>
    <w:pPr>
      <w:spacing w:after="0" w:line="240" w:lineRule="auto"/>
    </w:pPr>
    <w:rPr>
      <w:rFonts w:eastAsia="Times New Roman" w:cs="Times New Roman"/>
      <w:sz w:val="24"/>
      <w:szCs w:val="24"/>
    </w:rPr>
  </w:style>
  <w:style w:type="paragraph" w:customStyle="1" w:styleId="DF0AD11CB8624BB39178508F9EC2A66E1">
    <w:name w:val="DF0AD11CB8624BB39178508F9EC2A66E1"/>
    <w:pPr>
      <w:spacing w:after="0" w:line="240" w:lineRule="auto"/>
    </w:pPr>
    <w:rPr>
      <w:rFonts w:eastAsia="Times New Roman" w:cs="Times New Roman"/>
      <w:sz w:val="24"/>
      <w:szCs w:val="24"/>
    </w:rPr>
  </w:style>
  <w:style w:type="paragraph" w:customStyle="1" w:styleId="57D0863C15DC47388B5D8743BE91C1241">
    <w:name w:val="57D0863C15DC47388B5D8743BE91C1241"/>
    <w:pPr>
      <w:spacing w:after="0" w:line="240" w:lineRule="auto"/>
    </w:pPr>
    <w:rPr>
      <w:rFonts w:eastAsia="Times New Roman" w:cs="Times New Roman"/>
      <w:sz w:val="24"/>
      <w:szCs w:val="24"/>
    </w:rPr>
  </w:style>
  <w:style w:type="paragraph" w:customStyle="1" w:styleId="62509296F163434EBD0772DFE2768E1B1">
    <w:name w:val="62509296F163434EBD0772DFE2768E1B1"/>
    <w:pPr>
      <w:spacing w:after="0" w:line="240" w:lineRule="auto"/>
    </w:pPr>
    <w:rPr>
      <w:rFonts w:eastAsia="Times New Roman" w:cs="Times New Roman"/>
      <w:sz w:val="24"/>
      <w:szCs w:val="24"/>
    </w:rPr>
  </w:style>
  <w:style w:type="paragraph" w:customStyle="1" w:styleId="99CD5F09C56549CA8733E20DE781FD2E1">
    <w:name w:val="99CD5F09C56549CA8733E20DE781FD2E1"/>
    <w:pPr>
      <w:spacing w:after="0" w:line="240" w:lineRule="auto"/>
    </w:pPr>
    <w:rPr>
      <w:rFonts w:eastAsia="Times New Roman" w:cs="Times New Roman"/>
      <w:sz w:val="24"/>
      <w:szCs w:val="24"/>
    </w:rPr>
  </w:style>
  <w:style w:type="paragraph" w:customStyle="1" w:styleId="7929FFA6140D4CBB960189A57D706D711">
    <w:name w:val="7929FFA6140D4CBB960189A57D706D711"/>
    <w:pPr>
      <w:spacing w:after="0" w:line="240" w:lineRule="auto"/>
    </w:pPr>
    <w:rPr>
      <w:rFonts w:eastAsia="Times New Roman" w:cs="Times New Roman"/>
      <w:sz w:val="24"/>
      <w:szCs w:val="24"/>
    </w:rPr>
  </w:style>
  <w:style w:type="paragraph" w:customStyle="1" w:styleId="061CDB1A657F46CBAE9F010E23C38AD41">
    <w:name w:val="061CDB1A657F46CBAE9F010E23C38AD41"/>
    <w:pPr>
      <w:spacing w:after="0" w:line="240" w:lineRule="auto"/>
    </w:pPr>
    <w:rPr>
      <w:rFonts w:eastAsia="Times New Roman" w:cs="Times New Roman"/>
      <w:sz w:val="24"/>
      <w:szCs w:val="24"/>
    </w:rPr>
  </w:style>
  <w:style w:type="paragraph" w:customStyle="1" w:styleId="693A168046984719BCA652A1872021A51">
    <w:name w:val="693A168046984719BCA652A1872021A51"/>
    <w:pPr>
      <w:spacing w:after="0" w:line="240" w:lineRule="auto"/>
    </w:pPr>
    <w:rPr>
      <w:rFonts w:eastAsia="Times New Roman" w:cs="Times New Roman"/>
      <w:sz w:val="24"/>
      <w:szCs w:val="24"/>
    </w:rPr>
  </w:style>
  <w:style w:type="paragraph" w:customStyle="1" w:styleId="D8564C20594542B5A93D491A41BB59F21">
    <w:name w:val="D8564C20594542B5A93D491A41BB59F21"/>
    <w:pPr>
      <w:spacing w:after="0" w:line="240" w:lineRule="auto"/>
    </w:pPr>
    <w:rPr>
      <w:rFonts w:eastAsia="Times New Roman" w:cs="Times New Roman"/>
      <w:sz w:val="24"/>
      <w:szCs w:val="24"/>
    </w:rPr>
  </w:style>
  <w:style w:type="paragraph" w:customStyle="1" w:styleId="906CFA130ACA46C38094F0A78E6C63CF1">
    <w:name w:val="906CFA130ACA46C38094F0A78E6C63CF1"/>
    <w:pPr>
      <w:spacing w:after="0" w:line="240" w:lineRule="auto"/>
    </w:pPr>
    <w:rPr>
      <w:rFonts w:eastAsia="Times New Roman" w:cs="Times New Roman"/>
      <w:sz w:val="24"/>
      <w:szCs w:val="24"/>
    </w:rPr>
  </w:style>
  <w:style w:type="paragraph" w:customStyle="1" w:styleId="67509D2BE0344642A2F373B3D403CBE61">
    <w:name w:val="67509D2BE0344642A2F373B3D403CBE61"/>
    <w:pPr>
      <w:spacing w:after="0" w:line="240" w:lineRule="auto"/>
    </w:pPr>
    <w:rPr>
      <w:rFonts w:eastAsia="Times New Roman" w:cs="Times New Roman"/>
      <w:sz w:val="24"/>
      <w:szCs w:val="24"/>
    </w:rPr>
  </w:style>
  <w:style w:type="paragraph" w:customStyle="1" w:styleId="200650CF55E74B7C96F43813D82C26431">
    <w:name w:val="200650CF55E74B7C96F43813D82C26431"/>
    <w:pPr>
      <w:spacing w:after="0" w:line="240" w:lineRule="auto"/>
    </w:pPr>
    <w:rPr>
      <w:rFonts w:eastAsia="Times New Roman" w:cs="Times New Roman"/>
      <w:sz w:val="24"/>
      <w:szCs w:val="24"/>
    </w:rPr>
  </w:style>
  <w:style w:type="paragraph" w:customStyle="1" w:styleId="7EA5F2A2C0F64E998674263ACB1BEB6A1">
    <w:name w:val="7EA5F2A2C0F64E998674263ACB1BEB6A1"/>
    <w:pPr>
      <w:spacing w:after="0" w:line="240" w:lineRule="auto"/>
    </w:pPr>
    <w:rPr>
      <w:rFonts w:eastAsia="Times New Roman" w:cs="Times New Roman"/>
      <w:sz w:val="24"/>
      <w:szCs w:val="24"/>
    </w:rPr>
  </w:style>
  <w:style w:type="paragraph" w:customStyle="1" w:styleId="4BA1F83EE03541D1834AF97BCD5874221">
    <w:name w:val="4BA1F83EE03541D1834AF97BCD5874221"/>
    <w:pPr>
      <w:spacing w:after="0" w:line="240" w:lineRule="auto"/>
    </w:pPr>
    <w:rPr>
      <w:rFonts w:eastAsia="Times New Roman" w:cs="Times New Roman"/>
      <w:sz w:val="24"/>
      <w:szCs w:val="24"/>
    </w:rPr>
  </w:style>
  <w:style w:type="paragraph" w:customStyle="1" w:styleId="CFD076DDF9C344F38CC9EF5C35AFE1621">
    <w:name w:val="CFD076DDF9C344F38CC9EF5C35AFE1621"/>
    <w:pPr>
      <w:spacing w:after="0" w:line="240" w:lineRule="auto"/>
    </w:pPr>
    <w:rPr>
      <w:rFonts w:eastAsia="Times New Roman" w:cs="Times New Roman"/>
      <w:sz w:val="24"/>
      <w:szCs w:val="24"/>
    </w:rPr>
  </w:style>
  <w:style w:type="paragraph" w:customStyle="1" w:styleId="60A71E1400174319BEF6F99614E2AC211">
    <w:name w:val="60A71E1400174319BEF6F99614E2AC211"/>
    <w:pPr>
      <w:spacing w:after="0" w:line="240" w:lineRule="auto"/>
    </w:pPr>
    <w:rPr>
      <w:rFonts w:eastAsia="Times New Roman" w:cs="Times New Roman"/>
      <w:sz w:val="24"/>
      <w:szCs w:val="24"/>
    </w:rPr>
  </w:style>
  <w:style w:type="paragraph" w:customStyle="1" w:styleId="E0E5C7D98BB34E9FB3B109DEEBCB0E9C1">
    <w:name w:val="E0E5C7D98BB34E9FB3B109DEEBCB0E9C1"/>
    <w:pPr>
      <w:spacing w:after="0" w:line="240" w:lineRule="auto"/>
    </w:pPr>
    <w:rPr>
      <w:rFonts w:eastAsia="Times New Roman" w:cs="Times New Roman"/>
      <w:sz w:val="24"/>
      <w:szCs w:val="24"/>
    </w:rPr>
  </w:style>
  <w:style w:type="paragraph" w:customStyle="1" w:styleId="5BF4818E7EA84152AD1566E9DC34D78D1">
    <w:name w:val="5BF4818E7EA84152AD1566E9DC34D78D1"/>
    <w:pPr>
      <w:spacing w:after="0" w:line="240" w:lineRule="auto"/>
    </w:pPr>
    <w:rPr>
      <w:rFonts w:eastAsia="Times New Roman" w:cs="Times New Roman"/>
      <w:sz w:val="24"/>
      <w:szCs w:val="24"/>
    </w:rPr>
  </w:style>
  <w:style w:type="paragraph" w:customStyle="1" w:styleId="84CB731412DA4B389E6B6B070415D2111">
    <w:name w:val="84CB731412DA4B389E6B6B070415D2111"/>
    <w:pPr>
      <w:spacing w:after="0" w:line="240" w:lineRule="auto"/>
    </w:pPr>
    <w:rPr>
      <w:rFonts w:eastAsia="Times New Roman" w:cs="Times New Roman"/>
      <w:sz w:val="24"/>
      <w:szCs w:val="24"/>
    </w:rPr>
  </w:style>
  <w:style w:type="paragraph" w:customStyle="1" w:styleId="3DE97288F8C847D18D061D96B18D3BD41">
    <w:name w:val="3DE97288F8C847D18D061D96B18D3BD41"/>
    <w:pPr>
      <w:spacing w:after="0" w:line="240" w:lineRule="auto"/>
    </w:pPr>
    <w:rPr>
      <w:rFonts w:eastAsia="Times New Roman" w:cs="Times New Roman"/>
      <w:sz w:val="24"/>
      <w:szCs w:val="24"/>
    </w:rPr>
  </w:style>
  <w:style w:type="paragraph" w:customStyle="1" w:styleId="B56EEBBF30C44C7CB0D8078A7F9770121">
    <w:name w:val="B56EEBBF30C44C7CB0D8078A7F9770121"/>
    <w:pPr>
      <w:spacing w:after="0" w:line="240" w:lineRule="auto"/>
    </w:pPr>
    <w:rPr>
      <w:rFonts w:eastAsia="Times New Roman" w:cs="Times New Roman"/>
      <w:sz w:val="24"/>
      <w:szCs w:val="24"/>
    </w:rPr>
  </w:style>
  <w:style w:type="paragraph" w:customStyle="1" w:styleId="159B0A1955524A5CA4FA06992ADF89731">
    <w:name w:val="159B0A1955524A5CA4FA06992ADF89731"/>
    <w:pPr>
      <w:spacing w:after="0" w:line="240" w:lineRule="auto"/>
    </w:pPr>
    <w:rPr>
      <w:rFonts w:eastAsia="Times New Roman" w:cs="Times New Roman"/>
      <w:sz w:val="24"/>
      <w:szCs w:val="24"/>
    </w:rPr>
  </w:style>
  <w:style w:type="paragraph" w:customStyle="1" w:styleId="C52903E3E8D34B07BECB4220D75DDA9A1">
    <w:name w:val="C52903E3E8D34B07BECB4220D75DDA9A1"/>
    <w:pPr>
      <w:spacing w:after="0" w:line="240" w:lineRule="auto"/>
    </w:pPr>
    <w:rPr>
      <w:rFonts w:eastAsia="Times New Roman" w:cs="Times New Roman"/>
      <w:sz w:val="24"/>
      <w:szCs w:val="24"/>
    </w:rPr>
  </w:style>
  <w:style w:type="paragraph" w:customStyle="1" w:styleId="F1215BE5100F4386A74AF7F07978B1B01">
    <w:name w:val="F1215BE5100F4386A74AF7F07978B1B01"/>
    <w:pPr>
      <w:spacing w:after="0" w:line="240" w:lineRule="auto"/>
    </w:pPr>
    <w:rPr>
      <w:rFonts w:eastAsia="Times New Roman" w:cs="Times New Roman"/>
      <w:sz w:val="24"/>
      <w:szCs w:val="24"/>
    </w:rPr>
  </w:style>
  <w:style w:type="paragraph" w:customStyle="1" w:styleId="511C9FFCD8C84D98BA66E632D76E48F01">
    <w:name w:val="511C9FFCD8C84D98BA66E632D76E48F01"/>
    <w:pPr>
      <w:spacing w:after="0" w:line="240" w:lineRule="auto"/>
    </w:pPr>
    <w:rPr>
      <w:rFonts w:eastAsia="Times New Roman" w:cs="Times New Roman"/>
      <w:sz w:val="24"/>
      <w:szCs w:val="24"/>
    </w:rPr>
  </w:style>
  <w:style w:type="paragraph" w:customStyle="1" w:styleId="01B2773D25624B6888A66884767484241">
    <w:name w:val="01B2773D25624B6888A66884767484241"/>
    <w:pPr>
      <w:spacing w:after="0" w:line="240" w:lineRule="auto"/>
    </w:pPr>
    <w:rPr>
      <w:rFonts w:eastAsia="Times New Roman" w:cs="Times New Roman"/>
      <w:sz w:val="24"/>
      <w:szCs w:val="24"/>
    </w:rPr>
  </w:style>
  <w:style w:type="paragraph" w:customStyle="1" w:styleId="B1E9E0E0040045CC890C0671F90103251">
    <w:name w:val="B1E9E0E0040045CC890C0671F90103251"/>
    <w:pPr>
      <w:spacing w:after="0" w:line="240" w:lineRule="auto"/>
    </w:pPr>
    <w:rPr>
      <w:rFonts w:eastAsia="Times New Roman" w:cs="Times New Roman"/>
      <w:sz w:val="24"/>
      <w:szCs w:val="24"/>
    </w:rPr>
  </w:style>
  <w:style w:type="paragraph" w:customStyle="1" w:styleId="DEBE10C83F4747B79FFA6EF2D2D9A55A1">
    <w:name w:val="DEBE10C83F4747B79FFA6EF2D2D9A55A1"/>
    <w:pPr>
      <w:spacing w:after="0" w:line="240" w:lineRule="auto"/>
    </w:pPr>
    <w:rPr>
      <w:rFonts w:eastAsia="Times New Roman" w:cs="Times New Roman"/>
      <w:sz w:val="24"/>
      <w:szCs w:val="24"/>
    </w:rPr>
  </w:style>
  <w:style w:type="paragraph" w:customStyle="1" w:styleId="8365920605BF4B948F65BA9055F9B5691">
    <w:name w:val="8365920605BF4B948F65BA9055F9B5691"/>
    <w:pPr>
      <w:spacing w:after="0" w:line="240" w:lineRule="auto"/>
    </w:pPr>
    <w:rPr>
      <w:rFonts w:eastAsia="Times New Roman" w:cs="Times New Roman"/>
      <w:sz w:val="24"/>
      <w:szCs w:val="24"/>
    </w:rPr>
  </w:style>
  <w:style w:type="paragraph" w:customStyle="1" w:styleId="AFFEF62F30EB4AD2968B2C1DF49D33DD1">
    <w:name w:val="AFFEF62F30EB4AD2968B2C1DF49D33DD1"/>
    <w:pPr>
      <w:spacing w:after="0" w:line="240" w:lineRule="auto"/>
    </w:pPr>
    <w:rPr>
      <w:rFonts w:eastAsia="Times New Roman" w:cs="Times New Roman"/>
      <w:sz w:val="24"/>
      <w:szCs w:val="24"/>
    </w:rPr>
  </w:style>
  <w:style w:type="paragraph" w:customStyle="1" w:styleId="E3AACD720AEB4AFCB49258E2B7F7485D1">
    <w:name w:val="E3AACD720AEB4AFCB49258E2B7F7485D1"/>
    <w:pPr>
      <w:spacing w:after="0" w:line="240" w:lineRule="auto"/>
    </w:pPr>
    <w:rPr>
      <w:rFonts w:eastAsia="Times New Roman" w:cs="Times New Roman"/>
      <w:sz w:val="24"/>
      <w:szCs w:val="24"/>
    </w:rPr>
  </w:style>
  <w:style w:type="paragraph" w:customStyle="1" w:styleId="3F164C4DB557419DB53121207153201A1">
    <w:name w:val="3F164C4DB557419DB53121207153201A1"/>
    <w:pPr>
      <w:spacing w:after="0" w:line="240" w:lineRule="auto"/>
    </w:pPr>
    <w:rPr>
      <w:rFonts w:eastAsia="Times New Roman" w:cs="Times New Roman"/>
      <w:sz w:val="24"/>
      <w:szCs w:val="24"/>
    </w:rPr>
  </w:style>
  <w:style w:type="paragraph" w:customStyle="1" w:styleId="4440F3F8404F42C3B5D7ED8FDA3166D71">
    <w:name w:val="4440F3F8404F42C3B5D7ED8FDA3166D71"/>
    <w:pPr>
      <w:spacing w:after="0" w:line="240" w:lineRule="auto"/>
    </w:pPr>
    <w:rPr>
      <w:rFonts w:eastAsia="Times New Roman" w:cs="Times New Roman"/>
      <w:sz w:val="24"/>
      <w:szCs w:val="24"/>
    </w:rPr>
  </w:style>
  <w:style w:type="paragraph" w:customStyle="1" w:styleId="B285FFCA6CF8437C95BCBA2510DD322B1">
    <w:name w:val="B285FFCA6CF8437C95BCBA2510DD322B1"/>
    <w:pPr>
      <w:spacing w:after="0" w:line="240" w:lineRule="auto"/>
    </w:pPr>
    <w:rPr>
      <w:rFonts w:eastAsia="Times New Roman" w:cs="Times New Roman"/>
      <w:sz w:val="24"/>
      <w:szCs w:val="24"/>
    </w:rPr>
  </w:style>
  <w:style w:type="paragraph" w:customStyle="1" w:styleId="EC1A92195E13482B8A55FB07573503DB1">
    <w:name w:val="EC1A92195E13482B8A55FB07573503DB1"/>
    <w:pPr>
      <w:spacing w:after="0" w:line="240" w:lineRule="auto"/>
    </w:pPr>
    <w:rPr>
      <w:rFonts w:eastAsia="Times New Roman" w:cs="Times New Roman"/>
      <w:sz w:val="24"/>
      <w:szCs w:val="24"/>
    </w:rPr>
  </w:style>
  <w:style w:type="paragraph" w:customStyle="1" w:styleId="7DF8BB24ACAE408D9FE7B15D451FA2411">
    <w:name w:val="7DF8BB24ACAE408D9FE7B15D451FA2411"/>
    <w:pPr>
      <w:spacing w:after="0" w:line="240" w:lineRule="auto"/>
    </w:pPr>
    <w:rPr>
      <w:rFonts w:eastAsia="Times New Roman" w:cs="Times New Roman"/>
      <w:sz w:val="24"/>
      <w:szCs w:val="24"/>
    </w:rPr>
  </w:style>
  <w:style w:type="paragraph" w:customStyle="1" w:styleId="6206A81DEC12477DA304E9067ECDBE6B1">
    <w:name w:val="6206A81DEC12477DA304E9067ECDBE6B1"/>
    <w:pPr>
      <w:spacing w:after="0" w:line="240" w:lineRule="auto"/>
    </w:pPr>
    <w:rPr>
      <w:rFonts w:eastAsia="Times New Roman" w:cs="Times New Roman"/>
      <w:sz w:val="24"/>
      <w:szCs w:val="24"/>
    </w:rPr>
  </w:style>
  <w:style w:type="paragraph" w:customStyle="1" w:styleId="0F237F35D7EF41C1BB9909C3FDE771651">
    <w:name w:val="0F237F35D7EF41C1BB9909C3FDE771651"/>
    <w:pPr>
      <w:spacing w:after="0" w:line="240" w:lineRule="auto"/>
    </w:pPr>
    <w:rPr>
      <w:rFonts w:eastAsia="Times New Roman" w:cs="Times New Roman"/>
      <w:sz w:val="24"/>
      <w:szCs w:val="24"/>
    </w:rPr>
  </w:style>
  <w:style w:type="paragraph" w:customStyle="1" w:styleId="6352D521C0864AAD9291FEB4E87AE8CE1">
    <w:name w:val="6352D521C0864AAD9291FEB4E87AE8CE1"/>
    <w:pPr>
      <w:spacing w:after="0" w:line="240" w:lineRule="auto"/>
    </w:pPr>
    <w:rPr>
      <w:rFonts w:eastAsia="Times New Roman" w:cs="Times New Roman"/>
      <w:sz w:val="24"/>
      <w:szCs w:val="24"/>
    </w:rPr>
  </w:style>
  <w:style w:type="paragraph" w:customStyle="1" w:styleId="9818D699D01E4FB187363EBE051082131">
    <w:name w:val="9818D699D01E4FB187363EBE051082131"/>
    <w:pPr>
      <w:spacing w:after="0" w:line="240" w:lineRule="auto"/>
    </w:pPr>
    <w:rPr>
      <w:rFonts w:eastAsia="Times New Roman" w:cs="Times New Roman"/>
      <w:sz w:val="24"/>
      <w:szCs w:val="24"/>
    </w:rPr>
  </w:style>
  <w:style w:type="paragraph" w:customStyle="1" w:styleId="C1998B21D2144B45856CED6783A16C881">
    <w:name w:val="C1998B21D2144B45856CED6783A16C881"/>
    <w:pPr>
      <w:spacing w:after="0" w:line="240" w:lineRule="auto"/>
    </w:pPr>
    <w:rPr>
      <w:rFonts w:eastAsia="Times New Roman" w:cs="Times New Roman"/>
      <w:sz w:val="24"/>
      <w:szCs w:val="24"/>
    </w:rPr>
  </w:style>
  <w:style w:type="paragraph" w:customStyle="1" w:styleId="7B88B3C2DCD74DA785F02B6950833E471">
    <w:name w:val="7B88B3C2DCD74DA785F02B6950833E471"/>
    <w:pPr>
      <w:spacing w:after="0" w:line="240" w:lineRule="auto"/>
    </w:pPr>
    <w:rPr>
      <w:rFonts w:eastAsia="Times New Roman" w:cs="Times New Roman"/>
      <w:sz w:val="24"/>
      <w:szCs w:val="24"/>
    </w:rPr>
  </w:style>
  <w:style w:type="paragraph" w:customStyle="1" w:styleId="B440DCDDC2044A2690838A0F025678681">
    <w:name w:val="B440DCDDC2044A2690838A0F025678681"/>
    <w:pPr>
      <w:spacing w:after="0" w:line="240" w:lineRule="auto"/>
    </w:pPr>
    <w:rPr>
      <w:rFonts w:eastAsia="Times New Roman" w:cs="Times New Roman"/>
      <w:sz w:val="24"/>
      <w:szCs w:val="24"/>
    </w:rPr>
  </w:style>
  <w:style w:type="paragraph" w:customStyle="1" w:styleId="5616E8208C48429BB665D631189A80241">
    <w:name w:val="5616E8208C48429BB665D631189A80241"/>
    <w:pPr>
      <w:spacing w:after="0" w:line="240" w:lineRule="auto"/>
    </w:pPr>
    <w:rPr>
      <w:rFonts w:eastAsia="Times New Roman" w:cs="Times New Roman"/>
      <w:sz w:val="24"/>
      <w:szCs w:val="24"/>
    </w:rPr>
  </w:style>
  <w:style w:type="paragraph" w:customStyle="1" w:styleId="AAACB9D4FB0143769A8C73DF256FFCD91">
    <w:name w:val="AAACB9D4FB0143769A8C73DF256FFCD91"/>
    <w:pPr>
      <w:spacing w:after="0" w:line="240" w:lineRule="auto"/>
    </w:pPr>
    <w:rPr>
      <w:rFonts w:eastAsia="Times New Roman" w:cs="Times New Roman"/>
      <w:sz w:val="24"/>
      <w:szCs w:val="24"/>
    </w:rPr>
  </w:style>
  <w:style w:type="paragraph" w:customStyle="1" w:styleId="FB44ECF951164A1E82670919B0E8809C1">
    <w:name w:val="FB44ECF951164A1E82670919B0E8809C1"/>
    <w:pPr>
      <w:spacing w:after="0" w:line="240" w:lineRule="auto"/>
    </w:pPr>
    <w:rPr>
      <w:rFonts w:eastAsia="Times New Roman" w:cs="Times New Roman"/>
      <w:sz w:val="24"/>
      <w:szCs w:val="24"/>
    </w:rPr>
  </w:style>
  <w:style w:type="paragraph" w:customStyle="1" w:styleId="F2A0131BFCB849B0B07C7F657038D1221">
    <w:name w:val="F2A0131BFCB849B0B07C7F657038D1221"/>
    <w:pPr>
      <w:spacing w:after="0" w:line="240" w:lineRule="auto"/>
    </w:pPr>
    <w:rPr>
      <w:rFonts w:eastAsia="Times New Roman" w:cs="Times New Roman"/>
      <w:sz w:val="24"/>
      <w:szCs w:val="24"/>
    </w:rPr>
  </w:style>
  <w:style w:type="paragraph" w:customStyle="1" w:styleId="C4A530DE1DE7473E9C833D0C346C34811">
    <w:name w:val="C4A530DE1DE7473E9C833D0C346C34811"/>
    <w:pPr>
      <w:spacing w:after="0" w:line="240" w:lineRule="auto"/>
    </w:pPr>
    <w:rPr>
      <w:rFonts w:eastAsia="Times New Roman" w:cs="Times New Roman"/>
      <w:sz w:val="24"/>
      <w:szCs w:val="24"/>
    </w:rPr>
  </w:style>
  <w:style w:type="paragraph" w:customStyle="1" w:styleId="54E15E781FA949328961E7F3952E192C1">
    <w:name w:val="54E15E781FA949328961E7F3952E192C1"/>
    <w:pPr>
      <w:spacing w:after="0" w:line="240" w:lineRule="auto"/>
    </w:pPr>
    <w:rPr>
      <w:rFonts w:eastAsia="Times New Roman" w:cs="Times New Roman"/>
      <w:sz w:val="24"/>
      <w:szCs w:val="24"/>
    </w:rPr>
  </w:style>
  <w:style w:type="paragraph" w:customStyle="1" w:styleId="92BF9471CF22459DBA8981392AA8982F1">
    <w:name w:val="92BF9471CF22459DBA8981392AA8982F1"/>
    <w:pPr>
      <w:spacing w:after="0" w:line="240" w:lineRule="auto"/>
    </w:pPr>
    <w:rPr>
      <w:rFonts w:eastAsia="Times New Roman" w:cs="Times New Roman"/>
      <w:sz w:val="24"/>
      <w:szCs w:val="24"/>
    </w:rPr>
  </w:style>
  <w:style w:type="paragraph" w:customStyle="1" w:styleId="4F9C3465355741359EF9D537115DB3361">
    <w:name w:val="4F9C3465355741359EF9D537115DB3361"/>
    <w:pPr>
      <w:spacing w:after="0" w:line="240" w:lineRule="auto"/>
    </w:pPr>
    <w:rPr>
      <w:rFonts w:eastAsia="Times New Roman" w:cs="Times New Roman"/>
      <w:sz w:val="24"/>
      <w:szCs w:val="24"/>
    </w:rPr>
  </w:style>
  <w:style w:type="paragraph" w:customStyle="1" w:styleId="BCDAEE916007405B914319505D7C4DEA1">
    <w:name w:val="BCDAEE916007405B914319505D7C4DEA1"/>
    <w:pPr>
      <w:spacing w:after="0" w:line="240" w:lineRule="auto"/>
    </w:pPr>
    <w:rPr>
      <w:rFonts w:eastAsia="Times New Roman" w:cs="Times New Roman"/>
      <w:sz w:val="24"/>
      <w:szCs w:val="24"/>
    </w:rPr>
  </w:style>
  <w:style w:type="paragraph" w:customStyle="1" w:styleId="F18B997D42EE4D30A55347416BC98EB41">
    <w:name w:val="F18B997D42EE4D30A55347416BC98EB41"/>
    <w:pPr>
      <w:spacing w:after="0" w:line="240" w:lineRule="auto"/>
    </w:pPr>
    <w:rPr>
      <w:rFonts w:eastAsia="Times New Roman" w:cs="Times New Roman"/>
      <w:sz w:val="24"/>
      <w:szCs w:val="24"/>
    </w:rPr>
  </w:style>
  <w:style w:type="paragraph" w:customStyle="1" w:styleId="0D6271A62A15485D9AC10904FCC42CEC1">
    <w:name w:val="0D6271A62A15485D9AC10904FCC42CEC1"/>
    <w:pPr>
      <w:spacing w:after="0" w:line="240" w:lineRule="auto"/>
    </w:pPr>
    <w:rPr>
      <w:rFonts w:eastAsia="Times New Roman" w:cs="Times New Roman"/>
      <w:sz w:val="24"/>
      <w:szCs w:val="24"/>
    </w:rPr>
  </w:style>
  <w:style w:type="paragraph" w:customStyle="1" w:styleId="52F2FEE368524A179C06503F6CC386B51">
    <w:name w:val="52F2FEE368524A179C06503F6CC386B51"/>
    <w:pPr>
      <w:spacing w:after="0" w:line="240" w:lineRule="auto"/>
    </w:pPr>
    <w:rPr>
      <w:rFonts w:eastAsia="Times New Roman" w:cs="Times New Roman"/>
      <w:sz w:val="24"/>
      <w:szCs w:val="24"/>
    </w:rPr>
  </w:style>
  <w:style w:type="paragraph" w:customStyle="1" w:styleId="1CA5FA546FD74BF3BBB4D27CD5D551291">
    <w:name w:val="1CA5FA546FD74BF3BBB4D27CD5D551291"/>
    <w:pPr>
      <w:spacing w:after="0" w:line="240" w:lineRule="auto"/>
    </w:pPr>
    <w:rPr>
      <w:rFonts w:eastAsia="Times New Roman" w:cs="Times New Roman"/>
      <w:sz w:val="24"/>
      <w:szCs w:val="24"/>
    </w:rPr>
  </w:style>
  <w:style w:type="paragraph" w:customStyle="1" w:styleId="78CD2FE456BA4BF8AA51EBA33144FC8E1">
    <w:name w:val="78CD2FE456BA4BF8AA51EBA33144FC8E1"/>
    <w:pPr>
      <w:spacing w:after="0" w:line="240" w:lineRule="auto"/>
    </w:pPr>
    <w:rPr>
      <w:rFonts w:eastAsia="Times New Roman" w:cs="Times New Roman"/>
      <w:sz w:val="24"/>
      <w:szCs w:val="24"/>
    </w:rPr>
  </w:style>
  <w:style w:type="paragraph" w:customStyle="1" w:styleId="D6BFFAB17A5E448DA27EA4E8C9BFC5041">
    <w:name w:val="D6BFFAB17A5E448DA27EA4E8C9BFC5041"/>
    <w:pPr>
      <w:spacing w:after="0" w:line="240" w:lineRule="auto"/>
    </w:pPr>
    <w:rPr>
      <w:rFonts w:eastAsia="Times New Roman" w:cs="Times New Roman"/>
      <w:sz w:val="24"/>
      <w:szCs w:val="24"/>
    </w:rPr>
  </w:style>
  <w:style w:type="paragraph" w:customStyle="1" w:styleId="1FC7F92C395546B19DCEBDADCA27E9991">
    <w:name w:val="1FC7F92C395546B19DCEBDADCA27E9991"/>
    <w:pPr>
      <w:spacing w:after="0" w:line="240" w:lineRule="auto"/>
    </w:pPr>
    <w:rPr>
      <w:rFonts w:eastAsia="Times New Roman" w:cs="Times New Roman"/>
      <w:sz w:val="24"/>
      <w:szCs w:val="24"/>
    </w:rPr>
  </w:style>
  <w:style w:type="paragraph" w:customStyle="1" w:styleId="DE7F444BDD36449796ECD49A7372A2351">
    <w:name w:val="DE7F444BDD36449796ECD49A7372A2351"/>
    <w:pPr>
      <w:spacing w:after="0" w:line="240" w:lineRule="auto"/>
    </w:pPr>
    <w:rPr>
      <w:rFonts w:eastAsia="Times New Roman" w:cs="Times New Roman"/>
      <w:sz w:val="24"/>
      <w:szCs w:val="24"/>
    </w:rPr>
  </w:style>
  <w:style w:type="paragraph" w:customStyle="1" w:styleId="17FB6E23A8CB4ABDB9C264C8DA28A1071">
    <w:name w:val="17FB6E23A8CB4ABDB9C264C8DA28A1071"/>
    <w:pPr>
      <w:spacing w:after="0" w:line="240" w:lineRule="auto"/>
    </w:pPr>
    <w:rPr>
      <w:rFonts w:eastAsia="Times New Roman" w:cs="Times New Roman"/>
      <w:sz w:val="24"/>
      <w:szCs w:val="24"/>
    </w:rPr>
  </w:style>
  <w:style w:type="paragraph" w:customStyle="1" w:styleId="5374F7BA7037432688632158EA70982F1">
    <w:name w:val="5374F7BA7037432688632158EA70982F1"/>
    <w:pPr>
      <w:spacing w:after="0" w:line="240" w:lineRule="auto"/>
    </w:pPr>
    <w:rPr>
      <w:rFonts w:eastAsia="Times New Roman" w:cs="Times New Roman"/>
      <w:sz w:val="24"/>
      <w:szCs w:val="24"/>
    </w:rPr>
  </w:style>
  <w:style w:type="paragraph" w:customStyle="1" w:styleId="1D5F5183EAB5425DA9236017F028A5231">
    <w:name w:val="1D5F5183EAB5425DA9236017F028A5231"/>
    <w:pPr>
      <w:spacing w:after="0" w:line="240" w:lineRule="auto"/>
    </w:pPr>
    <w:rPr>
      <w:rFonts w:eastAsia="Times New Roman" w:cs="Times New Roman"/>
      <w:sz w:val="24"/>
      <w:szCs w:val="24"/>
    </w:rPr>
  </w:style>
  <w:style w:type="paragraph" w:customStyle="1" w:styleId="CDC7D2B26CCF42D19B035777393A13031">
    <w:name w:val="CDC7D2B26CCF42D19B035777393A13031"/>
    <w:pPr>
      <w:spacing w:after="0" w:line="240" w:lineRule="auto"/>
    </w:pPr>
    <w:rPr>
      <w:rFonts w:eastAsia="Times New Roman" w:cs="Times New Roman"/>
      <w:sz w:val="24"/>
      <w:szCs w:val="24"/>
    </w:rPr>
  </w:style>
  <w:style w:type="paragraph" w:customStyle="1" w:styleId="5ED6B561B4004581B45BC5CC2A5B60C81">
    <w:name w:val="5ED6B561B4004581B45BC5CC2A5B60C81"/>
    <w:pPr>
      <w:spacing w:after="0" w:line="240" w:lineRule="auto"/>
    </w:pPr>
    <w:rPr>
      <w:rFonts w:eastAsia="Times New Roman" w:cs="Times New Roman"/>
      <w:sz w:val="24"/>
      <w:szCs w:val="24"/>
    </w:rPr>
  </w:style>
  <w:style w:type="paragraph" w:customStyle="1" w:styleId="BF2786AD636547D894F0B14C58A86AA91">
    <w:name w:val="BF2786AD636547D894F0B14C58A86AA91"/>
    <w:pPr>
      <w:spacing w:after="0" w:line="240" w:lineRule="auto"/>
    </w:pPr>
    <w:rPr>
      <w:rFonts w:eastAsia="Times New Roman" w:cs="Times New Roman"/>
      <w:sz w:val="24"/>
      <w:szCs w:val="24"/>
    </w:rPr>
  </w:style>
  <w:style w:type="paragraph" w:customStyle="1" w:styleId="0DB4C62FE58B4A2EA023C8550E7E334D1">
    <w:name w:val="0DB4C62FE58B4A2EA023C8550E7E334D1"/>
    <w:pPr>
      <w:spacing w:after="0" w:line="240" w:lineRule="auto"/>
    </w:pPr>
    <w:rPr>
      <w:rFonts w:eastAsia="Times New Roman" w:cs="Times New Roman"/>
      <w:sz w:val="24"/>
      <w:szCs w:val="24"/>
    </w:rPr>
  </w:style>
  <w:style w:type="paragraph" w:customStyle="1" w:styleId="96456FCFBF0F43D582176CB4D6D8D0191">
    <w:name w:val="96456FCFBF0F43D582176CB4D6D8D0191"/>
    <w:pPr>
      <w:spacing w:after="0" w:line="240" w:lineRule="auto"/>
    </w:pPr>
    <w:rPr>
      <w:rFonts w:eastAsia="Times New Roman" w:cs="Times New Roman"/>
      <w:sz w:val="24"/>
      <w:szCs w:val="24"/>
    </w:rPr>
  </w:style>
  <w:style w:type="paragraph" w:customStyle="1" w:styleId="CDE3939AC4714ACFA49F49E95BCFF3221">
    <w:name w:val="CDE3939AC4714ACFA49F49E95BCFF3221"/>
    <w:pPr>
      <w:spacing w:after="0" w:line="240" w:lineRule="auto"/>
    </w:pPr>
    <w:rPr>
      <w:rFonts w:eastAsia="Times New Roman" w:cs="Times New Roman"/>
      <w:sz w:val="24"/>
      <w:szCs w:val="24"/>
    </w:rPr>
  </w:style>
  <w:style w:type="paragraph" w:customStyle="1" w:styleId="2D90C5B4C9DE4CDB9C70F4A2CDBF5F5E1">
    <w:name w:val="2D90C5B4C9DE4CDB9C70F4A2CDBF5F5E1"/>
    <w:pPr>
      <w:spacing w:after="0" w:line="240" w:lineRule="auto"/>
    </w:pPr>
    <w:rPr>
      <w:rFonts w:eastAsia="Times New Roman" w:cs="Times New Roman"/>
      <w:sz w:val="24"/>
      <w:szCs w:val="24"/>
    </w:rPr>
  </w:style>
  <w:style w:type="paragraph" w:customStyle="1" w:styleId="37D6DAA634AA4FF28F25A295A5BDCAFB1">
    <w:name w:val="37D6DAA634AA4FF28F25A295A5BDCAFB1"/>
    <w:pPr>
      <w:spacing w:after="0" w:line="240" w:lineRule="auto"/>
    </w:pPr>
    <w:rPr>
      <w:rFonts w:eastAsia="Times New Roman" w:cs="Times New Roman"/>
      <w:sz w:val="24"/>
      <w:szCs w:val="24"/>
    </w:rPr>
  </w:style>
  <w:style w:type="paragraph" w:customStyle="1" w:styleId="32149D2570BF4848BE2DFF292E8B6D691">
    <w:name w:val="32149D2570BF4848BE2DFF292E8B6D691"/>
    <w:pPr>
      <w:spacing w:after="0" w:line="240" w:lineRule="auto"/>
    </w:pPr>
    <w:rPr>
      <w:rFonts w:eastAsia="Times New Roman" w:cs="Times New Roman"/>
      <w:sz w:val="24"/>
      <w:szCs w:val="24"/>
    </w:rPr>
  </w:style>
  <w:style w:type="paragraph" w:customStyle="1" w:styleId="579FFA05DCA747E583A96E324C74C3EC1">
    <w:name w:val="579FFA05DCA747E583A96E324C74C3EC1"/>
    <w:pPr>
      <w:spacing w:after="0" w:line="240" w:lineRule="auto"/>
    </w:pPr>
    <w:rPr>
      <w:rFonts w:eastAsia="Times New Roman" w:cs="Times New Roman"/>
      <w:sz w:val="24"/>
      <w:szCs w:val="24"/>
    </w:rPr>
  </w:style>
  <w:style w:type="paragraph" w:customStyle="1" w:styleId="756707F2DAF7479583F901A6E2D2D53C1">
    <w:name w:val="756707F2DAF7479583F901A6E2D2D53C1"/>
    <w:pPr>
      <w:spacing w:after="0" w:line="240" w:lineRule="auto"/>
    </w:pPr>
    <w:rPr>
      <w:rFonts w:eastAsia="Times New Roman" w:cs="Times New Roman"/>
      <w:sz w:val="24"/>
      <w:szCs w:val="24"/>
    </w:rPr>
  </w:style>
  <w:style w:type="paragraph" w:customStyle="1" w:styleId="650EEFAD28524EB388D9231FED1B416B1">
    <w:name w:val="650EEFAD28524EB388D9231FED1B416B1"/>
    <w:pPr>
      <w:spacing w:after="0" w:line="240" w:lineRule="auto"/>
    </w:pPr>
    <w:rPr>
      <w:rFonts w:eastAsia="Times New Roman" w:cs="Times New Roman"/>
      <w:sz w:val="24"/>
      <w:szCs w:val="24"/>
    </w:rPr>
  </w:style>
  <w:style w:type="paragraph" w:customStyle="1" w:styleId="E3DEEA03C5184F8C9824DDEAE0C468C21">
    <w:name w:val="E3DEEA03C5184F8C9824DDEAE0C468C21"/>
    <w:pPr>
      <w:spacing w:after="0" w:line="240" w:lineRule="auto"/>
    </w:pPr>
    <w:rPr>
      <w:rFonts w:eastAsia="Times New Roman" w:cs="Times New Roman"/>
      <w:sz w:val="24"/>
      <w:szCs w:val="24"/>
    </w:rPr>
  </w:style>
  <w:style w:type="paragraph" w:customStyle="1" w:styleId="6710638CDF654A729D9F691DDFBC675F1">
    <w:name w:val="6710638CDF654A729D9F691DDFBC675F1"/>
    <w:pPr>
      <w:spacing w:after="0" w:line="240" w:lineRule="auto"/>
    </w:pPr>
    <w:rPr>
      <w:rFonts w:eastAsia="Times New Roman" w:cs="Times New Roman"/>
      <w:sz w:val="24"/>
      <w:szCs w:val="24"/>
    </w:rPr>
  </w:style>
  <w:style w:type="paragraph" w:customStyle="1" w:styleId="9DFBD30E0D6F4B24BB29077F22E50DBA1">
    <w:name w:val="9DFBD30E0D6F4B24BB29077F22E50DBA1"/>
    <w:pPr>
      <w:spacing w:after="0" w:line="240" w:lineRule="auto"/>
    </w:pPr>
    <w:rPr>
      <w:rFonts w:eastAsia="Times New Roman" w:cs="Times New Roman"/>
      <w:sz w:val="24"/>
      <w:szCs w:val="24"/>
    </w:rPr>
  </w:style>
  <w:style w:type="paragraph" w:customStyle="1" w:styleId="5C0AA6C086034BFC8D4DF829924FCCE71">
    <w:name w:val="5C0AA6C086034BFC8D4DF829924FCCE71"/>
    <w:pPr>
      <w:spacing w:after="0" w:line="240" w:lineRule="auto"/>
    </w:pPr>
    <w:rPr>
      <w:rFonts w:eastAsia="Times New Roman" w:cs="Times New Roman"/>
      <w:sz w:val="24"/>
      <w:szCs w:val="24"/>
    </w:rPr>
  </w:style>
  <w:style w:type="paragraph" w:customStyle="1" w:styleId="E02F729213844C55BB395BE6420E68D21">
    <w:name w:val="E02F729213844C55BB395BE6420E68D21"/>
    <w:pPr>
      <w:spacing w:after="0" w:line="240" w:lineRule="auto"/>
    </w:pPr>
    <w:rPr>
      <w:rFonts w:eastAsia="Times New Roman" w:cs="Times New Roman"/>
      <w:sz w:val="24"/>
      <w:szCs w:val="24"/>
    </w:rPr>
  </w:style>
  <w:style w:type="paragraph" w:customStyle="1" w:styleId="020CFE71C4784A41910AC10859BC32BF1">
    <w:name w:val="020CFE71C4784A41910AC10859BC32BF1"/>
    <w:pPr>
      <w:spacing w:after="0" w:line="240" w:lineRule="auto"/>
    </w:pPr>
    <w:rPr>
      <w:rFonts w:eastAsia="Times New Roman" w:cs="Times New Roman"/>
      <w:sz w:val="24"/>
      <w:szCs w:val="24"/>
    </w:rPr>
  </w:style>
  <w:style w:type="paragraph" w:customStyle="1" w:styleId="58F5020CD96D4D458348B6D042BE41351">
    <w:name w:val="58F5020CD96D4D458348B6D042BE41351"/>
    <w:pPr>
      <w:spacing w:after="0" w:line="240" w:lineRule="auto"/>
    </w:pPr>
    <w:rPr>
      <w:rFonts w:eastAsia="Times New Roman" w:cs="Times New Roman"/>
      <w:sz w:val="24"/>
      <w:szCs w:val="24"/>
    </w:rPr>
  </w:style>
  <w:style w:type="paragraph" w:customStyle="1" w:styleId="ABA3930765884427B734A277055F9C8C1">
    <w:name w:val="ABA3930765884427B734A277055F9C8C1"/>
    <w:pPr>
      <w:spacing w:after="0" w:line="240" w:lineRule="auto"/>
    </w:pPr>
    <w:rPr>
      <w:rFonts w:eastAsia="Times New Roman" w:cs="Times New Roman"/>
      <w:sz w:val="24"/>
      <w:szCs w:val="24"/>
    </w:rPr>
  </w:style>
  <w:style w:type="paragraph" w:customStyle="1" w:styleId="8192FC871A35446F8AECD68C6D072FA81">
    <w:name w:val="8192FC871A35446F8AECD68C6D072FA81"/>
    <w:pPr>
      <w:spacing w:after="0" w:line="240" w:lineRule="auto"/>
    </w:pPr>
    <w:rPr>
      <w:rFonts w:eastAsia="Times New Roman" w:cs="Times New Roman"/>
      <w:sz w:val="24"/>
      <w:szCs w:val="24"/>
    </w:rPr>
  </w:style>
  <w:style w:type="paragraph" w:customStyle="1" w:styleId="59DEF112636C4E8380B31EF4FBDA60911">
    <w:name w:val="59DEF112636C4E8380B31EF4FBDA60911"/>
    <w:pPr>
      <w:spacing w:after="0" w:line="240" w:lineRule="auto"/>
    </w:pPr>
    <w:rPr>
      <w:rFonts w:eastAsia="Times New Roman" w:cs="Times New Roman"/>
      <w:sz w:val="24"/>
      <w:szCs w:val="24"/>
    </w:rPr>
  </w:style>
  <w:style w:type="paragraph" w:customStyle="1" w:styleId="A3051D22FF044FDBA11ED5B7CA06FACB1">
    <w:name w:val="A3051D22FF044FDBA11ED5B7CA06FACB1"/>
    <w:pPr>
      <w:spacing w:after="0" w:line="240" w:lineRule="auto"/>
    </w:pPr>
    <w:rPr>
      <w:rFonts w:eastAsia="Times New Roman" w:cs="Times New Roman"/>
      <w:sz w:val="24"/>
      <w:szCs w:val="24"/>
    </w:rPr>
  </w:style>
  <w:style w:type="paragraph" w:customStyle="1" w:styleId="A266CB44EAC04ABBB677F54F954042EF1">
    <w:name w:val="A266CB44EAC04ABBB677F54F954042EF1"/>
    <w:pPr>
      <w:spacing w:after="0" w:line="240" w:lineRule="auto"/>
    </w:pPr>
    <w:rPr>
      <w:rFonts w:eastAsia="Times New Roman" w:cs="Times New Roman"/>
      <w:sz w:val="24"/>
      <w:szCs w:val="24"/>
    </w:rPr>
  </w:style>
  <w:style w:type="paragraph" w:customStyle="1" w:styleId="7DA0174203C845AF9207B22BE25C88571">
    <w:name w:val="7DA0174203C845AF9207B22BE25C88571"/>
    <w:pPr>
      <w:spacing w:after="0" w:line="240" w:lineRule="auto"/>
    </w:pPr>
    <w:rPr>
      <w:rFonts w:eastAsia="Times New Roman" w:cs="Times New Roman"/>
      <w:sz w:val="24"/>
      <w:szCs w:val="24"/>
    </w:rPr>
  </w:style>
  <w:style w:type="paragraph" w:customStyle="1" w:styleId="336D452921BB434AA3749AA06B6BF1551">
    <w:name w:val="336D452921BB434AA3749AA06B6BF1551"/>
    <w:pPr>
      <w:spacing w:after="0" w:line="240" w:lineRule="auto"/>
    </w:pPr>
    <w:rPr>
      <w:rFonts w:eastAsia="Times New Roman" w:cs="Times New Roman"/>
      <w:sz w:val="24"/>
      <w:szCs w:val="24"/>
    </w:rPr>
  </w:style>
  <w:style w:type="paragraph" w:customStyle="1" w:styleId="82975CB5018F4C73B0E0E26B15E6AD551">
    <w:name w:val="82975CB5018F4C73B0E0E26B15E6AD551"/>
    <w:pPr>
      <w:spacing w:after="0" w:line="240" w:lineRule="auto"/>
    </w:pPr>
    <w:rPr>
      <w:rFonts w:eastAsia="Times New Roman" w:cs="Times New Roman"/>
      <w:sz w:val="24"/>
      <w:szCs w:val="24"/>
    </w:rPr>
  </w:style>
  <w:style w:type="paragraph" w:customStyle="1" w:styleId="8E66985EF9D24549B0C58F7E15C4A1361">
    <w:name w:val="8E66985EF9D24549B0C58F7E15C4A1361"/>
    <w:pPr>
      <w:spacing w:after="0" w:line="240" w:lineRule="auto"/>
    </w:pPr>
    <w:rPr>
      <w:rFonts w:eastAsia="Times New Roman" w:cs="Times New Roman"/>
      <w:sz w:val="24"/>
      <w:szCs w:val="24"/>
    </w:rPr>
  </w:style>
  <w:style w:type="paragraph" w:customStyle="1" w:styleId="95F5DCEE5EF94627B462C64D5C4186DD1">
    <w:name w:val="95F5DCEE5EF94627B462C64D5C4186DD1"/>
    <w:pPr>
      <w:spacing w:after="0" w:line="240" w:lineRule="auto"/>
    </w:pPr>
    <w:rPr>
      <w:rFonts w:eastAsia="Times New Roman" w:cs="Times New Roman"/>
      <w:sz w:val="24"/>
      <w:szCs w:val="24"/>
    </w:rPr>
  </w:style>
  <w:style w:type="paragraph" w:customStyle="1" w:styleId="72F893EDCFCF4D2388609259244F0AD81">
    <w:name w:val="72F893EDCFCF4D2388609259244F0AD81"/>
    <w:pPr>
      <w:spacing w:after="0" w:line="240" w:lineRule="auto"/>
    </w:pPr>
    <w:rPr>
      <w:rFonts w:eastAsia="Times New Roman" w:cs="Times New Roman"/>
      <w:sz w:val="24"/>
      <w:szCs w:val="24"/>
    </w:rPr>
  </w:style>
  <w:style w:type="paragraph" w:customStyle="1" w:styleId="03D6B52978CC49C5BA29C5C0356FC8B41">
    <w:name w:val="03D6B52978CC49C5BA29C5C0356FC8B41"/>
    <w:pPr>
      <w:spacing w:after="0" w:line="240" w:lineRule="auto"/>
    </w:pPr>
    <w:rPr>
      <w:rFonts w:eastAsia="Times New Roman" w:cs="Times New Roman"/>
      <w:sz w:val="24"/>
      <w:szCs w:val="24"/>
    </w:rPr>
  </w:style>
  <w:style w:type="paragraph" w:customStyle="1" w:styleId="D8EA5C32B1D24AA5AE0FD270CAD036391">
    <w:name w:val="D8EA5C32B1D24AA5AE0FD270CAD036391"/>
    <w:pPr>
      <w:spacing w:after="0" w:line="240" w:lineRule="auto"/>
    </w:pPr>
    <w:rPr>
      <w:rFonts w:eastAsia="Times New Roman" w:cs="Times New Roman"/>
      <w:sz w:val="24"/>
      <w:szCs w:val="24"/>
    </w:rPr>
  </w:style>
  <w:style w:type="paragraph" w:customStyle="1" w:styleId="CD61C5731CD44D30AD3878AB9E194D901">
    <w:name w:val="CD61C5731CD44D30AD3878AB9E194D901"/>
    <w:pPr>
      <w:spacing w:after="0" w:line="240" w:lineRule="auto"/>
    </w:pPr>
    <w:rPr>
      <w:rFonts w:eastAsia="Times New Roman" w:cs="Times New Roman"/>
      <w:sz w:val="24"/>
      <w:szCs w:val="24"/>
    </w:rPr>
  </w:style>
  <w:style w:type="paragraph" w:customStyle="1" w:styleId="DA18EFA3CB2D4E5DBE9132B526ABF6DD1">
    <w:name w:val="DA18EFA3CB2D4E5DBE9132B526ABF6DD1"/>
    <w:pPr>
      <w:spacing w:after="0" w:line="240" w:lineRule="auto"/>
    </w:pPr>
    <w:rPr>
      <w:rFonts w:eastAsia="Times New Roman" w:cs="Times New Roman"/>
      <w:sz w:val="24"/>
      <w:szCs w:val="24"/>
    </w:rPr>
  </w:style>
  <w:style w:type="paragraph" w:customStyle="1" w:styleId="099B53D9AAD94C8C8BAE9998199C337F1">
    <w:name w:val="099B53D9AAD94C8C8BAE9998199C337F1"/>
    <w:pPr>
      <w:spacing w:after="0" w:line="240" w:lineRule="auto"/>
    </w:pPr>
    <w:rPr>
      <w:rFonts w:eastAsia="Times New Roman" w:cs="Times New Roman"/>
      <w:sz w:val="24"/>
      <w:szCs w:val="24"/>
    </w:rPr>
  </w:style>
  <w:style w:type="paragraph" w:customStyle="1" w:styleId="D7D407EC286D49FB9DDB7455D70B5CA71">
    <w:name w:val="D7D407EC286D49FB9DDB7455D70B5CA71"/>
    <w:pPr>
      <w:spacing w:after="0" w:line="240" w:lineRule="auto"/>
    </w:pPr>
    <w:rPr>
      <w:rFonts w:eastAsia="Times New Roman" w:cs="Times New Roman"/>
      <w:sz w:val="24"/>
      <w:szCs w:val="24"/>
    </w:rPr>
  </w:style>
  <w:style w:type="paragraph" w:customStyle="1" w:styleId="E085A6D7AC8F481DB6048491FAD8AD3C1">
    <w:name w:val="E085A6D7AC8F481DB6048491FAD8AD3C1"/>
    <w:pPr>
      <w:spacing w:after="0" w:line="240" w:lineRule="auto"/>
    </w:pPr>
    <w:rPr>
      <w:rFonts w:eastAsia="Times New Roman" w:cs="Times New Roman"/>
      <w:sz w:val="24"/>
      <w:szCs w:val="24"/>
    </w:rPr>
  </w:style>
  <w:style w:type="paragraph" w:customStyle="1" w:styleId="0E51895B394E4A03911ABB5D619F03001">
    <w:name w:val="0E51895B394E4A03911ABB5D619F03001"/>
    <w:pPr>
      <w:spacing w:after="0" w:line="240" w:lineRule="auto"/>
    </w:pPr>
    <w:rPr>
      <w:rFonts w:eastAsia="Times New Roman" w:cs="Times New Roman"/>
      <w:sz w:val="24"/>
      <w:szCs w:val="24"/>
    </w:rPr>
  </w:style>
  <w:style w:type="paragraph" w:customStyle="1" w:styleId="5A0C3AFBD3124718B55E91D8A13BB8DB1">
    <w:name w:val="5A0C3AFBD3124718B55E91D8A13BB8DB1"/>
    <w:pPr>
      <w:spacing w:after="0" w:line="240" w:lineRule="auto"/>
    </w:pPr>
    <w:rPr>
      <w:rFonts w:eastAsia="Times New Roman" w:cs="Times New Roman"/>
      <w:sz w:val="24"/>
      <w:szCs w:val="24"/>
    </w:rPr>
  </w:style>
  <w:style w:type="paragraph" w:customStyle="1" w:styleId="F82ED0ABA96749B694498AC7E09623F61">
    <w:name w:val="F82ED0ABA96749B694498AC7E09623F61"/>
    <w:pPr>
      <w:spacing w:after="0" w:line="240" w:lineRule="auto"/>
    </w:pPr>
    <w:rPr>
      <w:rFonts w:eastAsia="Times New Roman" w:cs="Times New Roman"/>
      <w:sz w:val="24"/>
      <w:szCs w:val="24"/>
    </w:rPr>
  </w:style>
  <w:style w:type="paragraph" w:customStyle="1" w:styleId="46AD9763BED3494CAAEAE6EEC8CF507F1">
    <w:name w:val="46AD9763BED3494CAAEAE6EEC8CF507F1"/>
    <w:pPr>
      <w:spacing w:after="0" w:line="240" w:lineRule="auto"/>
    </w:pPr>
    <w:rPr>
      <w:rFonts w:eastAsia="Times New Roman" w:cs="Times New Roman"/>
      <w:sz w:val="24"/>
      <w:szCs w:val="24"/>
    </w:rPr>
  </w:style>
  <w:style w:type="paragraph" w:customStyle="1" w:styleId="CBE3C75B4A8D4B77A486EE8E91C021001">
    <w:name w:val="CBE3C75B4A8D4B77A486EE8E91C021001"/>
    <w:pPr>
      <w:spacing w:after="0" w:line="240" w:lineRule="auto"/>
    </w:pPr>
    <w:rPr>
      <w:rFonts w:eastAsia="Times New Roman" w:cs="Times New Roman"/>
      <w:sz w:val="24"/>
      <w:szCs w:val="24"/>
    </w:rPr>
  </w:style>
  <w:style w:type="paragraph" w:customStyle="1" w:styleId="00D58DDCA5954B0D881953B369FDBB6B1">
    <w:name w:val="00D58DDCA5954B0D881953B369FDBB6B1"/>
    <w:pPr>
      <w:spacing w:after="0" w:line="240" w:lineRule="auto"/>
    </w:pPr>
    <w:rPr>
      <w:rFonts w:eastAsia="Times New Roman" w:cs="Times New Roman"/>
      <w:sz w:val="24"/>
      <w:szCs w:val="24"/>
    </w:rPr>
  </w:style>
  <w:style w:type="paragraph" w:customStyle="1" w:styleId="B0CBA324DB184D83B73409B68327E0031">
    <w:name w:val="B0CBA324DB184D83B73409B68327E0031"/>
    <w:pPr>
      <w:spacing w:after="0" w:line="240" w:lineRule="auto"/>
    </w:pPr>
    <w:rPr>
      <w:rFonts w:eastAsia="Times New Roman" w:cs="Times New Roman"/>
      <w:sz w:val="24"/>
      <w:szCs w:val="24"/>
    </w:rPr>
  </w:style>
  <w:style w:type="paragraph" w:customStyle="1" w:styleId="8F3018A27840499C96084B8D220E411F1">
    <w:name w:val="8F3018A27840499C96084B8D220E411F1"/>
    <w:pPr>
      <w:spacing w:after="0" w:line="240" w:lineRule="auto"/>
    </w:pPr>
    <w:rPr>
      <w:rFonts w:eastAsia="Times New Roman" w:cs="Times New Roman"/>
      <w:sz w:val="24"/>
      <w:szCs w:val="24"/>
    </w:rPr>
  </w:style>
  <w:style w:type="paragraph" w:customStyle="1" w:styleId="EF15F9038F2E4D74BDB37AF3C4776E771">
    <w:name w:val="EF15F9038F2E4D74BDB37AF3C4776E771"/>
    <w:pPr>
      <w:spacing w:after="0" w:line="240" w:lineRule="auto"/>
    </w:pPr>
    <w:rPr>
      <w:rFonts w:eastAsia="Times New Roman" w:cs="Times New Roman"/>
      <w:sz w:val="24"/>
      <w:szCs w:val="24"/>
    </w:rPr>
  </w:style>
  <w:style w:type="paragraph" w:customStyle="1" w:styleId="C4B8494E09BD4AF78693EDE21AA98F201">
    <w:name w:val="C4B8494E09BD4AF78693EDE21AA98F201"/>
    <w:pPr>
      <w:spacing w:after="0" w:line="240" w:lineRule="auto"/>
    </w:pPr>
    <w:rPr>
      <w:rFonts w:eastAsia="Times New Roman" w:cs="Times New Roman"/>
      <w:sz w:val="24"/>
      <w:szCs w:val="24"/>
    </w:rPr>
  </w:style>
  <w:style w:type="paragraph" w:customStyle="1" w:styleId="37859B691DFB4170B2DE7F41EA9642741">
    <w:name w:val="37859B691DFB4170B2DE7F41EA9642741"/>
    <w:pPr>
      <w:spacing w:after="0" w:line="240" w:lineRule="auto"/>
    </w:pPr>
    <w:rPr>
      <w:rFonts w:eastAsia="Times New Roman" w:cs="Times New Roman"/>
      <w:sz w:val="24"/>
      <w:szCs w:val="24"/>
    </w:rPr>
  </w:style>
  <w:style w:type="paragraph" w:customStyle="1" w:styleId="91C7BAB4A9154EB9AD1230983D65404D1">
    <w:name w:val="91C7BAB4A9154EB9AD1230983D65404D1"/>
    <w:pPr>
      <w:spacing w:after="0" w:line="240" w:lineRule="auto"/>
    </w:pPr>
    <w:rPr>
      <w:rFonts w:eastAsia="Times New Roman" w:cs="Times New Roman"/>
      <w:sz w:val="24"/>
      <w:szCs w:val="24"/>
    </w:rPr>
  </w:style>
  <w:style w:type="paragraph" w:customStyle="1" w:styleId="3AB83DC66FCA4DC69DD37B09D8941FFA1">
    <w:name w:val="3AB83DC66FCA4DC69DD37B09D8941FFA1"/>
    <w:pPr>
      <w:spacing w:after="0" w:line="240" w:lineRule="auto"/>
    </w:pPr>
    <w:rPr>
      <w:rFonts w:eastAsia="Times New Roman" w:cs="Times New Roman"/>
      <w:sz w:val="24"/>
      <w:szCs w:val="24"/>
    </w:rPr>
  </w:style>
  <w:style w:type="paragraph" w:customStyle="1" w:styleId="F01EB91082F34F99A2A1B03E748C03D61">
    <w:name w:val="F01EB91082F34F99A2A1B03E748C03D61"/>
    <w:pPr>
      <w:spacing w:after="0" w:line="240" w:lineRule="auto"/>
    </w:pPr>
    <w:rPr>
      <w:rFonts w:eastAsia="Times New Roman" w:cs="Times New Roman"/>
      <w:sz w:val="24"/>
      <w:szCs w:val="24"/>
    </w:rPr>
  </w:style>
  <w:style w:type="paragraph" w:customStyle="1" w:styleId="8FB4CA5A234D4092967EC613FEA52CEF1">
    <w:name w:val="8FB4CA5A234D4092967EC613FEA52CEF1"/>
    <w:pPr>
      <w:spacing w:after="0" w:line="240" w:lineRule="auto"/>
    </w:pPr>
    <w:rPr>
      <w:rFonts w:eastAsia="Times New Roman" w:cs="Times New Roman"/>
      <w:sz w:val="24"/>
      <w:szCs w:val="24"/>
    </w:rPr>
  </w:style>
  <w:style w:type="paragraph" w:customStyle="1" w:styleId="71C6861BF3A84793A899A115A03B688D1">
    <w:name w:val="71C6861BF3A84793A899A115A03B688D1"/>
    <w:pPr>
      <w:spacing w:after="0" w:line="240" w:lineRule="auto"/>
    </w:pPr>
    <w:rPr>
      <w:rFonts w:eastAsia="Times New Roman" w:cs="Times New Roman"/>
      <w:sz w:val="24"/>
      <w:szCs w:val="24"/>
    </w:rPr>
  </w:style>
  <w:style w:type="paragraph" w:customStyle="1" w:styleId="E91A4190DA6949A3965E1C1B03BEF9A11">
    <w:name w:val="E91A4190DA6949A3965E1C1B03BEF9A11"/>
    <w:pPr>
      <w:spacing w:after="0" w:line="240" w:lineRule="auto"/>
    </w:pPr>
    <w:rPr>
      <w:rFonts w:eastAsia="Times New Roman" w:cs="Times New Roman"/>
      <w:sz w:val="24"/>
      <w:szCs w:val="24"/>
    </w:rPr>
  </w:style>
  <w:style w:type="paragraph" w:customStyle="1" w:styleId="824ED4C88C3748589411CCDA46A1A3AD1">
    <w:name w:val="824ED4C88C3748589411CCDA46A1A3AD1"/>
    <w:pPr>
      <w:spacing w:after="0" w:line="240" w:lineRule="auto"/>
    </w:pPr>
    <w:rPr>
      <w:rFonts w:eastAsia="Times New Roman" w:cs="Times New Roman"/>
      <w:sz w:val="24"/>
      <w:szCs w:val="24"/>
    </w:rPr>
  </w:style>
  <w:style w:type="paragraph" w:customStyle="1" w:styleId="06353E1A3C904E49B0CBD7C9D718EE581">
    <w:name w:val="06353E1A3C904E49B0CBD7C9D718EE581"/>
    <w:pPr>
      <w:spacing w:after="0" w:line="240" w:lineRule="auto"/>
    </w:pPr>
    <w:rPr>
      <w:rFonts w:eastAsia="Times New Roman" w:cs="Times New Roman"/>
      <w:sz w:val="24"/>
      <w:szCs w:val="24"/>
    </w:rPr>
  </w:style>
  <w:style w:type="paragraph" w:customStyle="1" w:styleId="8EC42CD3363A42509AA9FAEFDDE917F81">
    <w:name w:val="8EC42CD3363A42509AA9FAEFDDE917F81"/>
    <w:pPr>
      <w:spacing w:after="0" w:line="240" w:lineRule="auto"/>
    </w:pPr>
    <w:rPr>
      <w:rFonts w:eastAsia="Times New Roman" w:cs="Times New Roman"/>
      <w:sz w:val="24"/>
      <w:szCs w:val="24"/>
    </w:rPr>
  </w:style>
  <w:style w:type="paragraph" w:customStyle="1" w:styleId="286CBE0635E7470BA5BB3C02603B75AB1">
    <w:name w:val="286CBE0635E7470BA5BB3C02603B75AB1"/>
    <w:pPr>
      <w:spacing w:after="0" w:line="240" w:lineRule="auto"/>
    </w:pPr>
    <w:rPr>
      <w:rFonts w:eastAsia="Times New Roman" w:cs="Times New Roman"/>
      <w:sz w:val="24"/>
      <w:szCs w:val="24"/>
    </w:rPr>
  </w:style>
  <w:style w:type="paragraph" w:customStyle="1" w:styleId="237422B16A124146A36346CCAAE8E5581">
    <w:name w:val="237422B16A124146A36346CCAAE8E5581"/>
    <w:pPr>
      <w:spacing w:after="0" w:line="240" w:lineRule="auto"/>
    </w:pPr>
    <w:rPr>
      <w:rFonts w:eastAsia="Times New Roman" w:cs="Times New Roman"/>
      <w:sz w:val="24"/>
      <w:szCs w:val="24"/>
    </w:rPr>
  </w:style>
  <w:style w:type="paragraph" w:customStyle="1" w:styleId="2525154BFF1D495689CA23A37F54C1561">
    <w:name w:val="2525154BFF1D495689CA23A37F54C1561"/>
    <w:pPr>
      <w:spacing w:after="0" w:line="240" w:lineRule="auto"/>
    </w:pPr>
    <w:rPr>
      <w:rFonts w:eastAsia="Times New Roman" w:cs="Times New Roman"/>
      <w:sz w:val="24"/>
      <w:szCs w:val="24"/>
    </w:rPr>
  </w:style>
  <w:style w:type="paragraph" w:customStyle="1" w:styleId="605FA81B927549938B23B2D44A57A9CD1">
    <w:name w:val="605FA81B927549938B23B2D44A57A9CD1"/>
    <w:pPr>
      <w:spacing w:after="0" w:line="240" w:lineRule="auto"/>
    </w:pPr>
    <w:rPr>
      <w:rFonts w:eastAsia="Times New Roman" w:cs="Times New Roman"/>
      <w:sz w:val="24"/>
      <w:szCs w:val="24"/>
    </w:rPr>
  </w:style>
  <w:style w:type="paragraph" w:customStyle="1" w:styleId="5C113B8910A448DB9FD350261D8F462B1">
    <w:name w:val="5C113B8910A448DB9FD350261D8F462B1"/>
    <w:pPr>
      <w:spacing w:after="0" w:line="240" w:lineRule="auto"/>
    </w:pPr>
    <w:rPr>
      <w:rFonts w:eastAsia="Times New Roman" w:cs="Times New Roman"/>
      <w:sz w:val="24"/>
      <w:szCs w:val="24"/>
    </w:rPr>
  </w:style>
  <w:style w:type="paragraph" w:customStyle="1" w:styleId="735CAA36288647E888B64887D84D85751">
    <w:name w:val="735CAA36288647E888B64887D84D85751"/>
    <w:pPr>
      <w:spacing w:after="0" w:line="240" w:lineRule="auto"/>
    </w:pPr>
    <w:rPr>
      <w:rFonts w:eastAsia="Times New Roman" w:cs="Times New Roman"/>
      <w:sz w:val="24"/>
      <w:szCs w:val="24"/>
    </w:rPr>
  </w:style>
  <w:style w:type="paragraph" w:customStyle="1" w:styleId="50AB7295EECD40BCB1AD804B9AD932791">
    <w:name w:val="50AB7295EECD40BCB1AD804B9AD932791"/>
    <w:pPr>
      <w:spacing w:after="0" w:line="240" w:lineRule="auto"/>
    </w:pPr>
    <w:rPr>
      <w:rFonts w:eastAsia="Times New Roman" w:cs="Times New Roman"/>
      <w:sz w:val="24"/>
      <w:szCs w:val="24"/>
    </w:rPr>
  </w:style>
  <w:style w:type="paragraph" w:customStyle="1" w:styleId="D6E933BAC41C42439D768069A76618B71">
    <w:name w:val="D6E933BAC41C42439D768069A76618B71"/>
    <w:pPr>
      <w:spacing w:after="0" w:line="240" w:lineRule="auto"/>
    </w:pPr>
    <w:rPr>
      <w:rFonts w:eastAsia="Times New Roman" w:cs="Times New Roman"/>
      <w:sz w:val="24"/>
      <w:szCs w:val="24"/>
    </w:rPr>
  </w:style>
  <w:style w:type="paragraph" w:customStyle="1" w:styleId="9A572D8CCAE04B76B7943CA8F9BE62DA1">
    <w:name w:val="9A572D8CCAE04B76B7943CA8F9BE62DA1"/>
    <w:pPr>
      <w:spacing w:after="0" w:line="240" w:lineRule="auto"/>
    </w:pPr>
    <w:rPr>
      <w:rFonts w:eastAsia="Times New Roman" w:cs="Times New Roman"/>
      <w:sz w:val="24"/>
      <w:szCs w:val="24"/>
    </w:rPr>
  </w:style>
  <w:style w:type="paragraph" w:customStyle="1" w:styleId="D343379E2CB3437B9A24D943F331C10C1">
    <w:name w:val="D343379E2CB3437B9A24D943F331C10C1"/>
    <w:pPr>
      <w:spacing w:after="0" w:line="240" w:lineRule="auto"/>
    </w:pPr>
    <w:rPr>
      <w:rFonts w:eastAsia="Times New Roman" w:cs="Times New Roman"/>
      <w:sz w:val="24"/>
      <w:szCs w:val="24"/>
    </w:rPr>
  </w:style>
  <w:style w:type="paragraph" w:customStyle="1" w:styleId="72485047797C4590993007AB26C184B51">
    <w:name w:val="72485047797C4590993007AB26C184B51"/>
    <w:pPr>
      <w:spacing w:after="0" w:line="240" w:lineRule="auto"/>
    </w:pPr>
    <w:rPr>
      <w:rFonts w:eastAsia="Times New Roman" w:cs="Times New Roman"/>
      <w:sz w:val="24"/>
      <w:szCs w:val="24"/>
    </w:rPr>
  </w:style>
  <w:style w:type="paragraph" w:customStyle="1" w:styleId="1A857E0071D04BD9AAB550592C22C8D71">
    <w:name w:val="1A857E0071D04BD9AAB550592C22C8D71"/>
    <w:pPr>
      <w:spacing w:after="0" w:line="240" w:lineRule="auto"/>
    </w:pPr>
    <w:rPr>
      <w:rFonts w:eastAsia="Times New Roman" w:cs="Times New Roman"/>
      <w:sz w:val="24"/>
      <w:szCs w:val="24"/>
    </w:rPr>
  </w:style>
  <w:style w:type="paragraph" w:customStyle="1" w:styleId="0B41D618036441D9845F714F4A1B63D01">
    <w:name w:val="0B41D618036441D9845F714F4A1B63D01"/>
    <w:pPr>
      <w:spacing w:after="0" w:line="240" w:lineRule="auto"/>
    </w:pPr>
    <w:rPr>
      <w:rFonts w:eastAsia="Times New Roman" w:cs="Times New Roman"/>
      <w:sz w:val="24"/>
      <w:szCs w:val="24"/>
    </w:rPr>
  </w:style>
  <w:style w:type="paragraph" w:customStyle="1" w:styleId="588214102D454E009CF5ED9755158F411">
    <w:name w:val="588214102D454E009CF5ED9755158F411"/>
    <w:pPr>
      <w:spacing w:after="0" w:line="240" w:lineRule="auto"/>
    </w:pPr>
    <w:rPr>
      <w:rFonts w:eastAsia="Times New Roman" w:cs="Times New Roman"/>
      <w:sz w:val="24"/>
      <w:szCs w:val="24"/>
    </w:rPr>
  </w:style>
  <w:style w:type="paragraph" w:customStyle="1" w:styleId="10F944DAA4A8429E889E6EEECA958C5D1">
    <w:name w:val="10F944DAA4A8429E889E6EEECA958C5D1"/>
    <w:pPr>
      <w:spacing w:after="0" w:line="240" w:lineRule="auto"/>
    </w:pPr>
    <w:rPr>
      <w:rFonts w:eastAsia="Times New Roman" w:cs="Times New Roman"/>
      <w:sz w:val="24"/>
      <w:szCs w:val="24"/>
    </w:rPr>
  </w:style>
  <w:style w:type="paragraph" w:customStyle="1" w:styleId="C4999ECB9FFC4898A0662C7F6AF543AA1">
    <w:name w:val="C4999ECB9FFC4898A0662C7F6AF543AA1"/>
    <w:pPr>
      <w:spacing w:after="0" w:line="240" w:lineRule="auto"/>
    </w:pPr>
    <w:rPr>
      <w:rFonts w:eastAsia="Times New Roman" w:cs="Times New Roman"/>
      <w:sz w:val="24"/>
      <w:szCs w:val="24"/>
    </w:rPr>
  </w:style>
  <w:style w:type="paragraph" w:customStyle="1" w:styleId="0CB14CC7D62D4B4288A49B41AD55AACC1">
    <w:name w:val="0CB14CC7D62D4B4288A49B41AD55AACC1"/>
    <w:pPr>
      <w:spacing w:after="0" w:line="240" w:lineRule="auto"/>
    </w:pPr>
    <w:rPr>
      <w:rFonts w:eastAsia="Times New Roman" w:cs="Times New Roman"/>
      <w:sz w:val="24"/>
      <w:szCs w:val="24"/>
    </w:rPr>
  </w:style>
  <w:style w:type="paragraph" w:customStyle="1" w:styleId="396CE5A8B37C401EB6B643A46118C40B1">
    <w:name w:val="396CE5A8B37C401EB6B643A46118C40B1"/>
    <w:pPr>
      <w:spacing w:after="0" w:line="240" w:lineRule="auto"/>
    </w:pPr>
    <w:rPr>
      <w:rFonts w:eastAsia="Times New Roman" w:cs="Times New Roman"/>
      <w:sz w:val="24"/>
      <w:szCs w:val="24"/>
    </w:rPr>
  </w:style>
  <w:style w:type="paragraph" w:customStyle="1" w:styleId="AF8FB937B0FA48CF841A70BA816C533F1">
    <w:name w:val="AF8FB937B0FA48CF841A70BA816C533F1"/>
    <w:pPr>
      <w:spacing w:after="0" w:line="240" w:lineRule="auto"/>
    </w:pPr>
    <w:rPr>
      <w:rFonts w:eastAsia="Times New Roman" w:cs="Times New Roman"/>
      <w:sz w:val="24"/>
      <w:szCs w:val="24"/>
    </w:rPr>
  </w:style>
  <w:style w:type="paragraph" w:customStyle="1" w:styleId="4332950C48E04C1EBC9336717E13D76F1">
    <w:name w:val="4332950C48E04C1EBC9336717E13D76F1"/>
    <w:pPr>
      <w:spacing w:after="0" w:line="240" w:lineRule="auto"/>
    </w:pPr>
    <w:rPr>
      <w:rFonts w:eastAsia="Times New Roman" w:cs="Times New Roman"/>
      <w:sz w:val="24"/>
      <w:szCs w:val="24"/>
    </w:rPr>
  </w:style>
  <w:style w:type="paragraph" w:customStyle="1" w:styleId="92BF2A11176A4CD4A4513933AFE84BC31">
    <w:name w:val="92BF2A11176A4CD4A4513933AFE84BC31"/>
    <w:pPr>
      <w:spacing w:after="0" w:line="240" w:lineRule="auto"/>
    </w:pPr>
    <w:rPr>
      <w:rFonts w:eastAsia="Times New Roman" w:cs="Times New Roman"/>
      <w:sz w:val="24"/>
      <w:szCs w:val="24"/>
    </w:rPr>
  </w:style>
  <w:style w:type="paragraph" w:customStyle="1" w:styleId="ACB4B228E3F44532BB03871A16D042921">
    <w:name w:val="ACB4B228E3F44532BB03871A16D042921"/>
    <w:pPr>
      <w:spacing w:after="0" w:line="240" w:lineRule="auto"/>
    </w:pPr>
    <w:rPr>
      <w:rFonts w:eastAsia="Times New Roman" w:cs="Times New Roman"/>
      <w:sz w:val="24"/>
      <w:szCs w:val="24"/>
    </w:rPr>
  </w:style>
  <w:style w:type="paragraph" w:customStyle="1" w:styleId="4428FA956CFF4391A9803F69C6DA76211">
    <w:name w:val="4428FA956CFF4391A9803F69C6DA76211"/>
    <w:pPr>
      <w:spacing w:after="0" w:line="240" w:lineRule="auto"/>
    </w:pPr>
    <w:rPr>
      <w:rFonts w:eastAsia="Times New Roman" w:cs="Times New Roman"/>
      <w:sz w:val="24"/>
      <w:szCs w:val="24"/>
    </w:rPr>
  </w:style>
  <w:style w:type="paragraph" w:customStyle="1" w:styleId="D9975C2CEFF34EC0AB329817DAF604C41">
    <w:name w:val="D9975C2CEFF34EC0AB329817DAF604C41"/>
    <w:pPr>
      <w:spacing w:after="0" w:line="240" w:lineRule="auto"/>
    </w:pPr>
    <w:rPr>
      <w:rFonts w:eastAsia="Times New Roman" w:cs="Times New Roman"/>
      <w:sz w:val="24"/>
      <w:szCs w:val="24"/>
    </w:rPr>
  </w:style>
  <w:style w:type="paragraph" w:customStyle="1" w:styleId="980D4D850200436FB0C31448328BDD731">
    <w:name w:val="980D4D850200436FB0C31448328BDD731"/>
    <w:pPr>
      <w:spacing w:after="0" w:line="240" w:lineRule="auto"/>
    </w:pPr>
    <w:rPr>
      <w:rFonts w:eastAsia="Times New Roman" w:cs="Times New Roman"/>
      <w:sz w:val="24"/>
      <w:szCs w:val="24"/>
    </w:rPr>
  </w:style>
  <w:style w:type="paragraph" w:customStyle="1" w:styleId="2B9EA90349C54CE99AB62F8D07CFB6F11">
    <w:name w:val="2B9EA90349C54CE99AB62F8D07CFB6F11"/>
    <w:pPr>
      <w:spacing w:after="0" w:line="240" w:lineRule="auto"/>
    </w:pPr>
    <w:rPr>
      <w:rFonts w:eastAsia="Times New Roman" w:cs="Times New Roman"/>
      <w:sz w:val="24"/>
      <w:szCs w:val="24"/>
    </w:rPr>
  </w:style>
  <w:style w:type="paragraph" w:customStyle="1" w:styleId="F757D070D2EB40E0B59C07E700F797CA1">
    <w:name w:val="F757D070D2EB40E0B59C07E700F797CA1"/>
    <w:pPr>
      <w:spacing w:after="0" w:line="240" w:lineRule="auto"/>
    </w:pPr>
    <w:rPr>
      <w:rFonts w:eastAsia="Times New Roman" w:cs="Times New Roman"/>
      <w:sz w:val="24"/>
      <w:szCs w:val="24"/>
    </w:rPr>
  </w:style>
  <w:style w:type="paragraph" w:customStyle="1" w:styleId="0C1A1D10EFD146A99B180743E6D6ED051">
    <w:name w:val="0C1A1D10EFD146A99B180743E6D6ED051"/>
    <w:pPr>
      <w:spacing w:after="0" w:line="240" w:lineRule="auto"/>
    </w:pPr>
    <w:rPr>
      <w:rFonts w:eastAsia="Times New Roman" w:cs="Times New Roman"/>
      <w:sz w:val="24"/>
      <w:szCs w:val="24"/>
    </w:rPr>
  </w:style>
  <w:style w:type="paragraph" w:customStyle="1" w:styleId="21378CEF234B4F74BCCC82B4994B3F281">
    <w:name w:val="21378CEF234B4F74BCCC82B4994B3F281"/>
    <w:pPr>
      <w:spacing w:after="0" w:line="240" w:lineRule="auto"/>
    </w:pPr>
    <w:rPr>
      <w:rFonts w:eastAsia="Times New Roman" w:cs="Times New Roman"/>
      <w:sz w:val="24"/>
      <w:szCs w:val="24"/>
    </w:rPr>
  </w:style>
  <w:style w:type="paragraph" w:customStyle="1" w:styleId="8ABC2B18542942F2891C4C2199CD4D981">
    <w:name w:val="8ABC2B18542942F2891C4C2199CD4D981"/>
    <w:pPr>
      <w:spacing w:after="0" w:line="240" w:lineRule="auto"/>
    </w:pPr>
    <w:rPr>
      <w:rFonts w:eastAsia="Times New Roman" w:cs="Times New Roman"/>
      <w:sz w:val="24"/>
      <w:szCs w:val="24"/>
    </w:rPr>
  </w:style>
  <w:style w:type="paragraph" w:customStyle="1" w:styleId="BCCD79326B814C80926C46C770F405E21">
    <w:name w:val="BCCD79326B814C80926C46C770F405E21"/>
    <w:pPr>
      <w:spacing w:after="0" w:line="240" w:lineRule="auto"/>
    </w:pPr>
    <w:rPr>
      <w:rFonts w:eastAsia="Times New Roman" w:cs="Times New Roman"/>
      <w:sz w:val="24"/>
      <w:szCs w:val="24"/>
    </w:rPr>
  </w:style>
  <w:style w:type="paragraph" w:customStyle="1" w:styleId="8E235717514D40768553696DA75415991">
    <w:name w:val="8E235717514D40768553696DA75415991"/>
    <w:pPr>
      <w:spacing w:after="0" w:line="240" w:lineRule="auto"/>
    </w:pPr>
    <w:rPr>
      <w:rFonts w:eastAsia="Times New Roman" w:cs="Times New Roman"/>
      <w:sz w:val="24"/>
      <w:szCs w:val="24"/>
    </w:rPr>
  </w:style>
  <w:style w:type="paragraph" w:customStyle="1" w:styleId="39EC57BB597D43F3B236E27BC21EAE971">
    <w:name w:val="39EC57BB597D43F3B236E27BC21EAE971"/>
    <w:pPr>
      <w:spacing w:after="0" w:line="240" w:lineRule="auto"/>
    </w:pPr>
    <w:rPr>
      <w:rFonts w:eastAsia="Times New Roman" w:cs="Times New Roman"/>
      <w:sz w:val="24"/>
      <w:szCs w:val="24"/>
    </w:rPr>
  </w:style>
  <w:style w:type="paragraph" w:customStyle="1" w:styleId="AD48345E90EF4C3A82DF9F37524637AF1">
    <w:name w:val="AD48345E90EF4C3A82DF9F37524637AF1"/>
    <w:pPr>
      <w:spacing w:after="0" w:line="240" w:lineRule="auto"/>
    </w:pPr>
    <w:rPr>
      <w:rFonts w:eastAsia="Times New Roman" w:cs="Times New Roman"/>
      <w:sz w:val="24"/>
      <w:szCs w:val="24"/>
    </w:rPr>
  </w:style>
  <w:style w:type="paragraph" w:customStyle="1" w:styleId="E42E51638976414998FCAD0A36BE31E31">
    <w:name w:val="E42E51638976414998FCAD0A36BE31E31"/>
    <w:pPr>
      <w:spacing w:after="0" w:line="240" w:lineRule="auto"/>
    </w:pPr>
    <w:rPr>
      <w:rFonts w:eastAsia="Times New Roman" w:cs="Times New Roman"/>
      <w:sz w:val="24"/>
      <w:szCs w:val="24"/>
    </w:rPr>
  </w:style>
  <w:style w:type="paragraph" w:customStyle="1" w:styleId="1270222662284DE49AB28FEEC203B0161">
    <w:name w:val="1270222662284DE49AB28FEEC203B0161"/>
    <w:pPr>
      <w:spacing w:after="0" w:line="240" w:lineRule="auto"/>
    </w:pPr>
    <w:rPr>
      <w:rFonts w:eastAsia="Times New Roman" w:cs="Times New Roman"/>
      <w:sz w:val="24"/>
      <w:szCs w:val="24"/>
    </w:rPr>
  </w:style>
  <w:style w:type="paragraph" w:customStyle="1" w:styleId="97DE1AE9A8D34999ACC70CA942EA56E91">
    <w:name w:val="97DE1AE9A8D34999ACC70CA942EA56E91"/>
    <w:pPr>
      <w:spacing w:after="0" w:line="240" w:lineRule="auto"/>
    </w:pPr>
    <w:rPr>
      <w:rFonts w:eastAsia="Times New Roman" w:cs="Times New Roman"/>
      <w:sz w:val="24"/>
      <w:szCs w:val="24"/>
    </w:rPr>
  </w:style>
  <w:style w:type="paragraph" w:customStyle="1" w:styleId="6E7ABD02CFED40D6A810DD1AE89FC5B61">
    <w:name w:val="6E7ABD02CFED40D6A810DD1AE89FC5B61"/>
    <w:pPr>
      <w:spacing w:after="0" w:line="240" w:lineRule="auto"/>
    </w:pPr>
    <w:rPr>
      <w:rFonts w:eastAsia="Times New Roman" w:cs="Times New Roman"/>
      <w:sz w:val="24"/>
      <w:szCs w:val="24"/>
    </w:rPr>
  </w:style>
  <w:style w:type="paragraph" w:customStyle="1" w:styleId="EBEC046E7256472F933E29424E494F7F1">
    <w:name w:val="EBEC046E7256472F933E29424E494F7F1"/>
    <w:pPr>
      <w:spacing w:after="0" w:line="240" w:lineRule="auto"/>
    </w:pPr>
    <w:rPr>
      <w:rFonts w:eastAsia="Times New Roman" w:cs="Times New Roman"/>
      <w:sz w:val="24"/>
      <w:szCs w:val="24"/>
    </w:rPr>
  </w:style>
  <w:style w:type="paragraph" w:customStyle="1" w:styleId="5811A6F2F5E24E5CBD0DD72BE0C944CD1">
    <w:name w:val="5811A6F2F5E24E5CBD0DD72BE0C944CD1"/>
    <w:pPr>
      <w:spacing w:after="0" w:line="240" w:lineRule="auto"/>
    </w:pPr>
    <w:rPr>
      <w:rFonts w:eastAsia="Times New Roman" w:cs="Times New Roman"/>
      <w:sz w:val="24"/>
      <w:szCs w:val="24"/>
    </w:rPr>
  </w:style>
  <w:style w:type="paragraph" w:customStyle="1" w:styleId="5C3C9E5E758F418E9E368AF0DBB3691C1">
    <w:name w:val="5C3C9E5E758F418E9E368AF0DBB3691C1"/>
    <w:pPr>
      <w:spacing w:after="0" w:line="240" w:lineRule="auto"/>
    </w:pPr>
    <w:rPr>
      <w:rFonts w:eastAsia="Times New Roman" w:cs="Times New Roman"/>
      <w:sz w:val="24"/>
      <w:szCs w:val="24"/>
    </w:rPr>
  </w:style>
  <w:style w:type="paragraph" w:customStyle="1" w:styleId="3D86BCDB5A5C47069A2415906EA93B3A1">
    <w:name w:val="3D86BCDB5A5C47069A2415906EA93B3A1"/>
    <w:pPr>
      <w:spacing w:after="0" w:line="240" w:lineRule="auto"/>
    </w:pPr>
    <w:rPr>
      <w:rFonts w:eastAsia="Times New Roman" w:cs="Times New Roman"/>
      <w:sz w:val="24"/>
      <w:szCs w:val="24"/>
    </w:rPr>
  </w:style>
  <w:style w:type="paragraph" w:customStyle="1" w:styleId="0954889129DB4A3BA5CE2692BB433D9D1">
    <w:name w:val="0954889129DB4A3BA5CE2692BB433D9D1"/>
    <w:pPr>
      <w:spacing w:after="0" w:line="240" w:lineRule="auto"/>
    </w:pPr>
    <w:rPr>
      <w:rFonts w:eastAsia="Times New Roman" w:cs="Times New Roman"/>
      <w:sz w:val="24"/>
      <w:szCs w:val="24"/>
    </w:rPr>
  </w:style>
  <w:style w:type="paragraph" w:customStyle="1" w:styleId="79F2593CA4354E4EA473A56530C065421">
    <w:name w:val="79F2593CA4354E4EA473A56530C065421"/>
    <w:pPr>
      <w:spacing w:after="0" w:line="240" w:lineRule="auto"/>
    </w:pPr>
    <w:rPr>
      <w:rFonts w:eastAsia="Times New Roman" w:cs="Times New Roman"/>
      <w:sz w:val="24"/>
      <w:szCs w:val="24"/>
    </w:rPr>
  </w:style>
  <w:style w:type="paragraph" w:customStyle="1" w:styleId="01037278CB084A01B06980669B372C3D1">
    <w:name w:val="01037278CB084A01B06980669B372C3D1"/>
    <w:pPr>
      <w:spacing w:after="0" w:line="240" w:lineRule="auto"/>
    </w:pPr>
    <w:rPr>
      <w:rFonts w:eastAsia="Times New Roman" w:cs="Times New Roman"/>
      <w:sz w:val="24"/>
      <w:szCs w:val="24"/>
    </w:rPr>
  </w:style>
  <w:style w:type="paragraph" w:customStyle="1" w:styleId="65C63206E1BF4B82B3C11F37B65BD7E21">
    <w:name w:val="65C63206E1BF4B82B3C11F37B65BD7E21"/>
    <w:pPr>
      <w:spacing w:after="0" w:line="240" w:lineRule="auto"/>
    </w:pPr>
    <w:rPr>
      <w:rFonts w:eastAsia="Times New Roman" w:cs="Times New Roman"/>
      <w:sz w:val="24"/>
      <w:szCs w:val="24"/>
    </w:rPr>
  </w:style>
  <w:style w:type="paragraph" w:customStyle="1" w:styleId="8A7D9D77887F4A0CB18DF145B8B7A6AD1">
    <w:name w:val="8A7D9D77887F4A0CB18DF145B8B7A6AD1"/>
    <w:pPr>
      <w:spacing w:after="0" w:line="240" w:lineRule="auto"/>
    </w:pPr>
    <w:rPr>
      <w:rFonts w:eastAsia="Times New Roman" w:cs="Times New Roman"/>
      <w:sz w:val="24"/>
      <w:szCs w:val="24"/>
    </w:rPr>
  </w:style>
  <w:style w:type="paragraph" w:customStyle="1" w:styleId="AE64A2D18C6E4E2A8E56A73C2A7614001">
    <w:name w:val="AE64A2D18C6E4E2A8E56A73C2A7614001"/>
    <w:pPr>
      <w:spacing w:after="0" w:line="240" w:lineRule="auto"/>
    </w:pPr>
    <w:rPr>
      <w:rFonts w:eastAsia="Times New Roman" w:cs="Times New Roman"/>
      <w:sz w:val="24"/>
      <w:szCs w:val="24"/>
    </w:rPr>
  </w:style>
  <w:style w:type="paragraph" w:customStyle="1" w:styleId="91201205414A4A3489D3614210EC09B31">
    <w:name w:val="91201205414A4A3489D3614210EC09B31"/>
    <w:pPr>
      <w:spacing w:after="0" w:line="240" w:lineRule="auto"/>
    </w:pPr>
    <w:rPr>
      <w:rFonts w:eastAsia="Times New Roman" w:cs="Times New Roman"/>
      <w:sz w:val="24"/>
      <w:szCs w:val="24"/>
    </w:rPr>
  </w:style>
  <w:style w:type="paragraph" w:customStyle="1" w:styleId="8D6D5D66B9CC4B7686043BFAE48EA3DD1">
    <w:name w:val="8D6D5D66B9CC4B7686043BFAE48EA3DD1"/>
    <w:pPr>
      <w:spacing w:after="0" w:line="240" w:lineRule="auto"/>
    </w:pPr>
    <w:rPr>
      <w:rFonts w:eastAsia="Times New Roman" w:cs="Times New Roman"/>
      <w:sz w:val="24"/>
      <w:szCs w:val="24"/>
    </w:rPr>
  </w:style>
  <w:style w:type="paragraph" w:customStyle="1" w:styleId="EA5614DF88224B62B8787C3D12BC3D571">
    <w:name w:val="EA5614DF88224B62B8787C3D12BC3D571"/>
    <w:pPr>
      <w:spacing w:after="0" w:line="240" w:lineRule="auto"/>
    </w:pPr>
    <w:rPr>
      <w:rFonts w:eastAsia="Times New Roman" w:cs="Times New Roman"/>
      <w:sz w:val="24"/>
      <w:szCs w:val="24"/>
    </w:rPr>
  </w:style>
  <w:style w:type="paragraph" w:customStyle="1" w:styleId="6313F9308A154B429CA60CC1261507AA1">
    <w:name w:val="6313F9308A154B429CA60CC1261507AA1"/>
    <w:pPr>
      <w:spacing w:after="0" w:line="240" w:lineRule="auto"/>
    </w:pPr>
    <w:rPr>
      <w:rFonts w:eastAsia="Times New Roman" w:cs="Times New Roman"/>
      <w:sz w:val="24"/>
      <w:szCs w:val="24"/>
    </w:rPr>
  </w:style>
  <w:style w:type="paragraph" w:customStyle="1" w:styleId="775918C32CF24C2AB3A2BD971884AB8A1">
    <w:name w:val="775918C32CF24C2AB3A2BD971884AB8A1"/>
    <w:pPr>
      <w:spacing w:after="0" w:line="240" w:lineRule="auto"/>
    </w:pPr>
    <w:rPr>
      <w:rFonts w:eastAsia="Times New Roman" w:cs="Times New Roman"/>
      <w:sz w:val="24"/>
      <w:szCs w:val="24"/>
    </w:rPr>
  </w:style>
  <w:style w:type="paragraph" w:customStyle="1" w:styleId="602A843B0D2049E1BA8BC082DE6417DF1">
    <w:name w:val="602A843B0D2049E1BA8BC082DE6417DF1"/>
    <w:pPr>
      <w:spacing w:after="0" w:line="240" w:lineRule="auto"/>
    </w:pPr>
    <w:rPr>
      <w:rFonts w:eastAsia="Times New Roman" w:cs="Times New Roman"/>
      <w:sz w:val="24"/>
      <w:szCs w:val="24"/>
    </w:rPr>
  </w:style>
  <w:style w:type="paragraph" w:customStyle="1" w:styleId="E748FC2DF9744A60B58549B953DEBC4E1">
    <w:name w:val="E748FC2DF9744A60B58549B953DEBC4E1"/>
    <w:pPr>
      <w:spacing w:after="0" w:line="240" w:lineRule="auto"/>
    </w:pPr>
    <w:rPr>
      <w:rFonts w:eastAsia="Times New Roman" w:cs="Times New Roman"/>
      <w:sz w:val="24"/>
      <w:szCs w:val="24"/>
    </w:rPr>
  </w:style>
  <w:style w:type="paragraph" w:customStyle="1" w:styleId="7EFFE8762D254FC2AF5B31406CFF02741">
    <w:name w:val="7EFFE8762D254FC2AF5B31406CFF02741"/>
    <w:pPr>
      <w:spacing w:after="0" w:line="240" w:lineRule="auto"/>
    </w:pPr>
    <w:rPr>
      <w:rFonts w:eastAsia="Times New Roman" w:cs="Times New Roman"/>
      <w:sz w:val="24"/>
      <w:szCs w:val="24"/>
    </w:rPr>
  </w:style>
  <w:style w:type="paragraph" w:customStyle="1" w:styleId="AB21037DE71A4298B21FF021481FF2F71">
    <w:name w:val="AB21037DE71A4298B21FF021481FF2F71"/>
    <w:pPr>
      <w:spacing w:after="0" w:line="240" w:lineRule="auto"/>
    </w:pPr>
    <w:rPr>
      <w:rFonts w:eastAsia="Times New Roman" w:cs="Times New Roman"/>
      <w:sz w:val="24"/>
      <w:szCs w:val="24"/>
    </w:rPr>
  </w:style>
  <w:style w:type="paragraph" w:customStyle="1" w:styleId="3C5FEE4D6351481CA420A4FD67392B1E1">
    <w:name w:val="3C5FEE4D6351481CA420A4FD67392B1E1"/>
    <w:pPr>
      <w:spacing w:after="0" w:line="240" w:lineRule="auto"/>
    </w:pPr>
    <w:rPr>
      <w:rFonts w:eastAsia="Times New Roman" w:cs="Times New Roman"/>
      <w:sz w:val="24"/>
      <w:szCs w:val="24"/>
    </w:rPr>
  </w:style>
  <w:style w:type="paragraph" w:customStyle="1" w:styleId="F406E0913D8947AF9B57D88883C704781">
    <w:name w:val="F406E0913D8947AF9B57D88883C704781"/>
    <w:pPr>
      <w:spacing w:after="0" w:line="240" w:lineRule="auto"/>
    </w:pPr>
    <w:rPr>
      <w:rFonts w:eastAsia="Times New Roman" w:cs="Times New Roman"/>
      <w:sz w:val="24"/>
      <w:szCs w:val="24"/>
    </w:rPr>
  </w:style>
  <w:style w:type="paragraph" w:customStyle="1" w:styleId="C9988A30D67F47A9B0DC791AEDA6CC6D1">
    <w:name w:val="C9988A30D67F47A9B0DC791AEDA6CC6D1"/>
    <w:pPr>
      <w:spacing w:after="0" w:line="240" w:lineRule="auto"/>
    </w:pPr>
    <w:rPr>
      <w:rFonts w:eastAsia="Times New Roman" w:cs="Times New Roman"/>
      <w:sz w:val="24"/>
      <w:szCs w:val="24"/>
    </w:rPr>
  </w:style>
  <w:style w:type="paragraph" w:customStyle="1" w:styleId="AC197EAD1C6E4232B25A516413A28AAA1">
    <w:name w:val="AC197EAD1C6E4232B25A516413A28AAA1"/>
    <w:pPr>
      <w:spacing w:after="0" w:line="240" w:lineRule="auto"/>
    </w:pPr>
    <w:rPr>
      <w:rFonts w:eastAsia="Times New Roman" w:cs="Times New Roman"/>
      <w:sz w:val="24"/>
      <w:szCs w:val="24"/>
    </w:rPr>
  </w:style>
  <w:style w:type="paragraph" w:customStyle="1" w:styleId="2AC238FEFBCE41908AC073D142F03D291">
    <w:name w:val="2AC238FEFBCE41908AC073D142F03D291"/>
    <w:pPr>
      <w:spacing w:after="0" w:line="240" w:lineRule="auto"/>
    </w:pPr>
    <w:rPr>
      <w:rFonts w:eastAsia="Times New Roman" w:cs="Times New Roman"/>
      <w:sz w:val="24"/>
      <w:szCs w:val="24"/>
    </w:rPr>
  </w:style>
  <w:style w:type="paragraph" w:customStyle="1" w:styleId="9169B1DA32CD44FE9F963E4B3A23CB391">
    <w:name w:val="9169B1DA32CD44FE9F963E4B3A23CB391"/>
    <w:pPr>
      <w:spacing w:after="0" w:line="240" w:lineRule="auto"/>
    </w:pPr>
    <w:rPr>
      <w:rFonts w:eastAsia="Times New Roman" w:cs="Times New Roman"/>
      <w:sz w:val="24"/>
      <w:szCs w:val="24"/>
    </w:rPr>
  </w:style>
  <w:style w:type="paragraph" w:customStyle="1" w:styleId="AC2E745CA4794B069F43E34744B03F961">
    <w:name w:val="AC2E745CA4794B069F43E34744B03F961"/>
    <w:pPr>
      <w:spacing w:after="0" w:line="240" w:lineRule="auto"/>
    </w:pPr>
    <w:rPr>
      <w:rFonts w:eastAsia="Times New Roman" w:cs="Times New Roman"/>
      <w:sz w:val="24"/>
      <w:szCs w:val="24"/>
    </w:rPr>
  </w:style>
  <w:style w:type="paragraph" w:customStyle="1" w:styleId="AC5E451BE88A43AD9B56E7A78C4D3B2F1">
    <w:name w:val="AC5E451BE88A43AD9B56E7A78C4D3B2F1"/>
    <w:pPr>
      <w:spacing w:after="0" w:line="240" w:lineRule="auto"/>
    </w:pPr>
    <w:rPr>
      <w:rFonts w:eastAsia="Times New Roman" w:cs="Times New Roman"/>
      <w:sz w:val="24"/>
      <w:szCs w:val="24"/>
    </w:rPr>
  </w:style>
  <w:style w:type="paragraph" w:customStyle="1" w:styleId="80E6C97F4788469488E5C2248E7E1F951">
    <w:name w:val="80E6C97F4788469488E5C2248E7E1F951"/>
    <w:pPr>
      <w:spacing w:after="0" w:line="240" w:lineRule="auto"/>
    </w:pPr>
    <w:rPr>
      <w:rFonts w:eastAsia="Times New Roman" w:cs="Times New Roman"/>
      <w:sz w:val="24"/>
      <w:szCs w:val="24"/>
    </w:rPr>
  </w:style>
  <w:style w:type="paragraph" w:customStyle="1" w:styleId="A2463641888C4725A8FA3B1240CAD53E1">
    <w:name w:val="A2463641888C4725A8FA3B1240CAD53E1"/>
    <w:pPr>
      <w:spacing w:after="0" w:line="240" w:lineRule="auto"/>
    </w:pPr>
    <w:rPr>
      <w:rFonts w:eastAsia="Times New Roman" w:cs="Times New Roman"/>
      <w:sz w:val="24"/>
      <w:szCs w:val="24"/>
    </w:rPr>
  </w:style>
  <w:style w:type="paragraph" w:customStyle="1" w:styleId="D294F9F0D2BA4A7F9612F9F01534385F1">
    <w:name w:val="D294F9F0D2BA4A7F9612F9F01534385F1"/>
    <w:pPr>
      <w:spacing w:after="0" w:line="240" w:lineRule="auto"/>
    </w:pPr>
    <w:rPr>
      <w:rFonts w:eastAsia="Times New Roman" w:cs="Times New Roman"/>
      <w:sz w:val="24"/>
      <w:szCs w:val="24"/>
    </w:rPr>
  </w:style>
  <w:style w:type="paragraph" w:customStyle="1" w:styleId="EBF43132CFCE4014892B8EEE0BFF339B1">
    <w:name w:val="EBF43132CFCE4014892B8EEE0BFF339B1"/>
    <w:pPr>
      <w:spacing w:after="0" w:line="240" w:lineRule="auto"/>
    </w:pPr>
    <w:rPr>
      <w:rFonts w:eastAsia="Times New Roman" w:cs="Times New Roman"/>
      <w:sz w:val="24"/>
      <w:szCs w:val="24"/>
    </w:rPr>
  </w:style>
  <w:style w:type="paragraph" w:customStyle="1" w:styleId="3F5459C336DB47BEB0E00E4D3F4C7E691">
    <w:name w:val="3F5459C336DB47BEB0E00E4D3F4C7E691"/>
    <w:pPr>
      <w:spacing w:after="0" w:line="240" w:lineRule="auto"/>
    </w:pPr>
    <w:rPr>
      <w:rFonts w:eastAsia="Times New Roman" w:cs="Times New Roman"/>
      <w:sz w:val="24"/>
      <w:szCs w:val="24"/>
    </w:rPr>
  </w:style>
  <w:style w:type="paragraph" w:customStyle="1" w:styleId="1518FF09D74C41BDB7503B840A3B8B111">
    <w:name w:val="1518FF09D74C41BDB7503B840A3B8B111"/>
    <w:pPr>
      <w:spacing w:after="0" w:line="240" w:lineRule="auto"/>
    </w:pPr>
    <w:rPr>
      <w:rFonts w:eastAsia="Times New Roman" w:cs="Times New Roman"/>
      <w:sz w:val="24"/>
      <w:szCs w:val="24"/>
    </w:rPr>
  </w:style>
  <w:style w:type="paragraph" w:customStyle="1" w:styleId="53BD942AE4EE4093BEE2199C4BA706121">
    <w:name w:val="53BD942AE4EE4093BEE2199C4BA706121"/>
    <w:pPr>
      <w:spacing w:after="0" w:line="240" w:lineRule="auto"/>
    </w:pPr>
    <w:rPr>
      <w:rFonts w:eastAsia="Times New Roman" w:cs="Times New Roman"/>
      <w:sz w:val="24"/>
      <w:szCs w:val="24"/>
    </w:rPr>
  </w:style>
  <w:style w:type="paragraph" w:customStyle="1" w:styleId="FD4E301607954089B9CAC8BF76D040731">
    <w:name w:val="FD4E301607954089B9CAC8BF76D040731"/>
    <w:pPr>
      <w:spacing w:after="0" w:line="240" w:lineRule="auto"/>
    </w:pPr>
    <w:rPr>
      <w:rFonts w:eastAsia="Times New Roman" w:cs="Times New Roman"/>
      <w:sz w:val="24"/>
      <w:szCs w:val="24"/>
    </w:rPr>
  </w:style>
  <w:style w:type="paragraph" w:customStyle="1" w:styleId="B6249FBB16A24FB18E3D7641BE4D799D1">
    <w:name w:val="B6249FBB16A24FB18E3D7641BE4D799D1"/>
    <w:pPr>
      <w:spacing w:after="0" w:line="240" w:lineRule="auto"/>
    </w:pPr>
    <w:rPr>
      <w:rFonts w:eastAsia="Times New Roman" w:cs="Times New Roman"/>
      <w:sz w:val="24"/>
      <w:szCs w:val="24"/>
    </w:rPr>
  </w:style>
  <w:style w:type="paragraph" w:customStyle="1" w:styleId="7DA2B233109A4C6D999D4121A6B5B0451">
    <w:name w:val="7DA2B233109A4C6D999D4121A6B5B0451"/>
    <w:pPr>
      <w:spacing w:after="0" w:line="240" w:lineRule="auto"/>
    </w:pPr>
    <w:rPr>
      <w:rFonts w:eastAsia="Times New Roman" w:cs="Times New Roman"/>
      <w:sz w:val="24"/>
      <w:szCs w:val="24"/>
    </w:rPr>
  </w:style>
  <w:style w:type="paragraph" w:customStyle="1" w:styleId="CC4DAB01B97B4900B9CC027586F454B21">
    <w:name w:val="CC4DAB01B97B4900B9CC027586F454B21"/>
    <w:pPr>
      <w:spacing w:after="0" w:line="240" w:lineRule="auto"/>
    </w:pPr>
    <w:rPr>
      <w:rFonts w:eastAsia="Times New Roman" w:cs="Times New Roman"/>
      <w:sz w:val="24"/>
      <w:szCs w:val="24"/>
    </w:rPr>
  </w:style>
  <w:style w:type="paragraph" w:customStyle="1" w:styleId="EE2B113F90E847A2B3DA3E53F946D9881">
    <w:name w:val="EE2B113F90E847A2B3DA3E53F946D9881"/>
    <w:pPr>
      <w:spacing w:after="0" w:line="240" w:lineRule="auto"/>
    </w:pPr>
    <w:rPr>
      <w:rFonts w:eastAsia="Times New Roman" w:cs="Times New Roman"/>
      <w:sz w:val="24"/>
      <w:szCs w:val="24"/>
    </w:rPr>
  </w:style>
  <w:style w:type="paragraph" w:customStyle="1" w:styleId="14A03F06307C48EBB2CBE71F09C9FAB11">
    <w:name w:val="14A03F06307C48EBB2CBE71F09C9FAB11"/>
    <w:pPr>
      <w:spacing w:after="0" w:line="240" w:lineRule="auto"/>
    </w:pPr>
    <w:rPr>
      <w:rFonts w:eastAsia="Times New Roman" w:cs="Times New Roman"/>
      <w:sz w:val="24"/>
      <w:szCs w:val="24"/>
    </w:rPr>
  </w:style>
  <w:style w:type="paragraph" w:customStyle="1" w:styleId="4DA258067EED44C7AF99C4429CCBEA081">
    <w:name w:val="4DA258067EED44C7AF99C4429CCBEA081"/>
    <w:pPr>
      <w:spacing w:after="0" w:line="240" w:lineRule="auto"/>
    </w:pPr>
    <w:rPr>
      <w:rFonts w:eastAsia="Times New Roman" w:cs="Times New Roman"/>
      <w:sz w:val="24"/>
      <w:szCs w:val="24"/>
    </w:rPr>
  </w:style>
  <w:style w:type="paragraph" w:customStyle="1" w:styleId="A9745C9B40D548A28ACF2E811DF8AE021">
    <w:name w:val="A9745C9B40D548A28ACF2E811DF8AE021"/>
    <w:pPr>
      <w:spacing w:after="0" w:line="240" w:lineRule="auto"/>
    </w:pPr>
    <w:rPr>
      <w:rFonts w:eastAsia="Times New Roman" w:cs="Times New Roman"/>
      <w:sz w:val="24"/>
      <w:szCs w:val="24"/>
    </w:rPr>
  </w:style>
  <w:style w:type="paragraph" w:customStyle="1" w:styleId="B37F96FD2727477C9FF1365E8DE402251">
    <w:name w:val="B37F96FD2727477C9FF1365E8DE402251"/>
    <w:pPr>
      <w:spacing w:after="0" w:line="240" w:lineRule="auto"/>
    </w:pPr>
    <w:rPr>
      <w:rFonts w:eastAsia="Times New Roman" w:cs="Times New Roman"/>
      <w:sz w:val="24"/>
      <w:szCs w:val="24"/>
    </w:rPr>
  </w:style>
  <w:style w:type="paragraph" w:customStyle="1" w:styleId="8BB6E79312034C4CBB98666FC6F5F09A1">
    <w:name w:val="8BB6E79312034C4CBB98666FC6F5F09A1"/>
    <w:pPr>
      <w:spacing w:after="0" w:line="240" w:lineRule="auto"/>
    </w:pPr>
    <w:rPr>
      <w:rFonts w:eastAsia="Times New Roman" w:cs="Times New Roman"/>
      <w:sz w:val="24"/>
      <w:szCs w:val="24"/>
    </w:rPr>
  </w:style>
  <w:style w:type="paragraph" w:customStyle="1" w:styleId="D3580FFAACBC4EC08D3FD8A6F6A213F11">
    <w:name w:val="D3580FFAACBC4EC08D3FD8A6F6A213F11"/>
    <w:pPr>
      <w:spacing w:after="0" w:line="240" w:lineRule="auto"/>
    </w:pPr>
    <w:rPr>
      <w:rFonts w:eastAsia="Times New Roman" w:cs="Times New Roman"/>
      <w:sz w:val="24"/>
      <w:szCs w:val="24"/>
    </w:rPr>
  </w:style>
  <w:style w:type="paragraph" w:customStyle="1" w:styleId="BFC22C2DFC7E48A4BC56C0351BD2B8871">
    <w:name w:val="BFC22C2DFC7E48A4BC56C0351BD2B8871"/>
    <w:pPr>
      <w:spacing w:after="0" w:line="240" w:lineRule="auto"/>
    </w:pPr>
    <w:rPr>
      <w:rFonts w:eastAsia="Times New Roman" w:cs="Times New Roman"/>
      <w:sz w:val="24"/>
      <w:szCs w:val="24"/>
    </w:rPr>
  </w:style>
  <w:style w:type="paragraph" w:customStyle="1" w:styleId="DDEE9E93A3EA4DAB89FB3F1A4D448C851">
    <w:name w:val="DDEE9E93A3EA4DAB89FB3F1A4D448C851"/>
    <w:pPr>
      <w:spacing w:after="0" w:line="240" w:lineRule="auto"/>
    </w:pPr>
    <w:rPr>
      <w:rFonts w:eastAsia="Times New Roman" w:cs="Times New Roman"/>
      <w:sz w:val="24"/>
      <w:szCs w:val="24"/>
    </w:rPr>
  </w:style>
  <w:style w:type="paragraph" w:customStyle="1" w:styleId="50C7F3E69F65481FA86F55C400A180F31">
    <w:name w:val="50C7F3E69F65481FA86F55C400A180F31"/>
    <w:pPr>
      <w:spacing w:after="0" w:line="240" w:lineRule="auto"/>
    </w:pPr>
    <w:rPr>
      <w:rFonts w:eastAsia="Times New Roman" w:cs="Times New Roman"/>
      <w:sz w:val="24"/>
      <w:szCs w:val="24"/>
    </w:rPr>
  </w:style>
  <w:style w:type="paragraph" w:customStyle="1" w:styleId="D4B46233683444EE8E74BE02FA27F64C1">
    <w:name w:val="D4B46233683444EE8E74BE02FA27F64C1"/>
    <w:pPr>
      <w:spacing w:after="0" w:line="240" w:lineRule="auto"/>
    </w:pPr>
    <w:rPr>
      <w:rFonts w:eastAsia="Times New Roman" w:cs="Times New Roman"/>
      <w:sz w:val="24"/>
      <w:szCs w:val="24"/>
    </w:rPr>
  </w:style>
  <w:style w:type="paragraph" w:customStyle="1" w:styleId="61C5A3BAEF404C039C50F009D4612F791">
    <w:name w:val="61C5A3BAEF404C039C50F009D4612F791"/>
    <w:pPr>
      <w:spacing w:after="0" w:line="240" w:lineRule="auto"/>
    </w:pPr>
    <w:rPr>
      <w:rFonts w:eastAsia="Times New Roman" w:cs="Times New Roman"/>
      <w:sz w:val="24"/>
      <w:szCs w:val="24"/>
    </w:rPr>
  </w:style>
  <w:style w:type="paragraph" w:customStyle="1" w:styleId="8C00D129F6394A39A34C89AE38A993A91">
    <w:name w:val="8C00D129F6394A39A34C89AE38A993A91"/>
    <w:pPr>
      <w:spacing w:after="0" w:line="240" w:lineRule="auto"/>
    </w:pPr>
    <w:rPr>
      <w:rFonts w:eastAsia="Times New Roman" w:cs="Times New Roman"/>
      <w:sz w:val="24"/>
      <w:szCs w:val="24"/>
    </w:rPr>
  </w:style>
  <w:style w:type="paragraph" w:customStyle="1" w:styleId="79710A38538A42D7A056DF0B519043E41">
    <w:name w:val="79710A38538A42D7A056DF0B519043E41"/>
    <w:pPr>
      <w:spacing w:after="0" w:line="240" w:lineRule="auto"/>
    </w:pPr>
    <w:rPr>
      <w:rFonts w:eastAsia="Times New Roman" w:cs="Times New Roman"/>
      <w:sz w:val="24"/>
      <w:szCs w:val="24"/>
    </w:rPr>
  </w:style>
  <w:style w:type="paragraph" w:customStyle="1" w:styleId="FDE2AD4EA8F246FD9FD48B151448A9741">
    <w:name w:val="FDE2AD4EA8F246FD9FD48B151448A9741"/>
    <w:pPr>
      <w:spacing w:after="0" w:line="240" w:lineRule="auto"/>
    </w:pPr>
    <w:rPr>
      <w:rFonts w:eastAsia="Times New Roman" w:cs="Times New Roman"/>
      <w:sz w:val="24"/>
      <w:szCs w:val="24"/>
    </w:rPr>
  </w:style>
  <w:style w:type="paragraph" w:customStyle="1" w:styleId="2280388DF9764A3C9F465118D523051F1">
    <w:name w:val="2280388DF9764A3C9F465118D523051F1"/>
    <w:pPr>
      <w:spacing w:after="0" w:line="240" w:lineRule="auto"/>
    </w:pPr>
    <w:rPr>
      <w:rFonts w:eastAsia="Times New Roman" w:cs="Times New Roman"/>
      <w:sz w:val="24"/>
      <w:szCs w:val="24"/>
    </w:rPr>
  </w:style>
  <w:style w:type="paragraph" w:customStyle="1" w:styleId="21C79C73AC3340B29AF47BBFAC3FFF0B1">
    <w:name w:val="21C79C73AC3340B29AF47BBFAC3FFF0B1"/>
    <w:pPr>
      <w:spacing w:after="0" w:line="240" w:lineRule="auto"/>
    </w:pPr>
    <w:rPr>
      <w:rFonts w:eastAsia="Times New Roman" w:cs="Times New Roman"/>
      <w:sz w:val="24"/>
      <w:szCs w:val="24"/>
    </w:rPr>
  </w:style>
  <w:style w:type="paragraph" w:customStyle="1" w:styleId="20D0A4099A6E4B2889D09B75BEC50CEF1">
    <w:name w:val="20D0A4099A6E4B2889D09B75BEC50CEF1"/>
    <w:pPr>
      <w:spacing w:after="0" w:line="240" w:lineRule="auto"/>
    </w:pPr>
    <w:rPr>
      <w:rFonts w:eastAsia="Times New Roman" w:cs="Times New Roman"/>
      <w:sz w:val="24"/>
      <w:szCs w:val="24"/>
    </w:rPr>
  </w:style>
  <w:style w:type="paragraph" w:customStyle="1" w:styleId="2C582DCF553C4932BC046D7AE2236DA91">
    <w:name w:val="2C582DCF553C4932BC046D7AE2236DA91"/>
    <w:pPr>
      <w:spacing w:after="0" w:line="240" w:lineRule="auto"/>
    </w:pPr>
    <w:rPr>
      <w:rFonts w:eastAsia="Times New Roman" w:cs="Times New Roman"/>
      <w:sz w:val="24"/>
      <w:szCs w:val="24"/>
    </w:rPr>
  </w:style>
  <w:style w:type="paragraph" w:customStyle="1" w:styleId="716D8BAA0D054D5CBB9712FE3821E3E71">
    <w:name w:val="716D8BAA0D054D5CBB9712FE3821E3E71"/>
    <w:pPr>
      <w:spacing w:after="0" w:line="240" w:lineRule="auto"/>
    </w:pPr>
    <w:rPr>
      <w:rFonts w:eastAsia="Times New Roman" w:cs="Times New Roman"/>
      <w:sz w:val="24"/>
      <w:szCs w:val="24"/>
    </w:rPr>
  </w:style>
  <w:style w:type="paragraph" w:customStyle="1" w:styleId="A5D1F8E8C9B64EBAB847950E25F0904B1">
    <w:name w:val="A5D1F8E8C9B64EBAB847950E25F0904B1"/>
    <w:pPr>
      <w:spacing w:after="0" w:line="240" w:lineRule="auto"/>
    </w:pPr>
    <w:rPr>
      <w:rFonts w:eastAsia="Times New Roman" w:cs="Times New Roman"/>
      <w:sz w:val="24"/>
      <w:szCs w:val="24"/>
    </w:rPr>
  </w:style>
  <w:style w:type="paragraph" w:customStyle="1" w:styleId="577B2F89BE0940F8A3EE072FD39850EF1">
    <w:name w:val="577B2F89BE0940F8A3EE072FD39850EF1"/>
    <w:pPr>
      <w:spacing w:after="0" w:line="240" w:lineRule="auto"/>
    </w:pPr>
    <w:rPr>
      <w:rFonts w:eastAsia="Times New Roman" w:cs="Times New Roman"/>
      <w:sz w:val="24"/>
      <w:szCs w:val="24"/>
    </w:rPr>
  </w:style>
  <w:style w:type="paragraph" w:customStyle="1" w:styleId="150A37CEECE54EDEABE7AA32715FDAEF1">
    <w:name w:val="150A37CEECE54EDEABE7AA32715FDAEF1"/>
    <w:pPr>
      <w:spacing w:after="0" w:line="240" w:lineRule="auto"/>
    </w:pPr>
    <w:rPr>
      <w:rFonts w:eastAsia="Times New Roman" w:cs="Times New Roman"/>
      <w:sz w:val="24"/>
      <w:szCs w:val="24"/>
    </w:rPr>
  </w:style>
  <w:style w:type="paragraph" w:customStyle="1" w:styleId="46C7C2947FE44056B8DA9E540558F0691">
    <w:name w:val="46C7C2947FE44056B8DA9E540558F0691"/>
    <w:pPr>
      <w:spacing w:after="0" w:line="240" w:lineRule="auto"/>
    </w:pPr>
    <w:rPr>
      <w:rFonts w:eastAsia="Times New Roman" w:cs="Times New Roman"/>
      <w:sz w:val="24"/>
      <w:szCs w:val="24"/>
    </w:rPr>
  </w:style>
  <w:style w:type="paragraph" w:customStyle="1" w:styleId="2F9BD686B8C342249CEC2C1B49F66A201">
    <w:name w:val="2F9BD686B8C342249CEC2C1B49F66A201"/>
    <w:pPr>
      <w:spacing w:after="0" w:line="240" w:lineRule="auto"/>
    </w:pPr>
    <w:rPr>
      <w:rFonts w:eastAsia="Times New Roman" w:cs="Times New Roman"/>
      <w:sz w:val="24"/>
      <w:szCs w:val="24"/>
    </w:rPr>
  </w:style>
  <w:style w:type="paragraph" w:customStyle="1" w:styleId="51E653AE3FF1429DAF08A4AAE06BE83C1">
    <w:name w:val="51E653AE3FF1429DAF08A4AAE06BE83C1"/>
    <w:pPr>
      <w:spacing w:after="0" w:line="240" w:lineRule="auto"/>
    </w:pPr>
    <w:rPr>
      <w:rFonts w:eastAsia="Times New Roman" w:cs="Times New Roman"/>
      <w:sz w:val="24"/>
      <w:szCs w:val="24"/>
    </w:rPr>
  </w:style>
  <w:style w:type="paragraph" w:customStyle="1" w:styleId="2EAD386BF301427FB75D2A5A824DCDD81">
    <w:name w:val="2EAD386BF301427FB75D2A5A824DCDD81"/>
    <w:pPr>
      <w:spacing w:after="0" w:line="240" w:lineRule="auto"/>
    </w:pPr>
    <w:rPr>
      <w:rFonts w:eastAsia="Times New Roman" w:cs="Times New Roman"/>
      <w:sz w:val="24"/>
      <w:szCs w:val="24"/>
    </w:rPr>
  </w:style>
  <w:style w:type="paragraph" w:customStyle="1" w:styleId="0B9393AE414443CDAAA9EB378A170FF31">
    <w:name w:val="0B9393AE414443CDAAA9EB378A170FF31"/>
    <w:pPr>
      <w:spacing w:after="0" w:line="240" w:lineRule="auto"/>
    </w:pPr>
    <w:rPr>
      <w:rFonts w:eastAsia="Times New Roman" w:cs="Times New Roman"/>
      <w:sz w:val="24"/>
      <w:szCs w:val="24"/>
    </w:rPr>
  </w:style>
  <w:style w:type="paragraph" w:customStyle="1" w:styleId="55DEA8AFF0C84693B3C1A064E99EB33D1">
    <w:name w:val="55DEA8AFF0C84693B3C1A064E99EB33D1"/>
    <w:pPr>
      <w:spacing w:after="0" w:line="240" w:lineRule="auto"/>
    </w:pPr>
    <w:rPr>
      <w:rFonts w:eastAsia="Times New Roman" w:cs="Times New Roman"/>
      <w:sz w:val="24"/>
      <w:szCs w:val="24"/>
    </w:rPr>
  </w:style>
  <w:style w:type="paragraph" w:customStyle="1" w:styleId="A234DB10D77749939BADFBDD91DE5A571">
    <w:name w:val="A234DB10D77749939BADFBDD91DE5A571"/>
    <w:pPr>
      <w:spacing w:after="0" w:line="240" w:lineRule="auto"/>
    </w:pPr>
    <w:rPr>
      <w:rFonts w:eastAsia="Times New Roman" w:cs="Times New Roman"/>
      <w:sz w:val="24"/>
      <w:szCs w:val="24"/>
    </w:rPr>
  </w:style>
  <w:style w:type="paragraph" w:customStyle="1" w:styleId="DD5AFA93C6014571A2DB38AD489410F41">
    <w:name w:val="DD5AFA93C6014571A2DB38AD489410F41"/>
    <w:pPr>
      <w:spacing w:after="0" w:line="240" w:lineRule="auto"/>
    </w:pPr>
    <w:rPr>
      <w:rFonts w:eastAsia="Times New Roman" w:cs="Times New Roman"/>
      <w:sz w:val="24"/>
      <w:szCs w:val="24"/>
    </w:rPr>
  </w:style>
  <w:style w:type="paragraph" w:customStyle="1" w:styleId="B867B9FAE37A463490462031702C11B21">
    <w:name w:val="B867B9FAE37A463490462031702C11B21"/>
    <w:pPr>
      <w:spacing w:after="0" w:line="240" w:lineRule="auto"/>
    </w:pPr>
    <w:rPr>
      <w:rFonts w:eastAsia="Times New Roman" w:cs="Times New Roman"/>
      <w:sz w:val="24"/>
      <w:szCs w:val="24"/>
    </w:rPr>
  </w:style>
  <w:style w:type="paragraph" w:customStyle="1" w:styleId="B993653E4FE5456CBAB52F31045EFE0A1">
    <w:name w:val="B993653E4FE5456CBAB52F31045EFE0A1"/>
    <w:pPr>
      <w:spacing w:after="0" w:line="240" w:lineRule="auto"/>
    </w:pPr>
    <w:rPr>
      <w:rFonts w:eastAsia="Times New Roman" w:cs="Times New Roman"/>
      <w:sz w:val="24"/>
      <w:szCs w:val="24"/>
    </w:rPr>
  </w:style>
  <w:style w:type="paragraph" w:customStyle="1" w:styleId="5F80FE39404C43F1BE7602584EAB20381">
    <w:name w:val="5F80FE39404C43F1BE7602584EAB20381"/>
    <w:pPr>
      <w:spacing w:after="0" w:line="240" w:lineRule="auto"/>
    </w:pPr>
    <w:rPr>
      <w:rFonts w:eastAsia="Times New Roman" w:cs="Times New Roman"/>
      <w:sz w:val="24"/>
      <w:szCs w:val="24"/>
    </w:rPr>
  </w:style>
  <w:style w:type="paragraph" w:customStyle="1" w:styleId="A14E64DE3FFE4482BBD2C7EB7158B0721">
    <w:name w:val="A14E64DE3FFE4482BBD2C7EB7158B0721"/>
    <w:pPr>
      <w:spacing w:after="0" w:line="240" w:lineRule="auto"/>
    </w:pPr>
    <w:rPr>
      <w:rFonts w:eastAsia="Times New Roman" w:cs="Times New Roman"/>
      <w:sz w:val="24"/>
      <w:szCs w:val="24"/>
    </w:rPr>
  </w:style>
  <w:style w:type="paragraph" w:customStyle="1" w:styleId="CA4E5FA68391428887F61EBB92F06F501">
    <w:name w:val="CA4E5FA68391428887F61EBB92F06F501"/>
    <w:pPr>
      <w:spacing w:after="0" w:line="240" w:lineRule="auto"/>
    </w:pPr>
    <w:rPr>
      <w:rFonts w:eastAsia="Times New Roman" w:cs="Times New Roman"/>
      <w:sz w:val="24"/>
      <w:szCs w:val="24"/>
    </w:rPr>
  </w:style>
  <w:style w:type="paragraph" w:customStyle="1" w:styleId="BEEF2F4EA2364A5B886B1FC4AD4735491">
    <w:name w:val="BEEF2F4EA2364A5B886B1FC4AD4735491"/>
    <w:pPr>
      <w:spacing w:after="0" w:line="240" w:lineRule="auto"/>
    </w:pPr>
    <w:rPr>
      <w:rFonts w:eastAsia="Times New Roman" w:cs="Times New Roman"/>
      <w:sz w:val="24"/>
      <w:szCs w:val="24"/>
    </w:rPr>
  </w:style>
  <w:style w:type="paragraph" w:customStyle="1" w:styleId="B0115D5C6A794A799903ECC3978A85751">
    <w:name w:val="B0115D5C6A794A799903ECC3978A85751"/>
    <w:pPr>
      <w:spacing w:after="0" w:line="240" w:lineRule="auto"/>
    </w:pPr>
    <w:rPr>
      <w:rFonts w:eastAsia="Times New Roman" w:cs="Times New Roman"/>
      <w:sz w:val="24"/>
      <w:szCs w:val="24"/>
    </w:rPr>
  </w:style>
  <w:style w:type="paragraph" w:customStyle="1" w:styleId="EB060C7D00F6484481977755D00D5EB41">
    <w:name w:val="EB060C7D00F6484481977755D00D5EB41"/>
    <w:pPr>
      <w:spacing w:after="0" w:line="240" w:lineRule="auto"/>
    </w:pPr>
    <w:rPr>
      <w:rFonts w:eastAsia="Times New Roman" w:cs="Times New Roman"/>
      <w:sz w:val="24"/>
      <w:szCs w:val="24"/>
    </w:rPr>
  </w:style>
  <w:style w:type="paragraph" w:customStyle="1" w:styleId="ED7B6EE1C5F740EFA2FCED109608E6121">
    <w:name w:val="ED7B6EE1C5F740EFA2FCED109608E6121"/>
    <w:pPr>
      <w:spacing w:after="0" w:line="240" w:lineRule="auto"/>
    </w:pPr>
    <w:rPr>
      <w:rFonts w:eastAsia="Times New Roman" w:cs="Times New Roman"/>
      <w:sz w:val="24"/>
      <w:szCs w:val="24"/>
    </w:rPr>
  </w:style>
  <w:style w:type="paragraph" w:customStyle="1" w:styleId="E561DC8854AD4ACA8838F3AAA5CF5F891">
    <w:name w:val="E561DC8854AD4ACA8838F3AAA5CF5F891"/>
    <w:pPr>
      <w:spacing w:after="0" w:line="240" w:lineRule="auto"/>
    </w:pPr>
    <w:rPr>
      <w:rFonts w:eastAsia="Times New Roman" w:cs="Times New Roman"/>
      <w:sz w:val="24"/>
      <w:szCs w:val="24"/>
    </w:rPr>
  </w:style>
  <w:style w:type="paragraph" w:customStyle="1" w:styleId="10B143B4A3F54DAEA6684884BB61EFC21">
    <w:name w:val="10B143B4A3F54DAEA6684884BB61EFC21"/>
    <w:pPr>
      <w:spacing w:after="0" w:line="240" w:lineRule="auto"/>
    </w:pPr>
    <w:rPr>
      <w:rFonts w:eastAsia="Times New Roman" w:cs="Times New Roman"/>
      <w:sz w:val="24"/>
      <w:szCs w:val="24"/>
    </w:rPr>
  </w:style>
  <w:style w:type="paragraph" w:customStyle="1" w:styleId="FBB656ACDCEE471EA5F3BF2F274187BB1">
    <w:name w:val="FBB656ACDCEE471EA5F3BF2F274187BB1"/>
    <w:pPr>
      <w:spacing w:after="0" w:line="240" w:lineRule="auto"/>
    </w:pPr>
    <w:rPr>
      <w:rFonts w:eastAsia="Times New Roman" w:cs="Times New Roman"/>
      <w:sz w:val="24"/>
      <w:szCs w:val="24"/>
    </w:rPr>
  </w:style>
  <w:style w:type="paragraph" w:customStyle="1" w:styleId="212730732EFC401EA50777840EDB47421">
    <w:name w:val="212730732EFC401EA50777840EDB47421"/>
    <w:pPr>
      <w:spacing w:after="0" w:line="240" w:lineRule="auto"/>
    </w:pPr>
    <w:rPr>
      <w:rFonts w:eastAsia="Times New Roman" w:cs="Times New Roman"/>
      <w:sz w:val="24"/>
      <w:szCs w:val="24"/>
    </w:rPr>
  </w:style>
  <w:style w:type="paragraph" w:customStyle="1" w:styleId="3D5ACCF125B146B6AB524ECD3525D00F1">
    <w:name w:val="3D5ACCF125B146B6AB524ECD3525D00F1"/>
    <w:pPr>
      <w:spacing w:after="0" w:line="240" w:lineRule="auto"/>
    </w:pPr>
    <w:rPr>
      <w:rFonts w:eastAsia="Times New Roman" w:cs="Times New Roman"/>
      <w:sz w:val="24"/>
      <w:szCs w:val="24"/>
    </w:rPr>
  </w:style>
  <w:style w:type="paragraph" w:customStyle="1" w:styleId="002BAEF3EAB9400DA5363E55BEAEA7611">
    <w:name w:val="002BAEF3EAB9400DA5363E55BEAEA7611"/>
    <w:pPr>
      <w:spacing w:after="0" w:line="240" w:lineRule="auto"/>
    </w:pPr>
    <w:rPr>
      <w:rFonts w:eastAsia="Times New Roman" w:cs="Times New Roman"/>
      <w:sz w:val="24"/>
      <w:szCs w:val="24"/>
    </w:rPr>
  </w:style>
  <w:style w:type="paragraph" w:customStyle="1" w:styleId="3D7F84524C21470691C7C16C483CB7C51">
    <w:name w:val="3D7F84524C21470691C7C16C483CB7C51"/>
    <w:pPr>
      <w:spacing w:after="0" w:line="240" w:lineRule="auto"/>
    </w:pPr>
    <w:rPr>
      <w:rFonts w:eastAsia="Times New Roman" w:cs="Times New Roman"/>
      <w:sz w:val="24"/>
      <w:szCs w:val="24"/>
    </w:rPr>
  </w:style>
  <w:style w:type="paragraph" w:customStyle="1" w:styleId="B6A3644397114A7080516452D235C6D21">
    <w:name w:val="B6A3644397114A7080516452D235C6D21"/>
    <w:pPr>
      <w:spacing w:after="0" w:line="240" w:lineRule="auto"/>
    </w:pPr>
    <w:rPr>
      <w:rFonts w:eastAsia="Times New Roman" w:cs="Times New Roman"/>
      <w:sz w:val="24"/>
      <w:szCs w:val="24"/>
    </w:rPr>
  </w:style>
  <w:style w:type="paragraph" w:customStyle="1" w:styleId="D1D9D2EFE8FA47BBB51F4D19AED764D91">
    <w:name w:val="D1D9D2EFE8FA47BBB51F4D19AED764D91"/>
    <w:pPr>
      <w:spacing w:after="0" w:line="240" w:lineRule="auto"/>
    </w:pPr>
    <w:rPr>
      <w:rFonts w:eastAsia="Times New Roman" w:cs="Times New Roman"/>
      <w:sz w:val="24"/>
      <w:szCs w:val="24"/>
    </w:rPr>
  </w:style>
  <w:style w:type="paragraph" w:customStyle="1" w:styleId="6EA7D73C2C6346E9BBDEC33F392E53481">
    <w:name w:val="6EA7D73C2C6346E9BBDEC33F392E53481"/>
    <w:pPr>
      <w:spacing w:after="0" w:line="240" w:lineRule="auto"/>
    </w:pPr>
    <w:rPr>
      <w:rFonts w:eastAsia="Times New Roman" w:cs="Times New Roman"/>
      <w:sz w:val="24"/>
      <w:szCs w:val="24"/>
    </w:rPr>
  </w:style>
  <w:style w:type="paragraph" w:customStyle="1" w:styleId="3F19E8724BC44C2DB18EC03CB64258EB1">
    <w:name w:val="3F19E8724BC44C2DB18EC03CB64258E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7BAB3FB82CC4C598568F2E02EA8895B1">
    <w:name w:val="D7BAB3FB82CC4C598568F2E02EA8895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A3F53E81BF24206B1414CE9330294341">
    <w:name w:val="FA3F53E81BF24206B1414CE93302943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5F17657EE44EF2971309478BCDC7291">
    <w:name w:val="305F17657EE44EF2971309478BCDC729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C4F6E142284CAA9BB92F6B1B2F9F471">
    <w:name w:val="C3C4F6E142284CAA9BB92F6B1B2F9F4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2095E06A2FC4F54B37B145AE6F06BE51">
    <w:name w:val="52095E06A2FC4F54B37B145AE6F06BE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074822C949457E8FF722E1843F2BF41">
    <w:name w:val="D9074822C949457E8FF722E1843F2BF41"/>
    <w:pPr>
      <w:spacing w:after="0" w:line="240" w:lineRule="auto"/>
    </w:pPr>
    <w:rPr>
      <w:rFonts w:eastAsia="Times New Roman" w:cs="Times New Roman"/>
      <w:sz w:val="24"/>
      <w:szCs w:val="24"/>
    </w:rPr>
  </w:style>
  <w:style w:type="paragraph" w:customStyle="1" w:styleId="04F956D6148941D5AA64AC20646D857F1">
    <w:name w:val="04F956D6148941D5AA64AC20646D857F1"/>
    <w:pPr>
      <w:spacing w:after="0" w:line="240" w:lineRule="auto"/>
    </w:pPr>
    <w:rPr>
      <w:rFonts w:eastAsia="Times New Roman" w:cs="Times New Roman"/>
      <w:sz w:val="24"/>
      <w:szCs w:val="24"/>
    </w:rPr>
  </w:style>
  <w:style w:type="paragraph" w:customStyle="1" w:styleId="7E691D91A69D49AAA513B0A4E2896BAC1">
    <w:name w:val="7E691D91A69D49AAA513B0A4E2896BA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9E323155044EA3BFEBBD62E61735761">
    <w:name w:val="359E323155044EA3BFEBBD62E617357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2F4A747F1094DFBA13B2AF2FBAD5BBF1">
    <w:name w:val="D2F4A747F1094DFBA13B2AF2FBAD5BBF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DC79954D1314671B48B9E8E56F227CD1">
    <w:name w:val="6DC79954D1314671B48B9E8E56F227CD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5B39EA731B7468B8D9744BC603FA7E81">
    <w:name w:val="F5B39EA731B7468B8D9744BC603FA7E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5D2C5A2CA6446A98F4AC13E6548BE811">
    <w:name w:val="65D2C5A2CA6446A98F4AC13E6548BE8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F0A9958F5874B0B9A4216AECBDC31781">
    <w:name w:val="7F0A9958F5874B0B9A4216AECBDC317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4BAE354E2BA4527828A62E526F809281">
    <w:name w:val="44BAE354E2BA4527828A62E526F8092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23D02234BC24AA497CFE3716465DA2C1">
    <w:name w:val="323D02234BC24AA497CFE3716465DA2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043AAD612FE4500B214442ED01ECAA61">
    <w:name w:val="2043AAD612FE4500B214442ED01ECAA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D65D316926448998BA5558A425AE0391">
    <w:name w:val="4D65D316926448998BA5558A425AE039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03E4E3D5D52450ABEE4058C2BDCAEE11">
    <w:name w:val="F03E4E3D5D52450ABEE4058C2BDCAEE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1FBCB5883B410FAC9B00736E8AFFE71">
    <w:name w:val="421FBCB5883B410FAC9B00736E8AFFE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A4EB9EF99F8405A83CD1462893E7FFE1">
    <w:name w:val="CA4EB9EF99F8405A83CD1462893E7FF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B4839D485D94EFE97E548A43A5839F01">
    <w:name w:val="9B4839D485D94EFE97E548A43A5839F0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67E93A8B44550ACE7E25F16F1EF0E1">
    <w:name w:val="DC167E93A8B44550ACE7E25F16F1EF0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829447B58E486CBB984A0ABF1467151">
    <w:name w:val="0E829447B58E486CBB984A0ABF14671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87811A611134986BE4A73E895E86FF31">
    <w:name w:val="687811A611134986BE4A73E895E86FF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2AE7938B9FD40D5B7EF3439ADDC32E01">
    <w:name w:val="02AE7938B9FD40D5B7EF3439ADDC32E0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704F0D3D1614CAA96EE43FF6662E6A31">
    <w:name w:val="1704F0D3D1614CAA96EE43FF6662E6A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9425B5D0B343CA88F4FEEF088FBCDD1">
    <w:name w:val="7E9425B5D0B343CA88F4FEEF088FBCDD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104AF075C840209F33E41D1A5260571">
    <w:name w:val="54104AF075C840209F33E41D1A52605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FFE8CD07647CDB21B31405E753E561">
    <w:name w:val="10BFFE8CD07647CDB21B31405E753E5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36FACDA47104E558F1DD32C01FD33711">
    <w:name w:val="436FACDA47104E558F1DD32C01FD337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7AA16A81929479FBB40626BCB42FCCE1">
    <w:name w:val="57AA16A81929479FBB40626BCB42FCC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AC999B40664E98B26CF8E0ABFB68CA1">
    <w:name w:val="7EAC999B40664E98B26CF8E0ABFB68C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FEA62046434782B076CF87125A2A311">
    <w:name w:val="42FEA62046434782B076CF87125A2A3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93E3717FE66458DA832F4827D1D81E31">
    <w:name w:val="793E3717FE66458DA832F4827D1D81E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AEB5684D7564232ADF9D0D3838D90741">
    <w:name w:val="1AEB5684D7564232ADF9D0D3838D907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FF31FAE65D14749997368A9013910FC1">
    <w:name w:val="4FF31FAE65D14749997368A9013910F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EB26688A764C3DBCC0D1D61732405F1">
    <w:name w:val="4AEB26688A764C3DBCC0D1D61732405F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BD01E99915E4D85904F02DFF3F7F1061">
    <w:name w:val="0BD01E99915E4D85904F02DFF3F7F10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2F82190DBB41E99E525629ACF50EB41">
    <w:name w:val="122F82190DBB41E99E525629ACF50EB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7B58BA79024E76BCF561951B5731011">
    <w:name w:val="777B58BA79024E76BCF561951B57310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0BD5C379AA545798904ECE22F0097FA1">
    <w:name w:val="50BD5C379AA545798904ECE22F0097F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796770DDDFB4AD5B712AEADBBB34AFC1">
    <w:name w:val="A796770DDDFB4AD5B712AEADBBB34AF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186191FB20F4619A64E610911A90BA11">
    <w:name w:val="0186191FB20F4619A64E610911A90BA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6871E9CE1884A1BADE337DFA348A4151">
    <w:name w:val="66871E9CE1884A1BADE337DFA348A41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927F1540D27479881BC7D195FCEAB421">
    <w:name w:val="5927F1540D27479881BC7D195FCEAB4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171DD998F745F6B35E5ACB5105E6FB1">
    <w:name w:val="80171DD998F745F6B35E5ACB5105E6F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AB219BC77D34798B5095409898AEECF1">
    <w:name w:val="7AB219BC77D34798B5095409898AEECF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FD3A0E3D3624FD58A0F553EC7EABAA41">
    <w:name w:val="5FD3A0E3D3624FD58A0F553EC7EABAA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44DD330ACDA4585854E36E29EEBCFDA1">
    <w:name w:val="E44DD330ACDA4585854E36E29EEBCFD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4F3A39CA9114DC6BF4440E91C105E8E1">
    <w:name w:val="24F3A39CA9114DC6BF4440E91C105E8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6F1DAF34F864CC9B7F1AA6CBA798A661">
    <w:name w:val="06F1DAF34F864CC9B7F1AA6CBA798A6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1E3A6F39BB844FDB051613C08A6DE601">
    <w:name w:val="E1E3A6F39BB844FDB051613C08A6DE60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F0F98C3C4543E48FCD45CD4B1975C81">
    <w:name w:val="C0F0F98C3C4543E48FCD45CD4B1975C81"/>
    <w:pPr>
      <w:spacing w:after="0" w:line="240" w:lineRule="auto"/>
    </w:pPr>
    <w:rPr>
      <w:rFonts w:eastAsia="Times New Roman" w:cs="Times New Roman"/>
      <w:sz w:val="24"/>
      <w:szCs w:val="24"/>
    </w:rPr>
  </w:style>
  <w:style w:type="paragraph" w:customStyle="1" w:styleId="ECA244422319444693817DA90E9220831">
    <w:name w:val="ECA244422319444693817DA90E9220831"/>
    <w:pPr>
      <w:spacing w:after="0" w:line="240" w:lineRule="auto"/>
    </w:pPr>
    <w:rPr>
      <w:rFonts w:eastAsia="Times New Roman" w:cs="Times New Roman"/>
      <w:sz w:val="24"/>
      <w:szCs w:val="24"/>
    </w:rPr>
  </w:style>
  <w:style w:type="paragraph" w:customStyle="1" w:styleId="76B17B801AFF40FBA235B1F0291ECF361">
    <w:name w:val="76B17B801AFF40FBA235B1F0291ECF361"/>
    <w:pPr>
      <w:spacing w:after="0" w:line="240" w:lineRule="auto"/>
    </w:pPr>
    <w:rPr>
      <w:rFonts w:eastAsia="Times New Roman" w:cs="Times New Roman"/>
      <w:sz w:val="24"/>
      <w:szCs w:val="24"/>
    </w:rPr>
  </w:style>
  <w:style w:type="paragraph" w:customStyle="1" w:styleId="A6FDFEAA89E641BE93B12251FF2750D71">
    <w:name w:val="A6FDFEAA89E641BE93B12251FF2750D71"/>
    <w:pPr>
      <w:spacing w:after="0" w:line="240" w:lineRule="auto"/>
    </w:pPr>
    <w:rPr>
      <w:rFonts w:eastAsia="Times New Roman" w:cs="Times New Roman"/>
      <w:sz w:val="24"/>
      <w:szCs w:val="24"/>
    </w:rPr>
  </w:style>
  <w:style w:type="paragraph" w:customStyle="1" w:styleId="B14C0A49FBD6473898D86594277310921">
    <w:name w:val="B14C0A49FBD6473898D86594277310921"/>
    <w:pPr>
      <w:spacing w:after="0" w:line="240" w:lineRule="auto"/>
    </w:pPr>
    <w:rPr>
      <w:rFonts w:eastAsia="Times New Roman" w:cs="Times New Roman"/>
      <w:sz w:val="24"/>
      <w:szCs w:val="24"/>
    </w:rPr>
  </w:style>
  <w:style w:type="paragraph" w:customStyle="1" w:styleId="5F884BBF621546F7BAF1FEC989A2E4DC1">
    <w:name w:val="5F884BBF621546F7BAF1FEC989A2E4DC1"/>
    <w:pPr>
      <w:spacing w:after="0" w:line="240" w:lineRule="auto"/>
    </w:pPr>
    <w:rPr>
      <w:rFonts w:eastAsia="Times New Roman" w:cs="Times New Roman"/>
      <w:sz w:val="24"/>
      <w:szCs w:val="24"/>
    </w:rPr>
  </w:style>
  <w:style w:type="paragraph" w:customStyle="1" w:styleId="707234C9EEC9408EA51D8FE13401F3FC1">
    <w:name w:val="707234C9EEC9408EA51D8FE13401F3FC1"/>
    <w:pPr>
      <w:spacing w:after="0" w:line="240" w:lineRule="auto"/>
    </w:pPr>
    <w:rPr>
      <w:rFonts w:eastAsia="Times New Roman" w:cs="Times New Roman"/>
      <w:sz w:val="24"/>
      <w:szCs w:val="24"/>
    </w:rPr>
  </w:style>
  <w:style w:type="paragraph" w:customStyle="1" w:styleId="FF695F2A388E4A549A987D1F7E2B72381">
    <w:name w:val="FF695F2A388E4A549A987D1F7E2B72381"/>
    <w:pPr>
      <w:spacing w:after="0" w:line="240" w:lineRule="auto"/>
    </w:pPr>
    <w:rPr>
      <w:rFonts w:eastAsia="Times New Roman" w:cs="Times New Roman"/>
      <w:sz w:val="24"/>
      <w:szCs w:val="24"/>
    </w:rPr>
  </w:style>
  <w:style w:type="paragraph" w:customStyle="1" w:styleId="2C7B968528EC4EF8B0F8DFEBE849C74A1">
    <w:name w:val="2C7B968528EC4EF8B0F8DFEBE849C74A1"/>
    <w:pPr>
      <w:spacing w:after="0" w:line="240" w:lineRule="auto"/>
    </w:pPr>
    <w:rPr>
      <w:rFonts w:eastAsia="Times New Roman" w:cs="Times New Roman"/>
      <w:sz w:val="24"/>
      <w:szCs w:val="24"/>
    </w:rPr>
  </w:style>
  <w:style w:type="paragraph" w:customStyle="1" w:styleId="6321A7D563F94E9E8328A0D24A9DED771">
    <w:name w:val="6321A7D563F94E9E8328A0D24A9DED7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3DC7D6AC134E0F8A68645703989FD41">
    <w:name w:val="7E3DC7D6AC134E0F8A68645703989FD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B6BC5863E447488F3E53F7C1119D151">
    <w:name w:val="54B6BC5863E447488F3E53F7C1119D1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FFB4364EB8C4C75A23F96E0177D7C011">
    <w:name w:val="3FFB4364EB8C4C75A23F96E0177D7C0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72672BD0664B47B9C34131B7A44B241">
    <w:name w:val="7E72672BD0664B47B9C34131B7A44B2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3E8514ED6A4A06B947A54EA4B403BE1">
    <w:name w:val="853E8514ED6A4A06B947A54EA4B403B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C7708E51F404C86BC3648A743DC2CA41">
    <w:name w:val="5C7708E51F404C86BC3648A743DC2CA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CC6BC238A82492DA10C2BF27D6624B31">
    <w:name w:val="8CC6BC238A82492DA10C2BF27D6624B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C64D26BD1CB49B1BD6A886145E4D7821">
    <w:name w:val="6C64D26BD1CB49B1BD6A886145E4D78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BBB9ED119794DE5A818FD19016421071">
    <w:name w:val="2BBB9ED119794DE5A818FD190164210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B3AE3F101D64439972C836A586559F81">
    <w:name w:val="1B3AE3F101D64439972C836A586559F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E874E7CFA34CBB800246CAD5E5C9631">
    <w:name w:val="8AE874E7CFA34CBB800246CAD5E5C96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8FF5EE89CA54D61997121585DF9BB9D1">
    <w:name w:val="B8FF5EE89CA54D61997121585DF9BB9D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8383E6DF07C4496BB2A251CAA4C711E1">
    <w:name w:val="28383E6DF07C4496BB2A251CAA4C711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B3C4916CA594270AD8EBDC3F8A1B39F1">
    <w:name w:val="8B3C4916CA594270AD8EBDC3F8A1B39F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5AF869439A40DD8D9A739FC6C0440E1">
    <w:name w:val="CE5AF869439A40DD8D9A739FC6C0440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70E478E3CFF46C584237FB79FFBD62E1">
    <w:name w:val="470E478E3CFF46C584237FB79FFBD62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764AFCBC53E43E8A755BBFCAA758C181">
    <w:name w:val="B764AFCBC53E43E8A755BBFCAA758C1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3C6D1C829DC496898DF4E189CFD4A661">
    <w:name w:val="93C6D1C829DC496898DF4E189CFD4A6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76665768EF74BAA8F100CDAF450E6041">
    <w:name w:val="B76665768EF74BAA8F100CDAF450E60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8EE38E2E32843A3BF564BECF9B4F2831">
    <w:name w:val="A8EE38E2E32843A3BF564BECF9B4F28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BE4763B14564B28961A139153D657051">
    <w:name w:val="7BE4763B14564B28961A139153D6570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5A1355D746D4D22A2A1729913F0E4161">
    <w:name w:val="B5A1355D746D4D22A2A1729913F0E41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99A84BBD454FAFB5ADFD83386764451">
    <w:name w:val="8599A84BBD454FAFB5ADFD833867644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2E664B83674FB0A9835C536AF571321">
    <w:name w:val="772E664B83674FB0A9835C536AF5713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85AD4CB3A6E4111A8A0FFC4AD7F9AF21">
    <w:name w:val="D85AD4CB3A6E4111A8A0FFC4AD7F9AF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1548ABC9C8A4F2B948910A0699F80791">
    <w:name w:val="81548ABC9C8A4F2B948910A0699F8079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320007D02544415A6B29C39BDABAFFC1">
    <w:name w:val="0320007D02544415A6B29C39BDABAFF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79EAD3B04948239E1E8A99764A63C51">
    <w:name w:val="9279EAD3B04948239E1E8A99764A63C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C06289202284781BCCA7913A329FB2A1">
    <w:name w:val="FC06289202284781BCCA7913A329FB2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DE80CFCE3FE4FB39F7D7A92783E37341">
    <w:name w:val="8DE80CFCE3FE4FB39F7D7A92783E373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989879F820742F8BE57A8FC0B0F77D91">
    <w:name w:val="A989879F820742F8BE57A8FC0B0F77D9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282225EA21540FD9386749D02C26E591">
    <w:name w:val="B282225EA21540FD9386749D02C26E59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7330A695014724B501296E889C7F841">
    <w:name w:val="CE7330A695014724B501296E889C7F8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501DA0D65B45A49CD38E2D6248F5AC1">
    <w:name w:val="15501DA0D65B45A49CD38E2D6248F5A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2BD2A8FB5F24C868CB66BB38F6609B81">
    <w:name w:val="D2BD2A8FB5F24C868CB66BB38F6609B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24D318C784424D890ACB07CD5631B81">
    <w:name w:val="3824D318C784424D890ACB07CD5631B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019F0EA5D2A4CF0A121E1B4DE990ECB1">
    <w:name w:val="0019F0EA5D2A4CF0A121E1B4DE990EC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EB52A64EC944E4E9DB3AE0759BEC81B1">
    <w:name w:val="9EB52A64EC944E4E9DB3AE0759BEC81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9EAB86CCA0540D39C4CEBD31FFB7EE21">
    <w:name w:val="F9EAB86CCA0540D39C4CEBD31FFB7EE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80688EBE2F84C1285A9AFDDD500F9A31">
    <w:name w:val="F80688EBE2F84C1285A9AFDDD500F9A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A76D0047364703BC1395A82CC650891">
    <w:name w:val="2EA76D0047364703BC1395A82CC650891"/>
    <w:pPr>
      <w:spacing w:after="0" w:line="240" w:lineRule="auto"/>
    </w:pPr>
    <w:rPr>
      <w:rFonts w:eastAsia="Times New Roman" w:cs="Times New Roman"/>
      <w:sz w:val="24"/>
      <w:szCs w:val="24"/>
    </w:rPr>
  </w:style>
  <w:style w:type="paragraph" w:customStyle="1" w:styleId="4EBB32FE14114ABA9F88BB7B6FBE0E7D1">
    <w:name w:val="4EBB32FE14114ABA9F88BB7B6FBE0E7D1"/>
    <w:pPr>
      <w:spacing w:after="0" w:line="240" w:lineRule="auto"/>
    </w:pPr>
    <w:rPr>
      <w:rFonts w:eastAsia="Times New Roman" w:cs="Times New Roman"/>
      <w:sz w:val="24"/>
      <w:szCs w:val="24"/>
    </w:rPr>
  </w:style>
  <w:style w:type="paragraph" w:customStyle="1" w:styleId="6110DFB536C6462EAA454B729974DB681">
    <w:name w:val="6110DFB536C6462EAA454B729974DB681"/>
    <w:pPr>
      <w:spacing w:after="0" w:line="240" w:lineRule="auto"/>
    </w:pPr>
    <w:rPr>
      <w:rFonts w:eastAsia="Times New Roman" w:cs="Times New Roman"/>
      <w:sz w:val="24"/>
      <w:szCs w:val="24"/>
    </w:rPr>
  </w:style>
  <w:style w:type="paragraph" w:customStyle="1" w:styleId="CB0837BDDAAE44348D37297F13A065411">
    <w:name w:val="CB0837BDDAAE44348D37297F13A065411"/>
    <w:pPr>
      <w:spacing w:after="0" w:line="240" w:lineRule="auto"/>
    </w:pPr>
    <w:rPr>
      <w:rFonts w:eastAsia="Times New Roman" w:cs="Times New Roman"/>
      <w:sz w:val="24"/>
      <w:szCs w:val="24"/>
    </w:rPr>
  </w:style>
  <w:style w:type="paragraph" w:customStyle="1" w:styleId="FD14FB6672154EDDB075DBD41469B4C71">
    <w:name w:val="FD14FB6672154EDDB075DBD41469B4C71"/>
    <w:pPr>
      <w:spacing w:after="0" w:line="240" w:lineRule="auto"/>
    </w:pPr>
    <w:rPr>
      <w:rFonts w:eastAsia="Times New Roman" w:cs="Times New Roman"/>
      <w:sz w:val="24"/>
      <w:szCs w:val="24"/>
    </w:rPr>
  </w:style>
  <w:style w:type="paragraph" w:customStyle="1" w:styleId="30D92294EE184AF8938141CDE4A60ACD1">
    <w:name w:val="30D92294EE184AF8938141CDE4A60ACD1"/>
    <w:pPr>
      <w:spacing w:after="0" w:line="240" w:lineRule="auto"/>
    </w:pPr>
    <w:rPr>
      <w:rFonts w:eastAsia="Times New Roman" w:cs="Times New Roman"/>
      <w:sz w:val="24"/>
      <w:szCs w:val="24"/>
    </w:rPr>
  </w:style>
  <w:style w:type="paragraph" w:customStyle="1" w:styleId="A3A8C6C1F0024B63B9D6DB97BE8C87CE1">
    <w:name w:val="A3A8C6C1F0024B63B9D6DB97BE8C87CE1"/>
    <w:pPr>
      <w:spacing w:after="0" w:line="240" w:lineRule="auto"/>
    </w:pPr>
    <w:rPr>
      <w:rFonts w:eastAsia="Times New Roman" w:cs="Times New Roman"/>
      <w:sz w:val="24"/>
      <w:szCs w:val="24"/>
    </w:rPr>
  </w:style>
  <w:style w:type="paragraph" w:customStyle="1" w:styleId="D28EC68836764AEC8E21FEBFB858DBC11">
    <w:name w:val="D28EC68836764AEC8E21FEBFB858DBC11"/>
    <w:pPr>
      <w:spacing w:after="0" w:line="240" w:lineRule="auto"/>
    </w:pPr>
    <w:rPr>
      <w:rFonts w:eastAsia="Times New Roman" w:cs="Times New Roman"/>
      <w:sz w:val="24"/>
      <w:szCs w:val="24"/>
    </w:rPr>
  </w:style>
  <w:style w:type="paragraph" w:customStyle="1" w:styleId="F17C8441EC654CE0AA4C6458550024CE1">
    <w:name w:val="F17C8441EC654CE0AA4C6458550024CE1"/>
    <w:pPr>
      <w:spacing w:after="0" w:line="240" w:lineRule="auto"/>
    </w:pPr>
    <w:rPr>
      <w:rFonts w:eastAsia="Times New Roman" w:cs="Times New Roman"/>
      <w:sz w:val="24"/>
      <w:szCs w:val="24"/>
    </w:rPr>
  </w:style>
  <w:style w:type="paragraph" w:customStyle="1" w:styleId="EFDEEAC753B544F1BFB78D5A9B78AAB61">
    <w:name w:val="EFDEEAC753B544F1BFB78D5A9B78AAB61"/>
    <w:pPr>
      <w:spacing w:after="0" w:line="240" w:lineRule="auto"/>
    </w:pPr>
    <w:rPr>
      <w:rFonts w:eastAsia="Times New Roman" w:cs="Times New Roman"/>
      <w:sz w:val="24"/>
      <w:szCs w:val="24"/>
    </w:rPr>
  </w:style>
  <w:style w:type="paragraph" w:customStyle="1" w:styleId="93757397186C4357B828391BD9CE9DC11">
    <w:name w:val="93757397186C4357B828391BD9CE9DC11"/>
    <w:pPr>
      <w:spacing w:after="0" w:line="240" w:lineRule="auto"/>
    </w:pPr>
    <w:rPr>
      <w:rFonts w:eastAsia="Times New Roman" w:cs="Times New Roman"/>
      <w:sz w:val="24"/>
      <w:szCs w:val="24"/>
    </w:rPr>
  </w:style>
  <w:style w:type="paragraph" w:customStyle="1" w:styleId="B8B8D21EDC7241039323C82CEDB1481A1">
    <w:name w:val="B8B8D21EDC7241039323C82CEDB1481A1"/>
    <w:pPr>
      <w:spacing w:after="0" w:line="240" w:lineRule="auto"/>
    </w:pPr>
    <w:rPr>
      <w:rFonts w:eastAsia="Times New Roman" w:cs="Times New Roman"/>
      <w:sz w:val="24"/>
      <w:szCs w:val="24"/>
    </w:rPr>
  </w:style>
  <w:style w:type="paragraph" w:customStyle="1" w:styleId="9BCC151E1DCB4C8484F64B1E23D1C6EF1">
    <w:name w:val="9BCC151E1DCB4C8484F64B1E23D1C6EF1"/>
    <w:pPr>
      <w:spacing w:after="0" w:line="240" w:lineRule="auto"/>
    </w:pPr>
    <w:rPr>
      <w:rFonts w:eastAsia="Times New Roman" w:cs="Times New Roman"/>
      <w:sz w:val="24"/>
      <w:szCs w:val="24"/>
    </w:rPr>
  </w:style>
  <w:style w:type="paragraph" w:customStyle="1" w:styleId="4AC55980CAF546CCB0970AB9E656493D1">
    <w:name w:val="4AC55980CAF546CCB0970AB9E656493D1"/>
    <w:pPr>
      <w:spacing w:after="0" w:line="240" w:lineRule="auto"/>
    </w:pPr>
    <w:rPr>
      <w:rFonts w:eastAsia="Times New Roman" w:cs="Times New Roman"/>
      <w:sz w:val="24"/>
      <w:szCs w:val="24"/>
    </w:rPr>
  </w:style>
  <w:style w:type="paragraph" w:customStyle="1" w:styleId="95966FDAB5784C21AE7493434A54EDD11">
    <w:name w:val="95966FDAB5784C21AE7493434A54EDD11"/>
    <w:pPr>
      <w:spacing w:after="0" w:line="240" w:lineRule="auto"/>
    </w:pPr>
    <w:rPr>
      <w:rFonts w:eastAsia="Times New Roman" w:cs="Times New Roman"/>
      <w:sz w:val="24"/>
      <w:szCs w:val="24"/>
    </w:rPr>
  </w:style>
  <w:style w:type="paragraph" w:customStyle="1" w:styleId="FDEE35AB10DF41D99F3F59E26D8915701">
    <w:name w:val="FDEE35AB10DF41D99F3F59E26D8915701"/>
    <w:pPr>
      <w:spacing w:after="0" w:line="240" w:lineRule="auto"/>
    </w:pPr>
    <w:rPr>
      <w:rFonts w:eastAsia="Times New Roman" w:cs="Times New Roman"/>
      <w:sz w:val="24"/>
      <w:szCs w:val="24"/>
    </w:rPr>
  </w:style>
  <w:style w:type="paragraph" w:customStyle="1" w:styleId="730CC195823A4B5E9A2E07E7409A6D0F1">
    <w:name w:val="730CC195823A4B5E9A2E07E7409A6D0F1"/>
    <w:pPr>
      <w:spacing w:after="0" w:line="240" w:lineRule="auto"/>
    </w:pPr>
    <w:rPr>
      <w:rFonts w:eastAsia="Times New Roman" w:cs="Times New Roman"/>
      <w:sz w:val="24"/>
      <w:szCs w:val="24"/>
    </w:rPr>
  </w:style>
  <w:style w:type="paragraph" w:customStyle="1" w:styleId="FE17DB0A92824B19AA90CC97E541868F1">
    <w:name w:val="FE17DB0A92824B19AA90CC97E541868F1"/>
    <w:pPr>
      <w:spacing w:after="0" w:line="240" w:lineRule="auto"/>
    </w:pPr>
    <w:rPr>
      <w:rFonts w:eastAsia="Times New Roman" w:cs="Times New Roman"/>
      <w:sz w:val="24"/>
      <w:szCs w:val="24"/>
    </w:rPr>
  </w:style>
  <w:style w:type="paragraph" w:customStyle="1" w:styleId="2457D84F0C554B6399140A5948F978351">
    <w:name w:val="2457D84F0C554B6399140A5948F978351"/>
    <w:pPr>
      <w:spacing w:after="0" w:line="240" w:lineRule="auto"/>
    </w:pPr>
    <w:rPr>
      <w:rFonts w:eastAsia="Times New Roman" w:cs="Times New Roman"/>
      <w:sz w:val="24"/>
      <w:szCs w:val="24"/>
    </w:rPr>
  </w:style>
  <w:style w:type="paragraph" w:customStyle="1" w:styleId="71665E67F8C8490ABA7B8730DF2CBD231">
    <w:name w:val="71665E67F8C8490ABA7B8730DF2CBD231"/>
    <w:pPr>
      <w:spacing w:after="0" w:line="240" w:lineRule="auto"/>
    </w:pPr>
    <w:rPr>
      <w:rFonts w:eastAsia="Times New Roman" w:cs="Times New Roman"/>
      <w:sz w:val="24"/>
      <w:szCs w:val="24"/>
    </w:rPr>
  </w:style>
  <w:style w:type="paragraph" w:customStyle="1" w:styleId="5091B3E58CD544F29C2DE7A17EF5C8211">
    <w:name w:val="5091B3E58CD544F29C2DE7A17EF5C8211"/>
    <w:pPr>
      <w:spacing w:after="0" w:line="240" w:lineRule="auto"/>
    </w:pPr>
    <w:rPr>
      <w:rFonts w:eastAsia="Times New Roman" w:cs="Times New Roman"/>
      <w:sz w:val="24"/>
      <w:szCs w:val="24"/>
    </w:rPr>
  </w:style>
  <w:style w:type="paragraph" w:customStyle="1" w:styleId="37FD4BD464F84168B6B0E8732F59BE331">
    <w:name w:val="37FD4BD464F84168B6B0E8732F59BE331"/>
    <w:pPr>
      <w:spacing w:after="0" w:line="240" w:lineRule="auto"/>
    </w:pPr>
    <w:rPr>
      <w:rFonts w:eastAsia="Times New Roman" w:cs="Times New Roman"/>
      <w:sz w:val="24"/>
      <w:szCs w:val="24"/>
    </w:rPr>
  </w:style>
  <w:style w:type="paragraph" w:customStyle="1" w:styleId="202F2891F94E4A78815BC8818AD14E721">
    <w:name w:val="202F2891F94E4A78815BC8818AD14E721"/>
    <w:pPr>
      <w:spacing w:after="0" w:line="240" w:lineRule="auto"/>
    </w:pPr>
    <w:rPr>
      <w:rFonts w:eastAsia="Times New Roman" w:cs="Times New Roman"/>
      <w:sz w:val="24"/>
      <w:szCs w:val="24"/>
    </w:rPr>
  </w:style>
  <w:style w:type="paragraph" w:customStyle="1" w:styleId="ACFB1CF583FE458B85847D1A1F069D4A1">
    <w:name w:val="ACFB1CF583FE458B85847D1A1F069D4A1"/>
    <w:pPr>
      <w:spacing w:after="0" w:line="240" w:lineRule="auto"/>
    </w:pPr>
    <w:rPr>
      <w:rFonts w:eastAsia="Times New Roman" w:cs="Times New Roman"/>
      <w:sz w:val="24"/>
      <w:szCs w:val="24"/>
    </w:rPr>
  </w:style>
  <w:style w:type="paragraph" w:customStyle="1" w:styleId="5185C55BAFDB4857AA8BA1DBE3E520711">
    <w:name w:val="5185C55BAFDB4857AA8BA1DBE3E520711"/>
    <w:pPr>
      <w:spacing w:after="0" w:line="240" w:lineRule="auto"/>
    </w:pPr>
    <w:rPr>
      <w:rFonts w:eastAsia="Times New Roman" w:cs="Times New Roman"/>
      <w:sz w:val="24"/>
      <w:szCs w:val="24"/>
    </w:rPr>
  </w:style>
  <w:style w:type="paragraph" w:customStyle="1" w:styleId="E633D0021C63474CB5B8DBC1D2B82A971">
    <w:name w:val="E633D0021C63474CB5B8DBC1D2B82A971"/>
    <w:pPr>
      <w:spacing w:after="0" w:line="240" w:lineRule="auto"/>
    </w:pPr>
    <w:rPr>
      <w:rFonts w:eastAsia="Times New Roman" w:cs="Times New Roman"/>
      <w:sz w:val="24"/>
      <w:szCs w:val="24"/>
    </w:rPr>
  </w:style>
  <w:style w:type="paragraph" w:customStyle="1" w:styleId="310C500238AE476A90249C1857BCE6041">
    <w:name w:val="310C500238AE476A90249C1857BCE6041"/>
    <w:pPr>
      <w:spacing w:after="0" w:line="240" w:lineRule="auto"/>
    </w:pPr>
    <w:rPr>
      <w:rFonts w:eastAsia="Times New Roman" w:cs="Times New Roman"/>
      <w:sz w:val="24"/>
      <w:szCs w:val="24"/>
    </w:rPr>
  </w:style>
  <w:style w:type="paragraph" w:customStyle="1" w:styleId="D27167BA50F14D239CF3C9FEE8FBE0B91">
    <w:name w:val="D27167BA50F14D239CF3C9FEE8FBE0B91"/>
    <w:pPr>
      <w:spacing w:after="0" w:line="240" w:lineRule="auto"/>
    </w:pPr>
    <w:rPr>
      <w:rFonts w:eastAsia="Times New Roman" w:cs="Times New Roman"/>
      <w:sz w:val="24"/>
      <w:szCs w:val="24"/>
    </w:rPr>
  </w:style>
  <w:style w:type="paragraph" w:customStyle="1" w:styleId="6FC2639003A34D79B015F13F2D6D9D491">
    <w:name w:val="6FC2639003A34D79B015F13F2D6D9D491"/>
    <w:pPr>
      <w:spacing w:after="0" w:line="240" w:lineRule="auto"/>
    </w:pPr>
    <w:rPr>
      <w:rFonts w:eastAsia="Times New Roman" w:cs="Times New Roman"/>
      <w:sz w:val="24"/>
      <w:szCs w:val="24"/>
    </w:rPr>
  </w:style>
  <w:style w:type="paragraph" w:customStyle="1" w:styleId="30F837D5F8A24E2487F42AE0FD1907C71">
    <w:name w:val="30F837D5F8A24E2487F42AE0FD1907C71"/>
    <w:pPr>
      <w:spacing w:after="0" w:line="240" w:lineRule="auto"/>
    </w:pPr>
    <w:rPr>
      <w:rFonts w:eastAsia="Times New Roman" w:cs="Times New Roman"/>
      <w:sz w:val="24"/>
      <w:szCs w:val="24"/>
    </w:rPr>
  </w:style>
  <w:style w:type="paragraph" w:customStyle="1" w:styleId="1C7751F8391F4F84B04F1CEA79404C2D1">
    <w:name w:val="1C7751F8391F4F84B04F1CEA79404C2D1"/>
    <w:pPr>
      <w:spacing w:after="0" w:line="240" w:lineRule="auto"/>
    </w:pPr>
    <w:rPr>
      <w:rFonts w:eastAsia="Times New Roman" w:cs="Times New Roman"/>
      <w:sz w:val="24"/>
      <w:szCs w:val="24"/>
    </w:rPr>
  </w:style>
  <w:style w:type="paragraph" w:customStyle="1" w:styleId="C105FF69C67D49B88E6AE47FDDDA80FB1">
    <w:name w:val="C105FF69C67D49B88E6AE47FDDDA80FB1"/>
    <w:pPr>
      <w:spacing w:after="0" w:line="240" w:lineRule="auto"/>
    </w:pPr>
    <w:rPr>
      <w:rFonts w:eastAsia="Times New Roman" w:cs="Times New Roman"/>
      <w:sz w:val="24"/>
      <w:szCs w:val="24"/>
    </w:rPr>
  </w:style>
  <w:style w:type="paragraph" w:customStyle="1" w:styleId="E3176930B5464FC4A0331AB2A20677401">
    <w:name w:val="E3176930B5464FC4A0331AB2A20677401"/>
    <w:pPr>
      <w:spacing w:after="0" w:line="240" w:lineRule="auto"/>
    </w:pPr>
    <w:rPr>
      <w:rFonts w:eastAsia="Times New Roman" w:cs="Times New Roman"/>
      <w:sz w:val="24"/>
      <w:szCs w:val="24"/>
    </w:rPr>
  </w:style>
  <w:style w:type="paragraph" w:customStyle="1" w:styleId="6F492FD565E944C48E71FA40C451E3831">
    <w:name w:val="6F492FD565E944C48E71FA40C451E3831"/>
    <w:pPr>
      <w:spacing w:after="0" w:line="240" w:lineRule="auto"/>
    </w:pPr>
    <w:rPr>
      <w:rFonts w:eastAsia="Times New Roman" w:cs="Times New Roman"/>
      <w:sz w:val="24"/>
      <w:szCs w:val="24"/>
    </w:rPr>
  </w:style>
  <w:style w:type="paragraph" w:customStyle="1" w:styleId="9FC0148126094D628E03171CDA25F5861">
    <w:name w:val="9FC0148126094D628E03171CDA25F5861"/>
    <w:pPr>
      <w:spacing w:after="0" w:line="240" w:lineRule="auto"/>
    </w:pPr>
    <w:rPr>
      <w:rFonts w:eastAsia="Times New Roman" w:cs="Times New Roman"/>
      <w:sz w:val="24"/>
      <w:szCs w:val="24"/>
    </w:rPr>
  </w:style>
  <w:style w:type="paragraph" w:customStyle="1" w:styleId="00D4575867E440ADAFEC7DCAC1A8454E1">
    <w:name w:val="00D4575867E440ADAFEC7DCAC1A8454E1"/>
    <w:pPr>
      <w:spacing w:after="0" w:line="240" w:lineRule="auto"/>
    </w:pPr>
    <w:rPr>
      <w:rFonts w:eastAsia="Times New Roman" w:cs="Times New Roman"/>
      <w:sz w:val="24"/>
      <w:szCs w:val="24"/>
    </w:rPr>
  </w:style>
  <w:style w:type="paragraph" w:customStyle="1" w:styleId="4D053C85A7EB43938ADBC7E51DFF98E21">
    <w:name w:val="4D053C85A7EB43938ADBC7E51DFF98E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B80B9350FE4598931E175911383F451">
    <w:name w:val="F6B80B9350FE4598931E175911383F4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A9417077564AFB993DA385181563111">
    <w:name w:val="8AA9417077564AFB993DA3851815631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B1528E358F407BB623E9B35EDEBFFB1">
    <w:name w:val="CEB1528E358F407BB623E9B35EDEBFF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4CB4B294C14445EB9A2DE810E7744D81">
    <w:name w:val="04CB4B294C14445EB9A2DE810E7744D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8538CEEE9A4D1E8EE856F70A520B221">
    <w:name w:val="5E8538CEEE9A4D1E8EE856F70A520B2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7B9F9A3C7A44402951DACAA0A19E4AD1">
    <w:name w:val="A7B9F9A3C7A44402951DACAA0A19E4AD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869BF88E293474D856B5676A98FE2721">
    <w:name w:val="7869BF88E293474D856B5676A98FE27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D05878624BE45FA884565E5E23FFFCA1">
    <w:name w:val="2D05878624BE45FA884565E5E23FFFC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40F695448354AD390579CDF25B40EE91">
    <w:name w:val="F40F695448354AD390579CDF25B40EE9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96F5C0B2734BF29FF5AAFA476F02FB1">
    <w:name w:val="0E96F5C0B2734BF29FF5AAFA476F02F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106A5A1B1BC40B5B5F06317DE5975841">
    <w:name w:val="C106A5A1B1BC40B5B5F06317DE59758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78FAF5B467D4F2BAF9E7E22B6C2DFD01">
    <w:name w:val="178FAF5B467D4F2BAF9E7E22B6C2DFD0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8E4B288761476A809F22E680F79C411">
    <w:name w:val="D98E4B288761476A809F22E680F79C4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1B53422B485431998BCE89A784AB0D41">
    <w:name w:val="41B53422B485431998BCE89A784AB0D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D0AC8FA9CDC466680CB1243D4938FB31">
    <w:name w:val="AD0AC8FA9CDC466680CB1243D4938FB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C3BF3D05AAB46E8AF99100AE9AB0F0A1">
    <w:name w:val="7C3BF3D05AAB46E8AF99100AE9AB0F0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68B348F69674AF5B8375BA2ADABD2A71">
    <w:name w:val="768B348F69674AF5B8375BA2ADABD2A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3ACEDF659104513928AB6787D6B37511">
    <w:name w:val="33ACEDF659104513928AB6787D6B375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EE157960516483989203B434E9384341">
    <w:name w:val="FEE157960516483989203B434E93843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332F7B3BAE64119AA4527F1CA20973F1">
    <w:name w:val="D332F7B3BAE64119AA4527F1CA20973F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0D635618AD4A599070E444A64C92CE1">
    <w:name w:val="450D635618AD4A599070E444A64C92C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04C6AF9A8EE4F5D83FAA325B33F62671">
    <w:name w:val="A04C6AF9A8EE4F5D83FAA325B33F626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FEB0776D48140918E3312653A29C1611">
    <w:name w:val="7FEB0776D48140918E3312653A29C16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3534BC1E704B6FBE369D872CE7351A1">
    <w:name w:val="123534BC1E704B6FBE369D872CE7351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91810EFE094D93B4F1F56FB00462B41">
    <w:name w:val="C391810EFE094D93B4F1F56FB00462B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CE8BE0FE0704D0CB75D899A42DFE4431">
    <w:name w:val="3CE8BE0FE0704D0CB75D899A42DFE44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F75284D3AC24C74A1C5A1B7E8BD69271">
    <w:name w:val="BF75284D3AC24C74A1C5A1B7E8BD692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522E7DAD30E464C9F82203019E5B9471">
    <w:name w:val="2522E7DAD30E464C9F82203019E5B94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B1D617E269478D9286D0154F7B98931">
    <w:name w:val="15B1D617E269478D9286D0154F7B989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0D319425404813A887ABF3E92695691">
    <w:name w:val="5E0D319425404813A887ABF3E9269569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29B0B4E807547AA9B15044835A407AE1">
    <w:name w:val="F29B0B4E807547AA9B15044835A407A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E2B16C9315C4F79A6A0C0610E86DD781">
    <w:name w:val="3E2B16C9315C4F79A6A0C0610E86DD7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D69A21B9A84D6693CB9E1D0D505AEE1">
    <w:name w:val="D5D69A21B9A84D6693CB9E1D0D505AE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D2D4B26D76647829DDDD545E19EE1D11">
    <w:name w:val="5D2D4B26D76647829DDDD545E19EE1D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6915D7E98A48FEAEDC8998213C1AE31">
    <w:name w:val="FB6915D7E98A48FEAEDC8998213C1AE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DDE977FDB0C49E6B2396F4C2C3CAA3D1">
    <w:name w:val="5DDE977FDB0C49E6B2396F4C2C3CAA3D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76B71E5C2248E9B38D0EEFE824BC181">
    <w:name w:val="9276B71E5C2248E9B38D0EEFE824BC1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B827FC1F8404EFD9C0E4EAAA5E4F4241">
    <w:name w:val="4B827FC1F8404EFD9C0E4EAAA5E4F42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7080ED0EDC458A82FF659CD66193E21">
    <w:name w:val="457080ED0EDC458A82FF659CD66193E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33CDC07DDD34C3C839F67959C5A91541">
    <w:name w:val="333CDC07DDD34C3C839F67959C5A915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75FEF028DB648AD9412116733F7199B1">
    <w:name w:val="E75FEF028DB648AD9412116733F7199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857C411A2E4FAA8DB91E8EDAF806B81">
    <w:name w:val="35857C411A2E4FAA8DB91E8EDAF806B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6B3371DCC1545658FBBB397295386481">
    <w:name w:val="16B3371DCC1545658FBBB3972953864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1D4435B8364578828458E04C4207EE1">
    <w:name w:val="4A1D4435B8364578828458E04C4207E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D3241A768884C79A2C733B90CEEFBD21">
    <w:name w:val="CD3241A768884C79A2C733B90CEEFBD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61752BAD2C7429BA5A7F9B48B5984FD1">
    <w:name w:val="E61752BAD2C7429BA5A7F9B48B5984FD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55A3A05DA5647178CF82788444556951">
    <w:name w:val="955A3A05DA5647178CF827884445569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7B016EB01ED4F8A8251170801AC9D461">
    <w:name w:val="37B016EB01ED4F8A8251170801AC9D4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4BC94A77A0484A9BFF3801531AB2A51">
    <w:name w:val="4A4BC94A77A0484A9BFF3801531AB2A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9DE76868ECE4AB5AA599D04427FA2811">
    <w:name w:val="09DE76868ECE4AB5AA599D04427FA28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5EC1F08A78B4753BF672C62C11908F61">
    <w:name w:val="75EC1F08A78B4753BF672C62C11908F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1BB35292DEB420ABFEC5E7F78169CCC1">
    <w:name w:val="11BB35292DEB420ABFEC5E7F78169CC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BECFD50B684C6EAB6F50DB831D2E6B1">
    <w:name w:val="F7BECFD50B684C6EAB6F50DB831D2E6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8BB5142B3E44A31AF37ACEB3C2B90B61">
    <w:name w:val="78BB5142B3E44A31AF37ACEB3C2B90B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D7626595314417A621DBB7B9F32D321">
    <w:name w:val="1CD7626595314417A621DBB7B9F32D3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E30486299B4A2ABA429EBB14C4CDB81">
    <w:name w:val="5EE30486299B4A2ABA429EBB14C4CDB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D37DE43BE84B6BA8DBEC6B52252DCB1">
    <w:name w:val="53D37DE43BE84B6BA8DBEC6B52252DC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8A8DBE0BD6F4461980624082B6FF1E31">
    <w:name w:val="A8A8DBE0BD6F4461980624082B6FF1E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F000D2BA66645EDA574A5A4608F77251">
    <w:name w:val="EF000D2BA66645EDA574A5A4608F772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AD50D7626E40F086D1CF469FE8869B1">
    <w:name w:val="42AD50D7626E40F086D1CF469FE8869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0C42823866D4C948D36E735BE11DA361">
    <w:name w:val="50C42823866D4C948D36E735BE11DA3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1D7AF1CE9B845B49FC6BD9B447210DB1">
    <w:name w:val="51D7AF1CE9B845B49FC6BD9B447210D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885534DEDE544DA80202A9B2F6BB8B21">
    <w:name w:val="0885534DEDE544DA80202A9B2F6BB8B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E2550FB2A746A6B0F9EFCD8DAD071B1">
    <w:name w:val="77E2550FB2A746A6B0F9EFCD8DAD071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B802F0D4514356A07A1EF42061977A1">
    <w:name w:val="FBB802F0D4514356A07A1EF42061977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DA3B3BEFF0411792F4CD07EFE074241">
    <w:name w:val="F1DA3B3BEFF0411792F4CD07EFE0742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BA242D32CD34E42BAF4F2C17337CB971">
    <w:name w:val="6BA242D32CD34E42BAF4F2C17337CB9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635C1D482D43A7BEBE4CE55429CA121">
    <w:name w:val="9C635C1D482D43A7BEBE4CE55429CA1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8EB585A1425465EB7A68FE75C5066D51">
    <w:name w:val="88EB585A1425465EB7A68FE75C5066D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8F43291136D4FE98505CE71F6BBC4D11">
    <w:name w:val="58F43291136D4FE98505CE71F6BBC4D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3161B836B6040988D6A946DB5403FAB1">
    <w:name w:val="A3161B836B6040988D6A946DB5403FA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3D6BD310884EF79209B6E935AB22171">
    <w:name w:val="C03D6BD310884EF79209B6E935AB221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015F17FB2F84878B7AF6BBE0602F9271">
    <w:name w:val="B015F17FB2F84878B7AF6BBE0602F92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3F1D8C562A54D09B924024ED4B50EDF1">
    <w:name w:val="03F1D8C562A54D09B924024ED4B50EDF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1D044B27B504ACA8E2FAE53FAC6BEEB1">
    <w:name w:val="B1D044B27B504ACA8E2FAE53FAC6BEE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7DD2CFC88FF4232B184EA84D5667A121">
    <w:name w:val="27DD2CFC88FF4232B184EA84D5667A1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9A58B1D6CD492A9AECEEA10EDB08241">
    <w:name w:val="F69A58B1D6CD492A9AECEEA10EDB082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7862EF4B08B4A12B38A6D244E3D05D71">
    <w:name w:val="37862EF4B08B4A12B38A6D244E3D05D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B10BBC8347421891D47938CA72B45B1">
    <w:name w:val="FBB10BBC8347421891D47938CA72B45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FFC0000A9C4473EBA9125BCC64E57721">
    <w:name w:val="9FFC0000A9C4473EBA9125BCC64E577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B4D7567440347728DDB29DF95C320371">
    <w:name w:val="3B4D7567440347728DDB29DF95C3203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879F9BE4A1484E8AC7A3549A3BAF5F1">
    <w:name w:val="F6879F9BE4A1484E8AC7A3549A3BAF5F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22605EA89542B6A2754D94BFA7B28B1">
    <w:name w:val="3522605EA89542B6A2754D94BFA7B28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6CAF60D6FF7429D95D3D1B42723C48B1">
    <w:name w:val="66CAF60D6FF7429D95D3D1B42723C48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C40F1E979F4FA094C89FBC71FD76131">
    <w:name w:val="C0C40F1E979F4FA094C89FBC71FD761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9A198854D8E422A99E15098822509351">
    <w:name w:val="09A198854D8E422A99E150988225093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2A61BF71D447BDB862D2F80F7F88D81">
    <w:name w:val="0E2A61BF71D447BDB862D2F80F7F88D8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E1B088FDB5482186B89E689B3D9BF31">
    <w:name w:val="80E1B088FDB5482186B89E689B3D9BF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22A93B54A84451FA527C270704A08B21">
    <w:name w:val="A22A93B54A84451FA527C270704A08B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73975C79474F59A2E56DBD07CA7ACF1">
    <w:name w:val="1C73975C79474F59A2E56DBD07CA7ACF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BF179E3D42445D2A1F6B0DFBC5C91351">
    <w:name w:val="5BF179E3D42445D2A1F6B0DFBC5C913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A55064840494A578FF03CF8D84690061">
    <w:name w:val="EA55064840494A578FF03CF8D846900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C6DE6B82115426C9F4DD312B237109D1">
    <w:name w:val="8C6DE6B82115426C9F4DD312B237109D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8B3CF8DD15B42739B4B6F55A08283D01">
    <w:name w:val="58B3CF8DD15B42739B4B6F55A08283D0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A3719E8859405B927449C8CB1D05B01">
    <w:name w:val="87A3719E8859405B927449C8CB1D05B0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F9EF4803E984B99B017C21632A029D01">
    <w:name w:val="FF9EF4803E984B99B017C21632A029D0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9EF136FA4D94116817E552B8E801F521">
    <w:name w:val="A9EF136FA4D94116817E552B8E801F5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AA2F5A5D584F42848A8B1CCF37DD061">
    <w:name w:val="10AA2F5A5D584F42848A8B1CCF37DD0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B7252CA1BE84C4D97D0D3A6BA0943051">
    <w:name w:val="7B7252CA1BE84C4D97D0D3A6BA09430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930A61A3B9740FBBAF60413B1C459DF1">
    <w:name w:val="B930A61A3B9740FBBAF60413B1C459DF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5613630EBEB42938DCEB59C96177AB11">
    <w:name w:val="75613630EBEB42938DCEB59C96177AB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7455341D134DB7958F1E0CBC54A34E1">
    <w:name w:val="1F7455341D134DB7958F1E0CBC54A34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DFB055950114CC183D439DE10424CCA1">
    <w:name w:val="7DFB055950114CC183D439DE10424CC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FC4279C5474BC08717ED326E53B0C41">
    <w:name w:val="31FC4279C5474BC08717ED326E53B0C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71782E54C040C8A1F3CE3A35A9091B1">
    <w:name w:val="9C71782E54C040C8A1F3CE3A35A9091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8BB87025AD94F38ADFB26D5825F63901">
    <w:name w:val="B8BB87025AD94F38ADFB26D5825F6390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F5E75249ECC41A4AA79E7C2D6D26DAE1">
    <w:name w:val="DF5E75249ECC41A4AA79E7C2D6D26DA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2B945337E944E25B50A3315B1E41CED1">
    <w:name w:val="C2B945337E944E25B50A3315B1E41CED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5C9787BA1FD42FEAD1B06E39E5ECCBB1">
    <w:name w:val="A5C9787BA1FD42FEAD1B06E39E5ECCB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E09FD31C1774BE4A00DDB4B0B18722E1">
    <w:name w:val="BE09FD31C1774BE4A00DDB4B0B18722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B92FA88887746A59AAEC41BC6ACA7951">
    <w:name w:val="AB92FA88887746A59AAEC41BC6ACA79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FA7B4895F6F4BFB8E916BF47A99F0FE1">
    <w:name w:val="4FA7B4895F6F4BFB8E916BF47A99F0FE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37BB97690394960A8DC75CBE7D31A351">
    <w:name w:val="437BB97690394960A8DC75CBE7D31A3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AFF921D74E04CD88C0AC3120E1A6FA91">
    <w:name w:val="3AFF921D74E04CD88C0AC3120E1A6FA9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13AAE46163C4F479BE98E9F65CB89E91">
    <w:name w:val="D13AAE46163C4F479BE98E9F65CB89E9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6E738B95A146A2829EB952154929661">
    <w:name w:val="306E738B95A146A2829EB9521549296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735A61506A8403CBE5D8259CBD7073C1">
    <w:name w:val="E735A61506A8403CBE5D8259CBD7073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1D8EF75495F49698D01B6D17DB6185B1">
    <w:name w:val="C1D8EF75495F49698D01B6D17DB6185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06D7D6A963B4C498C535B9ADAF5FB561">
    <w:name w:val="E06D7D6A963B4C498C535B9ADAF5FB5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240CE67679C488C8199B363FE0695EC1">
    <w:name w:val="C240CE67679C488C8199B363FE0695E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92FE0A08A14A6DAAACBD8AFCFB5CE61">
    <w:name w:val="C392FE0A08A14A6DAAACBD8AFCFB5CE6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D5656DF7CBB491DA82314606ABB622C1">
    <w:name w:val="3D5656DF7CBB491DA82314606ABB622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A19F21D55514E49BB6AF7B019DAC5FA1">
    <w:name w:val="6A19F21D55514E49BB6AF7B019DAC5FA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DA17486EA6742E481F28738344D7ACC1">
    <w:name w:val="CDA17486EA6742E481F28738344D7ACC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3C686CC5F4493A88724E0BB38298421">
    <w:name w:val="153C686CC5F4493A88724E0BB3829842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E8BA50313F4C11B2986265268EF4E31">
    <w:name w:val="38E8BA50313F4C11B2986265268EF4E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80ED9C52E6C4D9586B34B826C17A9FD1">
    <w:name w:val="F80ED9C52E6C4D9586B34B826C17A9FD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C2AE4E9916E4395822396DF0C716EC31">
    <w:name w:val="5C2AE4E9916E4395822396DF0C716EC3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9F6F0CAC8D149249DA8B44907D666E71">
    <w:name w:val="49F6F0CAC8D149249DA8B44907D666E7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D5DD6EAEFD34345BCE6AD9AF07CFA111">
    <w:name w:val="BD5DD6EAEFD34345BCE6AD9AF07CFA11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680352282146F9BB0709E55C07645D7">
    <w:name w:val="60680352282146F9BB0709E55C07645D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AC9522370E457AA8CEB39BDB98B41D7">
    <w:name w:val="AFAC9522370E457AA8CEB39BDB98B41D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D3312C54B3E4FC3A18EE29268C5E10E7">
    <w:name w:val="FD3312C54B3E4FC3A18EE29268C5E10E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64BD8A18E2E41A8A39351EF525747F77">
    <w:name w:val="D64BD8A18E2E41A8A39351EF525747F7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A4C1AD2918C47A0AEEE6E0B522199E97">
    <w:name w:val="BA4C1AD2918C47A0AEEE6E0B522199E9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5B013C29D144FCBE311EC37286FE187">
    <w:name w:val="425B013C29D144FCBE311EC37286FE18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DFB98B3672045FD89CFAA2B1C132E377">
    <w:name w:val="DDFB98B3672045FD89CFAA2B1C132E37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7">
    <w:name w:val="94924CE919624B30AADC660A62D81EC1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4B83571CCD54741873654C4E49B65B37">
    <w:name w:val="D4B83571CCD54741873654C4E49B65B3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7">
    <w:name w:val="94879AB324DF480187F8D35873090C50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7">
    <w:name w:val="EB73419AACC74DF38A0085BFCFCCDF80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7">
    <w:name w:val="10B27531B4294694B697BCA958BF87A3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7">
    <w:name w:val="6EFDD7D08F7447F69939FE726EC2C22C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7">
    <w:name w:val="C9392A79AE444520A756CD5A0A759D57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6E8142B5F5481E84E4313298401D117">
    <w:name w:val="E36E8142B5F5481E84E4313298401D11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7">
    <w:name w:val="F75A8612240146E4AEE1B947B60685A2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EDDABEBEAE45D0B423F2F5D5F4BA5B2">
    <w:name w:val="60EDDABEBEAE45D0B423F2F5D5F4BA5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D3632B9F0C74A3F910328BB48CFA4D72">
    <w:name w:val="0D3632B9F0C74A3F910328BB48CFA4D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A04AC11B3B439AA42DD8EAFCBDC2EA2">
    <w:name w:val="8AA04AC11B3B439AA42DD8EAFCBDC2E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3981C605F74C3CBE5DD2D02A237C2A2">
    <w:name w:val="303981C605F74C3CBE5DD2D02A237C2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5042C7E0A1426789E8420A2670FD022">
    <w:name w:val="1C5042C7E0A1426789E8420A2670FD022"/>
    <w:pPr>
      <w:spacing w:after="0" w:line="240" w:lineRule="auto"/>
    </w:pPr>
    <w:rPr>
      <w:rFonts w:eastAsia="Times New Roman" w:cs="Times New Roman"/>
      <w:sz w:val="24"/>
      <w:szCs w:val="24"/>
    </w:rPr>
  </w:style>
  <w:style w:type="paragraph" w:customStyle="1" w:styleId="A3E984CD8C174ECA94A0D61B89966CA02">
    <w:name w:val="A3E984CD8C174ECA94A0D61B89966CA02"/>
    <w:pPr>
      <w:spacing w:after="0" w:line="240" w:lineRule="auto"/>
    </w:pPr>
    <w:rPr>
      <w:rFonts w:eastAsia="Times New Roman" w:cs="Times New Roman"/>
      <w:sz w:val="24"/>
      <w:szCs w:val="24"/>
    </w:rPr>
  </w:style>
  <w:style w:type="paragraph" w:customStyle="1" w:styleId="A705BA5902CC47BCAEF05FF6199462102">
    <w:name w:val="A705BA5902CC47BCAEF05FF6199462102"/>
    <w:pPr>
      <w:spacing w:after="0" w:line="240" w:lineRule="auto"/>
    </w:pPr>
    <w:rPr>
      <w:rFonts w:eastAsia="Times New Roman" w:cs="Times New Roman"/>
      <w:sz w:val="24"/>
      <w:szCs w:val="24"/>
    </w:rPr>
  </w:style>
  <w:style w:type="paragraph" w:customStyle="1" w:styleId="8E0A033EF04744F6846EA547B4FB198C2">
    <w:name w:val="8E0A033EF04744F6846EA547B4FB198C2"/>
    <w:pPr>
      <w:spacing w:after="0" w:line="240" w:lineRule="auto"/>
    </w:pPr>
    <w:rPr>
      <w:rFonts w:eastAsia="Times New Roman" w:cs="Times New Roman"/>
      <w:sz w:val="24"/>
      <w:szCs w:val="24"/>
    </w:rPr>
  </w:style>
  <w:style w:type="paragraph" w:customStyle="1" w:styleId="1F23A3E8B8A04C299F7AB3896612036E2">
    <w:name w:val="1F23A3E8B8A04C299F7AB3896612036E2"/>
    <w:pPr>
      <w:spacing w:after="0" w:line="240" w:lineRule="auto"/>
    </w:pPr>
    <w:rPr>
      <w:rFonts w:eastAsia="Times New Roman" w:cs="Times New Roman"/>
      <w:sz w:val="24"/>
      <w:szCs w:val="24"/>
    </w:rPr>
  </w:style>
  <w:style w:type="paragraph" w:customStyle="1" w:styleId="3296A91DA9D44F1C99D1D9D1A7E0B3BA2">
    <w:name w:val="3296A91DA9D44F1C99D1D9D1A7E0B3BA2"/>
    <w:pPr>
      <w:spacing w:after="0" w:line="240" w:lineRule="auto"/>
    </w:pPr>
    <w:rPr>
      <w:rFonts w:eastAsia="Times New Roman" w:cs="Times New Roman"/>
      <w:sz w:val="24"/>
      <w:szCs w:val="24"/>
    </w:rPr>
  </w:style>
  <w:style w:type="paragraph" w:customStyle="1" w:styleId="B2C82F8A53394C598F5AD3AAE2F0D9A02">
    <w:name w:val="B2C82F8A53394C598F5AD3AAE2F0D9A02"/>
    <w:pPr>
      <w:spacing w:after="0" w:line="240" w:lineRule="auto"/>
    </w:pPr>
    <w:rPr>
      <w:rFonts w:eastAsia="Times New Roman" w:cs="Times New Roman"/>
      <w:sz w:val="24"/>
      <w:szCs w:val="24"/>
    </w:rPr>
  </w:style>
  <w:style w:type="paragraph" w:customStyle="1" w:styleId="955DB60B481E4DFAA7A281B7B074EE812">
    <w:name w:val="955DB60B481E4DFAA7A281B7B074EE812"/>
    <w:pPr>
      <w:spacing w:after="0" w:line="240" w:lineRule="auto"/>
    </w:pPr>
    <w:rPr>
      <w:rFonts w:eastAsia="Times New Roman" w:cs="Times New Roman"/>
      <w:sz w:val="24"/>
      <w:szCs w:val="24"/>
    </w:rPr>
  </w:style>
  <w:style w:type="paragraph" w:customStyle="1" w:styleId="4B81DEB4B7D34A1794458E8B7127D54E2">
    <w:name w:val="4B81DEB4B7D34A1794458E8B7127D54E2"/>
    <w:pPr>
      <w:spacing w:after="0" w:line="240" w:lineRule="auto"/>
    </w:pPr>
    <w:rPr>
      <w:rFonts w:eastAsia="Times New Roman" w:cs="Times New Roman"/>
      <w:sz w:val="24"/>
      <w:szCs w:val="24"/>
    </w:rPr>
  </w:style>
  <w:style w:type="paragraph" w:customStyle="1" w:styleId="235CBC902128483C84F60C08ECFA0E672">
    <w:name w:val="235CBC902128483C84F60C08ECFA0E672"/>
    <w:pPr>
      <w:spacing w:after="0" w:line="240" w:lineRule="auto"/>
    </w:pPr>
    <w:rPr>
      <w:rFonts w:eastAsia="Times New Roman" w:cs="Times New Roman"/>
      <w:sz w:val="24"/>
      <w:szCs w:val="24"/>
    </w:rPr>
  </w:style>
  <w:style w:type="paragraph" w:customStyle="1" w:styleId="46D605852B564D15A116862B973AD2F12">
    <w:name w:val="46D605852B564D15A116862B973AD2F12"/>
    <w:pPr>
      <w:spacing w:after="0" w:line="240" w:lineRule="auto"/>
    </w:pPr>
    <w:rPr>
      <w:rFonts w:eastAsia="Times New Roman" w:cs="Times New Roman"/>
      <w:sz w:val="24"/>
      <w:szCs w:val="24"/>
    </w:rPr>
  </w:style>
  <w:style w:type="paragraph" w:customStyle="1" w:styleId="834B274BABE24EC9A4EA255469EC28F92">
    <w:name w:val="834B274BABE24EC9A4EA255469EC28F92"/>
    <w:pPr>
      <w:spacing w:after="0" w:line="240" w:lineRule="auto"/>
    </w:pPr>
    <w:rPr>
      <w:rFonts w:eastAsia="Times New Roman" w:cs="Times New Roman"/>
      <w:sz w:val="24"/>
      <w:szCs w:val="24"/>
    </w:rPr>
  </w:style>
  <w:style w:type="paragraph" w:customStyle="1" w:styleId="DBEA58698FE549B39097F063377FDBF42">
    <w:name w:val="DBEA58698FE549B39097F063377FDBF42"/>
    <w:pPr>
      <w:spacing w:after="0" w:line="240" w:lineRule="auto"/>
    </w:pPr>
    <w:rPr>
      <w:rFonts w:eastAsia="Times New Roman" w:cs="Times New Roman"/>
      <w:sz w:val="24"/>
      <w:szCs w:val="24"/>
    </w:rPr>
  </w:style>
  <w:style w:type="paragraph" w:customStyle="1" w:styleId="E9C4C231E872482481F0D2A4702D10362">
    <w:name w:val="E9C4C231E872482481F0D2A4702D10362"/>
    <w:pPr>
      <w:spacing w:after="0" w:line="240" w:lineRule="auto"/>
    </w:pPr>
    <w:rPr>
      <w:rFonts w:eastAsia="Times New Roman" w:cs="Times New Roman"/>
      <w:sz w:val="24"/>
      <w:szCs w:val="24"/>
    </w:rPr>
  </w:style>
  <w:style w:type="paragraph" w:customStyle="1" w:styleId="0096FEBA45734B11BA28F16B80C3B64D2">
    <w:name w:val="0096FEBA45734B11BA28F16B80C3B64D2"/>
    <w:pPr>
      <w:spacing w:after="0" w:line="240" w:lineRule="auto"/>
    </w:pPr>
    <w:rPr>
      <w:rFonts w:eastAsia="Times New Roman" w:cs="Times New Roman"/>
      <w:sz w:val="24"/>
      <w:szCs w:val="24"/>
    </w:rPr>
  </w:style>
  <w:style w:type="paragraph" w:customStyle="1" w:styleId="A21F4C226CF444A6A9C31B5893D04C242">
    <w:name w:val="A21F4C226CF444A6A9C31B5893D04C242"/>
    <w:pPr>
      <w:spacing w:after="0" w:line="240" w:lineRule="auto"/>
    </w:pPr>
    <w:rPr>
      <w:rFonts w:eastAsia="Times New Roman" w:cs="Times New Roman"/>
      <w:sz w:val="24"/>
      <w:szCs w:val="24"/>
    </w:rPr>
  </w:style>
  <w:style w:type="paragraph" w:customStyle="1" w:styleId="8DCD25EA7BCB42DA83CEA387E97915942">
    <w:name w:val="8DCD25EA7BCB42DA83CEA387E97915942"/>
    <w:pPr>
      <w:spacing w:after="0" w:line="240" w:lineRule="auto"/>
    </w:pPr>
    <w:rPr>
      <w:rFonts w:eastAsia="Times New Roman" w:cs="Times New Roman"/>
      <w:sz w:val="24"/>
      <w:szCs w:val="24"/>
    </w:rPr>
  </w:style>
  <w:style w:type="paragraph" w:customStyle="1" w:styleId="36B2AC1D71704E0497117A0EB44A9C142">
    <w:name w:val="36B2AC1D71704E0497117A0EB44A9C142"/>
    <w:pPr>
      <w:spacing w:after="0" w:line="240" w:lineRule="auto"/>
    </w:pPr>
    <w:rPr>
      <w:rFonts w:eastAsia="Times New Roman" w:cs="Times New Roman"/>
      <w:sz w:val="24"/>
      <w:szCs w:val="24"/>
    </w:rPr>
  </w:style>
  <w:style w:type="paragraph" w:customStyle="1" w:styleId="B33EEEC3AD7A46848CDB61CE23192BE42">
    <w:name w:val="B33EEEC3AD7A46848CDB61CE23192BE42"/>
    <w:pPr>
      <w:spacing w:after="0" w:line="240" w:lineRule="auto"/>
    </w:pPr>
    <w:rPr>
      <w:rFonts w:eastAsia="Times New Roman" w:cs="Times New Roman"/>
      <w:sz w:val="24"/>
      <w:szCs w:val="24"/>
    </w:rPr>
  </w:style>
  <w:style w:type="paragraph" w:customStyle="1" w:styleId="0AA312F73B224EAFA8BBB1C07EC687E42">
    <w:name w:val="0AA312F73B224EAFA8BBB1C07EC687E42"/>
    <w:pPr>
      <w:spacing w:after="0" w:line="240" w:lineRule="auto"/>
    </w:pPr>
    <w:rPr>
      <w:rFonts w:eastAsia="Times New Roman" w:cs="Times New Roman"/>
      <w:sz w:val="24"/>
      <w:szCs w:val="24"/>
    </w:rPr>
  </w:style>
  <w:style w:type="paragraph" w:customStyle="1" w:styleId="F0152A890F3048D0B5D3EE516B1A0B672">
    <w:name w:val="F0152A890F3048D0B5D3EE516B1A0B672"/>
    <w:pPr>
      <w:spacing w:after="0" w:line="240" w:lineRule="auto"/>
    </w:pPr>
    <w:rPr>
      <w:rFonts w:eastAsia="Times New Roman" w:cs="Times New Roman"/>
      <w:sz w:val="24"/>
      <w:szCs w:val="24"/>
    </w:rPr>
  </w:style>
  <w:style w:type="paragraph" w:customStyle="1" w:styleId="E5A5A1046787434A915B089F43426E822">
    <w:name w:val="E5A5A1046787434A915B089F43426E822"/>
    <w:pPr>
      <w:spacing w:after="0" w:line="240" w:lineRule="auto"/>
    </w:pPr>
    <w:rPr>
      <w:rFonts w:eastAsia="Times New Roman" w:cs="Times New Roman"/>
      <w:sz w:val="24"/>
      <w:szCs w:val="24"/>
    </w:rPr>
  </w:style>
  <w:style w:type="paragraph" w:customStyle="1" w:styleId="5B7049C4D2EE4171A0B60FFA9D4FA1092">
    <w:name w:val="5B7049C4D2EE4171A0B60FFA9D4FA1092"/>
    <w:pPr>
      <w:spacing w:after="0" w:line="240" w:lineRule="auto"/>
    </w:pPr>
    <w:rPr>
      <w:rFonts w:eastAsia="Times New Roman" w:cs="Times New Roman"/>
      <w:sz w:val="24"/>
      <w:szCs w:val="24"/>
    </w:rPr>
  </w:style>
  <w:style w:type="paragraph" w:customStyle="1" w:styleId="BB584195FA82426FA00F988A32FA4AD32">
    <w:name w:val="BB584195FA82426FA00F988A32FA4AD32"/>
    <w:pPr>
      <w:spacing w:after="0" w:line="240" w:lineRule="auto"/>
    </w:pPr>
    <w:rPr>
      <w:rFonts w:eastAsia="Times New Roman" w:cs="Times New Roman"/>
      <w:sz w:val="24"/>
      <w:szCs w:val="24"/>
    </w:rPr>
  </w:style>
  <w:style w:type="paragraph" w:customStyle="1" w:styleId="3B460D68F9F24B16B10745614FA19DD72">
    <w:name w:val="3B460D68F9F24B16B10745614FA19DD72"/>
    <w:pPr>
      <w:spacing w:after="0" w:line="240" w:lineRule="auto"/>
    </w:pPr>
    <w:rPr>
      <w:rFonts w:eastAsia="Times New Roman" w:cs="Times New Roman"/>
      <w:sz w:val="24"/>
      <w:szCs w:val="24"/>
    </w:rPr>
  </w:style>
  <w:style w:type="paragraph" w:customStyle="1" w:styleId="9E5613EBDFCC4ECA9DEA857D74798C432">
    <w:name w:val="9E5613EBDFCC4ECA9DEA857D74798C432"/>
    <w:pPr>
      <w:spacing w:after="0" w:line="240" w:lineRule="auto"/>
    </w:pPr>
    <w:rPr>
      <w:rFonts w:eastAsia="Times New Roman" w:cs="Times New Roman"/>
      <w:sz w:val="24"/>
      <w:szCs w:val="24"/>
    </w:rPr>
  </w:style>
  <w:style w:type="paragraph" w:customStyle="1" w:styleId="08087E1D272E4C0586C21D152FFDB7EE2">
    <w:name w:val="08087E1D272E4C0586C21D152FFDB7EE2"/>
    <w:pPr>
      <w:spacing w:after="0" w:line="240" w:lineRule="auto"/>
    </w:pPr>
    <w:rPr>
      <w:rFonts w:eastAsia="Times New Roman" w:cs="Times New Roman"/>
      <w:sz w:val="24"/>
      <w:szCs w:val="24"/>
    </w:rPr>
  </w:style>
  <w:style w:type="paragraph" w:customStyle="1" w:styleId="29C7BA8BE985494884579A122B3FEE472">
    <w:name w:val="29C7BA8BE985494884579A122B3FEE472"/>
    <w:pPr>
      <w:spacing w:after="0" w:line="240" w:lineRule="auto"/>
    </w:pPr>
    <w:rPr>
      <w:rFonts w:eastAsia="Times New Roman" w:cs="Times New Roman"/>
      <w:sz w:val="24"/>
      <w:szCs w:val="24"/>
    </w:rPr>
  </w:style>
  <w:style w:type="paragraph" w:customStyle="1" w:styleId="73FCF39BFC1747C8B15065FD2EF791942">
    <w:name w:val="73FCF39BFC1747C8B15065FD2EF791942"/>
    <w:pPr>
      <w:spacing w:after="0" w:line="240" w:lineRule="auto"/>
    </w:pPr>
    <w:rPr>
      <w:rFonts w:eastAsia="Times New Roman" w:cs="Times New Roman"/>
      <w:sz w:val="24"/>
      <w:szCs w:val="24"/>
    </w:rPr>
  </w:style>
  <w:style w:type="paragraph" w:customStyle="1" w:styleId="0E35D4BDF9024BC2A6E78C45311040DE2">
    <w:name w:val="0E35D4BDF9024BC2A6E78C45311040DE2"/>
    <w:pPr>
      <w:spacing w:after="0" w:line="240" w:lineRule="auto"/>
    </w:pPr>
    <w:rPr>
      <w:rFonts w:eastAsia="Times New Roman" w:cs="Times New Roman"/>
      <w:sz w:val="24"/>
      <w:szCs w:val="24"/>
    </w:rPr>
  </w:style>
  <w:style w:type="paragraph" w:customStyle="1" w:styleId="EE8964D27B0B42B0AD5A41ACA9228DDB2">
    <w:name w:val="EE8964D27B0B42B0AD5A41ACA9228DDB2"/>
    <w:pPr>
      <w:spacing w:after="0" w:line="240" w:lineRule="auto"/>
    </w:pPr>
    <w:rPr>
      <w:rFonts w:eastAsia="Times New Roman" w:cs="Times New Roman"/>
      <w:sz w:val="24"/>
      <w:szCs w:val="24"/>
    </w:rPr>
  </w:style>
  <w:style w:type="paragraph" w:customStyle="1" w:styleId="EE4C012AEF8D44ACAB16A832CF78ACB82">
    <w:name w:val="EE4C012AEF8D44ACAB16A832CF78ACB82"/>
    <w:pPr>
      <w:spacing w:after="0" w:line="240" w:lineRule="auto"/>
    </w:pPr>
    <w:rPr>
      <w:rFonts w:eastAsia="Times New Roman" w:cs="Times New Roman"/>
      <w:sz w:val="24"/>
      <w:szCs w:val="24"/>
    </w:rPr>
  </w:style>
  <w:style w:type="paragraph" w:customStyle="1" w:styleId="16F7AB113C9B4440B3FE158B6151985C2">
    <w:name w:val="16F7AB113C9B4440B3FE158B6151985C2"/>
    <w:pPr>
      <w:spacing w:after="0" w:line="240" w:lineRule="auto"/>
    </w:pPr>
    <w:rPr>
      <w:rFonts w:eastAsia="Times New Roman" w:cs="Times New Roman"/>
      <w:sz w:val="24"/>
      <w:szCs w:val="24"/>
    </w:rPr>
  </w:style>
  <w:style w:type="paragraph" w:customStyle="1" w:styleId="B29AD38FFF4C43F19D7BF29995BEB7322">
    <w:name w:val="B29AD38FFF4C43F19D7BF29995BEB7322"/>
    <w:pPr>
      <w:spacing w:after="0" w:line="240" w:lineRule="auto"/>
    </w:pPr>
    <w:rPr>
      <w:rFonts w:eastAsia="Times New Roman" w:cs="Times New Roman"/>
      <w:sz w:val="24"/>
      <w:szCs w:val="24"/>
    </w:rPr>
  </w:style>
  <w:style w:type="paragraph" w:customStyle="1" w:styleId="D0ED3BC5A5684129B5228033E1F59B582">
    <w:name w:val="D0ED3BC5A5684129B5228033E1F59B582"/>
    <w:pPr>
      <w:spacing w:after="0" w:line="240" w:lineRule="auto"/>
    </w:pPr>
    <w:rPr>
      <w:rFonts w:eastAsia="Times New Roman" w:cs="Times New Roman"/>
      <w:sz w:val="24"/>
      <w:szCs w:val="24"/>
    </w:rPr>
  </w:style>
  <w:style w:type="paragraph" w:customStyle="1" w:styleId="92954B267EBE44908EFE74441E2BC0622">
    <w:name w:val="92954B267EBE44908EFE74441E2BC0622"/>
    <w:pPr>
      <w:spacing w:after="0" w:line="240" w:lineRule="auto"/>
    </w:pPr>
    <w:rPr>
      <w:rFonts w:eastAsia="Times New Roman" w:cs="Times New Roman"/>
      <w:sz w:val="24"/>
      <w:szCs w:val="24"/>
    </w:rPr>
  </w:style>
  <w:style w:type="paragraph" w:customStyle="1" w:styleId="726EE340686E40FD8534EA725D53C0022">
    <w:name w:val="726EE340686E40FD8534EA725D53C0022"/>
    <w:pPr>
      <w:spacing w:after="0" w:line="240" w:lineRule="auto"/>
    </w:pPr>
    <w:rPr>
      <w:rFonts w:eastAsia="Times New Roman" w:cs="Times New Roman"/>
      <w:sz w:val="24"/>
      <w:szCs w:val="24"/>
    </w:rPr>
  </w:style>
  <w:style w:type="paragraph" w:customStyle="1" w:styleId="A38B172305CF46DD8F9CA961E8AEC4302">
    <w:name w:val="A38B172305CF46DD8F9CA961E8AEC4302"/>
    <w:pPr>
      <w:spacing w:after="0" w:line="240" w:lineRule="auto"/>
    </w:pPr>
    <w:rPr>
      <w:rFonts w:eastAsia="Times New Roman" w:cs="Times New Roman"/>
      <w:sz w:val="24"/>
      <w:szCs w:val="24"/>
    </w:rPr>
  </w:style>
  <w:style w:type="paragraph" w:customStyle="1" w:styleId="D1133EF149004F7AB55D36C896869CA22">
    <w:name w:val="D1133EF149004F7AB55D36C896869CA22"/>
    <w:pPr>
      <w:spacing w:after="0" w:line="240" w:lineRule="auto"/>
    </w:pPr>
    <w:rPr>
      <w:rFonts w:eastAsia="Times New Roman" w:cs="Times New Roman"/>
      <w:sz w:val="24"/>
      <w:szCs w:val="24"/>
    </w:rPr>
  </w:style>
  <w:style w:type="paragraph" w:customStyle="1" w:styleId="7A2B722C24F14DC1A18042BE3D2726232">
    <w:name w:val="7A2B722C24F14DC1A18042BE3D2726232"/>
    <w:pPr>
      <w:spacing w:after="0" w:line="240" w:lineRule="auto"/>
    </w:pPr>
    <w:rPr>
      <w:rFonts w:eastAsia="Times New Roman" w:cs="Times New Roman"/>
      <w:sz w:val="24"/>
      <w:szCs w:val="24"/>
    </w:rPr>
  </w:style>
  <w:style w:type="paragraph" w:customStyle="1" w:styleId="DAD1DB3910E145AAA49DFCF1058EB6772">
    <w:name w:val="DAD1DB3910E145AAA49DFCF1058EB6772"/>
    <w:pPr>
      <w:spacing w:after="0" w:line="240" w:lineRule="auto"/>
    </w:pPr>
    <w:rPr>
      <w:rFonts w:eastAsia="Times New Roman" w:cs="Times New Roman"/>
      <w:sz w:val="24"/>
      <w:szCs w:val="24"/>
    </w:rPr>
  </w:style>
  <w:style w:type="paragraph" w:customStyle="1" w:styleId="5065E4E1F5A8415D928EFE587DA29B552">
    <w:name w:val="5065E4E1F5A8415D928EFE587DA29B552"/>
    <w:pPr>
      <w:spacing w:after="0" w:line="240" w:lineRule="auto"/>
    </w:pPr>
    <w:rPr>
      <w:rFonts w:eastAsia="Times New Roman" w:cs="Times New Roman"/>
      <w:sz w:val="24"/>
      <w:szCs w:val="24"/>
    </w:rPr>
  </w:style>
  <w:style w:type="paragraph" w:customStyle="1" w:styleId="51A18A3974A5453C9F04708B82C3F7A32">
    <w:name w:val="51A18A3974A5453C9F04708B82C3F7A32"/>
    <w:pPr>
      <w:spacing w:after="0" w:line="240" w:lineRule="auto"/>
    </w:pPr>
    <w:rPr>
      <w:rFonts w:eastAsia="Times New Roman" w:cs="Times New Roman"/>
      <w:sz w:val="24"/>
      <w:szCs w:val="24"/>
    </w:rPr>
  </w:style>
  <w:style w:type="paragraph" w:customStyle="1" w:styleId="C917E738D12B44118F6E110713F87AE72">
    <w:name w:val="C917E738D12B44118F6E110713F87AE72"/>
    <w:pPr>
      <w:spacing w:after="0" w:line="240" w:lineRule="auto"/>
    </w:pPr>
    <w:rPr>
      <w:rFonts w:eastAsia="Times New Roman" w:cs="Times New Roman"/>
      <w:sz w:val="24"/>
      <w:szCs w:val="24"/>
    </w:rPr>
  </w:style>
  <w:style w:type="paragraph" w:customStyle="1" w:styleId="F69365F10D124E64A93EB04D679A454B2">
    <w:name w:val="F69365F10D124E64A93EB04D679A454B2"/>
    <w:pPr>
      <w:spacing w:after="0" w:line="240" w:lineRule="auto"/>
    </w:pPr>
    <w:rPr>
      <w:rFonts w:eastAsia="Times New Roman" w:cs="Times New Roman"/>
      <w:sz w:val="24"/>
      <w:szCs w:val="24"/>
    </w:rPr>
  </w:style>
  <w:style w:type="paragraph" w:customStyle="1" w:styleId="5A224DF6954A429FB00DA160E47DACF22">
    <w:name w:val="5A224DF6954A429FB00DA160E47DACF22"/>
    <w:pPr>
      <w:spacing w:after="0" w:line="240" w:lineRule="auto"/>
    </w:pPr>
    <w:rPr>
      <w:rFonts w:eastAsia="Times New Roman" w:cs="Times New Roman"/>
      <w:sz w:val="24"/>
      <w:szCs w:val="24"/>
    </w:rPr>
  </w:style>
  <w:style w:type="paragraph" w:customStyle="1" w:styleId="2CA0F07356D94CC9A0CB5FF4A3489A642">
    <w:name w:val="2CA0F07356D94CC9A0CB5FF4A3489A642"/>
    <w:pPr>
      <w:spacing w:after="0" w:line="240" w:lineRule="auto"/>
    </w:pPr>
    <w:rPr>
      <w:rFonts w:eastAsia="Times New Roman" w:cs="Times New Roman"/>
      <w:sz w:val="24"/>
      <w:szCs w:val="24"/>
    </w:rPr>
  </w:style>
  <w:style w:type="paragraph" w:customStyle="1" w:styleId="E5D580B0F1CF434B85BD755D831066512">
    <w:name w:val="E5D580B0F1CF434B85BD755D831066512"/>
    <w:pPr>
      <w:spacing w:after="0" w:line="240" w:lineRule="auto"/>
    </w:pPr>
    <w:rPr>
      <w:rFonts w:eastAsia="Times New Roman" w:cs="Times New Roman"/>
      <w:sz w:val="24"/>
      <w:szCs w:val="24"/>
    </w:rPr>
  </w:style>
  <w:style w:type="paragraph" w:customStyle="1" w:styleId="FE390F63B814447EB6A764A562E631EB2">
    <w:name w:val="FE390F63B814447EB6A764A562E631EB2"/>
    <w:pPr>
      <w:spacing w:after="0" w:line="240" w:lineRule="auto"/>
    </w:pPr>
    <w:rPr>
      <w:rFonts w:eastAsia="Times New Roman" w:cs="Times New Roman"/>
      <w:sz w:val="24"/>
      <w:szCs w:val="24"/>
    </w:rPr>
  </w:style>
  <w:style w:type="paragraph" w:customStyle="1" w:styleId="38203FA6561B4854B6851A617AEBAA162">
    <w:name w:val="38203FA6561B4854B6851A617AEBAA162"/>
    <w:pPr>
      <w:spacing w:after="0" w:line="240" w:lineRule="auto"/>
    </w:pPr>
    <w:rPr>
      <w:rFonts w:eastAsia="Times New Roman" w:cs="Times New Roman"/>
      <w:sz w:val="24"/>
      <w:szCs w:val="24"/>
    </w:rPr>
  </w:style>
  <w:style w:type="paragraph" w:customStyle="1" w:styleId="184E19213FBF4FD5BC7211BEE107D1D92">
    <w:name w:val="184E19213FBF4FD5BC7211BEE107D1D92"/>
    <w:pPr>
      <w:spacing w:after="0" w:line="240" w:lineRule="auto"/>
    </w:pPr>
    <w:rPr>
      <w:rFonts w:eastAsia="Times New Roman" w:cs="Times New Roman"/>
      <w:sz w:val="24"/>
      <w:szCs w:val="24"/>
    </w:rPr>
  </w:style>
  <w:style w:type="paragraph" w:customStyle="1" w:styleId="67F203CFFC9E4EA6AFCB6922530EB31A2">
    <w:name w:val="67F203CFFC9E4EA6AFCB6922530EB31A2"/>
    <w:pPr>
      <w:spacing w:after="0" w:line="240" w:lineRule="auto"/>
    </w:pPr>
    <w:rPr>
      <w:rFonts w:eastAsia="Times New Roman" w:cs="Times New Roman"/>
      <w:sz w:val="24"/>
      <w:szCs w:val="24"/>
    </w:rPr>
  </w:style>
  <w:style w:type="paragraph" w:customStyle="1" w:styleId="26648BCD3B57421AADFE1E887F2066B72">
    <w:name w:val="26648BCD3B57421AADFE1E887F2066B72"/>
    <w:pPr>
      <w:spacing w:after="0" w:line="240" w:lineRule="auto"/>
    </w:pPr>
    <w:rPr>
      <w:rFonts w:eastAsia="Times New Roman" w:cs="Times New Roman"/>
      <w:sz w:val="24"/>
      <w:szCs w:val="24"/>
    </w:rPr>
  </w:style>
  <w:style w:type="paragraph" w:customStyle="1" w:styleId="F1B38B5ACF2C4E01A64586A5C385532A2">
    <w:name w:val="F1B38B5ACF2C4E01A64586A5C385532A2"/>
    <w:pPr>
      <w:spacing w:after="0" w:line="240" w:lineRule="auto"/>
    </w:pPr>
    <w:rPr>
      <w:rFonts w:eastAsia="Times New Roman" w:cs="Times New Roman"/>
      <w:sz w:val="24"/>
      <w:szCs w:val="24"/>
    </w:rPr>
  </w:style>
  <w:style w:type="paragraph" w:customStyle="1" w:styleId="F430F0E7FC36429EB0214BFB70E6BAEA2">
    <w:name w:val="F430F0E7FC36429EB0214BFB70E6BAEA2"/>
    <w:pPr>
      <w:spacing w:after="0" w:line="240" w:lineRule="auto"/>
    </w:pPr>
    <w:rPr>
      <w:rFonts w:eastAsia="Times New Roman" w:cs="Times New Roman"/>
      <w:sz w:val="24"/>
      <w:szCs w:val="24"/>
    </w:rPr>
  </w:style>
  <w:style w:type="paragraph" w:customStyle="1" w:styleId="49831E98ADF441A7B0DA995412EFAD912">
    <w:name w:val="49831E98ADF441A7B0DA995412EFAD912"/>
    <w:pPr>
      <w:spacing w:after="0" w:line="240" w:lineRule="auto"/>
    </w:pPr>
    <w:rPr>
      <w:rFonts w:eastAsia="Times New Roman" w:cs="Times New Roman"/>
      <w:sz w:val="24"/>
      <w:szCs w:val="24"/>
    </w:rPr>
  </w:style>
  <w:style w:type="paragraph" w:customStyle="1" w:styleId="911D3007127B480B9B3D45E3D45975072">
    <w:name w:val="911D3007127B480B9B3D45E3D45975072"/>
    <w:pPr>
      <w:spacing w:after="0" w:line="240" w:lineRule="auto"/>
    </w:pPr>
    <w:rPr>
      <w:rFonts w:eastAsia="Times New Roman" w:cs="Times New Roman"/>
      <w:sz w:val="24"/>
      <w:szCs w:val="24"/>
    </w:rPr>
  </w:style>
  <w:style w:type="paragraph" w:customStyle="1" w:styleId="D4F74A2C5A3545529C18452FB1AE5C042">
    <w:name w:val="D4F74A2C5A3545529C18452FB1AE5C042"/>
    <w:pPr>
      <w:spacing w:after="0" w:line="240" w:lineRule="auto"/>
    </w:pPr>
    <w:rPr>
      <w:rFonts w:eastAsia="Times New Roman" w:cs="Times New Roman"/>
      <w:sz w:val="24"/>
      <w:szCs w:val="24"/>
    </w:rPr>
  </w:style>
  <w:style w:type="paragraph" w:customStyle="1" w:styleId="FEF0BA4E34B047A4BD999B98BA39AF612">
    <w:name w:val="FEF0BA4E34B047A4BD999B98BA39AF612"/>
    <w:pPr>
      <w:spacing w:after="0" w:line="240" w:lineRule="auto"/>
    </w:pPr>
    <w:rPr>
      <w:rFonts w:eastAsia="Times New Roman" w:cs="Times New Roman"/>
      <w:sz w:val="24"/>
      <w:szCs w:val="24"/>
    </w:rPr>
  </w:style>
  <w:style w:type="paragraph" w:customStyle="1" w:styleId="116ECF3794424B8D974318DCBCD0CCAB2">
    <w:name w:val="116ECF3794424B8D974318DCBCD0CCAB2"/>
    <w:pPr>
      <w:spacing w:after="0" w:line="240" w:lineRule="auto"/>
    </w:pPr>
    <w:rPr>
      <w:rFonts w:eastAsia="Times New Roman" w:cs="Times New Roman"/>
      <w:sz w:val="24"/>
      <w:szCs w:val="24"/>
    </w:rPr>
  </w:style>
  <w:style w:type="paragraph" w:customStyle="1" w:styleId="3DBF923634394B9397850C2D362F17512">
    <w:name w:val="3DBF923634394B9397850C2D362F17512"/>
    <w:pPr>
      <w:spacing w:after="0" w:line="240" w:lineRule="auto"/>
    </w:pPr>
    <w:rPr>
      <w:rFonts w:eastAsia="Times New Roman" w:cs="Times New Roman"/>
      <w:sz w:val="24"/>
      <w:szCs w:val="24"/>
    </w:rPr>
  </w:style>
  <w:style w:type="paragraph" w:customStyle="1" w:styleId="414A4BD1B1364762A2BDDBC9CAA222132">
    <w:name w:val="414A4BD1B1364762A2BDDBC9CAA222132"/>
    <w:pPr>
      <w:spacing w:after="0" w:line="240" w:lineRule="auto"/>
    </w:pPr>
    <w:rPr>
      <w:rFonts w:eastAsia="Times New Roman" w:cs="Times New Roman"/>
      <w:sz w:val="24"/>
      <w:szCs w:val="24"/>
    </w:rPr>
  </w:style>
  <w:style w:type="paragraph" w:customStyle="1" w:styleId="F7E0A8CBCF1848559BB4761E27F14AD62">
    <w:name w:val="F7E0A8CBCF1848559BB4761E27F14AD62"/>
    <w:pPr>
      <w:spacing w:after="0" w:line="240" w:lineRule="auto"/>
    </w:pPr>
    <w:rPr>
      <w:rFonts w:eastAsia="Times New Roman" w:cs="Times New Roman"/>
      <w:sz w:val="24"/>
      <w:szCs w:val="24"/>
    </w:rPr>
  </w:style>
  <w:style w:type="paragraph" w:customStyle="1" w:styleId="6BA07BEC1CE24A7CAA0D4C7D10CC4E0F2">
    <w:name w:val="6BA07BEC1CE24A7CAA0D4C7D10CC4E0F2"/>
    <w:pPr>
      <w:spacing w:after="0" w:line="240" w:lineRule="auto"/>
    </w:pPr>
    <w:rPr>
      <w:rFonts w:eastAsia="Times New Roman" w:cs="Times New Roman"/>
      <w:sz w:val="24"/>
      <w:szCs w:val="24"/>
    </w:rPr>
  </w:style>
  <w:style w:type="paragraph" w:customStyle="1" w:styleId="7141BD1CB04E4AB1924406FDBD03414E2">
    <w:name w:val="7141BD1CB04E4AB1924406FDBD03414E2"/>
    <w:pPr>
      <w:spacing w:after="0" w:line="240" w:lineRule="auto"/>
    </w:pPr>
    <w:rPr>
      <w:rFonts w:eastAsia="Times New Roman" w:cs="Times New Roman"/>
      <w:sz w:val="24"/>
      <w:szCs w:val="24"/>
    </w:rPr>
  </w:style>
  <w:style w:type="paragraph" w:customStyle="1" w:styleId="2F262CD7D98E41968E12F82AE3297F442">
    <w:name w:val="2F262CD7D98E41968E12F82AE3297F442"/>
    <w:pPr>
      <w:spacing w:after="0" w:line="240" w:lineRule="auto"/>
    </w:pPr>
    <w:rPr>
      <w:rFonts w:eastAsia="Times New Roman" w:cs="Times New Roman"/>
      <w:sz w:val="24"/>
      <w:szCs w:val="24"/>
    </w:rPr>
  </w:style>
  <w:style w:type="paragraph" w:customStyle="1" w:styleId="A203A6AD15AB46C3AD5E308007698F492">
    <w:name w:val="A203A6AD15AB46C3AD5E308007698F492"/>
    <w:pPr>
      <w:spacing w:after="0" w:line="240" w:lineRule="auto"/>
    </w:pPr>
    <w:rPr>
      <w:rFonts w:eastAsia="Times New Roman" w:cs="Times New Roman"/>
      <w:sz w:val="24"/>
      <w:szCs w:val="24"/>
    </w:rPr>
  </w:style>
  <w:style w:type="paragraph" w:customStyle="1" w:styleId="BE4A69CCAFA044A88598EF4AFFCDD8A52">
    <w:name w:val="BE4A69CCAFA044A88598EF4AFFCDD8A52"/>
    <w:pPr>
      <w:spacing w:after="0" w:line="240" w:lineRule="auto"/>
    </w:pPr>
    <w:rPr>
      <w:rFonts w:eastAsia="Times New Roman" w:cs="Times New Roman"/>
      <w:sz w:val="24"/>
      <w:szCs w:val="24"/>
    </w:rPr>
  </w:style>
  <w:style w:type="paragraph" w:customStyle="1" w:styleId="B564A47859EB475B92C032A012EDB91A2">
    <w:name w:val="B564A47859EB475B92C032A012EDB91A2"/>
    <w:pPr>
      <w:spacing w:after="0" w:line="240" w:lineRule="auto"/>
    </w:pPr>
    <w:rPr>
      <w:rFonts w:eastAsia="Times New Roman" w:cs="Times New Roman"/>
      <w:sz w:val="24"/>
      <w:szCs w:val="24"/>
    </w:rPr>
  </w:style>
  <w:style w:type="paragraph" w:customStyle="1" w:styleId="027171E00E0C4C8C83CC8E4265E44D722">
    <w:name w:val="027171E00E0C4C8C83CC8E4265E44D722"/>
    <w:pPr>
      <w:spacing w:after="0" w:line="240" w:lineRule="auto"/>
    </w:pPr>
    <w:rPr>
      <w:rFonts w:eastAsia="Times New Roman" w:cs="Times New Roman"/>
      <w:sz w:val="24"/>
      <w:szCs w:val="24"/>
    </w:rPr>
  </w:style>
  <w:style w:type="paragraph" w:customStyle="1" w:styleId="516BCDC3CF4247F2A9F19F78788DB0982">
    <w:name w:val="516BCDC3CF4247F2A9F19F78788DB0982"/>
    <w:pPr>
      <w:spacing w:after="0" w:line="240" w:lineRule="auto"/>
    </w:pPr>
    <w:rPr>
      <w:rFonts w:eastAsia="Times New Roman" w:cs="Times New Roman"/>
      <w:sz w:val="24"/>
      <w:szCs w:val="24"/>
    </w:rPr>
  </w:style>
  <w:style w:type="paragraph" w:customStyle="1" w:styleId="1FC320A26C3A4A7DAE5A77C560C015AC2">
    <w:name w:val="1FC320A26C3A4A7DAE5A77C560C015AC2"/>
    <w:pPr>
      <w:spacing w:after="0" w:line="240" w:lineRule="auto"/>
    </w:pPr>
    <w:rPr>
      <w:rFonts w:eastAsia="Times New Roman" w:cs="Times New Roman"/>
      <w:sz w:val="24"/>
      <w:szCs w:val="24"/>
    </w:rPr>
  </w:style>
  <w:style w:type="paragraph" w:customStyle="1" w:styleId="4C2C47F9997649CDB409EF286D97681E2">
    <w:name w:val="4C2C47F9997649CDB409EF286D97681E2"/>
    <w:pPr>
      <w:spacing w:after="0" w:line="240" w:lineRule="auto"/>
    </w:pPr>
    <w:rPr>
      <w:rFonts w:eastAsia="Times New Roman" w:cs="Times New Roman"/>
      <w:sz w:val="24"/>
      <w:szCs w:val="24"/>
    </w:rPr>
  </w:style>
  <w:style w:type="paragraph" w:customStyle="1" w:styleId="BA1F121B80FA447B890338DE430F42B12">
    <w:name w:val="BA1F121B80FA447B890338DE430F42B12"/>
    <w:pPr>
      <w:spacing w:after="0" w:line="240" w:lineRule="auto"/>
    </w:pPr>
    <w:rPr>
      <w:rFonts w:eastAsia="Times New Roman" w:cs="Times New Roman"/>
      <w:sz w:val="24"/>
      <w:szCs w:val="24"/>
    </w:rPr>
  </w:style>
  <w:style w:type="paragraph" w:customStyle="1" w:styleId="52CDFA8951E84E0389144F0C381672A12">
    <w:name w:val="52CDFA8951E84E0389144F0C381672A12"/>
    <w:pPr>
      <w:spacing w:after="0" w:line="240" w:lineRule="auto"/>
    </w:pPr>
    <w:rPr>
      <w:rFonts w:eastAsia="Times New Roman" w:cs="Times New Roman"/>
      <w:sz w:val="24"/>
      <w:szCs w:val="24"/>
    </w:rPr>
  </w:style>
  <w:style w:type="paragraph" w:customStyle="1" w:styleId="79F360A1B284437AA29FAA549975597C2">
    <w:name w:val="79F360A1B284437AA29FAA549975597C2"/>
    <w:pPr>
      <w:spacing w:after="0" w:line="240" w:lineRule="auto"/>
    </w:pPr>
    <w:rPr>
      <w:rFonts w:eastAsia="Times New Roman" w:cs="Times New Roman"/>
      <w:sz w:val="24"/>
      <w:szCs w:val="24"/>
    </w:rPr>
  </w:style>
  <w:style w:type="paragraph" w:customStyle="1" w:styleId="58F98F0382EE499BBCA43BFA8BCAFAAE2">
    <w:name w:val="58F98F0382EE499BBCA43BFA8BCAFAAE2"/>
    <w:pPr>
      <w:spacing w:after="0" w:line="240" w:lineRule="auto"/>
    </w:pPr>
    <w:rPr>
      <w:rFonts w:eastAsia="Times New Roman" w:cs="Times New Roman"/>
      <w:sz w:val="24"/>
      <w:szCs w:val="24"/>
    </w:rPr>
  </w:style>
  <w:style w:type="paragraph" w:customStyle="1" w:styleId="56915DCBA78D45639D6E9B7C557315E72">
    <w:name w:val="56915DCBA78D45639D6E9B7C557315E72"/>
    <w:pPr>
      <w:spacing w:after="0" w:line="240" w:lineRule="auto"/>
    </w:pPr>
    <w:rPr>
      <w:rFonts w:eastAsia="Times New Roman" w:cs="Times New Roman"/>
      <w:sz w:val="24"/>
      <w:szCs w:val="24"/>
    </w:rPr>
  </w:style>
  <w:style w:type="paragraph" w:customStyle="1" w:styleId="DA744B6AFBD34A10A29E989CF3A1B8C22">
    <w:name w:val="DA744B6AFBD34A10A29E989CF3A1B8C22"/>
    <w:pPr>
      <w:spacing w:after="0" w:line="240" w:lineRule="auto"/>
    </w:pPr>
    <w:rPr>
      <w:rFonts w:eastAsia="Times New Roman" w:cs="Times New Roman"/>
      <w:sz w:val="24"/>
      <w:szCs w:val="24"/>
    </w:rPr>
  </w:style>
  <w:style w:type="paragraph" w:customStyle="1" w:styleId="2D451D7DD64946229844F0BAC817D45D2">
    <w:name w:val="2D451D7DD64946229844F0BAC817D45D2"/>
    <w:pPr>
      <w:spacing w:after="0" w:line="240" w:lineRule="auto"/>
    </w:pPr>
    <w:rPr>
      <w:rFonts w:eastAsia="Times New Roman" w:cs="Times New Roman"/>
      <w:sz w:val="24"/>
      <w:szCs w:val="24"/>
    </w:rPr>
  </w:style>
  <w:style w:type="paragraph" w:customStyle="1" w:styleId="A1195F78DA3C4D1BB5CA0B89DFC53EE22">
    <w:name w:val="A1195F78DA3C4D1BB5CA0B89DFC53EE22"/>
    <w:pPr>
      <w:spacing w:after="0" w:line="240" w:lineRule="auto"/>
    </w:pPr>
    <w:rPr>
      <w:rFonts w:eastAsia="Times New Roman" w:cs="Times New Roman"/>
      <w:sz w:val="24"/>
      <w:szCs w:val="24"/>
    </w:rPr>
  </w:style>
  <w:style w:type="paragraph" w:customStyle="1" w:styleId="88671C49713D4CE88169526A8BD559292">
    <w:name w:val="88671C49713D4CE88169526A8BD559292"/>
    <w:pPr>
      <w:spacing w:after="0" w:line="240" w:lineRule="auto"/>
    </w:pPr>
    <w:rPr>
      <w:rFonts w:eastAsia="Times New Roman" w:cs="Times New Roman"/>
      <w:sz w:val="24"/>
      <w:szCs w:val="24"/>
    </w:rPr>
  </w:style>
  <w:style w:type="paragraph" w:customStyle="1" w:styleId="485EB3E2243343C9BA20B5661A9F3F0B2">
    <w:name w:val="485EB3E2243343C9BA20B5661A9F3F0B2"/>
    <w:pPr>
      <w:spacing w:after="0" w:line="240" w:lineRule="auto"/>
    </w:pPr>
    <w:rPr>
      <w:rFonts w:eastAsia="Times New Roman" w:cs="Times New Roman"/>
      <w:sz w:val="24"/>
      <w:szCs w:val="24"/>
    </w:rPr>
  </w:style>
  <w:style w:type="paragraph" w:customStyle="1" w:styleId="B359D9B6B33D4B88858F345532A2A9002">
    <w:name w:val="B359D9B6B33D4B88858F345532A2A9002"/>
    <w:pPr>
      <w:spacing w:after="0" w:line="240" w:lineRule="auto"/>
    </w:pPr>
    <w:rPr>
      <w:rFonts w:eastAsia="Times New Roman" w:cs="Times New Roman"/>
      <w:sz w:val="24"/>
      <w:szCs w:val="24"/>
    </w:rPr>
  </w:style>
  <w:style w:type="paragraph" w:customStyle="1" w:styleId="9A788384C8604C65BA857707BC760E852">
    <w:name w:val="9A788384C8604C65BA857707BC760E852"/>
    <w:pPr>
      <w:spacing w:after="0" w:line="240" w:lineRule="auto"/>
    </w:pPr>
    <w:rPr>
      <w:rFonts w:eastAsia="Times New Roman" w:cs="Times New Roman"/>
      <w:sz w:val="24"/>
      <w:szCs w:val="24"/>
    </w:rPr>
  </w:style>
  <w:style w:type="paragraph" w:customStyle="1" w:styleId="6BAFB0BCC52B4A63B30D11760642FD392">
    <w:name w:val="6BAFB0BCC52B4A63B30D11760642FD392"/>
    <w:pPr>
      <w:spacing w:after="0" w:line="240" w:lineRule="auto"/>
    </w:pPr>
    <w:rPr>
      <w:rFonts w:eastAsia="Times New Roman" w:cs="Times New Roman"/>
      <w:sz w:val="24"/>
      <w:szCs w:val="24"/>
    </w:rPr>
  </w:style>
  <w:style w:type="paragraph" w:customStyle="1" w:styleId="24D345AC1AD54041861FAF192744E9782">
    <w:name w:val="24D345AC1AD54041861FAF192744E9782"/>
    <w:pPr>
      <w:spacing w:after="0" w:line="240" w:lineRule="auto"/>
    </w:pPr>
    <w:rPr>
      <w:rFonts w:eastAsia="Times New Roman" w:cs="Times New Roman"/>
      <w:sz w:val="24"/>
      <w:szCs w:val="24"/>
    </w:rPr>
  </w:style>
  <w:style w:type="paragraph" w:customStyle="1" w:styleId="3B39B3B0929E4795BE7CDED33084DF692">
    <w:name w:val="3B39B3B0929E4795BE7CDED33084DF692"/>
    <w:pPr>
      <w:spacing w:after="0" w:line="240" w:lineRule="auto"/>
    </w:pPr>
    <w:rPr>
      <w:rFonts w:eastAsia="Times New Roman" w:cs="Times New Roman"/>
      <w:sz w:val="24"/>
      <w:szCs w:val="24"/>
    </w:rPr>
  </w:style>
  <w:style w:type="paragraph" w:customStyle="1" w:styleId="7543136B3A744235AD8ABE1CC216B6242">
    <w:name w:val="7543136B3A744235AD8ABE1CC216B6242"/>
    <w:pPr>
      <w:spacing w:after="0" w:line="240" w:lineRule="auto"/>
    </w:pPr>
    <w:rPr>
      <w:rFonts w:eastAsia="Times New Roman" w:cs="Times New Roman"/>
      <w:sz w:val="24"/>
      <w:szCs w:val="24"/>
    </w:rPr>
  </w:style>
  <w:style w:type="paragraph" w:customStyle="1" w:styleId="84D51E4F6D344153B66496D00DC85F212">
    <w:name w:val="84D51E4F6D344153B66496D00DC85F212"/>
    <w:pPr>
      <w:spacing w:after="0" w:line="240" w:lineRule="auto"/>
    </w:pPr>
    <w:rPr>
      <w:rFonts w:eastAsia="Times New Roman" w:cs="Times New Roman"/>
      <w:sz w:val="24"/>
      <w:szCs w:val="24"/>
    </w:rPr>
  </w:style>
  <w:style w:type="paragraph" w:customStyle="1" w:styleId="F433D44C18BE400BA8BAB0CC3506BCFD2">
    <w:name w:val="F433D44C18BE400BA8BAB0CC3506BCFD2"/>
    <w:pPr>
      <w:spacing w:after="0" w:line="240" w:lineRule="auto"/>
    </w:pPr>
    <w:rPr>
      <w:rFonts w:eastAsia="Times New Roman" w:cs="Times New Roman"/>
      <w:sz w:val="24"/>
      <w:szCs w:val="24"/>
    </w:rPr>
  </w:style>
  <w:style w:type="paragraph" w:customStyle="1" w:styleId="4A4FAD2BCCC1497AA9406BAC3EEF231F2">
    <w:name w:val="4A4FAD2BCCC1497AA9406BAC3EEF231F2"/>
    <w:pPr>
      <w:spacing w:after="0" w:line="240" w:lineRule="auto"/>
    </w:pPr>
    <w:rPr>
      <w:rFonts w:eastAsia="Times New Roman" w:cs="Times New Roman"/>
      <w:sz w:val="24"/>
      <w:szCs w:val="24"/>
    </w:rPr>
  </w:style>
  <w:style w:type="paragraph" w:customStyle="1" w:styleId="C08A63D661EE406BA38EA04BEF461BDC2">
    <w:name w:val="C08A63D661EE406BA38EA04BEF461BDC2"/>
    <w:pPr>
      <w:spacing w:after="0" w:line="240" w:lineRule="auto"/>
    </w:pPr>
    <w:rPr>
      <w:rFonts w:eastAsia="Times New Roman" w:cs="Times New Roman"/>
      <w:sz w:val="24"/>
      <w:szCs w:val="24"/>
    </w:rPr>
  </w:style>
  <w:style w:type="paragraph" w:customStyle="1" w:styleId="CD75DA8F86534EDFAD51CA374A81719B2">
    <w:name w:val="CD75DA8F86534EDFAD51CA374A81719B2"/>
    <w:pPr>
      <w:spacing w:after="0" w:line="240" w:lineRule="auto"/>
    </w:pPr>
    <w:rPr>
      <w:rFonts w:eastAsia="Times New Roman" w:cs="Times New Roman"/>
      <w:sz w:val="24"/>
      <w:szCs w:val="24"/>
    </w:rPr>
  </w:style>
  <w:style w:type="paragraph" w:customStyle="1" w:styleId="1D0CE5F39DA946FBB7FC8C8340B2459F2">
    <w:name w:val="1D0CE5F39DA946FBB7FC8C8340B2459F2"/>
    <w:pPr>
      <w:spacing w:after="0" w:line="240" w:lineRule="auto"/>
    </w:pPr>
    <w:rPr>
      <w:rFonts w:eastAsia="Times New Roman" w:cs="Times New Roman"/>
      <w:sz w:val="24"/>
      <w:szCs w:val="24"/>
    </w:rPr>
  </w:style>
  <w:style w:type="paragraph" w:customStyle="1" w:styleId="4E8EEAD1C10F45949B81112982039BD02">
    <w:name w:val="4E8EEAD1C10F45949B81112982039BD02"/>
    <w:pPr>
      <w:spacing w:after="0" w:line="240" w:lineRule="auto"/>
    </w:pPr>
    <w:rPr>
      <w:rFonts w:eastAsia="Times New Roman" w:cs="Times New Roman"/>
      <w:sz w:val="24"/>
      <w:szCs w:val="24"/>
    </w:rPr>
  </w:style>
  <w:style w:type="paragraph" w:customStyle="1" w:styleId="8B72653F8D284E8A8E691FD784B2488B2">
    <w:name w:val="8B72653F8D284E8A8E691FD784B2488B2"/>
    <w:pPr>
      <w:spacing w:after="0" w:line="240" w:lineRule="auto"/>
    </w:pPr>
    <w:rPr>
      <w:rFonts w:eastAsia="Times New Roman" w:cs="Times New Roman"/>
      <w:sz w:val="24"/>
      <w:szCs w:val="24"/>
    </w:rPr>
  </w:style>
  <w:style w:type="paragraph" w:customStyle="1" w:styleId="E381240D5A114C99A0E292581A25E7272">
    <w:name w:val="E381240D5A114C99A0E292581A25E7272"/>
    <w:pPr>
      <w:spacing w:after="0" w:line="240" w:lineRule="auto"/>
    </w:pPr>
    <w:rPr>
      <w:rFonts w:eastAsia="Times New Roman" w:cs="Times New Roman"/>
      <w:sz w:val="24"/>
      <w:szCs w:val="24"/>
    </w:rPr>
  </w:style>
  <w:style w:type="paragraph" w:customStyle="1" w:styleId="7A628B47495945F3B21B7E82556F9C812">
    <w:name w:val="7A628B47495945F3B21B7E82556F9C812"/>
    <w:pPr>
      <w:spacing w:after="0" w:line="240" w:lineRule="auto"/>
    </w:pPr>
    <w:rPr>
      <w:rFonts w:eastAsia="Times New Roman" w:cs="Times New Roman"/>
      <w:sz w:val="24"/>
      <w:szCs w:val="24"/>
    </w:rPr>
  </w:style>
  <w:style w:type="paragraph" w:customStyle="1" w:styleId="AC28DFC9D27A40FF8CD3CA9D1FF6BFE82">
    <w:name w:val="AC28DFC9D27A40FF8CD3CA9D1FF6BFE82"/>
    <w:pPr>
      <w:spacing w:after="0" w:line="240" w:lineRule="auto"/>
    </w:pPr>
    <w:rPr>
      <w:rFonts w:eastAsia="Times New Roman" w:cs="Times New Roman"/>
      <w:sz w:val="24"/>
      <w:szCs w:val="24"/>
    </w:rPr>
  </w:style>
  <w:style w:type="paragraph" w:customStyle="1" w:styleId="A7B75738351E4E76BF6D8CDF46EAD1732">
    <w:name w:val="A7B75738351E4E76BF6D8CDF46EAD1732"/>
    <w:pPr>
      <w:spacing w:after="0" w:line="240" w:lineRule="auto"/>
    </w:pPr>
    <w:rPr>
      <w:rFonts w:eastAsia="Times New Roman" w:cs="Times New Roman"/>
      <w:sz w:val="24"/>
      <w:szCs w:val="24"/>
    </w:rPr>
  </w:style>
  <w:style w:type="paragraph" w:customStyle="1" w:styleId="47BAB7EC72F94EC1868CA29FFBEFCDC12">
    <w:name w:val="47BAB7EC72F94EC1868CA29FFBEFCDC12"/>
    <w:pPr>
      <w:spacing w:after="0" w:line="240" w:lineRule="auto"/>
    </w:pPr>
    <w:rPr>
      <w:rFonts w:eastAsia="Times New Roman" w:cs="Times New Roman"/>
      <w:sz w:val="24"/>
      <w:szCs w:val="24"/>
    </w:rPr>
  </w:style>
  <w:style w:type="paragraph" w:customStyle="1" w:styleId="C58E9D753F994788924DF825192983142">
    <w:name w:val="C58E9D753F994788924DF825192983142"/>
    <w:pPr>
      <w:spacing w:after="0" w:line="240" w:lineRule="auto"/>
    </w:pPr>
    <w:rPr>
      <w:rFonts w:eastAsia="Times New Roman" w:cs="Times New Roman"/>
      <w:sz w:val="24"/>
      <w:szCs w:val="24"/>
    </w:rPr>
  </w:style>
  <w:style w:type="paragraph" w:customStyle="1" w:styleId="9666F5B3CDF44BD5A95780E9961580972">
    <w:name w:val="9666F5B3CDF44BD5A95780E9961580972"/>
    <w:pPr>
      <w:spacing w:after="0" w:line="240" w:lineRule="auto"/>
    </w:pPr>
    <w:rPr>
      <w:rFonts w:eastAsia="Times New Roman" w:cs="Times New Roman"/>
      <w:sz w:val="24"/>
      <w:szCs w:val="24"/>
    </w:rPr>
  </w:style>
  <w:style w:type="paragraph" w:customStyle="1" w:styleId="8191714B459640FBA1431E51319FB1A72">
    <w:name w:val="8191714B459640FBA1431E51319FB1A72"/>
    <w:pPr>
      <w:spacing w:after="0" w:line="240" w:lineRule="auto"/>
    </w:pPr>
    <w:rPr>
      <w:rFonts w:eastAsia="Times New Roman" w:cs="Times New Roman"/>
      <w:sz w:val="24"/>
      <w:szCs w:val="24"/>
    </w:rPr>
  </w:style>
  <w:style w:type="paragraph" w:customStyle="1" w:styleId="0CB3692B8DC94B90A33A77EECBECB31A2">
    <w:name w:val="0CB3692B8DC94B90A33A77EECBECB31A2"/>
    <w:pPr>
      <w:spacing w:after="0" w:line="240" w:lineRule="auto"/>
    </w:pPr>
    <w:rPr>
      <w:rFonts w:eastAsia="Times New Roman" w:cs="Times New Roman"/>
      <w:sz w:val="24"/>
      <w:szCs w:val="24"/>
    </w:rPr>
  </w:style>
  <w:style w:type="paragraph" w:customStyle="1" w:styleId="19D04053B6F14355B6CAE2D222EB2DC42">
    <w:name w:val="19D04053B6F14355B6CAE2D222EB2DC42"/>
    <w:pPr>
      <w:spacing w:after="0" w:line="240" w:lineRule="auto"/>
    </w:pPr>
    <w:rPr>
      <w:rFonts w:eastAsia="Times New Roman" w:cs="Times New Roman"/>
      <w:sz w:val="24"/>
      <w:szCs w:val="24"/>
    </w:rPr>
  </w:style>
  <w:style w:type="paragraph" w:customStyle="1" w:styleId="0E8AD61D46154732A3B60A89804004A02">
    <w:name w:val="0E8AD61D46154732A3B60A89804004A02"/>
    <w:pPr>
      <w:spacing w:after="0" w:line="240" w:lineRule="auto"/>
    </w:pPr>
    <w:rPr>
      <w:rFonts w:eastAsia="Times New Roman" w:cs="Times New Roman"/>
      <w:sz w:val="24"/>
      <w:szCs w:val="24"/>
    </w:rPr>
  </w:style>
  <w:style w:type="paragraph" w:customStyle="1" w:styleId="6839492EBA8645AEAA75732C2AE9D47A2">
    <w:name w:val="6839492EBA8645AEAA75732C2AE9D47A2"/>
    <w:pPr>
      <w:spacing w:after="0" w:line="240" w:lineRule="auto"/>
    </w:pPr>
    <w:rPr>
      <w:rFonts w:eastAsia="Times New Roman" w:cs="Times New Roman"/>
      <w:sz w:val="24"/>
      <w:szCs w:val="24"/>
    </w:rPr>
  </w:style>
  <w:style w:type="paragraph" w:customStyle="1" w:styleId="38609CDEB1D14ABC97DD902A6289460A2">
    <w:name w:val="38609CDEB1D14ABC97DD902A6289460A2"/>
    <w:pPr>
      <w:spacing w:after="0" w:line="240" w:lineRule="auto"/>
    </w:pPr>
    <w:rPr>
      <w:rFonts w:eastAsia="Times New Roman" w:cs="Times New Roman"/>
      <w:sz w:val="24"/>
      <w:szCs w:val="24"/>
    </w:rPr>
  </w:style>
  <w:style w:type="paragraph" w:customStyle="1" w:styleId="8415342CC7B04DAB9CB00C45B16169512">
    <w:name w:val="8415342CC7B04DAB9CB00C45B16169512"/>
    <w:pPr>
      <w:spacing w:after="0" w:line="240" w:lineRule="auto"/>
    </w:pPr>
    <w:rPr>
      <w:rFonts w:eastAsia="Times New Roman" w:cs="Times New Roman"/>
      <w:sz w:val="24"/>
      <w:szCs w:val="24"/>
    </w:rPr>
  </w:style>
  <w:style w:type="paragraph" w:customStyle="1" w:styleId="1C143BE096C34D75BD60BFD4F88B64BC2">
    <w:name w:val="1C143BE096C34D75BD60BFD4F88B64BC2"/>
    <w:pPr>
      <w:spacing w:after="0" w:line="240" w:lineRule="auto"/>
    </w:pPr>
    <w:rPr>
      <w:rFonts w:eastAsia="Times New Roman" w:cs="Times New Roman"/>
      <w:sz w:val="24"/>
      <w:szCs w:val="24"/>
    </w:rPr>
  </w:style>
  <w:style w:type="paragraph" w:customStyle="1" w:styleId="3A16DC17209341988719209C8E14EE5F2">
    <w:name w:val="3A16DC17209341988719209C8E14EE5F2"/>
    <w:pPr>
      <w:spacing w:after="0" w:line="240" w:lineRule="auto"/>
    </w:pPr>
    <w:rPr>
      <w:rFonts w:eastAsia="Times New Roman" w:cs="Times New Roman"/>
      <w:sz w:val="24"/>
      <w:szCs w:val="24"/>
    </w:rPr>
  </w:style>
  <w:style w:type="paragraph" w:customStyle="1" w:styleId="6D9519B6E6CB47CD95B5E0AD8ECA3D232">
    <w:name w:val="6D9519B6E6CB47CD95B5E0AD8ECA3D232"/>
    <w:pPr>
      <w:spacing w:after="0" w:line="240" w:lineRule="auto"/>
    </w:pPr>
    <w:rPr>
      <w:rFonts w:eastAsia="Times New Roman" w:cs="Times New Roman"/>
      <w:sz w:val="24"/>
      <w:szCs w:val="24"/>
    </w:rPr>
  </w:style>
  <w:style w:type="paragraph" w:customStyle="1" w:styleId="D8A6D87508A24F0391B7700A85E4E5D82">
    <w:name w:val="D8A6D87508A24F0391B7700A85E4E5D82"/>
    <w:pPr>
      <w:spacing w:after="0" w:line="240" w:lineRule="auto"/>
    </w:pPr>
    <w:rPr>
      <w:rFonts w:eastAsia="Times New Roman" w:cs="Times New Roman"/>
      <w:sz w:val="24"/>
      <w:szCs w:val="24"/>
    </w:rPr>
  </w:style>
  <w:style w:type="paragraph" w:customStyle="1" w:styleId="447A7E97E17A41F7A4856EE3A90D105A2">
    <w:name w:val="447A7E97E17A41F7A4856EE3A90D105A2"/>
    <w:pPr>
      <w:spacing w:after="0" w:line="240" w:lineRule="auto"/>
    </w:pPr>
    <w:rPr>
      <w:rFonts w:eastAsia="Times New Roman" w:cs="Times New Roman"/>
      <w:sz w:val="24"/>
      <w:szCs w:val="24"/>
    </w:rPr>
  </w:style>
  <w:style w:type="paragraph" w:customStyle="1" w:styleId="C17977811727484594A0FCAF8633261F2">
    <w:name w:val="C17977811727484594A0FCAF8633261F2"/>
    <w:pPr>
      <w:spacing w:after="0" w:line="240" w:lineRule="auto"/>
    </w:pPr>
    <w:rPr>
      <w:rFonts w:eastAsia="Times New Roman" w:cs="Times New Roman"/>
      <w:sz w:val="24"/>
      <w:szCs w:val="24"/>
    </w:rPr>
  </w:style>
  <w:style w:type="paragraph" w:customStyle="1" w:styleId="D6B21E995FDE4D1BBAA86FE47BC760512">
    <w:name w:val="D6B21E995FDE4D1BBAA86FE47BC760512"/>
    <w:pPr>
      <w:spacing w:after="0" w:line="240" w:lineRule="auto"/>
    </w:pPr>
    <w:rPr>
      <w:rFonts w:eastAsia="Times New Roman" w:cs="Times New Roman"/>
      <w:sz w:val="24"/>
      <w:szCs w:val="24"/>
    </w:rPr>
  </w:style>
  <w:style w:type="paragraph" w:customStyle="1" w:styleId="D2A1FEA597C14280872B9C64994CE1F52">
    <w:name w:val="D2A1FEA597C14280872B9C64994CE1F52"/>
    <w:pPr>
      <w:spacing w:after="0" w:line="240" w:lineRule="auto"/>
    </w:pPr>
    <w:rPr>
      <w:rFonts w:eastAsia="Times New Roman" w:cs="Times New Roman"/>
      <w:sz w:val="24"/>
      <w:szCs w:val="24"/>
    </w:rPr>
  </w:style>
  <w:style w:type="paragraph" w:customStyle="1" w:styleId="21AF7841B7264034A3268DF12EF0B0AC2">
    <w:name w:val="21AF7841B7264034A3268DF12EF0B0AC2"/>
    <w:pPr>
      <w:spacing w:after="0" w:line="240" w:lineRule="auto"/>
    </w:pPr>
    <w:rPr>
      <w:rFonts w:eastAsia="Times New Roman" w:cs="Times New Roman"/>
      <w:sz w:val="24"/>
      <w:szCs w:val="24"/>
    </w:rPr>
  </w:style>
  <w:style w:type="paragraph" w:customStyle="1" w:styleId="E6025A7FDD7342EC85CEE583873ED9F72">
    <w:name w:val="E6025A7FDD7342EC85CEE583873ED9F72"/>
    <w:pPr>
      <w:spacing w:after="0" w:line="240" w:lineRule="auto"/>
    </w:pPr>
    <w:rPr>
      <w:rFonts w:eastAsia="Times New Roman" w:cs="Times New Roman"/>
      <w:sz w:val="24"/>
      <w:szCs w:val="24"/>
    </w:rPr>
  </w:style>
  <w:style w:type="paragraph" w:customStyle="1" w:styleId="099DC539C5C9460A8F85F1DE63BBC7992">
    <w:name w:val="099DC539C5C9460A8F85F1DE63BBC7992"/>
    <w:pPr>
      <w:spacing w:after="0" w:line="240" w:lineRule="auto"/>
    </w:pPr>
    <w:rPr>
      <w:rFonts w:eastAsia="Times New Roman" w:cs="Times New Roman"/>
      <w:sz w:val="24"/>
      <w:szCs w:val="24"/>
    </w:rPr>
  </w:style>
  <w:style w:type="paragraph" w:customStyle="1" w:styleId="A78444897B004E2496A9DC6E7EC5E72A2">
    <w:name w:val="A78444897B004E2496A9DC6E7EC5E72A2"/>
    <w:pPr>
      <w:spacing w:after="0" w:line="240" w:lineRule="auto"/>
    </w:pPr>
    <w:rPr>
      <w:rFonts w:eastAsia="Times New Roman" w:cs="Times New Roman"/>
      <w:sz w:val="24"/>
      <w:szCs w:val="24"/>
    </w:rPr>
  </w:style>
  <w:style w:type="paragraph" w:customStyle="1" w:styleId="CA4B93BB96064FD998CCFA4D4CC341822">
    <w:name w:val="CA4B93BB96064FD998CCFA4D4CC341822"/>
    <w:pPr>
      <w:spacing w:after="0" w:line="240" w:lineRule="auto"/>
    </w:pPr>
    <w:rPr>
      <w:rFonts w:eastAsia="Times New Roman" w:cs="Times New Roman"/>
      <w:sz w:val="24"/>
      <w:szCs w:val="24"/>
    </w:rPr>
  </w:style>
  <w:style w:type="paragraph" w:customStyle="1" w:styleId="C999D885EE4A4A57BB33E77F067B71062">
    <w:name w:val="C999D885EE4A4A57BB33E77F067B71062"/>
    <w:pPr>
      <w:spacing w:after="0" w:line="240" w:lineRule="auto"/>
    </w:pPr>
    <w:rPr>
      <w:rFonts w:eastAsia="Times New Roman" w:cs="Times New Roman"/>
      <w:sz w:val="24"/>
      <w:szCs w:val="24"/>
    </w:rPr>
  </w:style>
  <w:style w:type="paragraph" w:customStyle="1" w:styleId="50FB061A069E4C41BD5E0AFEF965848A2">
    <w:name w:val="50FB061A069E4C41BD5E0AFEF965848A2"/>
    <w:pPr>
      <w:spacing w:after="0" w:line="240" w:lineRule="auto"/>
    </w:pPr>
    <w:rPr>
      <w:rFonts w:eastAsia="Times New Roman" w:cs="Times New Roman"/>
      <w:sz w:val="24"/>
      <w:szCs w:val="24"/>
    </w:rPr>
  </w:style>
  <w:style w:type="paragraph" w:customStyle="1" w:styleId="B561D7FEBF7F441AB7730B6E3E9240B22">
    <w:name w:val="B561D7FEBF7F441AB7730B6E3E9240B22"/>
    <w:pPr>
      <w:spacing w:after="0" w:line="240" w:lineRule="auto"/>
    </w:pPr>
    <w:rPr>
      <w:rFonts w:eastAsia="Times New Roman" w:cs="Times New Roman"/>
      <w:sz w:val="24"/>
      <w:szCs w:val="24"/>
    </w:rPr>
  </w:style>
  <w:style w:type="paragraph" w:customStyle="1" w:styleId="36ACCDE6F3AB488A8D866021235D654F2">
    <w:name w:val="36ACCDE6F3AB488A8D866021235D654F2"/>
    <w:pPr>
      <w:spacing w:after="0" w:line="240" w:lineRule="auto"/>
    </w:pPr>
    <w:rPr>
      <w:rFonts w:eastAsia="Times New Roman" w:cs="Times New Roman"/>
      <w:sz w:val="24"/>
      <w:szCs w:val="24"/>
    </w:rPr>
  </w:style>
  <w:style w:type="paragraph" w:customStyle="1" w:styleId="9DDCBE909E7342499CE0205E33FB99292">
    <w:name w:val="9DDCBE909E7342499CE0205E33FB99292"/>
    <w:pPr>
      <w:spacing w:after="0" w:line="240" w:lineRule="auto"/>
    </w:pPr>
    <w:rPr>
      <w:rFonts w:eastAsia="Times New Roman" w:cs="Times New Roman"/>
      <w:sz w:val="24"/>
      <w:szCs w:val="24"/>
    </w:rPr>
  </w:style>
  <w:style w:type="paragraph" w:customStyle="1" w:styleId="E04C631F851E49EB835CAA3D5ADFB4682">
    <w:name w:val="E04C631F851E49EB835CAA3D5ADFB4682"/>
    <w:pPr>
      <w:spacing w:after="0" w:line="240" w:lineRule="auto"/>
    </w:pPr>
    <w:rPr>
      <w:rFonts w:eastAsia="Times New Roman" w:cs="Times New Roman"/>
      <w:sz w:val="24"/>
      <w:szCs w:val="24"/>
    </w:rPr>
  </w:style>
  <w:style w:type="paragraph" w:customStyle="1" w:styleId="6149F5D9C3074CE2AF2768ED9A54EC772">
    <w:name w:val="6149F5D9C3074CE2AF2768ED9A54EC772"/>
    <w:pPr>
      <w:spacing w:after="0" w:line="240" w:lineRule="auto"/>
    </w:pPr>
    <w:rPr>
      <w:rFonts w:eastAsia="Times New Roman" w:cs="Times New Roman"/>
      <w:sz w:val="24"/>
      <w:szCs w:val="24"/>
    </w:rPr>
  </w:style>
  <w:style w:type="paragraph" w:customStyle="1" w:styleId="623059206C164697AC314ECDB9B9C5D72">
    <w:name w:val="623059206C164697AC314ECDB9B9C5D72"/>
    <w:pPr>
      <w:spacing w:after="0" w:line="240" w:lineRule="auto"/>
    </w:pPr>
    <w:rPr>
      <w:rFonts w:eastAsia="Times New Roman" w:cs="Times New Roman"/>
      <w:sz w:val="24"/>
      <w:szCs w:val="24"/>
    </w:rPr>
  </w:style>
  <w:style w:type="paragraph" w:customStyle="1" w:styleId="D201E318E363415B9E2091AFB5A0A9892">
    <w:name w:val="D201E318E363415B9E2091AFB5A0A9892"/>
    <w:pPr>
      <w:spacing w:after="0" w:line="240" w:lineRule="auto"/>
    </w:pPr>
    <w:rPr>
      <w:rFonts w:eastAsia="Times New Roman" w:cs="Times New Roman"/>
      <w:sz w:val="24"/>
      <w:szCs w:val="24"/>
    </w:rPr>
  </w:style>
  <w:style w:type="paragraph" w:customStyle="1" w:styleId="A1AC917EF26A473AB7E68C95F51245482">
    <w:name w:val="A1AC917EF26A473AB7E68C95F51245482"/>
    <w:pPr>
      <w:spacing w:after="0" w:line="240" w:lineRule="auto"/>
    </w:pPr>
    <w:rPr>
      <w:rFonts w:eastAsia="Times New Roman" w:cs="Times New Roman"/>
      <w:sz w:val="24"/>
      <w:szCs w:val="24"/>
    </w:rPr>
  </w:style>
  <w:style w:type="paragraph" w:customStyle="1" w:styleId="178FCE60784B4D5EA6E71099A904A06D2">
    <w:name w:val="178FCE60784B4D5EA6E71099A904A06D2"/>
    <w:pPr>
      <w:spacing w:after="0" w:line="240" w:lineRule="auto"/>
    </w:pPr>
    <w:rPr>
      <w:rFonts w:eastAsia="Times New Roman" w:cs="Times New Roman"/>
      <w:sz w:val="24"/>
      <w:szCs w:val="24"/>
    </w:rPr>
  </w:style>
  <w:style w:type="paragraph" w:customStyle="1" w:styleId="4EDCA39D9C164E2784625EB0CDBB027F2">
    <w:name w:val="4EDCA39D9C164E2784625EB0CDBB027F2"/>
    <w:pPr>
      <w:spacing w:after="0" w:line="240" w:lineRule="auto"/>
    </w:pPr>
    <w:rPr>
      <w:rFonts w:eastAsia="Times New Roman" w:cs="Times New Roman"/>
      <w:sz w:val="24"/>
      <w:szCs w:val="24"/>
    </w:rPr>
  </w:style>
  <w:style w:type="paragraph" w:customStyle="1" w:styleId="63C2CA51F9FA43B0A711890145CF416C2">
    <w:name w:val="63C2CA51F9FA43B0A711890145CF416C2"/>
    <w:pPr>
      <w:spacing w:after="0" w:line="240" w:lineRule="auto"/>
    </w:pPr>
    <w:rPr>
      <w:rFonts w:eastAsia="Times New Roman" w:cs="Times New Roman"/>
      <w:sz w:val="24"/>
      <w:szCs w:val="24"/>
    </w:rPr>
  </w:style>
  <w:style w:type="paragraph" w:customStyle="1" w:styleId="1C38E11C8C4F4D58BC13D5556DE6AF882">
    <w:name w:val="1C38E11C8C4F4D58BC13D5556DE6AF882"/>
    <w:pPr>
      <w:spacing w:after="0" w:line="240" w:lineRule="auto"/>
    </w:pPr>
    <w:rPr>
      <w:rFonts w:eastAsia="Times New Roman" w:cs="Times New Roman"/>
      <w:sz w:val="24"/>
      <w:szCs w:val="24"/>
    </w:rPr>
  </w:style>
  <w:style w:type="paragraph" w:customStyle="1" w:styleId="E15EE7C649D94B5CBA1FDD49DA9BF7FC2">
    <w:name w:val="E15EE7C649D94B5CBA1FDD49DA9BF7FC2"/>
    <w:pPr>
      <w:spacing w:after="0" w:line="240" w:lineRule="auto"/>
    </w:pPr>
    <w:rPr>
      <w:rFonts w:eastAsia="Times New Roman" w:cs="Times New Roman"/>
      <w:sz w:val="24"/>
      <w:szCs w:val="24"/>
    </w:rPr>
  </w:style>
  <w:style w:type="paragraph" w:customStyle="1" w:styleId="88AF7632BEF149F88BBED0E219704AF52">
    <w:name w:val="88AF7632BEF149F88BBED0E219704AF52"/>
    <w:pPr>
      <w:spacing w:after="0" w:line="240" w:lineRule="auto"/>
    </w:pPr>
    <w:rPr>
      <w:rFonts w:eastAsia="Times New Roman" w:cs="Times New Roman"/>
      <w:sz w:val="24"/>
      <w:szCs w:val="24"/>
    </w:rPr>
  </w:style>
  <w:style w:type="paragraph" w:customStyle="1" w:styleId="F9A5848454D34AFBA8386A480093FBEF2">
    <w:name w:val="F9A5848454D34AFBA8386A480093FBEF2"/>
    <w:pPr>
      <w:spacing w:after="0" w:line="240" w:lineRule="auto"/>
    </w:pPr>
    <w:rPr>
      <w:rFonts w:eastAsia="Times New Roman" w:cs="Times New Roman"/>
      <w:sz w:val="24"/>
      <w:szCs w:val="24"/>
    </w:rPr>
  </w:style>
  <w:style w:type="paragraph" w:customStyle="1" w:styleId="E1E1BDEB197A441FAA47D2091A2F682B2">
    <w:name w:val="E1E1BDEB197A441FAA47D2091A2F682B2"/>
    <w:pPr>
      <w:spacing w:after="0" w:line="240" w:lineRule="auto"/>
    </w:pPr>
    <w:rPr>
      <w:rFonts w:eastAsia="Times New Roman" w:cs="Times New Roman"/>
      <w:sz w:val="24"/>
      <w:szCs w:val="24"/>
    </w:rPr>
  </w:style>
  <w:style w:type="paragraph" w:customStyle="1" w:styleId="A724D9E4D82B45FBAE41D73B1033C2022">
    <w:name w:val="A724D9E4D82B45FBAE41D73B1033C2022"/>
    <w:pPr>
      <w:spacing w:after="0" w:line="240" w:lineRule="auto"/>
    </w:pPr>
    <w:rPr>
      <w:rFonts w:eastAsia="Times New Roman" w:cs="Times New Roman"/>
      <w:sz w:val="24"/>
      <w:szCs w:val="24"/>
    </w:rPr>
  </w:style>
  <w:style w:type="paragraph" w:customStyle="1" w:styleId="6B6E00D5454D42668FB4F1489AAD7AD92">
    <w:name w:val="6B6E00D5454D42668FB4F1489AAD7AD92"/>
    <w:pPr>
      <w:spacing w:after="0" w:line="240" w:lineRule="auto"/>
    </w:pPr>
    <w:rPr>
      <w:rFonts w:eastAsia="Times New Roman" w:cs="Times New Roman"/>
      <w:sz w:val="24"/>
      <w:szCs w:val="24"/>
    </w:rPr>
  </w:style>
  <w:style w:type="paragraph" w:customStyle="1" w:styleId="C4821DA598774F888CC2AA7CAB4525E82">
    <w:name w:val="C4821DA598774F888CC2AA7CAB4525E82"/>
    <w:pPr>
      <w:spacing w:after="0" w:line="240" w:lineRule="auto"/>
    </w:pPr>
    <w:rPr>
      <w:rFonts w:eastAsia="Times New Roman" w:cs="Times New Roman"/>
      <w:sz w:val="24"/>
      <w:szCs w:val="24"/>
    </w:rPr>
  </w:style>
  <w:style w:type="paragraph" w:customStyle="1" w:styleId="1BA2C527F49C4C6594070998C2727E372">
    <w:name w:val="1BA2C527F49C4C6594070998C2727E372"/>
    <w:pPr>
      <w:spacing w:after="0" w:line="240" w:lineRule="auto"/>
    </w:pPr>
    <w:rPr>
      <w:rFonts w:eastAsia="Times New Roman" w:cs="Times New Roman"/>
      <w:sz w:val="24"/>
      <w:szCs w:val="24"/>
    </w:rPr>
  </w:style>
  <w:style w:type="paragraph" w:customStyle="1" w:styleId="E5D2C68CEF4344DE8875A62C0652B9D92">
    <w:name w:val="E5D2C68CEF4344DE8875A62C0652B9D92"/>
    <w:pPr>
      <w:spacing w:after="0" w:line="240" w:lineRule="auto"/>
    </w:pPr>
    <w:rPr>
      <w:rFonts w:eastAsia="Times New Roman" w:cs="Times New Roman"/>
      <w:sz w:val="24"/>
      <w:szCs w:val="24"/>
    </w:rPr>
  </w:style>
  <w:style w:type="paragraph" w:customStyle="1" w:styleId="7DCE16224B8B413F87A6BDFF20808B812">
    <w:name w:val="7DCE16224B8B413F87A6BDFF20808B812"/>
    <w:pPr>
      <w:spacing w:after="0" w:line="240" w:lineRule="auto"/>
    </w:pPr>
    <w:rPr>
      <w:rFonts w:eastAsia="Times New Roman" w:cs="Times New Roman"/>
      <w:sz w:val="24"/>
      <w:szCs w:val="24"/>
    </w:rPr>
  </w:style>
  <w:style w:type="paragraph" w:customStyle="1" w:styleId="D9A3D25947354785A7FE2DACD4C2897E2">
    <w:name w:val="D9A3D25947354785A7FE2DACD4C2897E2"/>
    <w:pPr>
      <w:spacing w:after="0" w:line="240" w:lineRule="auto"/>
    </w:pPr>
    <w:rPr>
      <w:rFonts w:eastAsia="Times New Roman" w:cs="Times New Roman"/>
      <w:sz w:val="24"/>
      <w:szCs w:val="24"/>
    </w:rPr>
  </w:style>
  <w:style w:type="paragraph" w:customStyle="1" w:styleId="D93A0242DAD54DBFA95469180D2CE3032">
    <w:name w:val="D93A0242DAD54DBFA95469180D2CE3032"/>
    <w:pPr>
      <w:spacing w:after="0" w:line="240" w:lineRule="auto"/>
    </w:pPr>
    <w:rPr>
      <w:rFonts w:eastAsia="Times New Roman" w:cs="Times New Roman"/>
      <w:sz w:val="24"/>
      <w:szCs w:val="24"/>
    </w:rPr>
  </w:style>
  <w:style w:type="paragraph" w:customStyle="1" w:styleId="16E0DF39B22D477990E82BFD88DC409E2">
    <w:name w:val="16E0DF39B22D477990E82BFD88DC409E2"/>
    <w:pPr>
      <w:spacing w:after="0" w:line="240" w:lineRule="auto"/>
    </w:pPr>
    <w:rPr>
      <w:rFonts w:eastAsia="Times New Roman" w:cs="Times New Roman"/>
      <w:sz w:val="24"/>
      <w:szCs w:val="24"/>
    </w:rPr>
  </w:style>
  <w:style w:type="paragraph" w:customStyle="1" w:styleId="0952405086F345A2A6145AA7F5622FC82">
    <w:name w:val="0952405086F345A2A6145AA7F5622FC82"/>
    <w:pPr>
      <w:spacing w:after="0" w:line="240" w:lineRule="auto"/>
    </w:pPr>
    <w:rPr>
      <w:rFonts w:eastAsia="Times New Roman" w:cs="Times New Roman"/>
      <w:sz w:val="24"/>
      <w:szCs w:val="24"/>
    </w:rPr>
  </w:style>
  <w:style w:type="paragraph" w:customStyle="1" w:styleId="CB9095457F2B4B22AF3CBA5F87E2D76B2">
    <w:name w:val="CB9095457F2B4B22AF3CBA5F87E2D76B2"/>
    <w:pPr>
      <w:spacing w:after="0" w:line="240" w:lineRule="auto"/>
    </w:pPr>
    <w:rPr>
      <w:rFonts w:eastAsia="Times New Roman" w:cs="Times New Roman"/>
      <w:sz w:val="24"/>
      <w:szCs w:val="24"/>
    </w:rPr>
  </w:style>
  <w:style w:type="paragraph" w:customStyle="1" w:styleId="503BABB311DC4E57A731EE68DD04498D2">
    <w:name w:val="503BABB311DC4E57A731EE68DD04498D2"/>
    <w:pPr>
      <w:spacing w:after="0" w:line="240" w:lineRule="auto"/>
    </w:pPr>
    <w:rPr>
      <w:rFonts w:eastAsia="Times New Roman" w:cs="Times New Roman"/>
      <w:sz w:val="24"/>
      <w:szCs w:val="24"/>
    </w:rPr>
  </w:style>
  <w:style w:type="paragraph" w:customStyle="1" w:styleId="CC64B437166E4B0AAB8EB7C90A5DD2272">
    <w:name w:val="CC64B437166E4B0AAB8EB7C90A5DD2272"/>
    <w:pPr>
      <w:spacing w:after="0" w:line="240" w:lineRule="auto"/>
    </w:pPr>
    <w:rPr>
      <w:rFonts w:eastAsia="Times New Roman" w:cs="Times New Roman"/>
      <w:sz w:val="24"/>
      <w:szCs w:val="24"/>
    </w:rPr>
  </w:style>
  <w:style w:type="paragraph" w:customStyle="1" w:styleId="53337C6112794791886488719C62F1F12">
    <w:name w:val="53337C6112794791886488719C62F1F12"/>
    <w:pPr>
      <w:spacing w:after="0" w:line="240" w:lineRule="auto"/>
    </w:pPr>
    <w:rPr>
      <w:rFonts w:eastAsia="Times New Roman" w:cs="Times New Roman"/>
      <w:sz w:val="24"/>
      <w:szCs w:val="24"/>
    </w:rPr>
  </w:style>
  <w:style w:type="paragraph" w:customStyle="1" w:styleId="15743B31B15B460B999A7BF1FEF6193D2">
    <w:name w:val="15743B31B15B460B999A7BF1FEF6193D2"/>
    <w:pPr>
      <w:spacing w:after="0" w:line="240" w:lineRule="auto"/>
    </w:pPr>
    <w:rPr>
      <w:rFonts w:eastAsia="Times New Roman" w:cs="Times New Roman"/>
      <w:sz w:val="24"/>
      <w:szCs w:val="24"/>
    </w:rPr>
  </w:style>
  <w:style w:type="paragraph" w:customStyle="1" w:styleId="EB02EAA703284D2FA548E562FEDF47AF2">
    <w:name w:val="EB02EAA703284D2FA548E562FEDF47AF2"/>
    <w:pPr>
      <w:spacing w:after="0" w:line="240" w:lineRule="auto"/>
    </w:pPr>
    <w:rPr>
      <w:rFonts w:eastAsia="Times New Roman" w:cs="Times New Roman"/>
      <w:sz w:val="24"/>
      <w:szCs w:val="24"/>
    </w:rPr>
  </w:style>
  <w:style w:type="paragraph" w:customStyle="1" w:styleId="DAFDB723AB7044F6801F164CA60FB8C62">
    <w:name w:val="DAFDB723AB7044F6801F164CA60FB8C62"/>
    <w:pPr>
      <w:spacing w:after="0" w:line="240" w:lineRule="auto"/>
    </w:pPr>
    <w:rPr>
      <w:rFonts w:eastAsia="Times New Roman" w:cs="Times New Roman"/>
      <w:sz w:val="24"/>
      <w:szCs w:val="24"/>
    </w:rPr>
  </w:style>
  <w:style w:type="paragraph" w:customStyle="1" w:styleId="E6DAB96276EF45D399E2E8E27E947CEC2">
    <w:name w:val="E6DAB96276EF45D399E2E8E27E947CEC2"/>
    <w:pPr>
      <w:spacing w:after="0" w:line="240" w:lineRule="auto"/>
    </w:pPr>
    <w:rPr>
      <w:rFonts w:eastAsia="Times New Roman" w:cs="Times New Roman"/>
      <w:sz w:val="24"/>
      <w:szCs w:val="24"/>
    </w:rPr>
  </w:style>
  <w:style w:type="paragraph" w:customStyle="1" w:styleId="E06D308D5F42474E8B693E323F955EBF2">
    <w:name w:val="E06D308D5F42474E8B693E323F955EBF2"/>
    <w:pPr>
      <w:spacing w:after="0" w:line="240" w:lineRule="auto"/>
    </w:pPr>
    <w:rPr>
      <w:rFonts w:eastAsia="Times New Roman" w:cs="Times New Roman"/>
      <w:sz w:val="24"/>
      <w:szCs w:val="24"/>
    </w:rPr>
  </w:style>
  <w:style w:type="paragraph" w:customStyle="1" w:styleId="950EA6672BFC459F99A933F041FE51222">
    <w:name w:val="950EA6672BFC459F99A933F041FE51222"/>
    <w:pPr>
      <w:spacing w:after="0" w:line="240" w:lineRule="auto"/>
    </w:pPr>
    <w:rPr>
      <w:rFonts w:eastAsia="Times New Roman" w:cs="Times New Roman"/>
      <w:sz w:val="24"/>
      <w:szCs w:val="24"/>
    </w:rPr>
  </w:style>
  <w:style w:type="paragraph" w:customStyle="1" w:styleId="B9255DAE37EB4B1CB9DA228F657955B02">
    <w:name w:val="B9255DAE37EB4B1CB9DA228F657955B02"/>
    <w:pPr>
      <w:spacing w:after="0" w:line="240" w:lineRule="auto"/>
    </w:pPr>
    <w:rPr>
      <w:rFonts w:eastAsia="Times New Roman" w:cs="Times New Roman"/>
      <w:sz w:val="24"/>
      <w:szCs w:val="24"/>
    </w:rPr>
  </w:style>
  <w:style w:type="paragraph" w:customStyle="1" w:styleId="487F81AD5B5C40A885E5B705FB0D89732">
    <w:name w:val="487F81AD5B5C40A885E5B705FB0D89732"/>
    <w:pPr>
      <w:spacing w:after="0" w:line="240" w:lineRule="auto"/>
    </w:pPr>
    <w:rPr>
      <w:rFonts w:eastAsia="Times New Roman" w:cs="Times New Roman"/>
      <w:sz w:val="24"/>
      <w:szCs w:val="24"/>
    </w:rPr>
  </w:style>
  <w:style w:type="paragraph" w:customStyle="1" w:styleId="F2AA738F61394D608EB5BA18A587BC8D2">
    <w:name w:val="F2AA738F61394D608EB5BA18A587BC8D2"/>
    <w:pPr>
      <w:spacing w:after="0" w:line="240" w:lineRule="auto"/>
    </w:pPr>
    <w:rPr>
      <w:rFonts w:eastAsia="Times New Roman" w:cs="Times New Roman"/>
      <w:sz w:val="24"/>
      <w:szCs w:val="24"/>
    </w:rPr>
  </w:style>
  <w:style w:type="paragraph" w:customStyle="1" w:styleId="DF0AD11CB8624BB39178508F9EC2A66E2">
    <w:name w:val="DF0AD11CB8624BB39178508F9EC2A66E2"/>
    <w:pPr>
      <w:spacing w:after="0" w:line="240" w:lineRule="auto"/>
    </w:pPr>
    <w:rPr>
      <w:rFonts w:eastAsia="Times New Roman" w:cs="Times New Roman"/>
      <w:sz w:val="24"/>
      <w:szCs w:val="24"/>
    </w:rPr>
  </w:style>
  <w:style w:type="paragraph" w:customStyle="1" w:styleId="57D0863C15DC47388B5D8743BE91C1242">
    <w:name w:val="57D0863C15DC47388B5D8743BE91C1242"/>
    <w:pPr>
      <w:spacing w:after="0" w:line="240" w:lineRule="auto"/>
    </w:pPr>
    <w:rPr>
      <w:rFonts w:eastAsia="Times New Roman" w:cs="Times New Roman"/>
      <w:sz w:val="24"/>
      <w:szCs w:val="24"/>
    </w:rPr>
  </w:style>
  <w:style w:type="paragraph" w:customStyle="1" w:styleId="62509296F163434EBD0772DFE2768E1B2">
    <w:name w:val="62509296F163434EBD0772DFE2768E1B2"/>
    <w:pPr>
      <w:spacing w:after="0" w:line="240" w:lineRule="auto"/>
    </w:pPr>
    <w:rPr>
      <w:rFonts w:eastAsia="Times New Roman" w:cs="Times New Roman"/>
      <w:sz w:val="24"/>
      <w:szCs w:val="24"/>
    </w:rPr>
  </w:style>
  <w:style w:type="paragraph" w:customStyle="1" w:styleId="99CD5F09C56549CA8733E20DE781FD2E2">
    <w:name w:val="99CD5F09C56549CA8733E20DE781FD2E2"/>
    <w:pPr>
      <w:spacing w:after="0" w:line="240" w:lineRule="auto"/>
    </w:pPr>
    <w:rPr>
      <w:rFonts w:eastAsia="Times New Roman" w:cs="Times New Roman"/>
      <w:sz w:val="24"/>
      <w:szCs w:val="24"/>
    </w:rPr>
  </w:style>
  <w:style w:type="paragraph" w:customStyle="1" w:styleId="7929FFA6140D4CBB960189A57D706D712">
    <w:name w:val="7929FFA6140D4CBB960189A57D706D712"/>
    <w:pPr>
      <w:spacing w:after="0" w:line="240" w:lineRule="auto"/>
    </w:pPr>
    <w:rPr>
      <w:rFonts w:eastAsia="Times New Roman" w:cs="Times New Roman"/>
      <w:sz w:val="24"/>
      <w:szCs w:val="24"/>
    </w:rPr>
  </w:style>
  <w:style w:type="paragraph" w:customStyle="1" w:styleId="061CDB1A657F46CBAE9F010E23C38AD42">
    <w:name w:val="061CDB1A657F46CBAE9F010E23C38AD42"/>
    <w:pPr>
      <w:spacing w:after="0" w:line="240" w:lineRule="auto"/>
    </w:pPr>
    <w:rPr>
      <w:rFonts w:eastAsia="Times New Roman" w:cs="Times New Roman"/>
      <w:sz w:val="24"/>
      <w:szCs w:val="24"/>
    </w:rPr>
  </w:style>
  <w:style w:type="paragraph" w:customStyle="1" w:styleId="693A168046984719BCA652A1872021A52">
    <w:name w:val="693A168046984719BCA652A1872021A52"/>
    <w:pPr>
      <w:spacing w:after="0" w:line="240" w:lineRule="auto"/>
    </w:pPr>
    <w:rPr>
      <w:rFonts w:eastAsia="Times New Roman" w:cs="Times New Roman"/>
      <w:sz w:val="24"/>
      <w:szCs w:val="24"/>
    </w:rPr>
  </w:style>
  <w:style w:type="paragraph" w:customStyle="1" w:styleId="D8564C20594542B5A93D491A41BB59F22">
    <w:name w:val="D8564C20594542B5A93D491A41BB59F22"/>
    <w:pPr>
      <w:spacing w:after="0" w:line="240" w:lineRule="auto"/>
    </w:pPr>
    <w:rPr>
      <w:rFonts w:eastAsia="Times New Roman" w:cs="Times New Roman"/>
      <w:sz w:val="24"/>
      <w:szCs w:val="24"/>
    </w:rPr>
  </w:style>
  <w:style w:type="paragraph" w:customStyle="1" w:styleId="906CFA130ACA46C38094F0A78E6C63CF2">
    <w:name w:val="906CFA130ACA46C38094F0A78E6C63CF2"/>
    <w:pPr>
      <w:spacing w:after="0" w:line="240" w:lineRule="auto"/>
    </w:pPr>
    <w:rPr>
      <w:rFonts w:eastAsia="Times New Roman" w:cs="Times New Roman"/>
      <w:sz w:val="24"/>
      <w:szCs w:val="24"/>
    </w:rPr>
  </w:style>
  <w:style w:type="paragraph" w:customStyle="1" w:styleId="67509D2BE0344642A2F373B3D403CBE62">
    <w:name w:val="67509D2BE0344642A2F373B3D403CBE62"/>
    <w:pPr>
      <w:spacing w:after="0" w:line="240" w:lineRule="auto"/>
    </w:pPr>
    <w:rPr>
      <w:rFonts w:eastAsia="Times New Roman" w:cs="Times New Roman"/>
      <w:sz w:val="24"/>
      <w:szCs w:val="24"/>
    </w:rPr>
  </w:style>
  <w:style w:type="paragraph" w:customStyle="1" w:styleId="200650CF55E74B7C96F43813D82C26432">
    <w:name w:val="200650CF55E74B7C96F43813D82C26432"/>
    <w:pPr>
      <w:spacing w:after="0" w:line="240" w:lineRule="auto"/>
    </w:pPr>
    <w:rPr>
      <w:rFonts w:eastAsia="Times New Roman" w:cs="Times New Roman"/>
      <w:sz w:val="24"/>
      <w:szCs w:val="24"/>
    </w:rPr>
  </w:style>
  <w:style w:type="paragraph" w:customStyle="1" w:styleId="7EA5F2A2C0F64E998674263ACB1BEB6A2">
    <w:name w:val="7EA5F2A2C0F64E998674263ACB1BEB6A2"/>
    <w:pPr>
      <w:spacing w:after="0" w:line="240" w:lineRule="auto"/>
    </w:pPr>
    <w:rPr>
      <w:rFonts w:eastAsia="Times New Roman" w:cs="Times New Roman"/>
      <w:sz w:val="24"/>
      <w:szCs w:val="24"/>
    </w:rPr>
  </w:style>
  <w:style w:type="paragraph" w:customStyle="1" w:styleId="4BA1F83EE03541D1834AF97BCD5874222">
    <w:name w:val="4BA1F83EE03541D1834AF97BCD5874222"/>
    <w:pPr>
      <w:spacing w:after="0" w:line="240" w:lineRule="auto"/>
    </w:pPr>
    <w:rPr>
      <w:rFonts w:eastAsia="Times New Roman" w:cs="Times New Roman"/>
      <w:sz w:val="24"/>
      <w:szCs w:val="24"/>
    </w:rPr>
  </w:style>
  <w:style w:type="paragraph" w:customStyle="1" w:styleId="CFD076DDF9C344F38CC9EF5C35AFE1622">
    <w:name w:val="CFD076DDF9C344F38CC9EF5C35AFE1622"/>
    <w:pPr>
      <w:spacing w:after="0" w:line="240" w:lineRule="auto"/>
    </w:pPr>
    <w:rPr>
      <w:rFonts w:eastAsia="Times New Roman" w:cs="Times New Roman"/>
      <w:sz w:val="24"/>
      <w:szCs w:val="24"/>
    </w:rPr>
  </w:style>
  <w:style w:type="paragraph" w:customStyle="1" w:styleId="60A71E1400174319BEF6F99614E2AC212">
    <w:name w:val="60A71E1400174319BEF6F99614E2AC212"/>
    <w:pPr>
      <w:spacing w:after="0" w:line="240" w:lineRule="auto"/>
    </w:pPr>
    <w:rPr>
      <w:rFonts w:eastAsia="Times New Roman" w:cs="Times New Roman"/>
      <w:sz w:val="24"/>
      <w:szCs w:val="24"/>
    </w:rPr>
  </w:style>
  <w:style w:type="paragraph" w:customStyle="1" w:styleId="E0E5C7D98BB34E9FB3B109DEEBCB0E9C2">
    <w:name w:val="E0E5C7D98BB34E9FB3B109DEEBCB0E9C2"/>
    <w:pPr>
      <w:spacing w:after="0" w:line="240" w:lineRule="auto"/>
    </w:pPr>
    <w:rPr>
      <w:rFonts w:eastAsia="Times New Roman" w:cs="Times New Roman"/>
      <w:sz w:val="24"/>
      <w:szCs w:val="24"/>
    </w:rPr>
  </w:style>
  <w:style w:type="paragraph" w:customStyle="1" w:styleId="5BF4818E7EA84152AD1566E9DC34D78D2">
    <w:name w:val="5BF4818E7EA84152AD1566E9DC34D78D2"/>
    <w:pPr>
      <w:spacing w:after="0" w:line="240" w:lineRule="auto"/>
    </w:pPr>
    <w:rPr>
      <w:rFonts w:eastAsia="Times New Roman" w:cs="Times New Roman"/>
      <w:sz w:val="24"/>
      <w:szCs w:val="24"/>
    </w:rPr>
  </w:style>
  <w:style w:type="paragraph" w:customStyle="1" w:styleId="84CB731412DA4B389E6B6B070415D2112">
    <w:name w:val="84CB731412DA4B389E6B6B070415D2112"/>
    <w:pPr>
      <w:spacing w:after="0" w:line="240" w:lineRule="auto"/>
    </w:pPr>
    <w:rPr>
      <w:rFonts w:eastAsia="Times New Roman" w:cs="Times New Roman"/>
      <w:sz w:val="24"/>
      <w:szCs w:val="24"/>
    </w:rPr>
  </w:style>
  <w:style w:type="paragraph" w:customStyle="1" w:styleId="3DE97288F8C847D18D061D96B18D3BD42">
    <w:name w:val="3DE97288F8C847D18D061D96B18D3BD42"/>
    <w:pPr>
      <w:spacing w:after="0" w:line="240" w:lineRule="auto"/>
    </w:pPr>
    <w:rPr>
      <w:rFonts w:eastAsia="Times New Roman" w:cs="Times New Roman"/>
      <w:sz w:val="24"/>
      <w:szCs w:val="24"/>
    </w:rPr>
  </w:style>
  <w:style w:type="paragraph" w:customStyle="1" w:styleId="B56EEBBF30C44C7CB0D8078A7F9770122">
    <w:name w:val="B56EEBBF30C44C7CB0D8078A7F9770122"/>
    <w:pPr>
      <w:spacing w:after="0" w:line="240" w:lineRule="auto"/>
    </w:pPr>
    <w:rPr>
      <w:rFonts w:eastAsia="Times New Roman" w:cs="Times New Roman"/>
      <w:sz w:val="24"/>
      <w:szCs w:val="24"/>
    </w:rPr>
  </w:style>
  <w:style w:type="paragraph" w:customStyle="1" w:styleId="159B0A1955524A5CA4FA06992ADF89732">
    <w:name w:val="159B0A1955524A5CA4FA06992ADF89732"/>
    <w:pPr>
      <w:spacing w:after="0" w:line="240" w:lineRule="auto"/>
    </w:pPr>
    <w:rPr>
      <w:rFonts w:eastAsia="Times New Roman" w:cs="Times New Roman"/>
      <w:sz w:val="24"/>
      <w:szCs w:val="24"/>
    </w:rPr>
  </w:style>
  <w:style w:type="paragraph" w:customStyle="1" w:styleId="C52903E3E8D34B07BECB4220D75DDA9A2">
    <w:name w:val="C52903E3E8D34B07BECB4220D75DDA9A2"/>
    <w:pPr>
      <w:spacing w:after="0" w:line="240" w:lineRule="auto"/>
    </w:pPr>
    <w:rPr>
      <w:rFonts w:eastAsia="Times New Roman" w:cs="Times New Roman"/>
      <w:sz w:val="24"/>
      <w:szCs w:val="24"/>
    </w:rPr>
  </w:style>
  <w:style w:type="paragraph" w:customStyle="1" w:styleId="F1215BE5100F4386A74AF7F07978B1B02">
    <w:name w:val="F1215BE5100F4386A74AF7F07978B1B02"/>
    <w:pPr>
      <w:spacing w:after="0" w:line="240" w:lineRule="auto"/>
    </w:pPr>
    <w:rPr>
      <w:rFonts w:eastAsia="Times New Roman" w:cs="Times New Roman"/>
      <w:sz w:val="24"/>
      <w:szCs w:val="24"/>
    </w:rPr>
  </w:style>
  <w:style w:type="paragraph" w:customStyle="1" w:styleId="511C9FFCD8C84D98BA66E632D76E48F02">
    <w:name w:val="511C9FFCD8C84D98BA66E632D76E48F02"/>
    <w:pPr>
      <w:spacing w:after="0" w:line="240" w:lineRule="auto"/>
    </w:pPr>
    <w:rPr>
      <w:rFonts w:eastAsia="Times New Roman" w:cs="Times New Roman"/>
      <w:sz w:val="24"/>
      <w:szCs w:val="24"/>
    </w:rPr>
  </w:style>
  <w:style w:type="paragraph" w:customStyle="1" w:styleId="01B2773D25624B6888A66884767484242">
    <w:name w:val="01B2773D25624B6888A66884767484242"/>
    <w:pPr>
      <w:spacing w:after="0" w:line="240" w:lineRule="auto"/>
    </w:pPr>
    <w:rPr>
      <w:rFonts w:eastAsia="Times New Roman" w:cs="Times New Roman"/>
      <w:sz w:val="24"/>
      <w:szCs w:val="24"/>
    </w:rPr>
  </w:style>
  <w:style w:type="paragraph" w:customStyle="1" w:styleId="B1E9E0E0040045CC890C0671F90103252">
    <w:name w:val="B1E9E0E0040045CC890C0671F90103252"/>
    <w:pPr>
      <w:spacing w:after="0" w:line="240" w:lineRule="auto"/>
    </w:pPr>
    <w:rPr>
      <w:rFonts w:eastAsia="Times New Roman" w:cs="Times New Roman"/>
      <w:sz w:val="24"/>
      <w:szCs w:val="24"/>
    </w:rPr>
  </w:style>
  <w:style w:type="paragraph" w:customStyle="1" w:styleId="DEBE10C83F4747B79FFA6EF2D2D9A55A2">
    <w:name w:val="DEBE10C83F4747B79FFA6EF2D2D9A55A2"/>
    <w:pPr>
      <w:spacing w:after="0" w:line="240" w:lineRule="auto"/>
    </w:pPr>
    <w:rPr>
      <w:rFonts w:eastAsia="Times New Roman" w:cs="Times New Roman"/>
      <w:sz w:val="24"/>
      <w:szCs w:val="24"/>
    </w:rPr>
  </w:style>
  <w:style w:type="paragraph" w:customStyle="1" w:styleId="8365920605BF4B948F65BA9055F9B5692">
    <w:name w:val="8365920605BF4B948F65BA9055F9B5692"/>
    <w:pPr>
      <w:spacing w:after="0" w:line="240" w:lineRule="auto"/>
    </w:pPr>
    <w:rPr>
      <w:rFonts w:eastAsia="Times New Roman" w:cs="Times New Roman"/>
      <w:sz w:val="24"/>
      <w:szCs w:val="24"/>
    </w:rPr>
  </w:style>
  <w:style w:type="paragraph" w:customStyle="1" w:styleId="AFFEF62F30EB4AD2968B2C1DF49D33DD2">
    <w:name w:val="AFFEF62F30EB4AD2968B2C1DF49D33DD2"/>
    <w:pPr>
      <w:spacing w:after="0" w:line="240" w:lineRule="auto"/>
    </w:pPr>
    <w:rPr>
      <w:rFonts w:eastAsia="Times New Roman" w:cs="Times New Roman"/>
      <w:sz w:val="24"/>
      <w:szCs w:val="24"/>
    </w:rPr>
  </w:style>
  <w:style w:type="paragraph" w:customStyle="1" w:styleId="E3AACD720AEB4AFCB49258E2B7F7485D2">
    <w:name w:val="E3AACD720AEB4AFCB49258E2B7F7485D2"/>
    <w:pPr>
      <w:spacing w:after="0" w:line="240" w:lineRule="auto"/>
    </w:pPr>
    <w:rPr>
      <w:rFonts w:eastAsia="Times New Roman" w:cs="Times New Roman"/>
      <w:sz w:val="24"/>
      <w:szCs w:val="24"/>
    </w:rPr>
  </w:style>
  <w:style w:type="paragraph" w:customStyle="1" w:styleId="3F164C4DB557419DB53121207153201A2">
    <w:name w:val="3F164C4DB557419DB53121207153201A2"/>
    <w:pPr>
      <w:spacing w:after="0" w:line="240" w:lineRule="auto"/>
    </w:pPr>
    <w:rPr>
      <w:rFonts w:eastAsia="Times New Roman" w:cs="Times New Roman"/>
      <w:sz w:val="24"/>
      <w:szCs w:val="24"/>
    </w:rPr>
  </w:style>
  <w:style w:type="paragraph" w:customStyle="1" w:styleId="4440F3F8404F42C3B5D7ED8FDA3166D72">
    <w:name w:val="4440F3F8404F42C3B5D7ED8FDA3166D72"/>
    <w:pPr>
      <w:spacing w:after="0" w:line="240" w:lineRule="auto"/>
    </w:pPr>
    <w:rPr>
      <w:rFonts w:eastAsia="Times New Roman" w:cs="Times New Roman"/>
      <w:sz w:val="24"/>
      <w:szCs w:val="24"/>
    </w:rPr>
  </w:style>
  <w:style w:type="paragraph" w:customStyle="1" w:styleId="B285FFCA6CF8437C95BCBA2510DD322B2">
    <w:name w:val="B285FFCA6CF8437C95BCBA2510DD322B2"/>
    <w:pPr>
      <w:spacing w:after="0" w:line="240" w:lineRule="auto"/>
    </w:pPr>
    <w:rPr>
      <w:rFonts w:eastAsia="Times New Roman" w:cs="Times New Roman"/>
      <w:sz w:val="24"/>
      <w:szCs w:val="24"/>
    </w:rPr>
  </w:style>
  <w:style w:type="paragraph" w:customStyle="1" w:styleId="EC1A92195E13482B8A55FB07573503DB2">
    <w:name w:val="EC1A92195E13482B8A55FB07573503DB2"/>
    <w:pPr>
      <w:spacing w:after="0" w:line="240" w:lineRule="auto"/>
    </w:pPr>
    <w:rPr>
      <w:rFonts w:eastAsia="Times New Roman" w:cs="Times New Roman"/>
      <w:sz w:val="24"/>
      <w:szCs w:val="24"/>
    </w:rPr>
  </w:style>
  <w:style w:type="paragraph" w:customStyle="1" w:styleId="7DF8BB24ACAE408D9FE7B15D451FA2412">
    <w:name w:val="7DF8BB24ACAE408D9FE7B15D451FA2412"/>
    <w:pPr>
      <w:spacing w:after="0" w:line="240" w:lineRule="auto"/>
    </w:pPr>
    <w:rPr>
      <w:rFonts w:eastAsia="Times New Roman" w:cs="Times New Roman"/>
      <w:sz w:val="24"/>
      <w:szCs w:val="24"/>
    </w:rPr>
  </w:style>
  <w:style w:type="paragraph" w:customStyle="1" w:styleId="6206A81DEC12477DA304E9067ECDBE6B2">
    <w:name w:val="6206A81DEC12477DA304E9067ECDBE6B2"/>
    <w:pPr>
      <w:spacing w:after="0" w:line="240" w:lineRule="auto"/>
    </w:pPr>
    <w:rPr>
      <w:rFonts w:eastAsia="Times New Roman" w:cs="Times New Roman"/>
      <w:sz w:val="24"/>
      <w:szCs w:val="24"/>
    </w:rPr>
  </w:style>
  <w:style w:type="paragraph" w:customStyle="1" w:styleId="0F237F35D7EF41C1BB9909C3FDE771652">
    <w:name w:val="0F237F35D7EF41C1BB9909C3FDE771652"/>
    <w:pPr>
      <w:spacing w:after="0" w:line="240" w:lineRule="auto"/>
    </w:pPr>
    <w:rPr>
      <w:rFonts w:eastAsia="Times New Roman" w:cs="Times New Roman"/>
      <w:sz w:val="24"/>
      <w:szCs w:val="24"/>
    </w:rPr>
  </w:style>
  <w:style w:type="paragraph" w:customStyle="1" w:styleId="6352D521C0864AAD9291FEB4E87AE8CE2">
    <w:name w:val="6352D521C0864AAD9291FEB4E87AE8CE2"/>
    <w:pPr>
      <w:spacing w:after="0" w:line="240" w:lineRule="auto"/>
    </w:pPr>
    <w:rPr>
      <w:rFonts w:eastAsia="Times New Roman" w:cs="Times New Roman"/>
      <w:sz w:val="24"/>
      <w:szCs w:val="24"/>
    </w:rPr>
  </w:style>
  <w:style w:type="paragraph" w:customStyle="1" w:styleId="9818D699D01E4FB187363EBE051082132">
    <w:name w:val="9818D699D01E4FB187363EBE051082132"/>
    <w:pPr>
      <w:spacing w:after="0" w:line="240" w:lineRule="auto"/>
    </w:pPr>
    <w:rPr>
      <w:rFonts w:eastAsia="Times New Roman" w:cs="Times New Roman"/>
      <w:sz w:val="24"/>
      <w:szCs w:val="24"/>
    </w:rPr>
  </w:style>
  <w:style w:type="paragraph" w:customStyle="1" w:styleId="C1998B21D2144B45856CED6783A16C882">
    <w:name w:val="C1998B21D2144B45856CED6783A16C882"/>
    <w:pPr>
      <w:spacing w:after="0" w:line="240" w:lineRule="auto"/>
    </w:pPr>
    <w:rPr>
      <w:rFonts w:eastAsia="Times New Roman" w:cs="Times New Roman"/>
      <w:sz w:val="24"/>
      <w:szCs w:val="24"/>
    </w:rPr>
  </w:style>
  <w:style w:type="paragraph" w:customStyle="1" w:styleId="7B88B3C2DCD74DA785F02B6950833E472">
    <w:name w:val="7B88B3C2DCD74DA785F02B6950833E472"/>
    <w:pPr>
      <w:spacing w:after="0" w:line="240" w:lineRule="auto"/>
    </w:pPr>
    <w:rPr>
      <w:rFonts w:eastAsia="Times New Roman" w:cs="Times New Roman"/>
      <w:sz w:val="24"/>
      <w:szCs w:val="24"/>
    </w:rPr>
  </w:style>
  <w:style w:type="paragraph" w:customStyle="1" w:styleId="B440DCDDC2044A2690838A0F025678682">
    <w:name w:val="B440DCDDC2044A2690838A0F025678682"/>
    <w:pPr>
      <w:spacing w:after="0" w:line="240" w:lineRule="auto"/>
    </w:pPr>
    <w:rPr>
      <w:rFonts w:eastAsia="Times New Roman" w:cs="Times New Roman"/>
      <w:sz w:val="24"/>
      <w:szCs w:val="24"/>
    </w:rPr>
  </w:style>
  <w:style w:type="paragraph" w:customStyle="1" w:styleId="5616E8208C48429BB665D631189A80242">
    <w:name w:val="5616E8208C48429BB665D631189A80242"/>
    <w:pPr>
      <w:spacing w:after="0" w:line="240" w:lineRule="auto"/>
    </w:pPr>
    <w:rPr>
      <w:rFonts w:eastAsia="Times New Roman" w:cs="Times New Roman"/>
      <w:sz w:val="24"/>
      <w:szCs w:val="24"/>
    </w:rPr>
  </w:style>
  <w:style w:type="paragraph" w:customStyle="1" w:styleId="AAACB9D4FB0143769A8C73DF256FFCD92">
    <w:name w:val="AAACB9D4FB0143769A8C73DF256FFCD92"/>
    <w:pPr>
      <w:spacing w:after="0" w:line="240" w:lineRule="auto"/>
    </w:pPr>
    <w:rPr>
      <w:rFonts w:eastAsia="Times New Roman" w:cs="Times New Roman"/>
      <w:sz w:val="24"/>
      <w:szCs w:val="24"/>
    </w:rPr>
  </w:style>
  <w:style w:type="paragraph" w:customStyle="1" w:styleId="FB44ECF951164A1E82670919B0E8809C2">
    <w:name w:val="FB44ECF951164A1E82670919B0E8809C2"/>
    <w:pPr>
      <w:spacing w:after="0" w:line="240" w:lineRule="auto"/>
    </w:pPr>
    <w:rPr>
      <w:rFonts w:eastAsia="Times New Roman" w:cs="Times New Roman"/>
      <w:sz w:val="24"/>
      <w:szCs w:val="24"/>
    </w:rPr>
  </w:style>
  <w:style w:type="paragraph" w:customStyle="1" w:styleId="F2A0131BFCB849B0B07C7F657038D1222">
    <w:name w:val="F2A0131BFCB849B0B07C7F657038D1222"/>
    <w:pPr>
      <w:spacing w:after="0" w:line="240" w:lineRule="auto"/>
    </w:pPr>
    <w:rPr>
      <w:rFonts w:eastAsia="Times New Roman" w:cs="Times New Roman"/>
      <w:sz w:val="24"/>
      <w:szCs w:val="24"/>
    </w:rPr>
  </w:style>
  <w:style w:type="paragraph" w:customStyle="1" w:styleId="C4A530DE1DE7473E9C833D0C346C34812">
    <w:name w:val="C4A530DE1DE7473E9C833D0C346C34812"/>
    <w:pPr>
      <w:spacing w:after="0" w:line="240" w:lineRule="auto"/>
    </w:pPr>
    <w:rPr>
      <w:rFonts w:eastAsia="Times New Roman" w:cs="Times New Roman"/>
      <w:sz w:val="24"/>
      <w:szCs w:val="24"/>
    </w:rPr>
  </w:style>
  <w:style w:type="paragraph" w:customStyle="1" w:styleId="54E15E781FA949328961E7F3952E192C2">
    <w:name w:val="54E15E781FA949328961E7F3952E192C2"/>
    <w:pPr>
      <w:spacing w:after="0" w:line="240" w:lineRule="auto"/>
    </w:pPr>
    <w:rPr>
      <w:rFonts w:eastAsia="Times New Roman" w:cs="Times New Roman"/>
      <w:sz w:val="24"/>
      <w:szCs w:val="24"/>
    </w:rPr>
  </w:style>
  <w:style w:type="paragraph" w:customStyle="1" w:styleId="92BF9471CF22459DBA8981392AA8982F2">
    <w:name w:val="92BF9471CF22459DBA8981392AA8982F2"/>
    <w:pPr>
      <w:spacing w:after="0" w:line="240" w:lineRule="auto"/>
    </w:pPr>
    <w:rPr>
      <w:rFonts w:eastAsia="Times New Roman" w:cs="Times New Roman"/>
      <w:sz w:val="24"/>
      <w:szCs w:val="24"/>
    </w:rPr>
  </w:style>
  <w:style w:type="paragraph" w:customStyle="1" w:styleId="4F9C3465355741359EF9D537115DB3362">
    <w:name w:val="4F9C3465355741359EF9D537115DB3362"/>
    <w:pPr>
      <w:spacing w:after="0" w:line="240" w:lineRule="auto"/>
    </w:pPr>
    <w:rPr>
      <w:rFonts w:eastAsia="Times New Roman" w:cs="Times New Roman"/>
      <w:sz w:val="24"/>
      <w:szCs w:val="24"/>
    </w:rPr>
  </w:style>
  <w:style w:type="paragraph" w:customStyle="1" w:styleId="BCDAEE916007405B914319505D7C4DEA2">
    <w:name w:val="BCDAEE916007405B914319505D7C4DEA2"/>
    <w:pPr>
      <w:spacing w:after="0" w:line="240" w:lineRule="auto"/>
    </w:pPr>
    <w:rPr>
      <w:rFonts w:eastAsia="Times New Roman" w:cs="Times New Roman"/>
      <w:sz w:val="24"/>
      <w:szCs w:val="24"/>
    </w:rPr>
  </w:style>
  <w:style w:type="paragraph" w:customStyle="1" w:styleId="F18B997D42EE4D30A55347416BC98EB42">
    <w:name w:val="F18B997D42EE4D30A55347416BC98EB42"/>
    <w:pPr>
      <w:spacing w:after="0" w:line="240" w:lineRule="auto"/>
    </w:pPr>
    <w:rPr>
      <w:rFonts w:eastAsia="Times New Roman" w:cs="Times New Roman"/>
      <w:sz w:val="24"/>
      <w:szCs w:val="24"/>
    </w:rPr>
  </w:style>
  <w:style w:type="paragraph" w:customStyle="1" w:styleId="0D6271A62A15485D9AC10904FCC42CEC2">
    <w:name w:val="0D6271A62A15485D9AC10904FCC42CEC2"/>
    <w:pPr>
      <w:spacing w:after="0" w:line="240" w:lineRule="auto"/>
    </w:pPr>
    <w:rPr>
      <w:rFonts w:eastAsia="Times New Roman" w:cs="Times New Roman"/>
      <w:sz w:val="24"/>
      <w:szCs w:val="24"/>
    </w:rPr>
  </w:style>
  <w:style w:type="paragraph" w:customStyle="1" w:styleId="52F2FEE368524A179C06503F6CC386B52">
    <w:name w:val="52F2FEE368524A179C06503F6CC386B52"/>
    <w:pPr>
      <w:spacing w:after="0" w:line="240" w:lineRule="auto"/>
    </w:pPr>
    <w:rPr>
      <w:rFonts w:eastAsia="Times New Roman" w:cs="Times New Roman"/>
      <w:sz w:val="24"/>
      <w:szCs w:val="24"/>
    </w:rPr>
  </w:style>
  <w:style w:type="paragraph" w:customStyle="1" w:styleId="1CA5FA546FD74BF3BBB4D27CD5D551292">
    <w:name w:val="1CA5FA546FD74BF3BBB4D27CD5D551292"/>
    <w:pPr>
      <w:spacing w:after="0" w:line="240" w:lineRule="auto"/>
    </w:pPr>
    <w:rPr>
      <w:rFonts w:eastAsia="Times New Roman" w:cs="Times New Roman"/>
      <w:sz w:val="24"/>
      <w:szCs w:val="24"/>
    </w:rPr>
  </w:style>
  <w:style w:type="paragraph" w:customStyle="1" w:styleId="78CD2FE456BA4BF8AA51EBA33144FC8E2">
    <w:name w:val="78CD2FE456BA4BF8AA51EBA33144FC8E2"/>
    <w:pPr>
      <w:spacing w:after="0" w:line="240" w:lineRule="auto"/>
    </w:pPr>
    <w:rPr>
      <w:rFonts w:eastAsia="Times New Roman" w:cs="Times New Roman"/>
      <w:sz w:val="24"/>
      <w:szCs w:val="24"/>
    </w:rPr>
  </w:style>
  <w:style w:type="paragraph" w:customStyle="1" w:styleId="D6BFFAB17A5E448DA27EA4E8C9BFC5042">
    <w:name w:val="D6BFFAB17A5E448DA27EA4E8C9BFC5042"/>
    <w:pPr>
      <w:spacing w:after="0" w:line="240" w:lineRule="auto"/>
    </w:pPr>
    <w:rPr>
      <w:rFonts w:eastAsia="Times New Roman" w:cs="Times New Roman"/>
      <w:sz w:val="24"/>
      <w:szCs w:val="24"/>
    </w:rPr>
  </w:style>
  <w:style w:type="paragraph" w:customStyle="1" w:styleId="1FC7F92C395546B19DCEBDADCA27E9992">
    <w:name w:val="1FC7F92C395546B19DCEBDADCA27E9992"/>
    <w:pPr>
      <w:spacing w:after="0" w:line="240" w:lineRule="auto"/>
    </w:pPr>
    <w:rPr>
      <w:rFonts w:eastAsia="Times New Roman" w:cs="Times New Roman"/>
      <w:sz w:val="24"/>
      <w:szCs w:val="24"/>
    </w:rPr>
  </w:style>
  <w:style w:type="paragraph" w:customStyle="1" w:styleId="DE7F444BDD36449796ECD49A7372A2352">
    <w:name w:val="DE7F444BDD36449796ECD49A7372A2352"/>
    <w:pPr>
      <w:spacing w:after="0" w:line="240" w:lineRule="auto"/>
    </w:pPr>
    <w:rPr>
      <w:rFonts w:eastAsia="Times New Roman" w:cs="Times New Roman"/>
      <w:sz w:val="24"/>
      <w:szCs w:val="24"/>
    </w:rPr>
  </w:style>
  <w:style w:type="paragraph" w:customStyle="1" w:styleId="17FB6E23A8CB4ABDB9C264C8DA28A1072">
    <w:name w:val="17FB6E23A8CB4ABDB9C264C8DA28A1072"/>
    <w:pPr>
      <w:spacing w:after="0" w:line="240" w:lineRule="auto"/>
    </w:pPr>
    <w:rPr>
      <w:rFonts w:eastAsia="Times New Roman" w:cs="Times New Roman"/>
      <w:sz w:val="24"/>
      <w:szCs w:val="24"/>
    </w:rPr>
  </w:style>
  <w:style w:type="paragraph" w:customStyle="1" w:styleId="5374F7BA7037432688632158EA70982F2">
    <w:name w:val="5374F7BA7037432688632158EA70982F2"/>
    <w:pPr>
      <w:spacing w:after="0" w:line="240" w:lineRule="auto"/>
    </w:pPr>
    <w:rPr>
      <w:rFonts w:eastAsia="Times New Roman" w:cs="Times New Roman"/>
      <w:sz w:val="24"/>
      <w:szCs w:val="24"/>
    </w:rPr>
  </w:style>
  <w:style w:type="paragraph" w:customStyle="1" w:styleId="1D5F5183EAB5425DA9236017F028A5232">
    <w:name w:val="1D5F5183EAB5425DA9236017F028A5232"/>
    <w:pPr>
      <w:spacing w:after="0" w:line="240" w:lineRule="auto"/>
    </w:pPr>
    <w:rPr>
      <w:rFonts w:eastAsia="Times New Roman" w:cs="Times New Roman"/>
      <w:sz w:val="24"/>
      <w:szCs w:val="24"/>
    </w:rPr>
  </w:style>
  <w:style w:type="paragraph" w:customStyle="1" w:styleId="CDC7D2B26CCF42D19B035777393A13032">
    <w:name w:val="CDC7D2B26CCF42D19B035777393A13032"/>
    <w:pPr>
      <w:spacing w:after="0" w:line="240" w:lineRule="auto"/>
    </w:pPr>
    <w:rPr>
      <w:rFonts w:eastAsia="Times New Roman" w:cs="Times New Roman"/>
      <w:sz w:val="24"/>
      <w:szCs w:val="24"/>
    </w:rPr>
  </w:style>
  <w:style w:type="paragraph" w:customStyle="1" w:styleId="5ED6B561B4004581B45BC5CC2A5B60C82">
    <w:name w:val="5ED6B561B4004581B45BC5CC2A5B60C82"/>
    <w:pPr>
      <w:spacing w:after="0" w:line="240" w:lineRule="auto"/>
    </w:pPr>
    <w:rPr>
      <w:rFonts w:eastAsia="Times New Roman" w:cs="Times New Roman"/>
      <w:sz w:val="24"/>
      <w:szCs w:val="24"/>
    </w:rPr>
  </w:style>
  <w:style w:type="paragraph" w:customStyle="1" w:styleId="BF2786AD636547D894F0B14C58A86AA92">
    <w:name w:val="BF2786AD636547D894F0B14C58A86AA92"/>
    <w:pPr>
      <w:spacing w:after="0" w:line="240" w:lineRule="auto"/>
    </w:pPr>
    <w:rPr>
      <w:rFonts w:eastAsia="Times New Roman" w:cs="Times New Roman"/>
      <w:sz w:val="24"/>
      <w:szCs w:val="24"/>
    </w:rPr>
  </w:style>
  <w:style w:type="paragraph" w:customStyle="1" w:styleId="0DB4C62FE58B4A2EA023C8550E7E334D2">
    <w:name w:val="0DB4C62FE58B4A2EA023C8550E7E334D2"/>
    <w:pPr>
      <w:spacing w:after="0" w:line="240" w:lineRule="auto"/>
    </w:pPr>
    <w:rPr>
      <w:rFonts w:eastAsia="Times New Roman" w:cs="Times New Roman"/>
      <w:sz w:val="24"/>
      <w:szCs w:val="24"/>
    </w:rPr>
  </w:style>
  <w:style w:type="paragraph" w:customStyle="1" w:styleId="96456FCFBF0F43D582176CB4D6D8D0192">
    <w:name w:val="96456FCFBF0F43D582176CB4D6D8D0192"/>
    <w:pPr>
      <w:spacing w:after="0" w:line="240" w:lineRule="auto"/>
    </w:pPr>
    <w:rPr>
      <w:rFonts w:eastAsia="Times New Roman" w:cs="Times New Roman"/>
      <w:sz w:val="24"/>
      <w:szCs w:val="24"/>
    </w:rPr>
  </w:style>
  <w:style w:type="paragraph" w:customStyle="1" w:styleId="CDE3939AC4714ACFA49F49E95BCFF3222">
    <w:name w:val="CDE3939AC4714ACFA49F49E95BCFF3222"/>
    <w:pPr>
      <w:spacing w:after="0" w:line="240" w:lineRule="auto"/>
    </w:pPr>
    <w:rPr>
      <w:rFonts w:eastAsia="Times New Roman" w:cs="Times New Roman"/>
      <w:sz w:val="24"/>
      <w:szCs w:val="24"/>
    </w:rPr>
  </w:style>
  <w:style w:type="paragraph" w:customStyle="1" w:styleId="2D90C5B4C9DE4CDB9C70F4A2CDBF5F5E2">
    <w:name w:val="2D90C5B4C9DE4CDB9C70F4A2CDBF5F5E2"/>
    <w:pPr>
      <w:spacing w:after="0" w:line="240" w:lineRule="auto"/>
    </w:pPr>
    <w:rPr>
      <w:rFonts w:eastAsia="Times New Roman" w:cs="Times New Roman"/>
      <w:sz w:val="24"/>
      <w:szCs w:val="24"/>
    </w:rPr>
  </w:style>
  <w:style w:type="paragraph" w:customStyle="1" w:styleId="37D6DAA634AA4FF28F25A295A5BDCAFB2">
    <w:name w:val="37D6DAA634AA4FF28F25A295A5BDCAFB2"/>
    <w:pPr>
      <w:spacing w:after="0" w:line="240" w:lineRule="auto"/>
    </w:pPr>
    <w:rPr>
      <w:rFonts w:eastAsia="Times New Roman" w:cs="Times New Roman"/>
      <w:sz w:val="24"/>
      <w:szCs w:val="24"/>
    </w:rPr>
  </w:style>
  <w:style w:type="paragraph" w:customStyle="1" w:styleId="32149D2570BF4848BE2DFF292E8B6D692">
    <w:name w:val="32149D2570BF4848BE2DFF292E8B6D692"/>
    <w:pPr>
      <w:spacing w:after="0" w:line="240" w:lineRule="auto"/>
    </w:pPr>
    <w:rPr>
      <w:rFonts w:eastAsia="Times New Roman" w:cs="Times New Roman"/>
      <w:sz w:val="24"/>
      <w:szCs w:val="24"/>
    </w:rPr>
  </w:style>
  <w:style w:type="paragraph" w:customStyle="1" w:styleId="579FFA05DCA747E583A96E324C74C3EC2">
    <w:name w:val="579FFA05DCA747E583A96E324C74C3EC2"/>
    <w:pPr>
      <w:spacing w:after="0" w:line="240" w:lineRule="auto"/>
    </w:pPr>
    <w:rPr>
      <w:rFonts w:eastAsia="Times New Roman" w:cs="Times New Roman"/>
      <w:sz w:val="24"/>
      <w:szCs w:val="24"/>
    </w:rPr>
  </w:style>
  <w:style w:type="paragraph" w:customStyle="1" w:styleId="756707F2DAF7479583F901A6E2D2D53C2">
    <w:name w:val="756707F2DAF7479583F901A6E2D2D53C2"/>
    <w:pPr>
      <w:spacing w:after="0" w:line="240" w:lineRule="auto"/>
    </w:pPr>
    <w:rPr>
      <w:rFonts w:eastAsia="Times New Roman" w:cs="Times New Roman"/>
      <w:sz w:val="24"/>
      <w:szCs w:val="24"/>
    </w:rPr>
  </w:style>
  <w:style w:type="paragraph" w:customStyle="1" w:styleId="650EEFAD28524EB388D9231FED1B416B2">
    <w:name w:val="650EEFAD28524EB388D9231FED1B416B2"/>
    <w:pPr>
      <w:spacing w:after="0" w:line="240" w:lineRule="auto"/>
    </w:pPr>
    <w:rPr>
      <w:rFonts w:eastAsia="Times New Roman" w:cs="Times New Roman"/>
      <w:sz w:val="24"/>
      <w:szCs w:val="24"/>
    </w:rPr>
  </w:style>
  <w:style w:type="paragraph" w:customStyle="1" w:styleId="E3DEEA03C5184F8C9824DDEAE0C468C22">
    <w:name w:val="E3DEEA03C5184F8C9824DDEAE0C468C22"/>
    <w:pPr>
      <w:spacing w:after="0" w:line="240" w:lineRule="auto"/>
    </w:pPr>
    <w:rPr>
      <w:rFonts w:eastAsia="Times New Roman" w:cs="Times New Roman"/>
      <w:sz w:val="24"/>
      <w:szCs w:val="24"/>
    </w:rPr>
  </w:style>
  <w:style w:type="paragraph" w:customStyle="1" w:styleId="6710638CDF654A729D9F691DDFBC675F2">
    <w:name w:val="6710638CDF654A729D9F691DDFBC675F2"/>
    <w:pPr>
      <w:spacing w:after="0" w:line="240" w:lineRule="auto"/>
    </w:pPr>
    <w:rPr>
      <w:rFonts w:eastAsia="Times New Roman" w:cs="Times New Roman"/>
      <w:sz w:val="24"/>
      <w:szCs w:val="24"/>
    </w:rPr>
  </w:style>
  <w:style w:type="paragraph" w:customStyle="1" w:styleId="9DFBD30E0D6F4B24BB29077F22E50DBA2">
    <w:name w:val="9DFBD30E0D6F4B24BB29077F22E50DBA2"/>
    <w:pPr>
      <w:spacing w:after="0" w:line="240" w:lineRule="auto"/>
    </w:pPr>
    <w:rPr>
      <w:rFonts w:eastAsia="Times New Roman" w:cs="Times New Roman"/>
      <w:sz w:val="24"/>
      <w:szCs w:val="24"/>
    </w:rPr>
  </w:style>
  <w:style w:type="paragraph" w:customStyle="1" w:styleId="5C0AA6C086034BFC8D4DF829924FCCE72">
    <w:name w:val="5C0AA6C086034BFC8D4DF829924FCCE72"/>
    <w:pPr>
      <w:spacing w:after="0" w:line="240" w:lineRule="auto"/>
    </w:pPr>
    <w:rPr>
      <w:rFonts w:eastAsia="Times New Roman" w:cs="Times New Roman"/>
      <w:sz w:val="24"/>
      <w:szCs w:val="24"/>
    </w:rPr>
  </w:style>
  <w:style w:type="paragraph" w:customStyle="1" w:styleId="E02F729213844C55BB395BE6420E68D22">
    <w:name w:val="E02F729213844C55BB395BE6420E68D22"/>
    <w:pPr>
      <w:spacing w:after="0" w:line="240" w:lineRule="auto"/>
    </w:pPr>
    <w:rPr>
      <w:rFonts w:eastAsia="Times New Roman" w:cs="Times New Roman"/>
      <w:sz w:val="24"/>
      <w:szCs w:val="24"/>
    </w:rPr>
  </w:style>
  <w:style w:type="paragraph" w:customStyle="1" w:styleId="020CFE71C4784A41910AC10859BC32BF2">
    <w:name w:val="020CFE71C4784A41910AC10859BC32BF2"/>
    <w:pPr>
      <w:spacing w:after="0" w:line="240" w:lineRule="auto"/>
    </w:pPr>
    <w:rPr>
      <w:rFonts w:eastAsia="Times New Roman" w:cs="Times New Roman"/>
      <w:sz w:val="24"/>
      <w:szCs w:val="24"/>
    </w:rPr>
  </w:style>
  <w:style w:type="paragraph" w:customStyle="1" w:styleId="58F5020CD96D4D458348B6D042BE41352">
    <w:name w:val="58F5020CD96D4D458348B6D042BE41352"/>
    <w:pPr>
      <w:spacing w:after="0" w:line="240" w:lineRule="auto"/>
    </w:pPr>
    <w:rPr>
      <w:rFonts w:eastAsia="Times New Roman" w:cs="Times New Roman"/>
      <w:sz w:val="24"/>
      <w:szCs w:val="24"/>
    </w:rPr>
  </w:style>
  <w:style w:type="paragraph" w:customStyle="1" w:styleId="ABA3930765884427B734A277055F9C8C2">
    <w:name w:val="ABA3930765884427B734A277055F9C8C2"/>
    <w:pPr>
      <w:spacing w:after="0" w:line="240" w:lineRule="auto"/>
    </w:pPr>
    <w:rPr>
      <w:rFonts w:eastAsia="Times New Roman" w:cs="Times New Roman"/>
      <w:sz w:val="24"/>
      <w:szCs w:val="24"/>
    </w:rPr>
  </w:style>
  <w:style w:type="paragraph" w:customStyle="1" w:styleId="8192FC871A35446F8AECD68C6D072FA82">
    <w:name w:val="8192FC871A35446F8AECD68C6D072FA82"/>
    <w:pPr>
      <w:spacing w:after="0" w:line="240" w:lineRule="auto"/>
    </w:pPr>
    <w:rPr>
      <w:rFonts w:eastAsia="Times New Roman" w:cs="Times New Roman"/>
      <w:sz w:val="24"/>
      <w:szCs w:val="24"/>
    </w:rPr>
  </w:style>
  <w:style w:type="paragraph" w:customStyle="1" w:styleId="59DEF112636C4E8380B31EF4FBDA60912">
    <w:name w:val="59DEF112636C4E8380B31EF4FBDA60912"/>
    <w:pPr>
      <w:spacing w:after="0" w:line="240" w:lineRule="auto"/>
    </w:pPr>
    <w:rPr>
      <w:rFonts w:eastAsia="Times New Roman" w:cs="Times New Roman"/>
      <w:sz w:val="24"/>
      <w:szCs w:val="24"/>
    </w:rPr>
  </w:style>
  <w:style w:type="paragraph" w:customStyle="1" w:styleId="A3051D22FF044FDBA11ED5B7CA06FACB2">
    <w:name w:val="A3051D22FF044FDBA11ED5B7CA06FACB2"/>
    <w:pPr>
      <w:spacing w:after="0" w:line="240" w:lineRule="auto"/>
    </w:pPr>
    <w:rPr>
      <w:rFonts w:eastAsia="Times New Roman" w:cs="Times New Roman"/>
      <w:sz w:val="24"/>
      <w:szCs w:val="24"/>
    </w:rPr>
  </w:style>
  <w:style w:type="paragraph" w:customStyle="1" w:styleId="A266CB44EAC04ABBB677F54F954042EF2">
    <w:name w:val="A266CB44EAC04ABBB677F54F954042EF2"/>
    <w:pPr>
      <w:spacing w:after="0" w:line="240" w:lineRule="auto"/>
    </w:pPr>
    <w:rPr>
      <w:rFonts w:eastAsia="Times New Roman" w:cs="Times New Roman"/>
      <w:sz w:val="24"/>
      <w:szCs w:val="24"/>
    </w:rPr>
  </w:style>
  <w:style w:type="paragraph" w:customStyle="1" w:styleId="7DA0174203C845AF9207B22BE25C88572">
    <w:name w:val="7DA0174203C845AF9207B22BE25C88572"/>
    <w:pPr>
      <w:spacing w:after="0" w:line="240" w:lineRule="auto"/>
    </w:pPr>
    <w:rPr>
      <w:rFonts w:eastAsia="Times New Roman" w:cs="Times New Roman"/>
      <w:sz w:val="24"/>
      <w:szCs w:val="24"/>
    </w:rPr>
  </w:style>
  <w:style w:type="paragraph" w:customStyle="1" w:styleId="336D452921BB434AA3749AA06B6BF1552">
    <w:name w:val="336D452921BB434AA3749AA06B6BF1552"/>
    <w:pPr>
      <w:spacing w:after="0" w:line="240" w:lineRule="auto"/>
    </w:pPr>
    <w:rPr>
      <w:rFonts w:eastAsia="Times New Roman" w:cs="Times New Roman"/>
      <w:sz w:val="24"/>
      <w:szCs w:val="24"/>
    </w:rPr>
  </w:style>
  <w:style w:type="paragraph" w:customStyle="1" w:styleId="82975CB5018F4C73B0E0E26B15E6AD552">
    <w:name w:val="82975CB5018F4C73B0E0E26B15E6AD552"/>
    <w:pPr>
      <w:spacing w:after="0" w:line="240" w:lineRule="auto"/>
    </w:pPr>
    <w:rPr>
      <w:rFonts w:eastAsia="Times New Roman" w:cs="Times New Roman"/>
      <w:sz w:val="24"/>
      <w:szCs w:val="24"/>
    </w:rPr>
  </w:style>
  <w:style w:type="paragraph" w:customStyle="1" w:styleId="8E66985EF9D24549B0C58F7E15C4A1362">
    <w:name w:val="8E66985EF9D24549B0C58F7E15C4A1362"/>
    <w:pPr>
      <w:spacing w:after="0" w:line="240" w:lineRule="auto"/>
    </w:pPr>
    <w:rPr>
      <w:rFonts w:eastAsia="Times New Roman" w:cs="Times New Roman"/>
      <w:sz w:val="24"/>
      <w:szCs w:val="24"/>
    </w:rPr>
  </w:style>
  <w:style w:type="paragraph" w:customStyle="1" w:styleId="95F5DCEE5EF94627B462C64D5C4186DD2">
    <w:name w:val="95F5DCEE5EF94627B462C64D5C4186DD2"/>
    <w:pPr>
      <w:spacing w:after="0" w:line="240" w:lineRule="auto"/>
    </w:pPr>
    <w:rPr>
      <w:rFonts w:eastAsia="Times New Roman" w:cs="Times New Roman"/>
      <w:sz w:val="24"/>
      <w:szCs w:val="24"/>
    </w:rPr>
  </w:style>
  <w:style w:type="paragraph" w:customStyle="1" w:styleId="72F893EDCFCF4D2388609259244F0AD82">
    <w:name w:val="72F893EDCFCF4D2388609259244F0AD82"/>
    <w:pPr>
      <w:spacing w:after="0" w:line="240" w:lineRule="auto"/>
    </w:pPr>
    <w:rPr>
      <w:rFonts w:eastAsia="Times New Roman" w:cs="Times New Roman"/>
      <w:sz w:val="24"/>
      <w:szCs w:val="24"/>
    </w:rPr>
  </w:style>
  <w:style w:type="paragraph" w:customStyle="1" w:styleId="03D6B52978CC49C5BA29C5C0356FC8B42">
    <w:name w:val="03D6B52978CC49C5BA29C5C0356FC8B42"/>
    <w:pPr>
      <w:spacing w:after="0" w:line="240" w:lineRule="auto"/>
    </w:pPr>
    <w:rPr>
      <w:rFonts w:eastAsia="Times New Roman" w:cs="Times New Roman"/>
      <w:sz w:val="24"/>
      <w:szCs w:val="24"/>
    </w:rPr>
  </w:style>
  <w:style w:type="paragraph" w:customStyle="1" w:styleId="D8EA5C32B1D24AA5AE0FD270CAD036392">
    <w:name w:val="D8EA5C32B1D24AA5AE0FD270CAD036392"/>
    <w:pPr>
      <w:spacing w:after="0" w:line="240" w:lineRule="auto"/>
    </w:pPr>
    <w:rPr>
      <w:rFonts w:eastAsia="Times New Roman" w:cs="Times New Roman"/>
      <w:sz w:val="24"/>
      <w:szCs w:val="24"/>
    </w:rPr>
  </w:style>
  <w:style w:type="paragraph" w:customStyle="1" w:styleId="CD61C5731CD44D30AD3878AB9E194D902">
    <w:name w:val="CD61C5731CD44D30AD3878AB9E194D902"/>
    <w:pPr>
      <w:spacing w:after="0" w:line="240" w:lineRule="auto"/>
    </w:pPr>
    <w:rPr>
      <w:rFonts w:eastAsia="Times New Roman" w:cs="Times New Roman"/>
      <w:sz w:val="24"/>
      <w:szCs w:val="24"/>
    </w:rPr>
  </w:style>
  <w:style w:type="paragraph" w:customStyle="1" w:styleId="DA18EFA3CB2D4E5DBE9132B526ABF6DD2">
    <w:name w:val="DA18EFA3CB2D4E5DBE9132B526ABF6DD2"/>
    <w:pPr>
      <w:spacing w:after="0" w:line="240" w:lineRule="auto"/>
    </w:pPr>
    <w:rPr>
      <w:rFonts w:eastAsia="Times New Roman" w:cs="Times New Roman"/>
      <w:sz w:val="24"/>
      <w:szCs w:val="24"/>
    </w:rPr>
  </w:style>
  <w:style w:type="paragraph" w:customStyle="1" w:styleId="099B53D9AAD94C8C8BAE9998199C337F2">
    <w:name w:val="099B53D9AAD94C8C8BAE9998199C337F2"/>
    <w:pPr>
      <w:spacing w:after="0" w:line="240" w:lineRule="auto"/>
    </w:pPr>
    <w:rPr>
      <w:rFonts w:eastAsia="Times New Roman" w:cs="Times New Roman"/>
      <w:sz w:val="24"/>
      <w:szCs w:val="24"/>
    </w:rPr>
  </w:style>
  <w:style w:type="paragraph" w:customStyle="1" w:styleId="D7D407EC286D49FB9DDB7455D70B5CA72">
    <w:name w:val="D7D407EC286D49FB9DDB7455D70B5CA72"/>
    <w:pPr>
      <w:spacing w:after="0" w:line="240" w:lineRule="auto"/>
    </w:pPr>
    <w:rPr>
      <w:rFonts w:eastAsia="Times New Roman" w:cs="Times New Roman"/>
      <w:sz w:val="24"/>
      <w:szCs w:val="24"/>
    </w:rPr>
  </w:style>
  <w:style w:type="paragraph" w:customStyle="1" w:styleId="E085A6D7AC8F481DB6048491FAD8AD3C2">
    <w:name w:val="E085A6D7AC8F481DB6048491FAD8AD3C2"/>
    <w:pPr>
      <w:spacing w:after="0" w:line="240" w:lineRule="auto"/>
    </w:pPr>
    <w:rPr>
      <w:rFonts w:eastAsia="Times New Roman" w:cs="Times New Roman"/>
      <w:sz w:val="24"/>
      <w:szCs w:val="24"/>
    </w:rPr>
  </w:style>
  <w:style w:type="paragraph" w:customStyle="1" w:styleId="0E51895B394E4A03911ABB5D619F03002">
    <w:name w:val="0E51895B394E4A03911ABB5D619F03002"/>
    <w:pPr>
      <w:spacing w:after="0" w:line="240" w:lineRule="auto"/>
    </w:pPr>
    <w:rPr>
      <w:rFonts w:eastAsia="Times New Roman" w:cs="Times New Roman"/>
      <w:sz w:val="24"/>
      <w:szCs w:val="24"/>
    </w:rPr>
  </w:style>
  <w:style w:type="paragraph" w:customStyle="1" w:styleId="5A0C3AFBD3124718B55E91D8A13BB8DB2">
    <w:name w:val="5A0C3AFBD3124718B55E91D8A13BB8DB2"/>
    <w:pPr>
      <w:spacing w:after="0" w:line="240" w:lineRule="auto"/>
    </w:pPr>
    <w:rPr>
      <w:rFonts w:eastAsia="Times New Roman" w:cs="Times New Roman"/>
      <w:sz w:val="24"/>
      <w:szCs w:val="24"/>
    </w:rPr>
  </w:style>
  <w:style w:type="paragraph" w:customStyle="1" w:styleId="F82ED0ABA96749B694498AC7E09623F62">
    <w:name w:val="F82ED0ABA96749B694498AC7E09623F62"/>
    <w:pPr>
      <w:spacing w:after="0" w:line="240" w:lineRule="auto"/>
    </w:pPr>
    <w:rPr>
      <w:rFonts w:eastAsia="Times New Roman" w:cs="Times New Roman"/>
      <w:sz w:val="24"/>
      <w:szCs w:val="24"/>
    </w:rPr>
  </w:style>
  <w:style w:type="paragraph" w:customStyle="1" w:styleId="46AD9763BED3494CAAEAE6EEC8CF507F2">
    <w:name w:val="46AD9763BED3494CAAEAE6EEC8CF507F2"/>
    <w:pPr>
      <w:spacing w:after="0" w:line="240" w:lineRule="auto"/>
    </w:pPr>
    <w:rPr>
      <w:rFonts w:eastAsia="Times New Roman" w:cs="Times New Roman"/>
      <w:sz w:val="24"/>
      <w:szCs w:val="24"/>
    </w:rPr>
  </w:style>
  <w:style w:type="paragraph" w:customStyle="1" w:styleId="CBE3C75B4A8D4B77A486EE8E91C021002">
    <w:name w:val="CBE3C75B4A8D4B77A486EE8E91C021002"/>
    <w:pPr>
      <w:spacing w:after="0" w:line="240" w:lineRule="auto"/>
    </w:pPr>
    <w:rPr>
      <w:rFonts w:eastAsia="Times New Roman" w:cs="Times New Roman"/>
      <w:sz w:val="24"/>
      <w:szCs w:val="24"/>
    </w:rPr>
  </w:style>
  <w:style w:type="paragraph" w:customStyle="1" w:styleId="00D58DDCA5954B0D881953B369FDBB6B2">
    <w:name w:val="00D58DDCA5954B0D881953B369FDBB6B2"/>
    <w:pPr>
      <w:spacing w:after="0" w:line="240" w:lineRule="auto"/>
    </w:pPr>
    <w:rPr>
      <w:rFonts w:eastAsia="Times New Roman" w:cs="Times New Roman"/>
      <w:sz w:val="24"/>
      <w:szCs w:val="24"/>
    </w:rPr>
  </w:style>
  <w:style w:type="paragraph" w:customStyle="1" w:styleId="B0CBA324DB184D83B73409B68327E0032">
    <w:name w:val="B0CBA324DB184D83B73409B68327E0032"/>
    <w:pPr>
      <w:spacing w:after="0" w:line="240" w:lineRule="auto"/>
    </w:pPr>
    <w:rPr>
      <w:rFonts w:eastAsia="Times New Roman" w:cs="Times New Roman"/>
      <w:sz w:val="24"/>
      <w:szCs w:val="24"/>
    </w:rPr>
  </w:style>
  <w:style w:type="paragraph" w:customStyle="1" w:styleId="8F3018A27840499C96084B8D220E411F2">
    <w:name w:val="8F3018A27840499C96084B8D220E411F2"/>
    <w:pPr>
      <w:spacing w:after="0" w:line="240" w:lineRule="auto"/>
    </w:pPr>
    <w:rPr>
      <w:rFonts w:eastAsia="Times New Roman" w:cs="Times New Roman"/>
      <w:sz w:val="24"/>
      <w:szCs w:val="24"/>
    </w:rPr>
  </w:style>
  <w:style w:type="paragraph" w:customStyle="1" w:styleId="EF15F9038F2E4D74BDB37AF3C4776E772">
    <w:name w:val="EF15F9038F2E4D74BDB37AF3C4776E772"/>
    <w:pPr>
      <w:spacing w:after="0" w:line="240" w:lineRule="auto"/>
    </w:pPr>
    <w:rPr>
      <w:rFonts w:eastAsia="Times New Roman" w:cs="Times New Roman"/>
      <w:sz w:val="24"/>
      <w:szCs w:val="24"/>
    </w:rPr>
  </w:style>
  <w:style w:type="paragraph" w:customStyle="1" w:styleId="C4B8494E09BD4AF78693EDE21AA98F202">
    <w:name w:val="C4B8494E09BD4AF78693EDE21AA98F202"/>
    <w:pPr>
      <w:spacing w:after="0" w:line="240" w:lineRule="auto"/>
    </w:pPr>
    <w:rPr>
      <w:rFonts w:eastAsia="Times New Roman" w:cs="Times New Roman"/>
      <w:sz w:val="24"/>
      <w:szCs w:val="24"/>
    </w:rPr>
  </w:style>
  <w:style w:type="paragraph" w:customStyle="1" w:styleId="37859B691DFB4170B2DE7F41EA9642742">
    <w:name w:val="37859B691DFB4170B2DE7F41EA9642742"/>
    <w:pPr>
      <w:spacing w:after="0" w:line="240" w:lineRule="auto"/>
    </w:pPr>
    <w:rPr>
      <w:rFonts w:eastAsia="Times New Roman" w:cs="Times New Roman"/>
      <w:sz w:val="24"/>
      <w:szCs w:val="24"/>
    </w:rPr>
  </w:style>
  <w:style w:type="paragraph" w:customStyle="1" w:styleId="91C7BAB4A9154EB9AD1230983D65404D2">
    <w:name w:val="91C7BAB4A9154EB9AD1230983D65404D2"/>
    <w:pPr>
      <w:spacing w:after="0" w:line="240" w:lineRule="auto"/>
    </w:pPr>
    <w:rPr>
      <w:rFonts w:eastAsia="Times New Roman" w:cs="Times New Roman"/>
      <w:sz w:val="24"/>
      <w:szCs w:val="24"/>
    </w:rPr>
  </w:style>
  <w:style w:type="paragraph" w:customStyle="1" w:styleId="3AB83DC66FCA4DC69DD37B09D8941FFA2">
    <w:name w:val="3AB83DC66FCA4DC69DD37B09D8941FFA2"/>
    <w:pPr>
      <w:spacing w:after="0" w:line="240" w:lineRule="auto"/>
    </w:pPr>
    <w:rPr>
      <w:rFonts w:eastAsia="Times New Roman" w:cs="Times New Roman"/>
      <w:sz w:val="24"/>
      <w:szCs w:val="24"/>
    </w:rPr>
  </w:style>
  <w:style w:type="paragraph" w:customStyle="1" w:styleId="F01EB91082F34F99A2A1B03E748C03D62">
    <w:name w:val="F01EB91082F34F99A2A1B03E748C03D62"/>
    <w:pPr>
      <w:spacing w:after="0" w:line="240" w:lineRule="auto"/>
    </w:pPr>
    <w:rPr>
      <w:rFonts w:eastAsia="Times New Roman" w:cs="Times New Roman"/>
      <w:sz w:val="24"/>
      <w:szCs w:val="24"/>
    </w:rPr>
  </w:style>
  <w:style w:type="paragraph" w:customStyle="1" w:styleId="8FB4CA5A234D4092967EC613FEA52CEF2">
    <w:name w:val="8FB4CA5A234D4092967EC613FEA52CEF2"/>
    <w:pPr>
      <w:spacing w:after="0" w:line="240" w:lineRule="auto"/>
    </w:pPr>
    <w:rPr>
      <w:rFonts w:eastAsia="Times New Roman" w:cs="Times New Roman"/>
      <w:sz w:val="24"/>
      <w:szCs w:val="24"/>
    </w:rPr>
  </w:style>
  <w:style w:type="paragraph" w:customStyle="1" w:styleId="71C6861BF3A84793A899A115A03B688D2">
    <w:name w:val="71C6861BF3A84793A899A115A03B688D2"/>
    <w:pPr>
      <w:spacing w:after="0" w:line="240" w:lineRule="auto"/>
    </w:pPr>
    <w:rPr>
      <w:rFonts w:eastAsia="Times New Roman" w:cs="Times New Roman"/>
      <w:sz w:val="24"/>
      <w:szCs w:val="24"/>
    </w:rPr>
  </w:style>
  <w:style w:type="paragraph" w:customStyle="1" w:styleId="E91A4190DA6949A3965E1C1B03BEF9A12">
    <w:name w:val="E91A4190DA6949A3965E1C1B03BEF9A12"/>
    <w:pPr>
      <w:spacing w:after="0" w:line="240" w:lineRule="auto"/>
    </w:pPr>
    <w:rPr>
      <w:rFonts w:eastAsia="Times New Roman" w:cs="Times New Roman"/>
      <w:sz w:val="24"/>
      <w:szCs w:val="24"/>
    </w:rPr>
  </w:style>
  <w:style w:type="paragraph" w:customStyle="1" w:styleId="824ED4C88C3748589411CCDA46A1A3AD2">
    <w:name w:val="824ED4C88C3748589411CCDA46A1A3AD2"/>
    <w:pPr>
      <w:spacing w:after="0" w:line="240" w:lineRule="auto"/>
    </w:pPr>
    <w:rPr>
      <w:rFonts w:eastAsia="Times New Roman" w:cs="Times New Roman"/>
      <w:sz w:val="24"/>
      <w:szCs w:val="24"/>
    </w:rPr>
  </w:style>
  <w:style w:type="paragraph" w:customStyle="1" w:styleId="06353E1A3C904E49B0CBD7C9D718EE582">
    <w:name w:val="06353E1A3C904E49B0CBD7C9D718EE582"/>
    <w:pPr>
      <w:spacing w:after="0" w:line="240" w:lineRule="auto"/>
    </w:pPr>
    <w:rPr>
      <w:rFonts w:eastAsia="Times New Roman" w:cs="Times New Roman"/>
      <w:sz w:val="24"/>
      <w:szCs w:val="24"/>
    </w:rPr>
  </w:style>
  <w:style w:type="paragraph" w:customStyle="1" w:styleId="8EC42CD3363A42509AA9FAEFDDE917F82">
    <w:name w:val="8EC42CD3363A42509AA9FAEFDDE917F82"/>
    <w:pPr>
      <w:spacing w:after="0" w:line="240" w:lineRule="auto"/>
    </w:pPr>
    <w:rPr>
      <w:rFonts w:eastAsia="Times New Roman" w:cs="Times New Roman"/>
      <w:sz w:val="24"/>
      <w:szCs w:val="24"/>
    </w:rPr>
  </w:style>
  <w:style w:type="paragraph" w:customStyle="1" w:styleId="286CBE0635E7470BA5BB3C02603B75AB2">
    <w:name w:val="286CBE0635E7470BA5BB3C02603B75AB2"/>
    <w:pPr>
      <w:spacing w:after="0" w:line="240" w:lineRule="auto"/>
    </w:pPr>
    <w:rPr>
      <w:rFonts w:eastAsia="Times New Roman" w:cs="Times New Roman"/>
      <w:sz w:val="24"/>
      <w:szCs w:val="24"/>
    </w:rPr>
  </w:style>
  <w:style w:type="paragraph" w:customStyle="1" w:styleId="237422B16A124146A36346CCAAE8E5582">
    <w:name w:val="237422B16A124146A36346CCAAE8E5582"/>
    <w:pPr>
      <w:spacing w:after="0" w:line="240" w:lineRule="auto"/>
    </w:pPr>
    <w:rPr>
      <w:rFonts w:eastAsia="Times New Roman" w:cs="Times New Roman"/>
      <w:sz w:val="24"/>
      <w:szCs w:val="24"/>
    </w:rPr>
  </w:style>
  <w:style w:type="paragraph" w:customStyle="1" w:styleId="2525154BFF1D495689CA23A37F54C1562">
    <w:name w:val="2525154BFF1D495689CA23A37F54C1562"/>
    <w:pPr>
      <w:spacing w:after="0" w:line="240" w:lineRule="auto"/>
    </w:pPr>
    <w:rPr>
      <w:rFonts w:eastAsia="Times New Roman" w:cs="Times New Roman"/>
      <w:sz w:val="24"/>
      <w:szCs w:val="24"/>
    </w:rPr>
  </w:style>
  <w:style w:type="paragraph" w:customStyle="1" w:styleId="605FA81B927549938B23B2D44A57A9CD2">
    <w:name w:val="605FA81B927549938B23B2D44A57A9CD2"/>
    <w:pPr>
      <w:spacing w:after="0" w:line="240" w:lineRule="auto"/>
    </w:pPr>
    <w:rPr>
      <w:rFonts w:eastAsia="Times New Roman" w:cs="Times New Roman"/>
      <w:sz w:val="24"/>
      <w:szCs w:val="24"/>
    </w:rPr>
  </w:style>
  <w:style w:type="paragraph" w:customStyle="1" w:styleId="5C113B8910A448DB9FD350261D8F462B2">
    <w:name w:val="5C113B8910A448DB9FD350261D8F462B2"/>
    <w:pPr>
      <w:spacing w:after="0" w:line="240" w:lineRule="auto"/>
    </w:pPr>
    <w:rPr>
      <w:rFonts w:eastAsia="Times New Roman" w:cs="Times New Roman"/>
      <w:sz w:val="24"/>
      <w:szCs w:val="24"/>
    </w:rPr>
  </w:style>
  <w:style w:type="paragraph" w:customStyle="1" w:styleId="735CAA36288647E888B64887D84D85752">
    <w:name w:val="735CAA36288647E888B64887D84D85752"/>
    <w:pPr>
      <w:spacing w:after="0" w:line="240" w:lineRule="auto"/>
    </w:pPr>
    <w:rPr>
      <w:rFonts w:eastAsia="Times New Roman" w:cs="Times New Roman"/>
      <w:sz w:val="24"/>
      <w:szCs w:val="24"/>
    </w:rPr>
  </w:style>
  <w:style w:type="paragraph" w:customStyle="1" w:styleId="50AB7295EECD40BCB1AD804B9AD932792">
    <w:name w:val="50AB7295EECD40BCB1AD804B9AD932792"/>
    <w:pPr>
      <w:spacing w:after="0" w:line="240" w:lineRule="auto"/>
    </w:pPr>
    <w:rPr>
      <w:rFonts w:eastAsia="Times New Roman" w:cs="Times New Roman"/>
      <w:sz w:val="24"/>
      <w:szCs w:val="24"/>
    </w:rPr>
  </w:style>
  <w:style w:type="paragraph" w:customStyle="1" w:styleId="D6E933BAC41C42439D768069A76618B72">
    <w:name w:val="D6E933BAC41C42439D768069A76618B72"/>
    <w:pPr>
      <w:spacing w:after="0" w:line="240" w:lineRule="auto"/>
    </w:pPr>
    <w:rPr>
      <w:rFonts w:eastAsia="Times New Roman" w:cs="Times New Roman"/>
      <w:sz w:val="24"/>
      <w:szCs w:val="24"/>
    </w:rPr>
  </w:style>
  <w:style w:type="paragraph" w:customStyle="1" w:styleId="9A572D8CCAE04B76B7943CA8F9BE62DA2">
    <w:name w:val="9A572D8CCAE04B76B7943CA8F9BE62DA2"/>
    <w:pPr>
      <w:spacing w:after="0" w:line="240" w:lineRule="auto"/>
    </w:pPr>
    <w:rPr>
      <w:rFonts w:eastAsia="Times New Roman" w:cs="Times New Roman"/>
      <w:sz w:val="24"/>
      <w:szCs w:val="24"/>
    </w:rPr>
  </w:style>
  <w:style w:type="paragraph" w:customStyle="1" w:styleId="D343379E2CB3437B9A24D943F331C10C2">
    <w:name w:val="D343379E2CB3437B9A24D943F331C10C2"/>
    <w:pPr>
      <w:spacing w:after="0" w:line="240" w:lineRule="auto"/>
    </w:pPr>
    <w:rPr>
      <w:rFonts w:eastAsia="Times New Roman" w:cs="Times New Roman"/>
      <w:sz w:val="24"/>
      <w:szCs w:val="24"/>
    </w:rPr>
  </w:style>
  <w:style w:type="paragraph" w:customStyle="1" w:styleId="72485047797C4590993007AB26C184B52">
    <w:name w:val="72485047797C4590993007AB26C184B52"/>
    <w:pPr>
      <w:spacing w:after="0" w:line="240" w:lineRule="auto"/>
    </w:pPr>
    <w:rPr>
      <w:rFonts w:eastAsia="Times New Roman" w:cs="Times New Roman"/>
      <w:sz w:val="24"/>
      <w:szCs w:val="24"/>
    </w:rPr>
  </w:style>
  <w:style w:type="paragraph" w:customStyle="1" w:styleId="1A857E0071D04BD9AAB550592C22C8D72">
    <w:name w:val="1A857E0071D04BD9AAB550592C22C8D72"/>
    <w:pPr>
      <w:spacing w:after="0" w:line="240" w:lineRule="auto"/>
    </w:pPr>
    <w:rPr>
      <w:rFonts w:eastAsia="Times New Roman" w:cs="Times New Roman"/>
      <w:sz w:val="24"/>
      <w:szCs w:val="24"/>
    </w:rPr>
  </w:style>
  <w:style w:type="paragraph" w:customStyle="1" w:styleId="0B41D618036441D9845F714F4A1B63D02">
    <w:name w:val="0B41D618036441D9845F714F4A1B63D02"/>
    <w:pPr>
      <w:spacing w:after="0" w:line="240" w:lineRule="auto"/>
    </w:pPr>
    <w:rPr>
      <w:rFonts w:eastAsia="Times New Roman" w:cs="Times New Roman"/>
      <w:sz w:val="24"/>
      <w:szCs w:val="24"/>
    </w:rPr>
  </w:style>
  <w:style w:type="paragraph" w:customStyle="1" w:styleId="588214102D454E009CF5ED9755158F412">
    <w:name w:val="588214102D454E009CF5ED9755158F412"/>
    <w:pPr>
      <w:spacing w:after="0" w:line="240" w:lineRule="auto"/>
    </w:pPr>
    <w:rPr>
      <w:rFonts w:eastAsia="Times New Roman" w:cs="Times New Roman"/>
      <w:sz w:val="24"/>
      <w:szCs w:val="24"/>
    </w:rPr>
  </w:style>
  <w:style w:type="paragraph" w:customStyle="1" w:styleId="10F944DAA4A8429E889E6EEECA958C5D2">
    <w:name w:val="10F944DAA4A8429E889E6EEECA958C5D2"/>
    <w:pPr>
      <w:spacing w:after="0" w:line="240" w:lineRule="auto"/>
    </w:pPr>
    <w:rPr>
      <w:rFonts w:eastAsia="Times New Roman" w:cs="Times New Roman"/>
      <w:sz w:val="24"/>
      <w:szCs w:val="24"/>
    </w:rPr>
  </w:style>
  <w:style w:type="paragraph" w:customStyle="1" w:styleId="C4999ECB9FFC4898A0662C7F6AF543AA2">
    <w:name w:val="C4999ECB9FFC4898A0662C7F6AF543AA2"/>
    <w:pPr>
      <w:spacing w:after="0" w:line="240" w:lineRule="auto"/>
    </w:pPr>
    <w:rPr>
      <w:rFonts w:eastAsia="Times New Roman" w:cs="Times New Roman"/>
      <w:sz w:val="24"/>
      <w:szCs w:val="24"/>
    </w:rPr>
  </w:style>
  <w:style w:type="paragraph" w:customStyle="1" w:styleId="0CB14CC7D62D4B4288A49B41AD55AACC2">
    <w:name w:val="0CB14CC7D62D4B4288A49B41AD55AACC2"/>
    <w:pPr>
      <w:spacing w:after="0" w:line="240" w:lineRule="auto"/>
    </w:pPr>
    <w:rPr>
      <w:rFonts w:eastAsia="Times New Roman" w:cs="Times New Roman"/>
      <w:sz w:val="24"/>
      <w:szCs w:val="24"/>
    </w:rPr>
  </w:style>
  <w:style w:type="paragraph" w:customStyle="1" w:styleId="396CE5A8B37C401EB6B643A46118C40B2">
    <w:name w:val="396CE5A8B37C401EB6B643A46118C40B2"/>
    <w:pPr>
      <w:spacing w:after="0" w:line="240" w:lineRule="auto"/>
    </w:pPr>
    <w:rPr>
      <w:rFonts w:eastAsia="Times New Roman" w:cs="Times New Roman"/>
      <w:sz w:val="24"/>
      <w:szCs w:val="24"/>
    </w:rPr>
  </w:style>
  <w:style w:type="paragraph" w:customStyle="1" w:styleId="AF8FB937B0FA48CF841A70BA816C533F2">
    <w:name w:val="AF8FB937B0FA48CF841A70BA816C533F2"/>
    <w:pPr>
      <w:spacing w:after="0" w:line="240" w:lineRule="auto"/>
    </w:pPr>
    <w:rPr>
      <w:rFonts w:eastAsia="Times New Roman" w:cs="Times New Roman"/>
      <w:sz w:val="24"/>
      <w:szCs w:val="24"/>
    </w:rPr>
  </w:style>
  <w:style w:type="paragraph" w:customStyle="1" w:styleId="4332950C48E04C1EBC9336717E13D76F2">
    <w:name w:val="4332950C48E04C1EBC9336717E13D76F2"/>
    <w:pPr>
      <w:spacing w:after="0" w:line="240" w:lineRule="auto"/>
    </w:pPr>
    <w:rPr>
      <w:rFonts w:eastAsia="Times New Roman" w:cs="Times New Roman"/>
      <w:sz w:val="24"/>
      <w:szCs w:val="24"/>
    </w:rPr>
  </w:style>
  <w:style w:type="paragraph" w:customStyle="1" w:styleId="92BF2A11176A4CD4A4513933AFE84BC32">
    <w:name w:val="92BF2A11176A4CD4A4513933AFE84BC32"/>
    <w:pPr>
      <w:spacing w:after="0" w:line="240" w:lineRule="auto"/>
    </w:pPr>
    <w:rPr>
      <w:rFonts w:eastAsia="Times New Roman" w:cs="Times New Roman"/>
      <w:sz w:val="24"/>
      <w:szCs w:val="24"/>
    </w:rPr>
  </w:style>
  <w:style w:type="paragraph" w:customStyle="1" w:styleId="ACB4B228E3F44532BB03871A16D042922">
    <w:name w:val="ACB4B228E3F44532BB03871A16D042922"/>
    <w:pPr>
      <w:spacing w:after="0" w:line="240" w:lineRule="auto"/>
    </w:pPr>
    <w:rPr>
      <w:rFonts w:eastAsia="Times New Roman" w:cs="Times New Roman"/>
      <w:sz w:val="24"/>
      <w:szCs w:val="24"/>
    </w:rPr>
  </w:style>
  <w:style w:type="paragraph" w:customStyle="1" w:styleId="4428FA956CFF4391A9803F69C6DA76212">
    <w:name w:val="4428FA956CFF4391A9803F69C6DA76212"/>
    <w:pPr>
      <w:spacing w:after="0" w:line="240" w:lineRule="auto"/>
    </w:pPr>
    <w:rPr>
      <w:rFonts w:eastAsia="Times New Roman" w:cs="Times New Roman"/>
      <w:sz w:val="24"/>
      <w:szCs w:val="24"/>
    </w:rPr>
  </w:style>
  <w:style w:type="paragraph" w:customStyle="1" w:styleId="D9975C2CEFF34EC0AB329817DAF604C42">
    <w:name w:val="D9975C2CEFF34EC0AB329817DAF604C42"/>
    <w:pPr>
      <w:spacing w:after="0" w:line="240" w:lineRule="auto"/>
    </w:pPr>
    <w:rPr>
      <w:rFonts w:eastAsia="Times New Roman" w:cs="Times New Roman"/>
      <w:sz w:val="24"/>
      <w:szCs w:val="24"/>
    </w:rPr>
  </w:style>
  <w:style w:type="paragraph" w:customStyle="1" w:styleId="980D4D850200436FB0C31448328BDD732">
    <w:name w:val="980D4D850200436FB0C31448328BDD732"/>
    <w:pPr>
      <w:spacing w:after="0" w:line="240" w:lineRule="auto"/>
    </w:pPr>
    <w:rPr>
      <w:rFonts w:eastAsia="Times New Roman" w:cs="Times New Roman"/>
      <w:sz w:val="24"/>
      <w:szCs w:val="24"/>
    </w:rPr>
  </w:style>
  <w:style w:type="paragraph" w:customStyle="1" w:styleId="2B9EA90349C54CE99AB62F8D07CFB6F12">
    <w:name w:val="2B9EA90349C54CE99AB62F8D07CFB6F12"/>
    <w:pPr>
      <w:spacing w:after="0" w:line="240" w:lineRule="auto"/>
    </w:pPr>
    <w:rPr>
      <w:rFonts w:eastAsia="Times New Roman" w:cs="Times New Roman"/>
      <w:sz w:val="24"/>
      <w:szCs w:val="24"/>
    </w:rPr>
  </w:style>
  <w:style w:type="paragraph" w:customStyle="1" w:styleId="F757D070D2EB40E0B59C07E700F797CA2">
    <w:name w:val="F757D070D2EB40E0B59C07E700F797CA2"/>
    <w:pPr>
      <w:spacing w:after="0" w:line="240" w:lineRule="auto"/>
    </w:pPr>
    <w:rPr>
      <w:rFonts w:eastAsia="Times New Roman" w:cs="Times New Roman"/>
      <w:sz w:val="24"/>
      <w:szCs w:val="24"/>
    </w:rPr>
  </w:style>
  <w:style w:type="paragraph" w:customStyle="1" w:styleId="0C1A1D10EFD146A99B180743E6D6ED052">
    <w:name w:val="0C1A1D10EFD146A99B180743E6D6ED052"/>
    <w:pPr>
      <w:spacing w:after="0" w:line="240" w:lineRule="auto"/>
    </w:pPr>
    <w:rPr>
      <w:rFonts w:eastAsia="Times New Roman" w:cs="Times New Roman"/>
      <w:sz w:val="24"/>
      <w:szCs w:val="24"/>
    </w:rPr>
  </w:style>
  <w:style w:type="paragraph" w:customStyle="1" w:styleId="21378CEF234B4F74BCCC82B4994B3F282">
    <w:name w:val="21378CEF234B4F74BCCC82B4994B3F282"/>
    <w:pPr>
      <w:spacing w:after="0" w:line="240" w:lineRule="auto"/>
    </w:pPr>
    <w:rPr>
      <w:rFonts w:eastAsia="Times New Roman" w:cs="Times New Roman"/>
      <w:sz w:val="24"/>
      <w:szCs w:val="24"/>
    </w:rPr>
  </w:style>
  <w:style w:type="paragraph" w:customStyle="1" w:styleId="8ABC2B18542942F2891C4C2199CD4D982">
    <w:name w:val="8ABC2B18542942F2891C4C2199CD4D982"/>
    <w:pPr>
      <w:spacing w:after="0" w:line="240" w:lineRule="auto"/>
    </w:pPr>
    <w:rPr>
      <w:rFonts w:eastAsia="Times New Roman" w:cs="Times New Roman"/>
      <w:sz w:val="24"/>
      <w:szCs w:val="24"/>
    </w:rPr>
  </w:style>
  <w:style w:type="paragraph" w:customStyle="1" w:styleId="BCCD79326B814C80926C46C770F405E22">
    <w:name w:val="BCCD79326B814C80926C46C770F405E22"/>
    <w:pPr>
      <w:spacing w:after="0" w:line="240" w:lineRule="auto"/>
    </w:pPr>
    <w:rPr>
      <w:rFonts w:eastAsia="Times New Roman" w:cs="Times New Roman"/>
      <w:sz w:val="24"/>
      <w:szCs w:val="24"/>
    </w:rPr>
  </w:style>
  <w:style w:type="paragraph" w:customStyle="1" w:styleId="8E235717514D40768553696DA75415992">
    <w:name w:val="8E235717514D40768553696DA75415992"/>
    <w:pPr>
      <w:spacing w:after="0" w:line="240" w:lineRule="auto"/>
    </w:pPr>
    <w:rPr>
      <w:rFonts w:eastAsia="Times New Roman" w:cs="Times New Roman"/>
      <w:sz w:val="24"/>
      <w:szCs w:val="24"/>
    </w:rPr>
  </w:style>
  <w:style w:type="paragraph" w:customStyle="1" w:styleId="39EC57BB597D43F3B236E27BC21EAE972">
    <w:name w:val="39EC57BB597D43F3B236E27BC21EAE972"/>
    <w:pPr>
      <w:spacing w:after="0" w:line="240" w:lineRule="auto"/>
    </w:pPr>
    <w:rPr>
      <w:rFonts w:eastAsia="Times New Roman" w:cs="Times New Roman"/>
      <w:sz w:val="24"/>
      <w:szCs w:val="24"/>
    </w:rPr>
  </w:style>
  <w:style w:type="paragraph" w:customStyle="1" w:styleId="AD48345E90EF4C3A82DF9F37524637AF2">
    <w:name w:val="AD48345E90EF4C3A82DF9F37524637AF2"/>
    <w:pPr>
      <w:spacing w:after="0" w:line="240" w:lineRule="auto"/>
    </w:pPr>
    <w:rPr>
      <w:rFonts w:eastAsia="Times New Roman" w:cs="Times New Roman"/>
      <w:sz w:val="24"/>
      <w:szCs w:val="24"/>
    </w:rPr>
  </w:style>
  <w:style w:type="paragraph" w:customStyle="1" w:styleId="E42E51638976414998FCAD0A36BE31E32">
    <w:name w:val="E42E51638976414998FCAD0A36BE31E32"/>
    <w:pPr>
      <w:spacing w:after="0" w:line="240" w:lineRule="auto"/>
    </w:pPr>
    <w:rPr>
      <w:rFonts w:eastAsia="Times New Roman" w:cs="Times New Roman"/>
      <w:sz w:val="24"/>
      <w:szCs w:val="24"/>
    </w:rPr>
  </w:style>
  <w:style w:type="paragraph" w:customStyle="1" w:styleId="1270222662284DE49AB28FEEC203B0162">
    <w:name w:val="1270222662284DE49AB28FEEC203B0162"/>
    <w:pPr>
      <w:spacing w:after="0" w:line="240" w:lineRule="auto"/>
    </w:pPr>
    <w:rPr>
      <w:rFonts w:eastAsia="Times New Roman" w:cs="Times New Roman"/>
      <w:sz w:val="24"/>
      <w:szCs w:val="24"/>
    </w:rPr>
  </w:style>
  <w:style w:type="paragraph" w:customStyle="1" w:styleId="97DE1AE9A8D34999ACC70CA942EA56E92">
    <w:name w:val="97DE1AE9A8D34999ACC70CA942EA56E92"/>
    <w:pPr>
      <w:spacing w:after="0" w:line="240" w:lineRule="auto"/>
    </w:pPr>
    <w:rPr>
      <w:rFonts w:eastAsia="Times New Roman" w:cs="Times New Roman"/>
      <w:sz w:val="24"/>
      <w:szCs w:val="24"/>
    </w:rPr>
  </w:style>
  <w:style w:type="paragraph" w:customStyle="1" w:styleId="6E7ABD02CFED40D6A810DD1AE89FC5B62">
    <w:name w:val="6E7ABD02CFED40D6A810DD1AE89FC5B62"/>
    <w:pPr>
      <w:spacing w:after="0" w:line="240" w:lineRule="auto"/>
    </w:pPr>
    <w:rPr>
      <w:rFonts w:eastAsia="Times New Roman" w:cs="Times New Roman"/>
      <w:sz w:val="24"/>
      <w:szCs w:val="24"/>
    </w:rPr>
  </w:style>
  <w:style w:type="paragraph" w:customStyle="1" w:styleId="EBEC046E7256472F933E29424E494F7F2">
    <w:name w:val="EBEC046E7256472F933E29424E494F7F2"/>
    <w:pPr>
      <w:spacing w:after="0" w:line="240" w:lineRule="auto"/>
    </w:pPr>
    <w:rPr>
      <w:rFonts w:eastAsia="Times New Roman" w:cs="Times New Roman"/>
      <w:sz w:val="24"/>
      <w:szCs w:val="24"/>
    </w:rPr>
  </w:style>
  <w:style w:type="paragraph" w:customStyle="1" w:styleId="5811A6F2F5E24E5CBD0DD72BE0C944CD2">
    <w:name w:val="5811A6F2F5E24E5CBD0DD72BE0C944CD2"/>
    <w:pPr>
      <w:spacing w:after="0" w:line="240" w:lineRule="auto"/>
    </w:pPr>
    <w:rPr>
      <w:rFonts w:eastAsia="Times New Roman" w:cs="Times New Roman"/>
      <w:sz w:val="24"/>
      <w:szCs w:val="24"/>
    </w:rPr>
  </w:style>
  <w:style w:type="paragraph" w:customStyle="1" w:styleId="5C3C9E5E758F418E9E368AF0DBB3691C2">
    <w:name w:val="5C3C9E5E758F418E9E368AF0DBB3691C2"/>
    <w:pPr>
      <w:spacing w:after="0" w:line="240" w:lineRule="auto"/>
    </w:pPr>
    <w:rPr>
      <w:rFonts w:eastAsia="Times New Roman" w:cs="Times New Roman"/>
      <w:sz w:val="24"/>
      <w:szCs w:val="24"/>
    </w:rPr>
  </w:style>
  <w:style w:type="paragraph" w:customStyle="1" w:styleId="3D86BCDB5A5C47069A2415906EA93B3A2">
    <w:name w:val="3D86BCDB5A5C47069A2415906EA93B3A2"/>
    <w:pPr>
      <w:spacing w:after="0" w:line="240" w:lineRule="auto"/>
    </w:pPr>
    <w:rPr>
      <w:rFonts w:eastAsia="Times New Roman" w:cs="Times New Roman"/>
      <w:sz w:val="24"/>
      <w:szCs w:val="24"/>
    </w:rPr>
  </w:style>
  <w:style w:type="paragraph" w:customStyle="1" w:styleId="0954889129DB4A3BA5CE2692BB433D9D2">
    <w:name w:val="0954889129DB4A3BA5CE2692BB433D9D2"/>
    <w:pPr>
      <w:spacing w:after="0" w:line="240" w:lineRule="auto"/>
    </w:pPr>
    <w:rPr>
      <w:rFonts w:eastAsia="Times New Roman" w:cs="Times New Roman"/>
      <w:sz w:val="24"/>
      <w:szCs w:val="24"/>
    </w:rPr>
  </w:style>
  <w:style w:type="paragraph" w:customStyle="1" w:styleId="79F2593CA4354E4EA473A56530C065422">
    <w:name w:val="79F2593CA4354E4EA473A56530C065422"/>
    <w:pPr>
      <w:spacing w:after="0" w:line="240" w:lineRule="auto"/>
    </w:pPr>
    <w:rPr>
      <w:rFonts w:eastAsia="Times New Roman" w:cs="Times New Roman"/>
      <w:sz w:val="24"/>
      <w:szCs w:val="24"/>
    </w:rPr>
  </w:style>
  <w:style w:type="paragraph" w:customStyle="1" w:styleId="01037278CB084A01B06980669B372C3D2">
    <w:name w:val="01037278CB084A01B06980669B372C3D2"/>
    <w:pPr>
      <w:spacing w:after="0" w:line="240" w:lineRule="auto"/>
    </w:pPr>
    <w:rPr>
      <w:rFonts w:eastAsia="Times New Roman" w:cs="Times New Roman"/>
      <w:sz w:val="24"/>
      <w:szCs w:val="24"/>
    </w:rPr>
  </w:style>
  <w:style w:type="paragraph" w:customStyle="1" w:styleId="65C63206E1BF4B82B3C11F37B65BD7E22">
    <w:name w:val="65C63206E1BF4B82B3C11F37B65BD7E22"/>
    <w:pPr>
      <w:spacing w:after="0" w:line="240" w:lineRule="auto"/>
    </w:pPr>
    <w:rPr>
      <w:rFonts w:eastAsia="Times New Roman" w:cs="Times New Roman"/>
      <w:sz w:val="24"/>
      <w:szCs w:val="24"/>
    </w:rPr>
  </w:style>
  <w:style w:type="paragraph" w:customStyle="1" w:styleId="8A7D9D77887F4A0CB18DF145B8B7A6AD2">
    <w:name w:val="8A7D9D77887F4A0CB18DF145B8B7A6AD2"/>
    <w:pPr>
      <w:spacing w:after="0" w:line="240" w:lineRule="auto"/>
    </w:pPr>
    <w:rPr>
      <w:rFonts w:eastAsia="Times New Roman" w:cs="Times New Roman"/>
      <w:sz w:val="24"/>
      <w:szCs w:val="24"/>
    </w:rPr>
  </w:style>
  <w:style w:type="paragraph" w:customStyle="1" w:styleId="AE64A2D18C6E4E2A8E56A73C2A7614002">
    <w:name w:val="AE64A2D18C6E4E2A8E56A73C2A7614002"/>
    <w:pPr>
      <w:spacing w:after="0" w:line="240" w:lineRule="auto"/>
    </w:pPr>
    <w:rPr>
      <w:rFonts w:eastAsia="Times New Roman" w:cs="Times New Roman"/>
      <w:sz w:val="24"/>
      <w:szCs w:val="24"/>
    </w:rPr>
  </w:style>
  <w:style w:type="paragraph" w:customStyle="1" w:styleId="91201205414A4A3489D3614210EC09B32">
    <w:name w:val="91201205414A4A3489D3614210EC09B32"/>
    <w:pPr>
      <w:spacing w:after="0" w:line="240" w:lineRule="auto"/>
    </w:pPr>
    <w:rPr>
      <w:rFonts w:eastAsia="Times New Roman" w:cs="Times New Roman"/>
      <w:sz w:val="24"/>
      <w:szCs w:val="24"/>
    </w:rPr>
  </w:style>
  <w:style w:type="paragraph" w:customStyle="1" w:styleId="8D6D5D66B9CC4B7686043BFAE48EA3DD2">
    <w:name w:val="8D6D5D66B9CC4B7686043BFAE48EA3DD2"/>
    <w:pPr>
      <w:spacing w:after="0" w:line="240" w:lineRule="auto"/>
    </w:pPr>
    <w:rPr>
      <w:rFonts w:eastAsia="Times New Roman" w:cs="Times New Roman"/>
      <w:sz w:val="24"/>
      <w:szCs w:val="24"/>
    </w:rPr>
  </w:style>
  <w:style w:type="paragraph" w:customStyle="1" w:styleId="EA5614DF88224B62B8787C3D12BC3D572">
    <w:name w:val="EA5614DF88224B62B8787C3D12BC3D572"/>
    <w:pPr>
      <w:spacing w:after="0" w:line="240" w:lineRule="auto"/>
    </w:pPr>
    <w:rPr>
      <w:rFonts w:eastAsia="Times New Roman" w:cs="Times New Roman"/>
      <w:sz w:val="24"/>
      <w:szCs w:val="24"/>
    </w:rPr>
  </w:style>
  <w:style w:type="paragraph" w:customStyle="1" w:styleId="6313F9308A154B429CA60CC1261507AA2">
    <w:name w:val="6313F9308A154B429CA60CC1261507AA2"/>
    <w:pPr>
      <w:spacing w:after="0" w:line="240" w:lineRule="auto"/>
    </w:pPr>
    <w:rPr>
      <w:rFonts w:eastAsia="Times New Roman" w:cs="Times New Roman"/>
      <w:sz w:val="24"/>
      <w:szCs w:val="24"/>
    </w:rPr>
  </w:style>
  <w:style w:type="paragraph" w:customStyle="1" w:styleId="775918C32CF24C2AB3A2BD971884AB8A2">
    <w:name w:val="775918C32CF24C2AB3A2BD971884AB8A2"/>
    <w:pPr>
      <w:spacing w:after="0" w:line="240" w:lineRule="auto"/>
    </w:pPr>
    <w:rPr>
      <w:rFonts w:eastAsia="Times New Roman" w:cs="Times New Roman"/>
      <w:sz w:val="24"/>
      <w:szCs w:val="24"/>
    </w:rPr>
  </w:style>
  <w:style w:type="paragraph" w:customStyle="1" w:styleId="602A843B0D2049E1BA8BC082DE6417DF2">
    <w:name w:val="602A843B0D2049E1BA8BC082DE6417DF2"/>
    <w:pPr>
      <w:spacing w:after="0" w:line="240" w:lineRule="auto"/>
    </w:pPr>
    <w:rPr>
      <w:rFonts w:eastAsia="Times New Roman" w:cs="Times New Roman"/>
      <w:sz w:val="24"/>
      <w:szCs w:val="24"/>
    </w:rPr>
  </w:style>
  <w:style w:type="paragraph" w:customStyle="1" w:styleId="E748FC2DF9744A60B58549B953DEBC4E2">
    <w:name w:val="E748FC2DF9744A60B58549B953DEBC4E2"/>
    <w:pPr>
      <w:spacing w:after="0" w:line="240" w:lineRule="auto"/>
    </w:pPr>
    <w:rPr>
      <w:rFonts w:eastAsia="Times New Roman" w:cs="Times New Roman"/>
      <w:sz w:val="24"/>
      <w:szCs w:val="24"/>
    </w:rPr>
  </w:style>
  <w:style w:type="paragraph" w:customStyle="1" w:styleId="7EFFE8762D254FC2AF5B31406CFF02742">
    <w:name w:val="7EFFE8762D254FC2AF5B31406CFF02742"/>
    <w:pPr>
      <w:spacing w:after="0" w:line="240" w:lineRule="auto"/>
    </w:pPr>
    <w:rPr>
      <w:rFonts w:eastAsia="Times New Roman" w:cs="Times New Roman"/>
      <w:sz w:val="24"/>
      <w:szCs w:val="24"/>
    </w:rPr>
  </w:style>
  <w:style w:type="paragraph" w:customStyle="1" w:styleId="AB21037DE71A4298B21FF021481FF2F72">
    <w:name w:val="AB21037DE71A4298B21FF021481FF2F72"/>
    <w:pPr>
      <w:spacing w:after="0" w:line="240" w:lineRule="auto"/>
    </w:pPr>
    <w:rPr>
      <w:rFonts w:eastAsia="Times New Roman" w:cs="Times New Roman"/>
      <w:sz w:val="24"/>
      <w:szCs w:val="24"/>
    </w:rPr>
  </w:style>
  <w:style w:type="paragraph" w:customStyle="1" w:styleId="3C5FEE4D6351481CA420A4FD67392B1E2">
    <w:name w:val="3C5FEE4D6351481CA420A4FD67392B1E2"/>
    <w:pPr>
      <w:spacing w:after="0" w:line="240" w:lineRule="auto"/>
    </w:pPr>
    <w:rPr>
      <w:rFonts w:eastAsia="Times New Roman" w:cs="Times New Roman"/>
      <w:sz w:val="24"/>
      <w:szCs w:val="24"/>
    </w:rPr>
  </w:style>
  <w:style w:type="paragraph" w:customStyle="1" w:styleId="F406E0913D8947AF9B57D88883C704782">
    <w:name w:val="F406E0913D8947AF9B57D88883C704782"/>
    <w:pPr>
      <w:spacing w:after="0" w:line="240" w:lineRule="auto"/>
    </w:pPr>
    <w:rPr>
      <w:rFonts w:eastAsia="Times New Roman" w:cs="Times New Roman"/>
      <w:sz w:val="24"/>
      <w:szCs w:val="24"/>
    </w:rPr>
  </w:style>
  <w:style w:type="paragraph" w:customStyle="1" w:styleId="C9988A30D67F47A9B0DC791AEDA6CC6D2">
    <w:name w:val="C9988A30D67F47A9B0DC791AEDA6CC6D2"/>
    <w:pPr>
      <w:spacing w:after="0" w:line="240" w:lineRule="auto"/>
    </w:pPr>
    <w:rPr>
      <w:rFonts w:eastAsia="Times New Roman" w:cs="Times New Roman"/>
      <w:sz w:val="24"/>
      <w:szCs w:val="24"/>
    </w:rPr>
  </w:style>
  <w:style w:type="paragraph" w:customStyle="1" w:styleId="AC197EAD1C6E4232B25A516413A28AAA2">
    <w:name w:val="AC197EAD1C6E4232B25A516413A28AAA2"/>
    <w:pPr>
      <w:spacing w:after="0" w:line="240" w:lineRule="auto"/>
    </w:pPr>
    <w:rPr>
      <w:rFonts w:eastAsia="Times New Roman" w:cs="Times New Roman"/>
      <w:sz w:val="24"/>
      <w:szCs w:val="24"/>
    </w:rPr>
  </w:style>
  <w:style w:type="paragraph" w:customStyle="1" w:styleId="2AC238FEFBCE41908AC073D142F03D292">
    <w:name w:val="2AC238FEFBCE41908AC073D142F03D292"/>
    <w:pPr>
      <w:spacing w:after="0" w:line="240" w:lineRule="auto"/>
    </w:pPr>
    <w:rPr>
      <w:rFonts w:eastAsia="Times New Roman" w:cs="Times New Roman"/>
      <w:sz w:val="24"/>
      <w:szCs w:val="24"/>
    </w:rPr>
  </w:style>
  <w:style w:type="paragraph" w:customStyle="1" w:styleId="9169B1DA32CD44FE9F963E4B3A23CB392">
    <w:name w:val="9169B1DA32CD44FE9F963E4B3A23CB392"/>
    <w:pPr>
      <w:spacing w:after="0" w:line="240" w:lineRule="auto"/>
    </w:pPr>
    <w:rPr>
      <w:rFonts w:eastAsia="Times New Roman" w:cs="Times New Roman"/>
      <w:sz w:val="24"/>
      <w:szCs w:val="24"/>
    </w:rPr>
  </w:style>
  <w:style w:type="paragraph" w:customStyle="1" w:styleId="AC2E745CA4794B069F43E34744B03F962">
    <w:name w:val="AC2E745CA4794B069F43E34744B03F962"/>
    <w:pPr>
      <w:spacing w:after="0" w:line="240" w:lineRule="auto"/>
    </w:pPr>
    <w:rPr>
      <w:rFonts w:eastAsia="Times New Roman" w:cs="Times New Roman"/>
      <w:sz w:val="24"/>
      <w:szCs w:val="24"/>
    </w:rPr>
  </w:style>
  <w:style w:type="paragraph" w:customStyle="1" w:styleId="AC5E451BE88A43AD9B56E7A78C4D3B2F2">
    <w:name w:val="AC5E451BE88A43AD9B56E7A78C4D3B2F2"/>
    <w:pPr>
      <w:spacing w:after="0" w:line="240" w:lineRule="auto"/>
    </w:pPr>
    <w:rPr>
      <w:rFonts w:eastAsia="Times New Roman" w:cs="Times New Roman"/>
      <w:sz w:val="24"/>
      <w:szCs w:val="24"/>
    </w:rPr>
  </w:style>
  <w:style w:type="paragraph" w:customStyle="1" w:styleId="80E6C97F4788469488E5C2248E7E1F952">
    <w:name w:val="80E6C97F4788469488E5C2248E7E1F952"/>
    <w:pPr>
      <w:spacing w:after="0" w:line="240" w:lineRule="auto"/>
    </w:pPr>
    <w:rPr>
      <w:rFonts w:eastAsia="Times New Roman" w:cs="Times New Roman"/>
      <w:sz w:val="24"/>
      <w:szCs w:val="24"/>
    </w:rPr>
  </w:style>
  <w:style w:type="paragraph" w:customStyle="1" w:styleId="A2463641888C4725A8FA3B1240CAD53E2">
    <w:name w:val="A2463641888C4725A8FA3B1240CAD53E2"/>
    <w:pPr>
      <w:spacing w:after="0" w:line="240" w:lineRule="auto"/>
    </w:pPr>
    <w:rPr>
      <w:rFonts w:eastAsia="Times New Roman" w:cs="Times New Roman"/>
      <w:sz w:val="24"/>
      <w:szCs w:val="24"/>
    </w:rPr>
  </w:style>
  <w:style w:type="paragraph" w:customStyle="1" w:styleId="D294F9F0D2BA4A7F9612F9F01534385F2">
    <w:name w:val="D294F9F0D2BA4A7F9612F9F01534385F2"/>
    <w:pPr>
      <w:spacing w:after="0" w:line="240" w:lineRule="auto"/>
    </w:pPr>
    <w:rPr>
      <w:rFonts w:eastAsia="Times New Roman" w:cs="Times New Roman"/>
      <w:sz w:val="24"/>
      <w:szCs w:val="24"/>
    </w:rPr>
  </w:style>
  <w:style w:type="paragraph" w:customStyle="1" w:styleId="EBF43132CFCE4014892B8EEE0BFF339B2">
    <w:name w:val="EBF43132CFCE4014892B8EEE0BFF339B2"/>
    <w:pPr>
      <w:spacing w:after="0" w:line="240" w:lineRule="auto"/>
    </w:pPr>
    <w:rPr>
      <w:rFonts w:eastAsia="Times New Roman" w:cs="Times New Roman"/>
      <w:sz w:val="24"/>
      <w:szCs w:val="24"/>
    </w:rPr>
  </w:style>
  <w:style w:type="paragraph" w:customStyle="1" w:styleId="3F5459C336DB47BEB0E00E4D3F4C7E692">
    <w:name w:val="3F5459C336DB47BEB0E00E4D3F4C7E692"/>
    <w:pPr>
      <w:spacing w:after="0" w:line="240" w:lineRule="auto"/>
    </w:pPr>
    <w:rPr>
      <w:rFonts w:eastAsia="Times New Roman" w:cs="Times New Roman"/>
      <w:sz w:val="24"/>
      <w:szCs w:val="24"/>
    </w:rPr>
  </w:style>
  <w:style w:type="paragraph" w:customStyle="1" w:styleId="1518FF09D74C41BDB7503B840A3B8B112">
    <w:name w:val="1518FF09D74C41BDB7503B840A3B8B112"/>
    <w:pPr>
      <w:spacing w:after="0" w:line="240" w:lineRule="auto"/>
    </w:pPr>
    <w:rPr>
      <w:rFonts w:eastAsia="Times New Roman" w:cs="Times New Roman"/>
      <w:sz w:val="24"/>
      <w:szCs w:val="24"/>
    </w:rPr>
  </w:style>
  <w:style w:type="paragraph" w:customStyle="1" w:styleId="53BD942AE4EE4093BEE2199C4BA706122">
    <w:name w:val="53BD942AE4EE4093BEE2199C4BA706122"/>
    <w:pPr>
      <w:spacing w:after="0" w:line="240" w:lineRule="auto"/>
    </w:pPr>
    <w:rPr>
      <w:rFonts w:eastAsia="Times New Roman" w:cs="Times New Roman"/>
      <w:sz w:val="24"/>
      <w:szCs w:val="24"/>
    </w:rPr>
  </w:style>
  <w:style w:type="paragraph" w:customStyle="1" w:styleId="FD4E301607954089B9CAC8BF76D040732">
    <w:name w:val="FD4E301607954089B9CAC8BF76D040732"/>
    <w:pPr>
      <w:spacing w:after="0" w:line="240" w:lineRule="auto"/>
    </w:pPr>
    <w:rPr>
      <w:rFonts w:eastAsia="Times New Roman" w:cs="Times New Roman"/>
      <w:sz w:val="24"/>
      <w:szCs w:val="24"/>
    </w:rPr>
  </w:style>
  <w:style w:type="paragraph" w:customStyle="1" w:styleId="B6249FBB16A24FB18E3D7641BE4D799D2">
    <w:name w:val="B6249FBB16A24FB18E3D7641BE4D799D2"/>
    <w:pPr>
      <w:spacing w:after="0" w:line="240" w:lineRule="auto"/>
    </w:pPr>
    <w:rPr>
      <w:rFonts w:eastAsia="Times New Roman" w:cs="Times New Roman"/>
      <w:sz w:val="24"/>
      <w:szCs w:val="24"/>
    </w:rPr>
  </w:style>
  <w:style w:type="paragraph" w:customStyle="1" w:styleId="7DA2B233109A4C6D999D4121A6B5B0452">
    <w:name w:val="7DA2B233109A4C6D999D4121A6B5B0452"/>
    <w:pPr>
      <w:spacing w:after="0" w:line="240" w:lineRule="auto"/>
    </w:pPr>
    <w:rPr>
      <w:rFonts w:eastAsia="Times New Roman" w:cs="Times New Roman"/>
      <w:sz w:val="24"/>
      <w:szCs w:val="24"/>
    </w:rPr>
  </w:style>
  <w:style w:type="paragraph" w:customStyle="1" w:styleId="CC4DAB01B97B4900B9CC027586F454B22">
    <w:name w:val="CC4DAB01B97B4900B9CC027586F454B22"/>
    <w:pPr>
      <w:spacing w:after="0" w:line="240" w:lineRule="auto"/>
    </w:pPr>
    <w:rPr>
      <w:rFonts w:eastAsia="Times New Roman" w:cs="Times New Roman"/>
      <w:sz w:val="24"/>
      <w:szCs w:val="24"/>
    </w:rPr>
  </w:style>
  <w:style w:type="paragraph" w:customStyle="1" w:styleId="EE2B113F90E847A2B3DA3E53F946D9882">
    <w:name w:val="EE2B113F90E847A2B3DA3E53F946D9882"/>
    <w:pPr>
      <w:spacing w:after="0" w:line="240" w:lineRule="auto"/>
    </w:pPr>
    <w:rPr>
      <w:rFonts w:eastAsia="Times New Roman" w:cs="Times New Roman"/>
      <w:sz w:val="24"/>
      <w:szCs w:val="24"/>
    </w:rPr>
  </w:style>
  <w:style w:type="paragraph" w:customStyle="1" w:styleId="14A03F06307C48EBB2CBE71F09C9FAB12">
    <w:name w:val="14A03F06307C48EBB2CBE71F09C9FAB12"/>
    <w:pPr>
      <w:spacing w:after="0" w:line="240" w:lineRule="auto"/>
    </w:pPr>
    <w:rPr>
      <w:rFonts w:eastAsia="Times New Roman" w:cs="Times New Roman"/>
      <w:sz w:val="24"/>
      <w:szCs w:val="24"/>
    </w:rPr>
  </w:style>
  <w:style w:type="paragraph" w:customStyle="1" w:styleId="4DA258067EED44C7AF99C4429CCBEA082">
    <w:name w:val="4DA258067EED44C7AF99C4429CCBEA082"/>
    <w:pPr>
      <w:spacing w:after="0" w:line="240" w:lineRule="auto"/>
    </w:pPr>
    <w:rPr>
      <w:rFonts w:eastAsia="Times New Roman" w:cs="Times New Roman"/>
      <w:sz w:val="24"/>
      <w:szCs w:val="24"/>
    </w:rPr>
  </w:style>
  <w:style w:type="paragraph" w:customStyle="1" w:styleId="A9745C9B40D548A28ACF2E811DF8AE022">
    <w:name w:val="A9745C9B40D548A28ACF2E811DF8AE022"/>
    <w:pPr>
      <w:spacing w:after="0" w:line="240" w:lineRule="auto"/>
    </w:pPr>
    <w:rPr>
      <w:rFonts w:eastAsia="Times New Roman" w:cs="Times New Roman"/>
      <w:sz w:val="24"/>
      <w:szCs w:val="24"/>
    </w:rPr>
  </w:style>
  <w:style w:type="paragraph" w:customStyle="1" w:styleId="B37F96FD2727477C9FF1365E8DE402252">
    <w:name w:val="B37F96FD2727477C9FF1365E8DE402252"/>
    <w:pPr>
      <w:spacing w:after="0" w:line="240" w:lineRule="auto"/>
    </w:pPr>
    <w:rPr>
      <w:rFonts w:eastAsia="Times New Roman" w:cs="Times New Roman"/>
      <w:sz w:val="24"/>
      <w:szCs w:val="24"/>
    </w:rPr>
  </w:style>
  <w:style w:type="paragraph" w:customStyle="1" w:styleId="8BB6E79312034C4CBB98666FC6F5F09A2">
    <w:name w:val="8BB6E79312034C4CBB98666FC6F5F09A2"/>
    <w:pPr>
      <w:spacing w:after="0" w:line="240" w:lineRule="auto"/>
    </w:pPr>
    <w:rPr>
      <w:rFonts w:eastAsia="Times New Roman" w:cs="Times New Roman"/>
      <w:sz w:val="24"/>
      <w:szCs w:val="24"/>
    </w:rPr>
  </w:style>
  <w:style w:type="paragraph" w:customStyle="1" w:styleId="D3580FFAACBC4EC08D3FD8A6F6A213F12">
    <w:name w:val="D3580FFAACBC4EC08D3FD8A6F6A213F12"/>
    <w:pPr>
      <w:spacing w:after="0" w:line="240" w:lineRule="auto"/>
    </w:pPr>
    <w:rPr>
      <w:rFonts w:eastAsia="Times New Roman" w:cs="Times New Roman"/>
      <w:sz w:val="24"/>
      <w:szCs w:val="24"/>
    </w:rPr>
  </w:style>
  <w:style w:type="paragraph" w:customStyle="1" w:styleId="BFC22C2DFC7E48A4BC56C0351BD2B8872">
    <w:name w:val="BFC22C2DFC7E48A4BC56C0351BD2B8872"/>
    <w:pPr>
      <w:spacing w:after="0" w:line="240" w:lineRule="auto"/>
    </w:pPr>
    <w:rPr>
      <w:rFonts w:eastAsia="Times New Roman" w:cs="Times New Roman"/>
      <w:sz w:val="24"/>
      <w:szCs w:val="24"/>
    </w:rPr>
  </w:style>
  <w:style w:type="paragraph" w:customStyle="1" w:styleId="DDEE9E93A3EA4DAB89FB3F1A4D448C852">
    <w:name w:val="DDEE9E93A3EA4DAB89FB3F1A4D448C852"/>
    <w:pPr>
      <w:spacing w:after="0" w:line="240" w:lineRule="auto"/>
    </w:pPr>
    <w:rPr>
      <w:rFonts w:eastAsia="Times New Roman" w:cs="Times New Roman"/>
      <w:sz w:val="24"/>
      <w:szCs w:val="24"/>
    </w:rPr>
  </w:style>
  <w:style w:type="paragraph" w:customStyle="1" w:styleId="50C7F3E69F65481FA86F55C400A180F32">
    <w:name w:val="50C7F3E69F65481FA86F55C400A180F32"/>
    <w:pPr>
      <w:spacing w:after="0" w:line="240" w:lineRule="auto"/>
    </w:pPr>
    <w:rPr>
      <w:rFonts w:eastAsia="Times New Roman" w:cs="Times New Roman"/>
      <w:sz w:val="24"/>
      <w:szCs w:val="24"/>
    </w:rPr>
  </w:style>
  <w:style w:type="paragraph" w:customStyle="1" w:styleId="D4B46233683444EE8E74BE02FA27F64C2">
    <w:name w:val="D4B46233683444EE8E74BE02FA27F64C2"/>
    <w:pPr>
      <w:spacing w:after="0" w:line="240" w:lineRule="auto"/>
    </w:pPr>
    <w:rPr>
      <w:rFonts w:eastAsia="Times New Roman" w:cs="Times New Roman"/>
      <w:sz w:val="24"/>
      <w:szCs w:val="24"/>
    </w:rPr>
  </w:style>
  <w:style w:type="paragraph" w:customStyle="1" w:styleId="61C5A3BAEF404C039C50F009D4612F792">
    <w:name w:val="61C5A3BAEF404C039C50F009D4612F792"/>
    <w:pPr>
      <w:spacing w:after="0" w:line="240" w:lineRule="auto"/>
    </w:pPr>
    <w:rPr>
      <w:rFonts w:eastAsia="Times New Roman" w:cs="Times New Roman"/>
      <w:sz w:val="24"/>
      <w:szCs w:val="24"/>
    </w:rPr>
  </w:style>
  <w:style w:type="paragraph" w:customStyle="1" w:styleId="8C00D129F6394A39A34C89AE38A993A92">
    <w:name w:val="8C00D129F6394A39A34C89AE38A993A92"/>
    <w:pPr>
      <w:spacing w:after="0" w:line="240" w:lineRule="auto"/>
    </w:pPr>
    <w:rPr>
      <w:rFonts w:eastAsia="Times New Roman" w:cs="Times New Roman"/>
      <w:sz w:val="24"/>
      <w:szCs w:val="24"/>
    </w:rPr>
  </w:style>
  <w:style w:type="paragraph" w:customStyle="1" w:styleId="79710A38538A42D7A056DF0B519043E42">
    <w:name w:val="79710A38538A42D7A056DF0B519043E42"/>
    <w:pPr>
      <w:spacing w:after="0" w:line="240" w:lineRule="auto"/>
    </w:pPr>
    <w:rPr>
      <w:rFonts w:eastAsia="Times New Roman" w:cs="Times New Roman"/>
      <w:sz w:val="24"/>
      <w:szCs w:val="24"/>
    </w:rPr>
  </w:style>
  <w:style w:type="paragraph" w:customStyle="1" w:styleId="FDE2AD4EA8F246FD9FD48B151448A9742">
    <w:name w:val="FDE2AD4EA8F246FD9FD48B151448A9742"/>
    <w:pPr>
      <w:spacing w:after="0" w:line="240" w:lineRule="auto"/>
    </w:pPr>
    <w:rPr>
      <w:rFonts w:eastAsia="Times New Roman" w:cs="Times New Roman"/>
      <w:sz w:val="24"/>
      <w:szCs w:val="24"/>
    </w:rPr>
  </w:style>
  <w:style w:type="paragraph" w:customStyle="1" w:styleId="2280388DF9764A3C9F465118D523051F2">
    <w:name w:val="2280388DF9764A3C9F465118D523051F2"/>
    <w:pPr>
      <w:spacing w:after="0" w:line="240" w:lineRule="auto"/>
    </w:pPr>
    <w:rPr>
      <w:rFonts w:eastAsia="Times New Roman" w:cs="Times New Roman"/>
      <w:sz w:val="24"/>
      <w:szCs w:val="24"/>
    </w:rPr>
  </w:style>
  <w:style w:type="paragraph" w:customStyle="1" w:styleId="21C79C73AC3340B29AF47BBFAC3FFF0B2">
    <w:name w:val="21C79C73AC3340B29AF47BBFAC3FFF0B2"/>
    <w:pPr>
      <w:spacing w:after="0" w:line="240" w:lineRule="auto"/>
    </w:pPr>
    <w:rPr>
      <w:rFonts w:eastAsia="Times New Roman" w:cs="Times New Roman"/>
      <w:sz w:val="24"/>
      <w:szCs w:val="24"/>
    </w:rPr>
  </w:style>
  <w:style w:type="paragraph" w:customStyle="1" w:styleId="20D0A4099A6E4B2889D09B75BEC50CEF2">
    <w:name w:val="20D0A4099A6E4B2889D09B75BEC50CEF2"/>
    <w:pPr>
      <w:spacing w:after="0" w:line="240" w:lineRule="auto"/>
    </w:pPr>
    <w:rPr>
      <w:rFonts w:eastAsia="Times New Roman" w:cs="Times New Roman"/>
      <w:sz w:val="24"/>
      <w:szCs w:val="24"/>
    </w:rPr>
  </w:style>
  <w:style w:type="paragraph" w:customStyle="1" w:styleId="2C582DCF553C4932BC046D7AE2236DA92">
    <w:name w:val="2C582DCF553C4932BC046D7AE2236DA92"/>
    <w:pPr>
      <w:spacing w:after="0" w:line="240" w:lineRule="auto"/>
    </w:pPr>
    <w:rPr>
      <w:rFonts w:eastAsia="Times New Roman" w:cs="Times New Roman"/>
      <w:sz w:val="24"/>
      <w:szCs w:val="24"/>
    </w:rPr>
  </w:style>
  <w:style w:type="paragraph" w:customStyle="1" w:styleId="716D8BAA0D054D5CBB9712FE3821E3E72">
    <w:name w:val="716D8BAA0D054D5CBB9712FE3821E3E72"/>
    <w:pPr>
      <w:spacing w:after="0" w:line="240" w:lineRule="auto"/>
    </w:pPr>
    <w:rPr>
      <w:rFonts w:eastAsia="Times New Roman" w:cs="Times New Roman"/>
      <w:sz w:val="24"/>
      <w:szCs w:val="24"/>
    </w:rPr>
  </w:style>
  <w:style w:type="paragraph" w:customStyle="1" w:styleId="A5D1F8E8C9B64EBAB847950E25F0904B2">
    <w:name w:val="A5D1F8E8C9B64EBAB847950E25F0904B2"/>
    <w:pPr>
      <w:spacing w:after="0" w:line="240" w:lineRule="auto"/>
    </w:pPr>
    <w:rPr>
      <w:rFonts w:eastAsia="Times New Roman" w:cs="Times New Roman"/>
      <w:sz w:val="24"/>
      <w:szCs w:val="24"/>
    </w:rPr>
  </w:style>
  <w:style w:type="paragraph" w:customStyle="1" w:styleId="577B2F89BE0940F8A3EE072FD39850EF2">
    <w:name w:val="577B2F89BE0940F8A3EE072FD39850EF2"/>
    <w:pPr>
      <w:spacing w:after="0" w:line="240" w:lineRule="auto"/>
    </w:pPr>
    <w:rPr>
      <w:rFonts w:eastAsia="Times New Roman" w:cs="Times New Roman"/>
      <w:sz w:val="24"/>
      <w:szCs w:val="24"/>
    </w:rPr>
  </w:style>
  <w:style w:type="paragraph" w:customStyle="1" w:styleId="150A37CEECE54EDEABE7AA32715FDAEF2">
    <w:name w:val="150A37CEECE54EDEABE7AA32715FDAEF2"/>
    <w:pPr>
      <w:spacing w:after="0" w:line="240" w:lineRule="auto"/>
    </w:pPr>
    <w:rPr>
      <w:rFonts w:eastAsia="Times New Roman" w:cs="Times New Roman"/>
      <w:sz w:val="24"/>
      <w:szCs w:val="24"/>
    </w:rPr>
  </w:style>
  <w:style w:type="paragraph" w:customStyle="1" w:styleId="46C7C2947FE44056B8DA9E540558F0692">
    <w:name w:val="46C7C2947FE44056B8DA9E540558F0692"/>
    <w:pPr>
      <w:spacing w:after="0" w:line="240" w:lineRule="auto"/>
    </w:pPr>
    <w:rPr>
      <w:rFonts w:eastAsia="Times New Roman" w:cs="Times New Roman"/>
      <w:sz w:val="24"/>
      <w:szCs w:val="24"/>
    </w:rPr>
  </w:style>
  <w:style w:type="paragraph" w:customStyle="1" w:styleId="2F9BD686B8C342249CEC2C1B49F66A202">
    <w:name w:val="2F9BD686B8C342249CEC2C1B49F66A202"/>
    <w:pPr>
      <w:spacing w:after="0" w:line="240" w:lineRule="auto"/>
    </w:pPr>
    <w:rPr>
      <w:rFonts w:eastAsia="Times New Roman" w:cs="Times New Roman"/>
      <w:sz w:val="24"/>
      <w:szCs w:val="24"/>
    </w:rPr>
  </w:style>
  <w:style w:type="paragraph" w:customStyle="1" w:styleId="51E653AE3FF1429DAF08A4AAE06BE83C2">
    <w:name w:val="51E653AE3FF1429DAF08A4AAE06BE83C2"/>
    <w:pPr>
      <w:spacing w:after="0" w:line="240" w:lineRule="auto"/>
    </w:pPr>
    <w:rPr>
      <w:rFonts w:eastAsia="Times New Roman" w:cs="Times New Roman"/>
      <w:sz w:val="24"/>
      <w:szCs w:val="24"/>
    </w:rPr>
  </w:style>
  <w:style w:type="paragraph" w:customStyle="1" w:styleId="2EAD386BF301427FB75D2A5A824DCDD82">
    <w:name w:val="2EAD386BF301427FB75D2A5A824DCDD82"/>
    <w:pPr>
      <w:spacing w:after="0" w:line="240" w:lineRule="auto"/>
    </w:pPr>
    <w:rPr>
      <w:rFonts w:eastAsia="Times New Roman" w:cs="Times New Roman"/>
      <w:sz w:val="24"/>
      <w:szCs w:val="24"/>
    </w:rPr>
  </w:style>
  <w:style w:type="paragraph" w:customStyle="1" w:styleId="0B9393AE414443CDAAA9EB378A170FF32">
    <w:name w:val="0B9393AE414443CDAAA9EB378A170FF32"/>
    <w:pPr>
      <w:spacing w:after="0" w:line="240" w:lineRule="auto"/>
    </w:pPr>
    <w:rPr>
      <w:rFonts w:eastAsia="Times New Roman" w:cs="Times New Roman"/>
      <w:sz w:val="24"/>
      <w:szCs w:val="24"/>
    </w:rPr>
  </w:style>
  <w:style w:type="paragraph" w:customStyle="1" w:styleId="55DEA8AFF0C84693B3C1A064E99EB33D2">
    <w:name w:val="55DEA8AFF0C84693B3C1A064E99EB33D2"/>
    <w:pPr>
      <w:spacing w:after="0" w:line="240" w:lineRule="auto"/>
    </w:pPr>
    <w:rPr>
      <w:rFonts w:eastAsia="Times New Roman" w:cs="Times New Roman"/>
      <w:sz w:val="24"/>
      <w:szCs w:val="24"/>
    </w:rPr>
  </w:style>
  <w:style w:type="paragraph" w:customStyle="1" w:styleId="A234DB10D77749939BADFBDD91DE5A572">
    <w:name w:val="A234DB10D77749939BADFBDD91DE5A572"/>
    <w:pPr>
      <w:spacing w:after="0" w:line="240" w:lineRule="auto"/>
    </w:pPr>
    <w:rPr>
      <w:rFonts w:eastAsia="Times New Roman" w:cs="Times New Roman"/>
      <w:sz w:val="24"/>
      <w:szCs w:val="24"/>
    </w:rPr>
  </w:style>
  <w:style w:type="paragraph" w:customStyle="1" w:styleId="DD5AFA93C6014571A2DB38AD489410F42">
    <w:name w:val="DD5AFA93C6014571A2DB38AD489410F42"/>
    <w:pPr>
      <w:spacing w:after="0" w:line="240" w:lineRule="auto"/>
    </w:pPr>
    <w:rPr>
      <w:rFonts w:eastAsia="Times New Roman" w:cs="Times New Roman"/>
      <w:sz w:val="24"/>
      <w:szCs w:val="24"/>
    </w:rPr>
  </w:style>
  <w:style w:type="paragraph" w:customStyle="1" w:styleId="B867B9FAE37A463490462031702C11B22">
    <w:name w:val="B867B9FAE37A463490462031702C11B22"/>
    <w:pPr>
      <w:spacing w:after="0" w:line="240" w:lineRule="auto"/>
    </w:pPr>
    <w:rPr>
      <w:rFonts w:eastAsia="Times New Roman" w:cs="Times New Roman"/>
      <w:sz w:val="24"/>
      <w:szCs w:val="24"/>
    </w:rPr>
  </w:style>
  <w:style w:type="paragraph" w:customStyle="1" w:styleId="B993653E4FE5456CBAB52F31045EFE0A2">
    <w:name w:val="B993653E4FE5456CBAB52F31045EFE0A2"/>
    <w:pPr>
      <w:spacing w:after="0" w:line="240" w:lineRule="auto"/>
    </w:pPr>
    <w:rPr>
      <w:rFonts w:eastAsia="Times New Roman" w:cs="Times New Roman"/>
      <w:sz w:val="24"/>
      <w:szCs w:val="24"/>
    </w:rPr>
  </w:style>
  <w:style w:type="paragraph" w:customStyle="1" w:styleId="5F80FE39404C43F1BE7602584EAB20382">
    <w:name w:val="5F80FE39404C43F1BE7602584EAB20382"/>
    <w:pPr>
      <w:spacing w:after="0" w:line="240" w:lineRule="auto"/>
    </w:pPr>
    <w:rPr>
      <w:rFonts w:eastAsia="Times New Roman" w:cs="Times New Roman"/>
      <w:sz w:val="24"/>
      <w:szCs w:val="24"/>
    </w:rPr>
  </w:style>
  <w:style w:type="paragraph" w:customStyle="1" w:styleId="A14E64DE3FFE4482BBD2C7EB7158B0722">
    <w:name w:val="A14E64DE3FFE4482BBD2C7EB7158B0722"/>
    <w:pPr>
      <w:spacing w:after="0" w:line="240" w:lineRule="auto"/>
    </w:pPr>
    <w:rPr>
      <w:rFonts w:eastAsia="Times New Roman" w:cs="Times New Roman"/>
      <w:sz w:val="24"/>
      <w:szCs w:val="24"/>
    </w:rPr>
  </w:style>
  <w:style w:type="paragraph" w:customStyle="1" w:styleId="CA4E5FA68391428887F61EBB92F06F502">
    <w:name w:val="CA4E5FA68391428887F61EBB92F06F502"/>
    <w:pPr>
      <w:spacing w:after="0" w:line="240" w:lineRule="auto"/>
    </w:pPr>
    <w:rPr>
      <w:rFonts w:eastAsia="Times New Roman" w:cs="Times New Roman"/>
      <w:sz w:val="24"/>
      <w:szCs w:val="24"/>
    </w:rPr>
  </w:style>
  <w:style w:type="paragraph" w:customStyle="1" w:styleId="BEEF2F4EA2364A5B886B1FC4AD4735492">
    <w:name w:val="BEEF2F4EA2364A5B886B1FC4AD4735492"/>
    <w:pPr>
      <w:spacing w:after="0" w:line="240" w:lineRule="auto"/>
    </w:pPr>
    <w:rPr>
      <w:rFonts w:eastAsia="Times New Roman" w:cs="Times New Roman"/>
      <w:sz w:val="24"/>
      <w:szCs w:val="24"/>
    </w:rPr>
  </w:style>
  <w:style w:type="paragraph" w:customStyle="1" w:styleId="B0115D5C6A794A799903ECC3978A85752">
    <w:name w:val="B0115D5C6A794A799903ECC3978A85752"/>
    <w:pPr>
      <w:spacing w:after="0" w:line="240" w:lineRule="auto"/>
    </w:pPr>
    <w:rPr>
      <w:rFonts w:eastAsia="Times New Roman" w:cs="Times New Roman"/>
      <w:sz w:val="24"/>
      <w:szCs w:val="24"/>
    </w:rPr>
  </w:style>
  <w:style w:type="paragraph" w:customStyle="1" w:styleId="EB060C7D00F6484481977755D00D5EB42">
    <w:name w:val="EB060C7D00F6484481977755D00D5EB42"/>
    <w:pPr>
      <w:spacing w:after="0" w:line="240" w:lineRule="auto"/>
    </w:pPr>
    <w:rPr>
      <w:rFonts w:eastAsia="Times New Roman" w:cs="Times New Roman"/>
      <w:sz w:val="24"/>
      <w:szCs w:val="24"/>
    </w:rPr>
  </w:style>
  <w:style w:type="paragraph" w:customStyle="1" w:styleId="ED7B6EE1C5F740EFA2FCED109608E6122">
    <w:name w:val="ED7B6EE1C5F740EFA2FCED109608E6122"/>
    <w:pPr>
      <w:spacing w:after="0" w:line="240" w:lineRule="auto"/>
    </w:pPr>
    <w:rPr>
      <w:rFonts w:eastAsia="Times New Roman" w:cs="Times New Roman"/>
      <w:sz w:val="24"/>
      <w:szCs w:val="24"/>
    </w:rPr>
  </w:style>
  <w:style w:type="paragraph" w:customStyle="1" w:styleId="E561DC8854AD4ACA8838F3AAA5CF5F892">
    <w:name w:val="E561DC8854AD4ACA8838F3AAA5CF5F892"/>
    <w:pPr>
      <w:spacing w:after="0" w:line="240" w:lineRule="auto"/>
    </w:pPr>
    <w:rPr>
      <w:rFonts w:eastAsia="Times New Roman" w:cs="Times New Roman"/>
      <w:sz w:val="24"/>
      <w:szCs w:val="24"/>
    </w:rPr>
  </w:style>
  <w:style w:type="paragraph" w:customStyle="1" w:styleId="10B143B4A3F54DAEA6684884BB61EFC22">
    <w:name w:val="10B143B4A3F54DAEA6684884BB61EFC22"/>
    <w:pPr>
      <w:spacing w:after="0" w:line="240" w:lineRule="auto"/>
    </w:pPr>
    <w:rPr>
      <w:rFonts w:eastAsia="Times New Roman" w:cs="Times New Roman"/>
      <w:sz w:val="24"/>
      <w:szCs w:val="24"/>
    </w:rPr>
  </w:style>
  <w:style w:type="paragraph" w:customStyle="1" w:styleId="FBB656ACDCEE471EA5F3BF2F274187BB2">
    <w:name w:val="FBB656ACDCEE471EA5F3BF2F274187BB2"/>
    <w:pPr>
      <w:spacing w:after="0" w:line="240" w:lineRule="auto"/>
    </w:pPr>
    <w:rPr>
      <w:rFonts w:eastAsia="Times New Roman" w:cs="Times New Roman"/>
      <w:sz w:val="24"/>
      <w:szCs w:val="24"/>
    </w:rPr>
  </w:style>
  <w:style w:type="paragraph" w:customStyle="1" w:styleId="212730732EFC401EA50777840EDB47422">
    <w:name w:val="212730732EFC401EA50777840EDB47422"/>
    <w:pPr>
      <w:spacing w:after="0" w:line="240" w:lineRule="auto"/>
    </w:pPr>
    <w:rPr>
      <w:rFonts w:eastAsia="Times New Roman" w:cs="Times New Roman"/>
      <w:sz w:val="24"/>
      <w:szCs w:val="24"/>
    </w:rPr>
  </w:style>
  <w:style w:type="paragraph" w:customStyle="1" w:styleId="3D5ACCF125B146B6AB524ECD3525D00F2">
    <w:name w:val="3D5ACCF125B146B6AB524ECD3525D00F2"/>
    <w:pPr>
      <w:spacing w:after="0" w:line="240" w:lineRule="auto"/>
    </w:pPr>
    <w:rPr>
      <w:rFonts w:eastAsia="Times New Roman" w:cs="Times New Roman"/>
      <w:sz w:val="24"/>
      <w:szCs w:val="24"/>
    </w:rPr>
  </w:style>
  <w:style w:type="paragraph" w:customStyle="1" w:styleId="002BAEF3EAB9400DA5363E55BEAEA7612">
    <w:name w:val="002BAEF3EAB9400DA5363E55BEAEA7612"/>
    <w:pPr>
      <w:spacing w:after="0" w:line="240" w:lineRule="auto"/>
    </w:pPr>
    <w:rPr>
      <w:rFonts w:eastAsia="Times New Roman" w:cs="Times New Roman"/>
      <w:sz w:val="24"/>
      <w:szCs w:val="24"/>
    </w:rPr>
  </w:style>
  <w:style w:type="paragraph" w:customStyle="1" w:styleId="3D7F84524C21470691C7C16C483CB7C52">
    <w:name w:val="3D7F84524C21470691C7C16C483CB7C52"/>
    <w:pPr>
      <w:spacing w:after="0" w:line="240" w:lineRule="auto"/>
    </w:pPr>
    <w:rPr>
      <w:rFonts w:eastAsia="Times New Roman" w:cs="Times New Roman"/>
      <w:sz w:val="24"/>
      <w:szCs w:val="24"/>
    </w:rPr>
  </w:style>
  <w:style w:type="paragraph" w:customStyle="1" w:styleId="B6A3644397114A7080516452D235C6D22">
    <w:name w:val="B6A3644397114A7080516452D235C6D22"/>
    <w:pPr>
      <w:spacing w:after="0" w:line="240" w:lineRule="auto"/>
    </w:pPr>
    <w:rPr>
      <w:rFonts w:eastAsia="Times New Roman" w:cs="Times New Roman"/>
      <w:sz w:val="24"/>
      <w:szCs w:val="24"/>
    </w:rPr>
  </w:style>
  <w:style w:type="paragraph" w:customStyle="1" w:styleId="D1D9D2EFE8FA47BBB51F4D19AED764D92">
    <w:name w:val="D1D9D2EFE8FA47BBB51F4D19AED764D92"/>
    <w:pPr>
      <w:spacing w:after="0" w:line="240" w:lineRule="auto"/>
    </w:pPr>
    <w:rPr>
      <w:rFonts w:eastAsia="Times New Roman" w:cs="Times New Roman"/>
      <w:sz w:val="24"/>
      <w:szCs w:val="24"/>
    </w:rPr>
  </w:style>
  <w:style w:type="paragraph" w:customStyle="1" w:styleId="6EA7D73C2C6346E9BBDEC33F392E53482">
    <w:name w:val="6EA7D73C2C6346E9BBDEC33F392E53482"/>
    <w:pPr>
      <w:spacing w:after="0" w:line="240" w:lineRule="auto"/>
    </w:pPr>
    <w:rPr>
      <w:rFonts w:eastAsia="Times New Roman" w:cs="Times New Roman"/>
      <w:sz w:val="24"/>
      <w:szCs w:val="24"/>
    </w:rPr>
  </w:style>
  <w:style w:type="paragraph" w:customStyle="1" w:styleId="3F19E8724BC44C2DB18EC03CB64258EB2">
    <w:name w:val="3F19E8724BC44C2DB18EC03CB64258E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7BAB3FB82CC4C598568F2E02EA8895B2">
    <w:name w:val="D7BAB3FB82CC4C598568F2E02EA8895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A3F53E81BF24206B1414CE9330294342">
    <w:name w:val="FA3F53E81BF24206B1414CE93302943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5F17657EE44EF2971309478BCDC7292">
    <w:name w:val="305F17657EE44EF2971309478BCDC72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C4F6E142284CAA9BB92F6B1B2F9F472">
    <w:name w:val="C3C4F6E142284CAA9BB92F6B1B2F9F4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2095E06A2FC4F54B37B145AE6F06BE52">
    <w:name w:val="52095E06A2FC4F54B37B145AE6F06BE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074822C949457E8FF722E1843F2BF42">
    <w:name w:val="D9074822C949457E8FF722E1843F2BF42"/>
    <w:pPr>
      <w:spacing w:after="0" w:line="240" w:lineRule="auto"/>
    </w:pPr>
    <w:rPr>
      <w:rFonts w:eastAsia="Times New Roman" w:cs="Times New Roman"/>
      <w:sz w:val="24"/>
      <w:szCs w:val="24"/>
    </w:rPr>
  </w:style>
  <w:style w:type="paragraph" w:customStyle="1" w:styleId="04F956D6148941D5AA64AC20646D857F2">
    <w:name w:val="04F956D6148941D5AA64AC20646D857F2"/>
    <w:pPr>
      <w:spacing w:after="0" w:line="240" w:lineRule="auto"/>
    </w:pPr>
    <w:rPr>
      <w:rFonts w:eastAsia="Times New Roman" w:cs="Times New Roman"/>
      <w:sz w:val="24"/>
      <w:szCs w:val="24"/>
    </w:rPr>
  </w:style>
  <w:style w:type="paragraph" w:customStyle="1" w:styleId="7E691D91A69D49AAA513B0A4E2896BAC2">
    <w:name w:val="7E691D91A69D49AAA513B0A4E2896BA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9E323155044EA3BFEBBD62E61735762">
    <w:name w:val="359E323155044EA3BFEBBD62E617357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2F4A747F1094DFBA13B2AF2FBAD5BBF2">
    <w:name w:val="D2F4A747F1094DFBA13B2AF2FBAD5BB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DC79954D1314671B48B9E8E56F227CD2">
    <w:name w:val="6DC79954D1314671B48B9E8E56F227C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5B39EA731B7468B8D9744BC603FA7E82">
    <w:name w:val="F5B39EA731B7468B8D9744BC603FA7E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5D2C5A2CA6446A98F4AC13E6548BE812">
    <w:name w:val="65D2C5A2CA6446A98F4AC13E6548BE8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F0A9958F5874B0B9A4216AECBDC31782">
    <w:name w:val="7F0A9958F5874B0B9A4216AECBDC317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4BAE354E2BA4527828A62E526F809282">
    <w:name w:val="44BAE354E2BA4527828A62E526F8092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23D02234BC24AA497CFE3716465DA2C2">
    <w:name w:val="323D02234BC24AA497CFE3716465DA2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043AAD612FE4500B214442ED01ECAA62">
    <w:name w:val="2043AAD612FE4500B214442ED01ECAA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D65D316926448998BA5558A425AE0392">
    <w:name w:val="4D65D316926448998BA5558A425AE03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03E4E3D5D52450ABEE4058C2BDCAEE12">
    <w:name w:val="F03E4E3D5D52450ABEE4058C2BDCAEE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1FBCB5883B410FAC9B00736E8AFFE72">
    <w:name w:val="421FBCB5883B410FAC9B00736E8AFFE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A4EB9EF99F8405A83CD1462893E7FFE2">
    <w:name w:val="CA4EB9EF99F8405A83CD1462893E7FF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B4839D485D94EFE97E548A43A5839F02">
    <w:name w:val="9B4839D485D94EFE97E548A43A5839F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67E93A8B44550ACE7E25F16F1EF0E2">
    <w:name w:val="DC167E93A8B44550ACE7E25F16F1EF0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829447B58E486CBB984A0ABF1467152">
    <w:name w:val="0E829447B58E486CBB984A0ABF14671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87811A611134986BE4A73E895E86FF32">
    <w:name w:val="687811A611134986BE4A73E895E86FF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2AE7938B9FD40D5B7EF3439ADDC32E02">
    <w:name w:val="02AE7938B9FD40D5B7EF3439ADDC32E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704F0D3D1614CAA96EE43FF6662E6A32">
    <w:name w:val="1704F0D3D1614CAA96EE43FF6662E6A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9425B5D0B343CA88F4FEEF088FBCDD2">
    <w:name w:val="7E9425B5D0B343CA88F4FEEF088FBCD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104AF075C840209F33E41D1A5260572">
    <w:name w:val="54104AF075C840209F33E41D1A52605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FFE8CD07647CDB21B31405E753E562">
    <w:name w:val="10BFFE8CD07647CDB21B31405E753E5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36FACDA47104E558F1DD32C01FD33712">
    <w:name w:val="436FACDA47104E558F1DD32C01FD337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7AA16A81929479FBB40626BCB42FCCE2">
    <w:name w:val="57AA16A81929479FBB40626BCB42FCC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AC999B40664E98B26CF8E0ABFB68CA2">
    <w:name w:val="7EAC999B40664E98B26CF8E0ABFB68C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FEA62046434782B076CF87125A2A312">
    <w:name w:val="42FEA62046434782B076CF87125A2A3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93E3717FE66458DA832F4827D1D81E32">
    <w:name w:val="793E3717FE66458DA832F4827D1D81E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AEB5684D7564232ADF9D0D3838D90742">
    <w:name w:val="1AEB5684D7564232ADF9D0D3838D907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FF31FAE65D14749997368A9013910FC2">
    <w:name w:val="4FF31FAE65D14749997368A9013910F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EB26688A764C3DBCC0D1D61732405F2">
    <w:name w:val="4AEB26688A764C3DBCC0D1D61732405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BD01E99915E4D85904F02DFF3F7F1062">
    <w:name w:val="0BD01E99915E4D85904F02DFF3F7F10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2F82190DBB41E99E525629ACF50EB42">
    <w:name w:val="122F82190DBB41E99E525629ACF50EB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7B58BA79024E76BCF561951B5731012">
    <w:name w:val="777B58BA79024E76BCF561951B57310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0BD5C379AA545798904ECE22F0097FA2">
    <w:name w:val="50BD5C379AA545798904ECE22F0097F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796770DDDFB4AD5B712AEADBBB34AFC2">
    <w:name w:val="A796770DDDFB4AD5B712AEADBBB34AF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186191FB20F4619A64E610911A90BA12">
    <w:name w:val="0186191FB20F4619A64E610911A90BA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6871E9CE1884A1BADE337DFA348A4152">
    <w:name w:val="66871E9CE1884A1BADE337DFA348A41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927F1540D27479881BC7D195FCEAB422">
    <w:name w:val="5927F1540D27479881BC7D195FCEAB4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171DD998F745F6B35E5ACB5105E6FB2">
    <w:name w:val="80171DD998F745F6B35E5ACB5105E6F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AB219BC77D34798B5095409898AEECF2">
    <w:name w:val="7AB219BC77D34798B5095409898AEEC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FD3A0E3D3624FD58A0F553EC7EABAA42">
    <w:name w:val="5FD3A0E3D3624FD58A0F553EC7EABAA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44DD330ACDA4585854E36E29EEBCFDA2">
    <w:name w:val="E44DD330ACDA4585854E36E29EEBCFD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4F3A39CA9114DC6BF4440E91C105E8E2">
    <w:name w:val="24F3A39CA9114DC6BF4440E91C105E8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6F1DAF34F864CC9B7F1AA6CBA798A662">
    <w:name w:val="06F1DAF34F864CC9B7F1AA6CBA798A6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1E3A6F39BB844FDB051613C08A6DE602">
    <w:name w:val="E1E3A6F39BB844FDB051613C08A6DE6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F0F98C3C4543E48FCD45CD4B1975C82">
    <w:name w:val="C0F0F98C3C4543E48FCD45CD4B1975C82"/>
    <w:pPr>
      <w:spacing w:after="0" w:line="240" w:lineRule="auto"/>
    </w:pPr>
    <w:rPr>
      <w:rFonts w:eastAsia="Times New Roman" w:cs="Times New Roman"/>
      <w:sz w:val="24"/>
      <w:szCs w:val="24"/>
    </w:rPr>
  </w:style>
  <w:style w:type="paragraph" w:customStyle="1" w:styleId="ECA244422319444693817DA90E9220832">
    <w:name w:val="ECA244422319444693817DA90E9220832"/>
    <w:pPr>
      <w:spacing w:after="0" w:line="240" w:lineRule="auto"/>
    </w:pPr>
    <w:rPr>
      <w:rFonts w:eastAsia="Times New Roman" w:cs="Times New Roman"/>
      <w:sz w:val="24"/>
      <w:szCs w:val="24"/>
    </w:rPr>
  </w:style>
  <w:style w:type="paragraph" w:customStyle="1" w:styleId="76B17B801AFF40FBA235B1F0291ECF362">
    <w:name w:val="76B17B801AFF40FBA235B1F0291ECF362"/>
    <w:pPr>
      <w:spacing w:after="0" w:line="240" w:lineRule="auto"/>
    </w:pPr>
    <w:rPr>
      <w:rFonts w:eastAsia="Times New Roman" w:cs="Times New Roman"/>
      <w:sz w:val="24"/>
      <w:szCs w:val="24"/>
    </w:rPr>
  </w:style>
  <w:style w:type="paragraph" w:customStyle="1" w:styleId="A6FDFEAA89E641BE93B12251FF2750D72">
    <w:name w:val="A6FDFEAA89E641BE93B12251FF2750D72"/>
    <w:pPr>
      <w:spacing w:after="0" w:line="240" w:lineRule="auto"/>
    </w:pPr>
    <w:rPr>
      <w:rFonts w:eastAsia="Times New Roman" w:cs="Times New Roman"/>
      <w:sz w:val="24"/>
      <w:szCs w:val="24"/>
    </w:rPr>
  </w:style>
  <w:style w:type="paragraph" w:customStyle="1" w:styleId="B14C0A49FBD6473898D86594277310922">
    <w:name w:val="B14C0A49FBD6473898D86594277310922"/>
    <w:pPr>
      <w:spacing w:after="0" w:line="240" w:lineRule="auto"/>
    </w:pPr>
    <w:rPr>
      <w:rFonts w:eastAsia="Times New Roman" w:cs="Times New Roman"/>
      <w:sz w:val="24"/>
      <w:szCs w:val="24"/>
    </w:rPr>
  </w:style>
  <w:style w:type="paragraph" w:customStyle="1" w:styleId="5F884BBF621546F7BAF1FEC989A2E4DC2">
    <w:name w:val="5F884BBF621546F7BAF1FEC989A2E4DC2"/>
    <w:pPr>
      <w:spacing w:after="0" w:line="240" w:lineRule="auto"/>
    </w:pPr>
    <w:rPr>
      <w:rFonts w:eastAsia="Times New Roman" w:cs="Times New Roman"/>
      <w:sz w:val="24"/>
      <w:szCs w:val="24"/>
    </w:rPr>
  </w:style>
  <w:style w:type="paragraph" w:customStyle="1" w:styleId="707234C9EEC9408EA51D8FE13401F3FC2">
    <w:name w:val="707234C9EEC9408EA51D8FE13401F3FC2"/>
    <w:pPr>
      <w:spacing w:after="0" w:line="240" w:lineRule="auto"/>
    </w:pPr>
    <w:rPr>
      <w:rFonts w:eastAsia="Times New Roman" w:cs="Times New Roman"/>
      <w:sz w:val="24"/>
      <w:szCs w:val="24"/>
    </w:rPr>
  </w:style>
  <w:style w:type="paragraph" w:customStyle="1" w:styleId="FF695F2A388E4A549A987D1F7E2B72382">
    <w:name w:val="FF695F2A388E4A549A987D1F7E2B72382"/>
    <w:pPr>
      <w:spacing w:after="0" w:line="240" w:lineRule="auto"/>
    </w:pPr>
    <w:rPr>
      <w:rFonts w:eastAsia="Times New Roman" w:cs="Times New Roman"/>
      <w:sz w:val="24"/>
      <w:szCs w:val="24"/>
    </w:rPr>
  </w:style>
  <w:style w:type="paragraph" w:customStyle="1" w:styleId="2C7B968528EC4EF8B0F8DFEBE849C74A2">
    <w:name w:val="2C7B968528EC4EF8B0F8DFEBE849C74A2"/>
    <w:pPr>
      <w:spacing w:after="0" w:line="240" w:lineRule="auto"/>
    </w:pPr>
    <w:rPr>
      <w:rFonts w:eastAsia="Times New Roman" w:cs="Times New Roman"/>
      <w:sz w:val="24"/>
      <w:szCs w:val="24"/>
    </w:rPr>
  </w:style>
  <w:style w:type="paragraph" w:customStyle="1" w:styleId="6321A7D563F94E9E8328A0D24A9DED772">
    <w:name w:val="6321A7D563F94E9E8328A0D24A9DED7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3DC7D6AC134E0F8A68645703989FD42">
    <w:name w:val="7E3DC7D6AC134E0F8A68645703989FD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B6BC5863E447488F3E53F7C1119D152">
    <w:name w:val="54B6BC5863E447488F3E53F7C1119D1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FFB4364EB8C4C75A23F96E0177D7C012">
    <w:name w:val="3FFB4364EB8C4C75A23F96E0177D7C0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72672BD0664B47B9C34131B7A44B242">
    <w:name w:val="7E72672BD0664B47B9C34131B7A44B2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3E8514ED6A4A06B947A54EA4B403BE2">
    <w:name w:val="853E8514ED6A4A06B947A54EA4B403B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C7708E51F404C86BC3648A743DC2CA42">
    <w:name w:val="5C7708E51F404C86BC3648A743DC2CA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CC6BC238A82492DA10C2BF27D6624B32">
    <w:name w:val="8CC6BC238A82492DA10C2BF27D6624B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C64D26BD1CB49B1BD6A886145E4D7822">
    <w:name w:val="6C64D26BD1CB49B1BD6A886145E4D78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BBB9ED119794DE5A818FD19016421072">
    <w:name w:val="2BBB9ED119794DE5A818FD190164210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B3AE3F101D64439972C836A586559F82">
    <w:name w:val="1B3AE3F101D64439972C836A586559F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E874E7CFA34CBB800246CAD5E5C9632">
    <w:name w:val="8AE874E7CFA34CBB800246CAD5E5C96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8FF5EE89CA54D61997121585DF9BB9D2">
    <w:name w:val="B8FF5EE89CA54D61997121585DF9BB9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8383E6DF07C4496BB2A251CAA4C711E2">
    <w:name w:val="28383E6DF07C4496BB2A251CAA4C711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B3C4916CA594270AD8EBDC3F8A1B39F2">
    <w:name w:val="8B3C4916CA594270AD8EBDC3F8A1B39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5AF869439A40DD8D9A739FC6C0440E2">
    <w:name w:val="CE5AF869439A40DD8D9A739FC6C0440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70E478E3CFF46C584237FB79FFBD62E2">
    <w:name w:val="470E478E3CFF46C584237FB79FFBD62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764AFCBC53E43E8A755BBFCAA758C182">
    <w:name w:val="B764AFCBC53E43E8A755BBFCAA758C1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3C6D1C829DC496898DF4E189CFD4A662">
    <w:name w:val="93C6D1C829DC496898DF4E189CFD4A6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76665768EF74BAA8F100CDAF450E6042">
    <w:name w:val="B76665768EF74BAA8F100CDAF450E60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8EE38E2E32843A3BF564BECF9B4F2832">
    <w:name w:val="A8EE38E2E32843A3BF564BECF9B4F28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BE4763B14564B28961A139153D657052">
    <w:name w:val="7BE4763B14564B28961A139153D6570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5A1355D746D4D22A2A1729913F0E4162">
    <w:name w:val="B5A1355D746D4D22A2A1729913F0E41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99A84BBD454FAFB5ADFD83386764452">
    <w:name w:val="8599A84BBD454FAFB5ADFD833867644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2E664B83674FB0A9835C536AF571322">
    <w:name w:val="772E664B83674FB0A9835C536AF5713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85AD4CB3A6E4111A8A0FFC4AD7F9AF22">
    <w:name w:val="D85AD4CB3A6E4111A8A0FFC4AD7F9AF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1548ABC9C8A4F2B948910A0699F80792">
    <w:name w:val="81548ABC9C8A4F2B948910A0699F807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320007D02544415A6B29C39BDABAFFC2">
    <w:name w:val="0320007D02544415A6B29C39BDABAFF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79EAD3B04948239E1E8A99764A63C52">
    <w:name w:val="9279EAD3B04948239E1E8A99764A63C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C06289202284781BCCA7913A329FB2A2">
    <w:name w:val="FC06289202284781BCCA7913A329FB2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DE80CFCE3FE4FB39F7D7A92783E37342">
    <w:name w:val="8DE80CFCE3FE4FB39F7D7A92783E373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989879F820742F8BE57A8FC0B0F77D92">
    <w:name w:val="A989879F820742F8BE57A8FC0B0F77D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282225EA21540FD9386749D02C26E592">
    <w:name w:val="B282225EA21540FD9386749D02C26E5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7330A695014724B501296E889C7F842">
    <w:name w:val="CE7330A695014724B501296E889C7F8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501DA0D65B45A49CD38E2D6248F5AC2">
    <w:name w:val="15501DA0D65B45A49CD38E2D6248F5A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2BD2A8FB5F24C868CB66BB38F6609B82">
    <w:name w:val="D2BD2A8FB5F24C868CB66BB38F6609B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24D318C784424D890ACB07CD5631B82">
    <w:name w:val="3824D318C784424D890ACB07CD5631B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019F0EA5D2A4CF0A121E1B4DE990ECB2">
    <w:name w:val="0019F0EA5D2A4CF0A121E1B4DE990EC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EB52A64EC944E4E9DB3AE0759BEC81B2">
    <w:name w:val="9EB52A64EC944E4E9DB3AE0759BEC81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9EAB86CCA0540D39C4CEBD31FFB7EE22">
    <w:name w:val="F9EAB86CCA0540D39C4CEBD31FFB7EE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80688EBE2F84C1285A9AFDDD500F9A32">
    <w:name w:val="F80688EBE2F84C1285A9AFDDD500F9A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A76D0047364703BC1395A82CC650892">
    <w:name w:val="2EA76D0047364703BC1395A82CC650892"/>
    <w:pPr>
      <w:spacing w:after="0" w:line="240" w:lineRule="auto"/>
    </w:pPr>
    <w:rPr>
      <w:rFonts w:eastAsia="Times New Roman" w:cs="Times New Roman"/>
      <w:sz w:val="24"/>
      <w:szCs w:val="24"/>
    </w:rPr>
  </w:style>
  <w:style w:type="paragraph" w:customStyle="1" w:styleId="4EBB32FE14114ABA9F88BB7B6FBE0E7D2">
    <w:name w:val="4EBB32FE14114ABA9F88BB7B6FBE0E7D2"/>
    <w:pPr>
      <w:spacing w:after="0" w:line="240" w:lineRule="auto"/>
    </w:pPr>
    <w:rPr>
      <w:rFonts w:eastAsia="Times New Roman" w:cs="Times New Roman"/>
      <w:sz w:val="24"/>
      <w:szCs w:val="24"/>
    </w:rPr>
  </w:style>
  <w:style w:type="paragraph" w:customStyle="1" w:styleId="6110DFB536C6462EAA454B729974DB682">
    <w:name w:val="6110DFB536C6462EAA454B729974DB682"/>
    <w:pPr>
      <w:spacing w:after="0" w:line="240" w:lineRule="auto"/>
    </w:pPr>
    <w:rPr>
      <w:rFonts w:eastAsia="Times New Roman" w:cs="Times New Roman"/>
      <w:sz w:val="24"/>
      <w:szCs w:val="24"/>
    </w:rPr>
  </w:style>
  <w:style w:type="paragraph" w:customStyle="1" w:styleId="CB0837BDDAAE44348D37297F13A065412">
    <w:name w:val="CB0837BDDAAE44348D37297F13A065412"/>
    <w:pPr>
      <w:spacing w:after="0" w:line="240" w:lineRule="auto"/>
    </w:pPr>
    <w:rPr>
      <w:rFonts w:eastAsia="Times New Roman" w:cs="Times New Roman"/>
      <w:sz w:val="24"/>
      <w:szCs w:val="24"/>
    </w:rPr>
  </w:style>
  <w:style w:type="paragraph" w:customStyle="1" w:styleId="FD14FB6672154EDDB075DBD41469B4C72">
    <w:name w:val="FD14FB6672154EDDB075DBD41469B4C72"/>
    <w:pPr>
      <w:spacing w:after="0" w:line="240" w:lineRule="auto"/>
    </w:pPr>
    <w:rPr>
      <w:rFonts w:eastAsia="Times New Roman" w:cs="Times New Roman"/>
      <w:sz w:val="24"/>
      <w:szCs w:val="24"/>
    </w:rPr>
  </w:style>
  <w:style w:type="paragraph" w:customStyle="1" w:styleId="30D92294EE184AF8938141CDE4A60ACD2">
    <w:name w:val="30D92294EE184AF8938141CDE4A60ACD2"/>
    <w:pPr>
      <w:spacing w:after="0" w:line="240" w:lineRule="auto"/>
    </w:pPr>
    <w:rPr>
      <w:rFonts w:eastAsia="Times New Roman" w:cs="Times New Roman"/>
      <w:sz w:val="24"/>
      <w:szCs w:val="24"/>
    </w:rPr>
  </w:style>
  <w:style w:type="paragraph" w:customStyle="1" w:styleId="A3A8C6C1F0024B63B9D6DB97BE8C87CE2">
    <w:name w:val="A3A8C6C1F0024B63B9D6DB97BE8C87CE2"/>
    <w:pPr>
      <w:spacing w:after="0" w:line="240" w:lineRule="auto"/>
    </w:pPr>
    <w:rPr>
      <w:rFonts w:eastAsia="Times New Roman" w:cs="Times New Roman"/>
      <w:sz w:val="24"/>
      <w:szCs w:val="24"/>
    </w:rPr>
  </w:style>
  <w:style w:type="paragraph" w:customStyle="1" w:styleId="D28EC68836764AEC8E21FEBFB858DBC12">
    <w:name w:val="D28EC68836764AEC8E21FEBFB858DBC12"/>
    <w:pPr>
      <w:spacing w:after="0" w:line="240" w:lineRule="auto"/>
    </w:pPr>
    <w:rPr>
      <w:rFonts w:eastAsia="Times New Roman" w:cs="Times New Roman"/>
      <w:sz w:val="24"/>
      <w:szCs w:val="24"/>
    </w:rPr>
  </w:style>
  <w:style w:type="paragraph" w:customStyle="1" w:styleId="F17C8441EC654CE0AA4C6458550024CE2">
    <w:name w:val="F17C8441EC654CE0AA4C6458550024CE2"/>
    <w:pPr>
      <w:spacing w:after="0" w:line="240" w:lineRule="auto"/>
    </w:pPr>
    <w:rPr>
      <w:rFonts w:eastAsia="Times New Roman" w:cs="Times New Roman"/>
      <w:sz w:val="24"/>
      <w:szCs w:val="24"/>
    </w:rPr>
  </w:style>
  <w:style w:type="paragraph" w:customStyle="1" w:styleId="EFDEEAC753B544F1BFB78D5A9B78AAB62">
    <w:name w:val="EFDEEAC753B544F1BFB78D5A9B78AAB62"/>
    <w:pPr>
      <w:spacing w:after="0" w:line="240" w:lineRule="auto"/>
    </w:pPr>
    <w:rPr>
      <w:rFonts w:eastAsia="Times New Roman" w:cs="Times New Roman"/>
      <w:sz w:val="24"/>
      <w:szCs w:val="24"/>
    </w:rPr>
  </w:style>
  <w:style w:type="paragraph" w:customStyle="1" w:styleId="93757397186C4357B828391BD9CE9DC12">
    <w:name w:val="93757397186C4357B828391BD9CE9DC12"/>
    <w:pPr>
      <w:spacing w:after="0" w:line="240" w:lineRule="auto"/>
    </w:pPr>
    <w:rPr>
      <w:rFonts w:eastAsia="Times New Roman" w:cs="Times New Roman"/>
      <w:sz w:val="24"/>
      <w:szCs w:val="24"/>
    </w:rPr>
  </w:style>
  <w:style w:type="paragraph" w:customStyle="1" w:styleId="B8B8D21EDC7241039323C82CEDB1481A2">
    <w:name w:val="B8B8D21EDC7241039323C82CEDB1481A2"/>
    <w:pPr>
      <w:spacing w:after="0" w:line="240" w:lineRule="auto"/>
    </w:pPr>
    <w:rPr>
      <w:rFonts w:eastAsia="Times New Roman" w:cs="Times New Roman"/>
      <w:sz w:val="24"/>
      <w:szCs w:val="24"/>
    </w:rPr>
  </w:style>
  <w:style w:type="paragraph" w:customStyle="1" w:styleId="9BCC151E1DCB4C8484F64B1E23D1C6EF2">
    <w:name w:val="9BCC151E1DCB4C8484F64B1E23D1C6EF2"/>
    <w:pPr>
      <w:spacing w:after="0" w:line="240" w:lineRule="auto"/>
    </w:pPr>
    <w:rPr>
      <w:rFonts w:eastAsia="Times New Roman" w:cs="Times New Roman"/>
      <w:sz w:val="24"/>
      <w:szCs w:val="24"/>
    </w:rPr>
  </w:style>
  <w:style w:type="paragraph" w:customStyle="1" w:styleId="4AC55980CAF546CCB0970AB9E656493D2">
    <w:name w:val="4AC55980CAF546CCB0970AB9E656493D2"/>
    <w:pPr>
      <w:spacing w:after="0" w:line="240" w:lineRule="auto"/>
    </w:pPr>
    <w:rPr>
      <w:rFonts w:eastAsia="Times New Roman" w:cs="Times New Roman"/>
      <w:sz w:val="24"/>
      <w:szCs w:val="24"/>
    </w:rPr>
  </w:style>
  <w:style w:type="paragraph" w:customStyle="1" w:styleId="95966FDAB5784C21AE7493434A54EDD12">
    <w:name w:val="95966FDAB5784C21AE7493434A54EDD12"/>
    <w:pPr>
      <w:spacing w:after="0" w:line="240" w:lineRule="auto"/>
    </w:pPr>
    <w:rPr>
      <w:rFonts w:eastAsia="Times New Roman" w:cs="Times New Roman"/>
      <w:sz w:val="24"/>
      <w:szCs w:val="24"/>
    </w:rPr>
  </w:style>
  <w:style w:type="paragraph" w:customStyle="1" w:styleId="FDEE35AB10DF41D99F3F59E26D8915702">
    <w:name w:val="FDEE35AB10DF41D99F3F59E26D8915702"/>
    <w:pPr>
      <w:spacing w:after="0" w:line="240" w:lineRule="auto"/>
    </w:pPr>
    <w:rPr>
      <w:rFonts w:eastAsia="Times New Roman" w:cs="Times New Roman"/>
      <w:sz w:val="24"/>
      <w:szCs w:val="24"/>
    </w:rPr>
  </w:style>
  <w:style w:type="paragraph" w:customStyle="1" w:styleId="730CC195823A4B5E9A2E07E7409A6D0F2">
    <w:name w:val="730CC195823A4B5E9A2E07E7409A6D0F2"/>
    <w:pPr>
      <w:spacing w:after="0" w:line="240" w:lineRule="auto"/>
    </w:pPr>
    <w:rPr>
      <w:rFonts w:eastAsia="Times New Roman" w:cs="Times New Roman"/>
      <w:sz w:val="24"/>
      <w:szCs w:val="24"/>
    </w:rPr>
  </w:style>
  <w:style w:type="paragraph" w:customStyle="1" w:styleId="FE17DB0A92824B19AA90CC97E541868F2">
    <w:name w:val="FE17DB0A92824B19AA90CC97E541868F2"/>
    <w:pPr>
      <w:spacing w:after="0" w:line="240" w:lineRule="auto"/>
    </w:pPr>
    <w:rPr>
      <w:rFonts w:eastAsia="Times New Roman" w:cs="Times New Roman"/>
      <w:sz w:val="24"/>
      <w:szCs w:val="24"/>
    </w:rPr>
  </w:style>
  <w:style w:type="paragraph" w:customStyle="1" w:styleId="2457D84F0C554B6399140A5948F978352">
    <w:name w:val="2457D84F0C554B6399140A5948F978352"/>
    <w:pPr>
      <w:spacing w:after="0" w:line="240" w:lineRule="auto"/>
    </w:pPr>
    <w:rPr>
      <w:rFonts w:eastAsia="Times New Roman" w:cs="Times New Roman"/>
      <w:sz w:val="24"/>
      <w:szCs w:val="24"/>
    </w:rPr>
  </w:style>
  <w:style w:type="paragraph" w:customStyle="1" w:styleId="71665E67F8C8490ABA7B8730DF2CBD232">
    <w:name w:val="71665E67F8C8490ABA7B8730DF2CBD232"/>
    <w:pPr>
      <w:spacing w:after="0" w:line="240" w:lineRule="auto"/>
    </w:pPr>
    <w:rPr>
      <w:rFonts w:eastAsia="Times New Roman" w:cs="Times New Roman"/>
      <w:sz w:val="24"/>
      <w:szCs w:val="24"/>
    </w:rPr>
  </w:style>
  <w:style w:type="paragraph" w:customStyle="1" w:styleId="5091B3E58CD544F29C2DE7A17EF5C8212">
    <w:name w:val="5091B3E58CD544F29C2DE7A17EF5C8212"/>
    <w:pPr>
      <w:spacing w:after="0" w:line="240" w:lineRule="auto"/>
    </w:pPr>
    <w:rPr>
      <w:rFonts w:eastAsia="Times New Roman" w:cs="Times New Roman"/>
      <w:sz w:val="24"/>
      <w:szCs w:val="24"/>
    </w:rPr>
  </w:style>
  <w:style w:type="paragraph" w:customStyle="1" w:styleId="37FD4BD464F84168B6B0E8732F59BE332">
    <w:name w:val="37FD4BD464F84168B6B0E8732F59BE332"/>
    <w:pPr>
      <w:spacing w:after="0" w:line="240" w:lineRule="auto"/>
    </w:pPr>
    <w:rPr>
      <w:rFonts w:eastAsia="Times New Roman" w:cs="Times New Roman"/>
      <w:sz w:val="24"/>
      <w:szCs w:val="24"/>
    </w:rPr>
  </w:style>
  <w:style w:type="paragraph" w:customStyle="1" w:styleId="202F2891F94E4A78815BC8818AD14E722">
    <w:name w:val="202F2891F94E4A78815BC8818AD14E722"/>
    <w:pPr>
      <w:spacing w:after="0" w:line="240" w:lineRule="auto"/>
    </w:pPr>
    <w:rPr>
      <w:rFonts w:eastAsia="Times New Roman" w:cs="Times New Roman"/>
      <w:sz w:val="24"/>
      <w:szCs w:val="24"/>
    </w:rPr>
  </w:style>
  <w:style w:type="paragraph" w:customStyle="1" w:styleId="ACFB1CF583FE458B85847D1A1F069D4A2">
    <w:name w:val="ACFB1CF583FE458B85847D1A1F069D4A2"/>
    <w:pPr>
      <w:spacing w:after="0" w:line="240" w:lineRule="auto"/>
    </w:pPr>
    <w:rPr>
      <w:rFonts w:eastAsia="Times New Roman" w:cs="Times New Roman"/>
      <w:sz w:val="24"/>
      <w:szCs w:val="24"/>
    </w:rPr>
  </w:style>
  <w:style w:type="paragraph" w:customStyle="1" w:styleId="5185C55BAFDB4857AA8BA1DBE3E520712">
    <w:name w:val="5185C55BAFDB4857AA8BA1DBE3E520712"/>
    <w:pPr>
      <w:spacing w:after="0" w:line="240" w:lineRule="auto"/>
    </w:pPr>
    <w:rPr>
      <w:rFonts w:eastAsia="Times New Roman" w:cs="Times New Roman"/>
      <w:sz w:val="24"/>
      <w:szCs w:val="24"/>
    </w:rPr>
  </w:style>
  <w:style w:type="paragraph" w:customStyle="1" w:styleId="E633D0021C63474CB5B8DBC1D2B82A972">
    <w:name w:val="E633D0021C63474CB5B8DBC1D2B82A972"/>
    <w:pPr>
      <w:spacing w:after="0" w:line="240" w:lineRule="auto"/>
    </w:pPr>
    <w:rPr>
      <w:rFonts w:eastAsia="Times New Roman" w:cs="Times New Roman"/>
      <w:sz w:val="24"/>
      <w:szCs w:val="24"/>
    </w:rPr>
  </w:style>
  <w:style w:type="paragraph" w:customStyle="1" w:styleId="310C500238AE476A90249C1857BCE6042">
    <w:name w:val="310C500238AE476A90249C1857BCE6042"/>
    <w:pPr>
      <w:spacing w:after="0" w:line="240" w:lineRule="auto"/>
    </w:pPr>
    <w:rPr>
      <w:rFonts w:eastAsia="Times New Roman" w:cs="Times New Roman"/>
      <w:sz w:val="24"/>
      <w:szCs w:val="24"/>
    </w:rPr>
  </w:style>
  <w:style w:type="paragraph" w:customStyle="1" w:styleId="D27167BA50F14D239CF3C9FEE8FBE0B92">
    <w:name w:val="D27167BA50F14D239CF3C9FEE8FBE0B92"/>
    <w:pPr>
      <w:spacing w:after="0" w:line="240" w:lineRule="auto"/>
    </w:pPr>
    <w:rPr>
      <w:rFonts w:eastAsia="Times New Roman" w:cs="Times New Roman"/>
      <w:sz w:val="24"/>
      <w:szCs w:val="24"/>
    </w:rPr>
  </w:style>
  <w:style w:type="paragraph" w:customStyle="1" w:styleId="6FC2639003A34D79B015F13F2D6D9D492">
    <w:name w:val="6FC2639003A34D79B015F13F2D6D9D492"/>
    <w:pPr>
      <w:spacing w:after="0" w:line="240" w:lineRule="auto"/>
    </w:pPr>
    <w:rPr>
      <w:rFonts w:eastAsia="Times New Roman" w:cs="Times New Roman"/>
      <w:sz w:val="24"/>
      <w:szCs w:val="24"/>
    </w:rPr>
  </w:style>
  <w:style w:type="paragraph" w:customStyle="1" w:styleId="30F837D5F8A24E2487F42AE0FD1907C72">
    <w:name w:val="30F837D5F8A24E2487F42AE0FD1907C72"/>
    <w:pPr>
      <w:spacing w:after="0" w:line="240" w:lineRule="auto"/>
    </w:pPr>
    <w:rPr>
      <w:rFonts w:eastAsia="Times New Roman" w:cs="Times New Roman"/>
      <w:sz w:val="24"/>
      <w:szCs w:val="24"/>
    </w:rPr>
  </w:style>
  <w:style w:type="paragraph" w:customStyle="1" w:styleId="1C7751F8391F4F84B04F1CEA79404C2D2">
    <w:name w:val="1C7751F8391F4F84B04F1CEA79404C2D2"/>
    <w:pPr>
      <w:spacing w:after="0" w:line="240" w:lineRule="auto"/>
    </w:pPr>
    <w:rPr>
      <w:rFonts w:eastAsia="Times New Roman" w:cs="Times New Roman"/>
      <w:sz w:val="24"/>
      <w:szCs w:val="24"/>
    </w:rPr>
  </w:style>
  <w:style w:type="paragraph" w:customStyle="1" w:styleId="C105FF69C67D49B88E6AE47FDDDA80FB2">
    <w:name w:val="C105FF69C67D49B88E6AE47FDDDA80FB2"/>
    <w:pPr>
      <w:spacing w:after="0" w:line="240" w:lineRule="auto"/>
    </w:pPr>
    <w:rPr>
      <w:rFonts w:eastAsia="Times New Roman" w:cs="Times New Roman"/>
      <w:sz w:val="24"/>
      <w:szCs w:val="24"/>
    </w:rPr>
  </w:style>
  <w:style w:type="paragraph" w:customStyle="1" w:styleId="E3176930B5464FC4A0331AB2A20677402">
    <w:name w:val="E3176930B5464FC4A0331AB2A20677402"/>
    <w:pPr>
      <w:spacing w:after="0" w:line="240" w:lineRule="auto"/>
    </w:pPr>
    <w:rPr>
      <w:rFonts w:eastAsia="Times New Roman" w:cs="Times New Roman"/>
      <w:sz w:val="24"/>
      <w:szCs w:val="24"/>
    </w:rPr>
  </w:style>
  <w:style w:type="paragraph" w:customStyle="1" w:styleId="6F492FD565E944C48E71FA40C451E3832">
    <w:name w:val="6F492FD565E944C48E71FA40C451E3832"/>
    <w:pPr>
      <w:spacing w:after="0" w:line="240" w:lineRule="auto"/>
    </w:pPr>
    <w:rPr>
      <w:rFonts w:eastAsia="Times New Roman" w:cs="Times New Roman"/>
      <w:sz w:val="24"/>
      <w:szCs w:val="24"/>
    </w:rPr>
  </w:style>
  <w:style w:type="paragraph" w:customStyle="1" w:styleId="9FC0148126094D628E03171CDA25F5862">
    <w:name w:val="9FC0148126094D628E03171CDA25F5862"/>
    <w:pPr>
      <w:spacing w:after="0" w:line="240" w:lineRule="auto"/>
    </w:pPr>
    <w:rPr>
      <w:rFonts w:eastAsia="Times New Roman" w:cs="Times New Roman"/>
      <w:sz w:val="24"/>
      <w:szCs w:val="24"/>
    </w:rPr>
  </w:style>
  <w:style w:type="paragraph" w:customStyle="1" w:styleId="00D4575867E440ADAFEC7DCAC1A8454E2">
    <w:name w:val="00D4575867E440ADAFEC7DCAC1A8454E2"/>
    <w:pPr>
      <w:spacing w:after="0" w:line="240" w:lineRule="auto"/>
    </w:pPr>
    <w:rPr>
      <w:rFonts w:eastAsia="Times New Roman" w:cs="Times New Roman"/>
      <w:sz w:val="24"/>
      <w:szCs w:val="24"/>
    </w:rPr>
  </w:style>
  <w:style w:type="paragraph" w:customStyle="1" w:styleId="4D053C85A7EB43938ADBC7E51DFF98E22">
    <w:name w:val="4D053C85A7EB43938ADBC7E51DFF98E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B80B9350FE4598931E175911383F452">
    <w:name w:val="F6B80B9350FE4598931E175911383F4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A9417077564AFB993DA385181563112">
    <w:name w:val="8AA9417077564AFB993DA3851815631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B1528E358F407BB623E9B35EDEBFFB2">
    <w:name w:val="CEB1528E358F407BB623E9B35EDEBFF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4CB4B294C14445EB9A2DE810E7744D82">
    <w:name w:val="04CB4B294C14445EB9A2DE810E7744D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8538CEEE9A4D1E8EE856F70A520B222">
    <w:name w:val="5E8538CEEE9A4D1E8EE856F70A520B2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7B9F9A3C7A44402951DACAA0A19E4AD2">
    <w:name w:val="A7B9F9A3C7A44402951DACAA0A19E4A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869BF88E293474D856B5676A98FE2722">
    <w:name w:val="7869BF88E293474D856B5676A98FE27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D05878624BE45FA884565E5E23FFFCA2">
    <w:name w:val="2D05878624BE45FA884565E5E23FFFC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40F695448354AD390579CDF25B40EE92">
    <w:name w:val="F40F695448354AD390579CDF25B40EE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96F5C0B2734BF29FF5AAFA476F02FB2">
    <w:name w:val="0E96F5C0B2734BF29FF5AAFA476F02F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106A5A1B1BC40B5B5F06317DE5975842">
    <w:name w:val="C106A5A1B1BC40B5B5F06317DE59758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78FAF5B467D4F2BAF9E7E22B6C2DFD02">
    <w:name w:val="178FAF5B467D4F2BAF9E7E22B6C2DFD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8E4B288761476A809F22E680F79C412">
    <w:name w:val="D98E4B288761476A809F22E680F79C4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1B53422B485431998BCE89A784AB0D42">
    <w:name w:val="41B53422B485431998BCE89A784AB0D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D0AC8FA9CDC466680CB1243D4938FB32">
    <w:name w:val="AD0AC8FA9CDC466680CB1243D4938FB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C3BF3D05AAB46E8AF99100AE9AB0F0A2">
    <w:name w:val="7C3BF3D05AAB46E8AF99100AE9AB0F0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68B348F69674AF5B8375BA2ADABD2A72">
    <w:name w:val="768B348F69674AF5B8375BA2ADABD2A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3ACEDF659104513928AB6787D6B37512">
    <w:name w:val="33ACEDF659104513928AB6787D6B375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EE157960516483989203B434E9384342">
    <w:name w:val="FEE157960516483989203B434E93843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332F7B3BAE64119AA4527F1CA20973F2">
    <w:name w:val="D332F7B3BAE64119AA4527F1CA20973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0D635618AD4A599070E444A64C92CE2">
    <w:name w:val="450D635618AD4A599070E444A64C92C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04C6AF9A8EE4F5D83FAA325B33F62672">
    <w:name w:val="A04C6AF9A8EE4F5D83FAA325B33F626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FEB0776D48140918E3312653A29C1612">
    <w:name w:val="7FEB0776D48140918E3312653A29C1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3534BC1E704B6FBE369D872CE7351A2">
    <w:name w:val="123534BC1E704B6FBE369D872CE7351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91810EFE094D93B4F1F56FB00462B42">
    <w:name w:val="C391810EFE094D93B4F1F56FB00462B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CE8BE0FE0704D0CB75D899A42DFE4432">
    <w:name w:val="3CE8BE0FE0704D0CB75D899A42DFE44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F75284D3AC24C74A1C5A1B7E8BD69272">
    <w:name w:val="BF75284D3AC24C74A1C5A1B7E8BD692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522E7DAD30E464C9F82203019E5B9472">
    <w:name w:val="2522E7DAD30E464C9F82203019E5B94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B1D617E269478D9286D0154F7B98932">
    <w:name w:val="15B1D617E269478D9286D0154F7B989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0D319425404813A887ABF3E92695692">
    <w:name w:val="5E0D319425404813A887ABF3E926956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29B0B4E807547AA9B15044835A407AE2">
    <w:name w:val="F29B0B4E807547AA9B15044835A407A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E2B16C9315C4F79A6A0C0610E86DD782">
    <w:name w:val="3E2B16C9315C4F79A6A0C0610E86DD7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D69A21B9A84D6693CB9E1D0D505AEE2">
    <w:name w:val="D5D69A21B9A84D6693CB9E1D0D505AE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D2D4B26D76647829DDDD545E19EE1D12">
    <w:name w:val="5D2D4B26D76647829DDDD545E19EE1D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6915D7E98A48FEAEDC8998213C1AE32">
    <w:name w:val="FB6915D7E98A48FEAEDC8998213C1AE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DDE977FDB0C49E6B2396F4C2C3CAA3D2">
    <w:name w:val="5DDE977FDB0C49E6B2396F4C2C3CAA3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76B71E5C2248E9B38D0EEFE824BC182">
    <w:name w:val="9276B71E5C2248E9B38D0EEFE824BC1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B827FC1F8404EFD9C0E4EAAA5E4F4242">
    <w:name w:val="4B827FC1F8404EFD9C0E4EAAA5E4F42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7080ED0EDC458A82FF659CD66193E22">
    <w:name w:val="457080ED0EDC458A82FF659CD66193E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33CDC07DDD34C3C839F67959C5A91542">
    <w:name w:val="333CDC07DDD34C3C839F67959C5A915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75FEF028DB648AD9412116733F7199B2">
    <w:name w:val="E75FEF028DB648AD9412116733F7199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857C411A2E4FAA8DB91E8EDAF806B82">
    <w:name w:val="35857C411A2E4FAA8DB91E8EDAF806B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6B3371DCC1545658FBBB397295386482">
    <w:name w:val="16B3371DCC1545658FBBB3972953864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1D4435B8364578828458E04C4207EE2">
    <w:name w:val="4A1D4435B8364578828458E04C4207E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D3241A768884C79A2C733B90CEEFBD22">
    <w:name w:val="CD3241A768884C79A2C733B90CEEFBD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61752BAD2C7429BA5A7F9B48B5984FD2">
    <w:name w:val="E61752BAD2C7429BA5A7F9B48B5984F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55A3A05DA5647178CF82788444556952">
    <w:name w:val="955A3A05DA5647178CF827884445569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7B016EB01ED4F8A8251170801AC9D462">
    <w:name w:val="37B016EB01ED4F8A8251170801AC9D4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4BC94A77A0484A9BFF3801531AB2A52">
    <w:name w:val="4A4BC94A77A0484A9BFF3801531AB2A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9DE76868ECE4AB5AA599D04427FA2812">
    <w:name w:val="09DE76868ECE4AB5AA599D04427FA28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5EC1F08A78B4753BF672C62C11908F62">
    <w:name w:val="75EC1F08A78B4753BF672C62C11908F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1BB35292DEB420ABFEC5E7F78169CCC2">
    <w:name w:val="11BB35292DEB420ABFEC5E7F78169CC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BECFD50B684C6EAB6F50DB831D2E6B2">
    <w:name w:val="F7BECFD50B684C6EAB6F50DB831D2E6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8BB5142B3E44A31AF37ACEB3C2B90B62">
    <w:name w:val="78BB5142B3E44A31AF37ACEB3C2B90B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D7626595314417A621DBB7B9F32D322">
    <w:name w:val="1CD7626595314417A621DBB7B9F32D3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E30486299B4A2ABA429EBB14C4CDB82">
    <w:name w:val="5EE30486299B4A2ABA429EBB14C4CDB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D37DE43BE84B6BA8DBEC6B52252DCB2">
    <w:name w:val="53D37DE43BE84B6BA8DBEC6B52252DC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8A8DBE0BD6F4461980624082B6FF1E32">
    <w:name w:val="A8A8DBE0BD6F4461980624082B6FF1E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BC79493612F452E8170BE69F6BA28FA">
    <w:name w:val="2BC79493612F452E8170BE69F6BA28FA"/>
    <w:pPr>
      <w:spacing w:after="0" w:line="240" w:lineRule="auto"/>
    </w:pPr>
    <w:rPr>
      <w:rFonts w:eastAsia="Times New Roman" w:cs="Times New Roman"/>
      <w:sz w:val="24"/>
      <w:szCs w:val="24"/>
    </w:rPr>
  </w:style>
  <w:style w:type="paragraph" w:customStyle="1" w:styleId="EF000D2BA66645EDA574A5A4608F77252">
    <w:name w:val="EF000D2BA66645EDA574A5A4608F772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AD50D7626E40F086D1CF469FE8869B2">
    <w:name w:val="42AD50D7626E40F086D1CF469FE8869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0C42823866D4C948D36E735BE11DA362">
    <w:name w:val="50C42823866D4C948D36E735BE11DA3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1D7AF1CE9B845B49FC6BD9B447210DB2">
    <w:name w:val="51D7AF1CE9B845B49FC6BD9B447210D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885534DEDE544DA80202A9B2F6BB8B22">
    <w:name w:val="0885534DEDE544DA80202A9B2F6BB8B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E2550FB2A746A6B0F9EFCD8DAD071B2">
    <w:name w:val="77E2550FB2A746A6B0F9EFCD8DAD071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B802F0D4514356A07A1EF42061977A2">
    <w:name w:val="FBB802F0D4514356A07A1EF42061977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DA3B3BEFF0411792F4CD07EFE074242">
    <w:name w:val="F1DA3B3BEFF0411792F4CD07EFE0742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BA242D32CD34E42BAF4F2C17337CB972">
    <w:name w:val="6BA242D32CD34E42BAF4F2C17337CB9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635C1D482D43A7BEBE4CE55429CA122">
    <w:name w:val="9C635C1D482D43A7BEBE4CE55429CA1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8EB585A1425465EB7A68FE75C5066D52">
    <w:name w:val="88EB585A1425465EB7A68FE75C5066D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8F43291136D4FE98505CE71F6BBC4D12">
    <w:name w:val="58F43291136D4FE98505CE71F6BBC4D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3161B836B6040988D6A946DB5403FAB2">
    <w:name w:val="A3161B836B6040988D6A946DB5403FA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3D6BD310884EF79209B6E935AB22172">
    <w:name w:val="C03D6BD310884EF79209B6E935AB221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015F17FB2F84878B7AF6BBE0602F9272">
    <w:name w:val="B015F17FB2F84878B7AF6BBE0602F92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3F1D8C562A54D09B924024ED4B50EDF2">
    <w:name w:val="03F1D8C562A54D09B924024ED4B50ED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1D044B27B504ACA8E2FAE53FAC6BEEB2">
    <w:name w:val="B1D044B27B504ACA8E2FAE53FAC6BEE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7DD2CFC88FF4232B184EA84D5667A122">
    <w:name w:val="27DD2CFC88FF4232B184EA84D5667A1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9A58B1D6CD492A9AECEEA10EDB08242">
    <w:name w:val="F69A58B1D6CD492A9AECEEA10EDB082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7862EF4B08B4A12B38A6D244E3D05D72">
    <w:name w:val="37862EF4B08B4A12B38A6D244E3D05D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B10BBC8347421891D47938CA72B45B2">
    <w:name w:val="FBB10BBC8347421891D47938CA72B45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FFC0000A9C4473EBA9125BCC64E57722">
    <w:name w:val="9FFC0000A9C4473EBA9125BCC64E577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B4D7567440347728DDB29DF95C320372">
    <w:name w:val="3B4D7567440347728DDB29DF95C3203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879F9BE4A1484E8AC7A3549A3BAF5F2">
    <w:name w:val="F6879F9BE4A1484E8AC7A3549A3BAF5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22605EA89542B6A2754D94BFA7B28B2">
    <w:name w:val="3522605EA89542B6A2754D94BFA7B28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6CAF60D6FF7429D95D3D1B42723C48B2">
    <w:name w:val="66CAF60D6FF7429D95D3D1B42723C48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C40F1E979F4FA094C89FBC71FD76132">
    <w:name w:val="C0C40F1E979F4FA094C89FBC71FD761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9A198854D8E422A99E15098822509352">
    <w:name w:val="09A198854D8E422A99E150988225093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2A61BF71D447BDB862D2F80F7F88D82">
    <w:name w:val="0E2A61BF71D447BDB862D2F80F7F88D8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E1B088FDB5482186B89E689B3D9BF32">
    <w:name w:val="80E1B088FDB5482186B89E689B3D9BF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22A93B54A84451FA527C270704A08B22">
    <w:name w:val="A22A93B54A84451FA527C270704A08B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73975C79474F59A2E56DBD07CA7ACF2">
    <w:name w:val="1C73975C79474F59A2E56DBD07CA7AC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BF179E3D42445D2A1F6B0DFBC5C91352">
    <w:name w:val="5BF179E3D42445D2A1F6B0DFBC5C913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A55064840494A578FF03CF8D84690062">
    <w:name w:val="EA55064840494A578FF03CF8D846900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C6DE6B82115426C9F4DD312B237109D2">
    <w:name w:val="8C6DE6B82115426C9F4DD312B237109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8B3CF8DD15B42739B4B6F55A08283D02">
    <w:name w:val="58B3CF8DD15B42739B4B6F55A08283D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A3719E8859405B927449C8CB1D05B02">
    <w:name w:val="87A3719E8859405B927449C8CB1D05B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F9EF4803E984B99B017C21632A029D02">
    <w:name w:val="FF9EF4803E984B99B017C21632A029D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9EF136FA4D94116817E552B8E801F522">
    <w:name w:val="A9EF136FA4D94116817E552B8E801F5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AA2F5A5D584F42848A8B1CCF37DD062">
    <w:name w:val="10AA2F5A5D584F42848A8B1CCF37DD0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B7252CA1BE84C4D97D0D3A6BA0943052">
    <w:name w:val="7B7252CA1BE84C4D97D0D3A6BA09430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930A61A3B9740FBBAF60413B1C459DF2">
    <w:name w:val="B930A61A3B9740FBBAF60413B1C459D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5613630EBEB42938DCEB59C96177AB12">
    <w:name w:val="75613630EBEB42938DCEB59C96177AB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7455341D134DB7958F1E0CBC54A34E2">
    <w:name w:val="1F7455341D134DB7958F1E0CBC54A34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DFB055950114CC183D439DE10424CCA2">
    <w:name w:val="7DFB055950114CC183D439DE10424CC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FC4279C5474BC08717ED326E53B0C42">
    <w:name w:val="31FC4279C5474BC08717ED326E53B0C4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71782E54C040C8A1F3CE3A35A9091B2">
    <w:name w:val="9C71782E54C040C8A1F3CE3A35A9091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8BB87025AD94F38ADFB26D5825F63902">
    <w:name w:val="B8BB87025AD94F38ADFB26D5825F6390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F5E75249ECC41A4AA79E7C2D6D26DAE2">
    <w:name w:val="DF5E75249ECC41A4AA79E7C2D6D26DA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2B945337E944E25B50A3315B1E41CED2">
    <w:name w:val="C2B945337E944E25B50A3315B1E41CE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5C9787BA1FD42FEAD1B06E39E5ECCBB2">
    <w:name w:val="A5C9787BA1FD42FEAD1B06E39E5ECCB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E09FD31C1774BE4A00DDB4B0B18722E2">
    <w:name w:val="BE09FD31C1774BE4A00DDB4B0B18722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B92FA88887746A59AAEC41BC6ACA7952">
    <w:name w:val="AB92FA88887746A59AAEC41BC6ACA79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FA7B4895F6F4BFB8E916BF47A99F0FE2">
    <w:name w:val="4FA7B4895F6F4BFB8E916BF47A99F0FE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37BB97690394960A8DC75CBE7D31A352">
    <w:name w:val="437BB97690394960A8DC75CBE7D31A3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AFF921D74E04CD88C0AC3120E1A6FA92">
    <w:name w:val="3AFF921D74E04CD88C0AC3120E1A6FA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13AAE46163C4F479BE98E9F65CB89E92">
    <w:name w:val="D13AAE46163C4F479BE98E9F65CB89E9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6E738B95A146A2829EB952154929662">
    <w:name w:val="306E738B95A146A2829EB9521549296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735A61506A8403CBE5D8259CBD7073C2">
    <w:name w:val="E735A61506A8403CBE5D8259CBD7073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1D8EF75495F49698D01B6D17DB6185B2">
    <w:name w:val="C1D8EF75495F49698D01B6D17DB6185B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06D7D6A963B4C498C535B9ADAF5FB562">
    <w:name w:val="E06D7D6A963B4C498C535B9ADAF5FB5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240CE67679C488C8199B363FE0695EC2">
    <w:name w:val="C240CE67679C488C8199B363FE0695E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92FE0A08A14A6DAAACBD8AFCFB5CE62">
    <w:name w:val="C392FE0A08A14A6DAAACBD8AFCFB5CE6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D5656DF7CBB491DA82314606ABB622C2">
    <w:name w:val="3D5656DF7CBB491DA82314606ABB622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A19F21D55514E49BB6AF7B019DAC5FA2">
    <w:name w:val="6A19F21D55514E49BB6AF7B019DAC5FA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DA17486EA6742E481F28738344D7ACC2">
    <w:name w:val="CDA17486EA6742E481F28738344D7ACC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3C686CC5F4493A88724E0BB38298422">
    <w:name w:val="153C686CC5F4493A88724E0BB3829842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E8BA50313F4C11B2986265268EF4E32">
    <w:name w:val="38E8BA50313F4C11B2986265268EF4E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80ED9C52E6C4D9586B34B826C17A9FD2">
    <w:name w:val="F80ED9C52E6C4D9586B34B826C17A9FD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C2AE4E9916E4395822396DF0C716EC32">
    <w:name w:val="5C2AE4E9916E4395822396DF0C716EC3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9F6F0CAC8D149249DA8B44907D666E72">
    <w:name w:val="49F6F0CAC8D149249DA8B44907D666E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D5DD6EAEFD34345BCE6AD9AF07CFA112">
    <w:name w:val="BD5DD6EAEFD34345BCE6AD9AF07CFA1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8DB54FF95F4F1B882FEAB05F4CA2DC">
    <w:name w:val="158DB54FF95F4F1B882FEAB05F4CA2DC"/>
  </w:style>
  <w:style w:type="paragraph" w:customStyle="1" w:styleId="752A2FFA23E344198020CADF4436E7F9">
    <w:name w:val="752A2FFA23E344198020CADF4436E7F9"/>
  </w:style>
  <w:style w:type="paragraph" w:customStyle="1" w:styleId="31A693A0ADF14D62922A82A6151DEED6">
    <w:name w:val="31A693A0ADF14D62922A82A6151DEED6"/>
  </w:style>
  <w:style w:type="paragraph" w:customStyle="1" w:styleId="C72F5EF2C7FD4C0C9B158D1D1A598613">
    <w:name w:val="C72F5EF2C7FD4C0C9B158D1D1A598613"/>
  </w:style>
  <w:style w:type="paragraph" w:customStyle="1" w:styleId="0A58146CFFC24E96A4DF6662657E4D1A">
    <w:name w:val="0A58146CFFC24E96A4DF6662657E4D1A"/>
  </w:style>
  <w:style w:type="paragraph" w:customStyle="1" w:styleId="223C30A032954087A166A1DB949DF5D3">
    <w:name w:val="223C30A032954087A166A1DB949DF5D3"/>
  </w:style>
  <w:style w:type="paragraph" w:customStyle="1" w:styleId="B8C59496CFA043B2A6DEC8DB7E537A28">
    <w:name w:val="B8C59496CFA043B2A6DEC8DB7E537A28"/>
  </w:style>
  <w:style w:type="paragraph" w:customStyle="1" w:styleId="828EF335E10043DAA54BAD094BC0EFA9">
    <w:name w:val="828EF335E10043DAA54BAD094BC0EFA9"/>
  </w:style>
  <w:style w:type="paragraph" w:customStyle="1" w:styleId="C2ED313A3D064580B850C5EA727CADA7">
    <w:name w:val="C2ED313A3D064580B850C5EA727CADA7"/>
  </w:style>
  <w:style w:type="paragraph" w:customStyle="1" w:styleId="74E292463B6942A78DE1D882CBA7D06C">
    <w:name w:val="74E292463B6942A78DE1D882CBA7D06C"/>
  </w:style>
  <w:style w:type="paragraph" w:customStyle="1" w:styleId="BDB872E20ADF46848838BDD3B279B843">
    <w:name w:val="BDB872E20ADF46848838BDD3B279B843"/>
  </w:style>
  <w:style w:type="paragraph" w:customStyle="1" w:styleId="ECBA9D49761140E99F970BAA0A8CBCED">
    <w:name w:val="ECBA9D49761140E99F970BAA0A8CBCED"/>
  </w:style>
  <w:style w:type="paragraph" w:customStyle="1" w:styleId="38D9EA3A81424972BDEB4C30DE420FB5">
    <w:name w:val="38D9EA3A81424972BDEB4C30DE420FB5"/>
    <w:rsid w:val="0014557B"/>
  </w:style>
  <w:style w:type="paragraph" w:customStyle="1" w:styleId="602A9147238F4AFF8B40310F05B625EE">
    <w:name w:val="602A9147238F4AFF8B40310F05B625EE"/>
    <w:rsid w:val="0014557B"/>
  </w:style>
  <w:style w:type="paragraph" w:customStyle="1" w:styleId="976E72C7C834424EB3CC6189E4317CE6">
    <w:name w:val="976E72C7C834424EB3CC6189E4317CE6"/>
    <w:rsid w:val="0014557B"/>
  </w:style>
  <w:style w:type="paragraph" w:customStyle="1" w:styleId="D735186EFBAC4C1EA1CA0D10FB23B695">
    <w:name w:val="D735186EFBAC4C1EA1CA0D10FB23B695"/>
    <w:rsid w:val="0014557B"/>
  </w:style>
  <w:style w:type="paragraph" w:customStyle="1" w:styleId="EBB5444B77D348B1B786B1C5E35C12F3">
    <w:name w:val="EBB5444B77D348B1B786B1C5E35C12F3"/>
    <w:rsid w:val="0014557B"/>
  </w:style>
  <w:style w:type="paragraph" w:customStyle="1" w:styleId="B11DD228F41248C0A1809C7EB89F0E4F">
    <w:name w:val="B11DD228F41248C0A1809C7EB89F0E4F"/>
    <w:rsid w:val="0014557B"/>
  </w:style>
  <w:style w:type="paragraph" w:customStyle="1" w:styleId="60680352282146F9BB0709E55C07645D8">
    <w:name w:val="60680352282146F9BB0709E55C07645D8"/>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D9EA3A81424972BDEB4C30DE420FB51">
    <w:name w:val="38D9EA3A81424972BDEB4C30DE420FB51"/>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2A9147238F4AFF8B40310F05B625EE1">
    <w:name w:val="602A9147238F4AFF8B40310F05B625EE1"/>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6E72C7C834424EB3CC6189E4317CE61">
    <w:name w:val="976E72C7C834424EB3CC6189E4317CE61"/>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735186EFBAC4C1EA1CA0D10FB23B6951">
    <w:name w:val="D735186EFBAC4C1EA1CA0D10FB23B6951"/>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B5444B77D348B1B786B1C5E35C12F31">
    <w:name w:val="EBB5444B77D348B1B786B1C5E35C12F31"/>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11DD228F41248C0A1809C7EB89F0E4F1">
    <w:name w:val="B11DD228F41248C0A1809C7EB89F0E4F1"/>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8">
    <w:name w:val="94924CE919624B30AADC660A62D81EC18"/>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8">
    <w:name w:val="94879AB324DF480187F8D35873090C508"/>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8">
    <w:name w:val="EB73419AACC74DF38A0085BFCFCCDF808"/>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8">
    <w:name w:val="10B27531B4294694B697BCA958BF87A38"/>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8">
    <w:name w:val="6EFDD7D08F7447F69939FE726EC2C22C8"/>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8">
    <w:name w:val="C9392A79AE444520A756CD5A0A759D578"/>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8">
    <w:name w:val="F75A8612240146E4AEE1B947B60685A28"/>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EDDABEBEAE45D0B423F2F5D5F4BA5B3">
    <w:name w:val="60EDDABEBEAE45D0B423F2F5D5F4BA5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D3632B9F0C74A3F910328BB48CFA4D73">
    <w:name w:val="0D3632B9F0C74A3F910328BB48CFA4D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A04AC11B3B439AA42DD8EAFCBDC2EA3">
    <w:name w:val="8AA04AC11B3B439AA42DD8EAFCBDC2E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3981C605F74C3CBE5DD2D02A237C2A3">
    <w:name w:val="303981C605F74C3CBE5DD2D02A237C2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EF335E10043DAA54BAD094BC0EFA91">
    <w:name w:val="828EF335E10043DAA54BAD094BC0EFA91"/>
    <w:rsid w:val="0014557B"/>
    <w:pPr>
      <w:spacing w:after="0" w:line="240" w:lineRule="auto"/>
    </w:pPr>
    <w:rPr>
      <w:rFonts w:eastAsia="Times New Roman" w:cs="Times New Roman"/>
      <w:sz w:val="24"/>
      <w:szCs w:val="24"/>
    </w:rPr>
  </w:style>
  <w:style w:type="paragraph" w:customStyle="1" w:styleId="1C5042C7E0A1426789E8420A2670FD023">
    <w:name w:val="1C5042C7E0A1426789E8420A2670FD023"/>
    <w:rsid w:val="0014557B"/>
    <w:pPr>
      <w:spacing w:after="0" w:line="240" w:lineRule="auto"/>
    </w:pPr>
    <w:rPr>
      <w:rFonts w:eastAsia="Times New Roman" w:cs="Times New Roman"/>
      <w:sz w:val="24"/>
      <w:szCs w:val="24"/>
    </w:rPr>
  </w:style>
  <w:style w:type="paragraph" w:customStyle="1" w:styleId="A3E984CD8C174ECA94A0D61B89966CA03">
    <w:name w:val="A3E984CD8C174ECA94A0D61B89966CA03"/>
    <w:rsid w:val="0014557B"/>
    <w:pPr>
      <w:spacing w:after="0" w:line="240" w:lineRule="auto"/>
    </w:pPr>
    <w:rPr>
      <w:rFonts w:eastAsia="Times New Roman" w:cs="Times New Roman"/>
      <w:sz w:val="24"/>
      <w:szCs w:val="24"/>
    </w:rPr>
  </w:style>
  <w:style w:type="paragraph" w:customStyle="1" w:styleId="A705BA5902CC47BCAEF05FF6199462103">
    <w:name w:val="A705BA5902CC47BCAEF05FF6199462103"/>
    <w:rsid w:val="0014557B"/>
    <w:pPr>
      <w:spacing w:after="0" w:line="240" w:lineRule="auto"/>
    </w:pPr>
    <w:rPr>
      <w:rFonts w:eastAsia="Times New Roman" w:cs="Times New Roman"/>
      <w:sz w:val="24"/>
      <w:szCs w:val="24"/>
    </w:rPr>
  </w:style>
  <w:style w:type="paragraph" w:customStyle="1" w:styleId="8E0A033EF04744F6846EA547B4FB198C3">
    <w:name w:val="8E0A033EF04744F6846EA547B4FB198C3"/>
    <w:rsid w:val="0014557B"/>
    <w:pPr>
      <w:spacing w:after="0" w:line="240" w:lineRule="auto"/>
    </w:pPr>
    <w:rPr>
      <w:rFonts w:eastAsia="Times New Roman" w:cs="Times New Roman"/>
      <w:sz w:val="24"/>
      <w:szCs w:val="24"/>
    </w:rPr>
  </w:style>
  <w:style w:type="paragraph" w:customStyle="1" w:styleId="1F23A3E8B8A04C299F7AB3896612036E3">
    <w:name w:val="1F23A3E8B8A04C299F7AB3896612036E3"/>
    <w:rsid w:val="0014557B"/>
    <w:pPr>
      <w:spacing w:after="0" w:line="240" w:lineRule="auto"/>
    </w:pPr>
    <w:rPr>
      <w:rFonts w:eastAsia="Times New Roman" w:cs="Times New Roman"/>
      <w:sz w:val="24"/>
      <w:szCs w:val="24"/>
    </w:rPr>
  </w:style>
  <w:style w:type="paragraph" w:customStyle="1" w:styleId="3296A91DA9D44F1C99D1D9D1A7E0B3BA3">
    <w:name w:val="3296A91DA9D44F1C99D1D9D1A7E0B3BA3"/>
    <w:rsid w:val="0014557B"/>
    <w:pPr>
      <w:spacing w:after="0" w:line="240" w:lineRule="auto"/>
    </w:pPr>
    <w:rPr>
      <w:rFonts w:eastAsia="Times New Roman" w:cs="Times New Roman"/>
      <w:sz w:val="24"/>
      <w:szCs w:val="24"/>
    </w:rPr>
  </w:style>
  <w:style w:type="paragraph" w:customStyle="1" w:styleId="B2C82F8A53394C598F5AD3AAE2F0D9A03">
    <w:name w:val="B2C82F8A53394C598F5AD3AAE2F0D9A03"/>
    <w:rsid w:val="0014557B"/>
    <w:pPr>
      <w:spacing w:after="0" w:line="240" w:lineRule="auto"/>
    </w:pPr>
    <w:rPr>
      <w:rFonts w:eastAsia="Times New Roman" w:cs="Times New Roman"/>
      <w:sz w:val="24"/>
      <w:szCs w:val="24"/>
    </w:rPr>
  </w:style>
  <w:style w:type="paragraph" w:customStyle="1" w:styleId="955DB60B481E4DFAA7A281B7B074EE813">
    <w:name w:val="955DB60B481E4DFAA7A281B7B074EE813"/>
    <w:rsid w:val="0014557B"/>
    <w:pPr>
      <w:spacing w:after="0" w:line="240" w:lineRule="auto"/>
    </w:pPr>
    <w:rPr>
      <w:rFonts w:eastAsia="Times New Roman" w:cs="Times New Roman"/>
      <w:sz w:val="24"/>
      <w:szCs w:val="24"/>
    </w:rPr>
  </w:style>
  <w:style w:type="paragraph" w:customStyle="1" w:styleId="4B81DEB4B7D34A1794458E8B7127D54E3">
    <w:name w:val="4B81DEB4B7D34A1794458E8B7127D54E3"/>
    <w:rsid w:val="0014557B"/>
    <w:pPr>
      <w:spacing w:after="0" w:line="240" w:lineRule="auto"/>
    </w:pPr>
    <w:rPr>
      <w:rFonts w:eastAsia="Times New Roman" w:cs="Times New Roman"/>
      <w:sz w:val="24"/>
      <w:szCs w:val="24"/>
    </w:rPr>
  </w:style>
  <w:style w:type="paragraph" w:customStyle="1" w:styleId="235CBC902128483C84F60C08ECFA0E673">
    <w:name w:val="235CBC902128483C84F60C08ECFA0E673"/>
    <w:rsid w:val="0014557B"/>
    <w:pPr>
      <w:spacing w:after="0" w:line="240" w:lineRule="auto"/>
    </w:pPr>
    <w:rPr>
      <w:rFonts w:eastAsia="Times New Roman" w:cs="Times New Roman"/>
      <w:sz w:val="24"/>
      <w:szCs w:val="24"/>
    </w:rPr>
  </w:style>
  <w:style w:type="paragraph" w:customStyle="1" w:styleId="46D605852B564D15A116862B973AD2F13">
    <w:name w:val="46D605852B564D15A116862B973AD2F13"/>
    <w:rsid w:val="0014557B"/>
    <w:pPr>
      <w:spacing w:after="0" w:line="240" w:lineRule="auto"/>
    </w:pPr>
    <w:rPr>
      <w:rFonts w:eastAsia="Times New Roman" w:cs="Times New Roman"/>
      <w:sz w:val="24"/>
      <w:szCs w:val="24"/>
    </w:rPr>
  </w:style>
  <w:style w:type="paragraph" w:customStyle="1" w:styleId="834B274BABE24EC9A4EA255469EC28F93">
    <w:name w:val="834B274BABE24EC9A4EA255469EC28F93"/>
    <w:rsid w:val="0014557B"/>
    <w:pPr>
      <w:spacing w:after="0" w:line="240" w:lineRule="auto"/>
    </w:pPr>
    <w:rPr>
      <w:rFonts w:eastAsia="Times New Roman" w:cs="Times New Roman"/>
      <w:sz w:val="24"/>
      <w:szCs w:val="24"/>
    </w:rPr>
  </w:style>
  <w:style w:type="paragraph" w:customStyle="1" w:styleId="DBEA58698FE549B39097F063377FDBF43">
    <w:name w:val="DBEA58698FE549B39097F063377FDBF43"/>
    <w:rsid w:val="0014557B"/>
    <w:pPr>
      <w:spacing w:after="0" w:line="240" w:lineRule="auto"/>
    </w:pPr>
    <w:rPr>
      <w:rFonts w:eastAsia="Times New Roman" w:cs="Times New Roman"/>
      <w:sz w:val="24"/>
      <w:szCs w:val="24"/>
    </w:rPr>
  </w:style>
  <w:style w:type="paragraph" w:customStyle="1" w:styleId="E9C4C231E872482481F0D2A4702D10363">
    <w:name w:val="E9C4C231E872482481F0D2A4702D10363"/>
    <w:rsid w:val="0014557B"/>
    <w:pPr>
      <w:spacing w:after="0" w:line="240" w:lineRule="auto"/>
    </w:pPr>
    <w:rPr>
      <w:rFonts w:eastAsia="Times New Roman" w:cs="Times New Roman"/>
      <w:sz w:val="24"/>
      <w:szCs w:val="24"/>
    </w:rPr>
  </w:style>
  <w:style w:type="paragraph" w:customStyle="1" w:styleId="0096FEBA45734B11BA28F16B80C3B64D3">
    <w:name w:val="0096FEBA45734B11BA28F16B80C3B64D3"/>
    <w:rsid w:val="0014557B"/>
    <w:pPr>
      <w:spacing w:after="0" w:line="240" w:lineRule="auto"/>
    </w:pPr>
    <w:rPr>
      <w:rFonts w:eastAsia="Times New Roman" w:cs="Times New Roman"/>
      <w:sz w:val="24"/>
      <w:szCs w:val="24"/>
    </w:rPr>
  </w:style>
  <w:style w:type="paragraph" w:customStyle="1" w:styleId="A21F4C226CF444A6A9C31B5893D04C243">
    <w:name w:val="A21F4C226CF444A6A9C31B5893D04C243"/>
    <w:rsid w:val="0014557B"/>
    <w:pPr>
      <w:spacing w:after="0" w:line="240" w:lineRule="auto"/>
    </w:pPr>
    <w:rPr>
      <w:rFonts w:eastAsia="Times New Roman" w:cs="Times New Roman"/>
      <w:sz w:val="24"/>
      <w:szCs w:val="24"/>
    </w:rPr>
  </w:style>
  <w:style w:type="paragraph" w:customStyle="1" w:styleId="8DCD25EA7BCB42DA83CEA387E97915943">
    <w:name w:val="8DCD25EA7BCB42DA83CEA387E97915943"/>
    <w:rsid w:val="0014557B"/>
    <w:pPr>
      <w:spacing w:after="0" w:line="240" w:lineRule="auto"/>
    </w:pPr>
    <w:rPr>
      <w:rFonts w:eastAsia="Times New Roman" w:cs="Times New Roman"/>
      <w:sz w:val="24"/>
      <w:szCs w:val="24"/>
    </w:rPr>
  </w:style>
  <w:style w:type="paragraph" w:customStyle="1" w:styleId="36B2AC1D71704E0497117A0EB44A9C143">
    <w:name w:val="36B2AC1D71704E0497117A0EB44A9C143"/>
    <w:rsid w:val="0014557B"/>
    <w:pPr>
      <w:spacing w:after="0" w:line="240" w:lineRule="auto"/>
    </w:pPr>
    <w:rPr>
      <w:rFonts w:eastAsia="Times New Roman" w:cs="Times New Roman"/>
      <w:sz w:val="24"/>
      <w:szCs w:val="24"/>
    </w:rPr>
  </w:style>
  <w:style w:type="paragraph" w:customStyle="1" w:styleId="B33EEEC3AD7A46848CDB61CE23192BE43">
    <w:name w:val="B33EEEC3AD7A46848CDB61CE23192BE43"/>
    <w:rsid w:val="0014557B"/>
    <w:pPr>
      <w:spacing w:after="0" w:line="240" w:lineRule="auto"/>
    </w:pPr>
    <w:rPr>
      <w:rFonts w:eastAsia="Times New Roman" w:cs="Times New Roman"/>
      <w:sz w:val="24"/>
      <w:szCs w:val="24"/>
    </w:rPr>
  </w:style>
  <w:style w:type="paragraph" w:customStyle="1" w:styleId="0AA312F73B224EAFA8BBB1C07EC687E43">
    <w:name w:val="0AA312F73B224EAFA8BBB1C07EC687E43"/>
    <w:rsid w:val="0014557B"/>
    <w:pPr>
      <w:spacing w:after="0" w:line="240" w:lineRule="auto"/>
    </w:pPr>
    <w:rPr>
      <w:rFonts w:eastAsia="Times New Roman" w:cs="Times New Roman"/>
      <w:sz w:val="24"/>
      <w:szCs w:val="24"/>
    </w:rPr>
  </w:style>
  <w:style w:type="paragraph" w:customStyle="1" w:styleId="F0152A890F3048D0B5D3EE516B1A0B673">
    <w:name w:val="F0152A890F3048D0B5D3EE516B1A0B673"/>
    <w:rsid w:val="0014557B"/>
    <w:pPr>
      <w:spacing w:after="0" w:line="240" w:lineRule="auto"/>
    </w:pPr>
    <w:rPr>
      <w:rFonts w:eastAsia="Times New Roman" w:cs="Times New Roman"/>
      <w:sz w:val="24"/>
      <w:szCs w:val="24"/>
    </w:rPr>
  </w:style>
  <w:style w:type="paragraph" w:customStyle="1" w:styleId="E5A5A1046787434A915B089F43426E823">
    <w:name w:val="E5A5A1046787434A915B089F43426E823"/>
    <w:rsid w:val="0014557B"/>
    <w:pPr>
      <w:spacing w:after="0" w:line="240" w:lineRule="auto"/>
    </w:pPr>
    <w:rPr>
      <w:rFonts w:eastAsia="Times New Roman" w:cs="Times New Roman"/>
      <w:sz w:val="24"/>
      <w:szCs w:val="24"/>
    </w:rPr>
  </w:style>
  <w:style w:type="paragraph" w:customStyle="1" w:styleId="5B7049C4D2EE4171A0B60FFA9D4FA1093">
    <w:name w:val="5B7049C4D2EE4171A0B60FFA9D4FA1093"/>
    <w:rsid w:val="0014557B"/>
    <w:pPr>
      <w:spacing w:after="0" w:line="240" w:lineRule="auto"/>
    </w:pPr>
    <w:rPr>
      <w:rFonts w:eastAsia="Times New Roman" w:cs="Times New Roman"/>
      <w:sz w:val="24"/>
      <w:szCs w:val="24"/>
    </w:rPr>
  </w:style>
  <w:style w:type="paragraph" w:customStyle="1" w:styleId="BB584195FA82426FA00F988A32FA4AD33">
    <w:name w:val="BB584195FA82426FA00F988A32FA4AD33"/>
    <w:rsid w:val="0014557B"/>
    <w:pPr>
      <w:spacing w:after="0" w:line="240" w:lineRule="auto"/>
    </w:pPr>
    <w:rPr>
      <w:rFonts w:eastAsia="Times New Roman" w:cs="Times New Roman"/>
      <w:sz w:val="24"/>
      <w:szCs w:val="24"/>
    </w:rPr>
  </w:style>
  <w:style w:type="paragraph" w:customStyle="1" w:styleId="3B460D68F9F24B16B10745614FA19DD73">
    <w:name w:val="3B460D68F9F24B16B10745614FA19DD73"/>
    <w:rsid w:val="0014557B"/>
    <w:pPr>
      <w:spacing w:after="0" w:line="240" w:lineRule="auto"/>
    </w:pPr>
    <w:rPr>
      <w:rFonts w:eastAsia="Times New Roman" w:cs="Times New Roman"/>
      <w:sz w:val="24"/>
      <w:szCs w:val="24"/>
    </w:rPr>
  </w:style>
  <w:style w:type="paragraph" w:customStyle="1" w:styleId="9E5613EBDFCC4ECA9DEA857D74798C433">
    <w:name w:val="9E5613EBDFCC4ECA9DEA857D74798C433"/>
    <w:rsid w:val="0014557B"/>
    <w:pPr>
      <w:spacing w:after="0" w:line="240" w:lineRule="auto"/>
    </w:pPr>
    <w:rPr>
      <w:rFonts w:eastAsia="Times New Roman" w:cs="Times New Roman"/>
      <w:sz w:val="24"/>
      <w:szCs w:val="24"/>
    </w:rPr>
  </w:style>
  <w:style w:type="paragraph" w:customStyle="1" w:styleId="08087E1D272E4C0586C21D152FFDB7EE3">
    <w:name w:val="08087E1D272E4C0586C21D152FFDB7EE3"/>
    <w:rsid w:val="0014557B"/>
    <w:pPr>
      <w:spacing w:after="0" w:line="240" w:lineRule="auto"/>
    </w:pPr>
    <w:rPr>
      <w:rFonts w:eastAsia="Times New Roman" w:cs="Times New Roman"/>
      <w:sz w:val="24"/>
      <w:szCs w:val="24"/>
    </w:rPr>
  </w:style>
  <w:style w:type="paragraph" w:customStyle="1" w:styleId="29C7BA8BE985494884579A122B3FEE473">
    <w:name w:val="29C7BA8BE985494884579A122B3FEE473"/>
    <w:rsid w:val="0014557B"/>
    <w:pPr>
      <w:spacing w:after="0" w:line="240" w:lineRule="auto"/>
    </w:pPr>
    <w:rPr>
      <w:rFonts w:eastAsia="Times New Roman" w:cs="Times New Roman"/>
      <w:sz w:val="24"/>
      <w:szCs w:val="24"/>
    </w:rPr>
  </w:style>
  <w:style w:type="paragraph" w:customStyle="1" w:styleId="73FCF39BFC1747C8B15065FD2EF791943">
    <w:name w:val="73FCF39BFC1747C8B15065FD2EF791943"/>
    <w:rsid w:val="0014557B"/>
    <w:pPr>
      <w:spacing w:after="0" w:line="240" w:lineRule="auto"/>
    </w:pPr>
    <w:rPr>
      <w:rFonts w:eastAsia="Times New Roman" w:cs="Times New Roman"/>
      <w:sz w:val="24"/>
      <w:szCs w:val="24"/>
    </w:rPr>
  </w:style>
  <w:style w:type="paragraph" w:customStyle="1" w:styleId="0E35D4BDF9024BC2A6E78C45311040DE3">
    <w:name w:val="0E35D4BDF9024BC2A6E78C45311040DE3"/>
    <w:rsid w:val="0014557B"/>
    <w:pPr>
      <w:spacing w:after="0" w:line="240" w:lineRule="auto"/>
    </w:pPr>
    <w:rPr>
      <w:rFonts w:eastAsia="Times New Roman" w:cs="Times New Roman"/>
      <w:sz w:val="24"/>
      <w:szCs w:val="24"/>
    </w:rPr>
  </w:style>
  <w:style w:type="paragraph" w:customStyle="1" w:styleId="EE8964D27B0B42B0AD5A41ACA9228DDB3">
    <w:name w:val="EE8964D27B0B42B0AD5A41ACA9228DDB3"/>
    <w:rsid w:val="0014557B"/>
    <w:pPr>
      <w:spacing w:after="0" w:line="240" w:lineRule="auto"/>
    </w:pPr>
    <w:rPr>
      <w:rFonts w:eastAsia="Times New Roman" w:cs="Times New Roman"/>
      <w:sz w:val="24"/>
      <w:szCs w:val="24"/>
    </w:rPr>
  </w:style>
  <w:style w:type="paragraph" w:customStyle="1" w:styleId="EE4C012AEF8D44ACAB16A832CF78ACB83">
    <w:name w:val="EE4C012AEF8D44ACAB16A832CF78ACB83"/>
    <w:rsid w:val="0014557B"/>
    <w:pPr>
      <w:spacing w:after="0" w:line="240" w:lineRule="auto"/>
    </w:pPr>
    <w:rPr>
      <w:rFonts w:eastAsia="Times New Roman" w:cs="Times New Roman"/>
      <w:sz w:val="24"/>
      <w:szCs w:val="24"/>
    </w:rPr>
  </w:style>
  <w:style w:type="paragraph" w:customStyle="1" w:styleId="16F7AB113C9B4440B3FE158B6151985C3">
    <w:name w:val="16F7AB113C9B4440B3FE158B6151985C3"/>
    <w:rsid w:val="0014557B"/>
    <w:pPr>
      <w:spacing w:after="0" w:line="240" w:lineRule="auto"/>
    </w:pPr>
    <w:rPr>
      <w:rFonts w:eastAsia="Times New Roman" w:cs="Times New Roman"/>
      <w:sz w:val="24"/>
      <w:szCs w:val="24"/>
    </w:rPr>
  </w:style>
  <w:style w:type="paragraph" w:customStyle="1" w:styleId="B29AD38FFF4C43F19D7BF29995BEB7323">
    <w:name w:val="B29AD38FFF4C43F19D7BF29995BEB7323"/>
    <w:rsid w:val="0014557B"/>
    <w:pPr>
      <w:spacing w:after="0" w:line="240" w:lineRule="auto"/>
    </w:pPr>
    <w:rPr>
      <w:rFonts w:eastAsia="Times New Roman" w:cs="Times New Roman"/>
      <w:sz w:val="24"/>
      <w:szCs w:val="24"/>
    </w:rPr>
  </w:style>
  <w:style w:type="paragraph" w:customStyle="1" w:styleId="D0ED3BC5A5684129B5228033E1F59B583">
    <w:name w:val="D0ED3BC5A5684129B5228033E1F59B583"/>
    <w:rsid w:val="0014557B"/>
    <w:pPr>
      <w:spacing w:after="0" w:line="240" w:lineRule="auto"/>
    </w:pPr>
    <w:rPr>
      <w:rFonts w:eastAsia="Times New Roman" w:cs="Times New Roman"/>
      <w:sz w:val="24"/>
      <w:szCs w:val="24"/>
    </w:rPr>
  </w:style>
  <w:style w:type="paragraph" w:customStyle="1" w:styleId="92954B267EBE44908EFE74441E2BC0623">
    <w:name w:val="92954B267EBE44908EFE74441E2BC0623"/>
    <w:rsid w:val="0014557B"/>
    <w:pPr>
      <w:spacing w:after="0" w:line="240" w:lineRule="auto"/>
    </w:pPr>
    <w:rPr>
      <w:rFonts w:eastAsia="Times New Roman" w:cs="Times New Roman"/>
      <w:sz w:val="24"/>
      <w:szCs w:val="24"/>
    </w:rPr>
  </w:style>
  <w:style w:type="paragraph" w:customStyle="1" w:styleId="726EE340686E40FD8534EA725D53C0023">
    <w:name w:val="726EE340686E40FD8534EA725D53C0023"/>
    <w:rsid w:val="0014557B"/>
    <w:pPr>
      <w:spacing w:after="0" w:line="240" w:lineRule="auto"/>
    </w:pPr>
    <w:rPr>
      <w:rFonts w:eastAsia="Times New Roman" w:cs="Times New Roman"/>
      <w:sz w:val="24"/>
      <w:szCs w:val="24"/>
    </w:rPr>
  </w:style>
  <w:style w:type="paragraph" w:customStyle="1" w:styleId="A38B172305CF46DD8F9CA961E8AEC4303">
    <w:name w:val="A38B172305CF46DD8F9CA961E8AEC4303"/>
    <w:rsid w:val="0014557B"/>
    <w:pPr>
      <w:spacing w:after="0" w:line="240" w:lineRule="auto"/>
    </w:pPr>
    <w:rPr>
      <w:rFonts w:eastAsia="Times New Roman" w:cs="Times New Roman"/>
      <w:sz w:val="24"/>
      <w:szCs w:val="24"/>
    </w:rPr>
  </w:style>
  <w:style w:type="paragraph" w:customStyle="1" w:styleId="D1133EF149004F7AB55D36C896869CA23">
    <w:name w:val="D1133EF149004F7AB55D36C896869CA23"/>
    <w:rsid w:val="0014557B"/>
    <w:pPr>
      <w:spacing w:after="0" w:line="240" w:lineRule="auto"/>
    </w:pPr>
    <w:rPr>
      <w:rFonts w:eastAsia="Times New Roman" w:cs="Times New Roman"/>
      <w:sz w:val="24"/>
      <w:szCs w:val="24"/>
    </w:rPr>
  </w:style>
  <w:style w:type="paragraph" w:customStyle="1" w:styleId="7A2B722C24F14DC1A18042BE3D2726233">
    <w:name w:val="7A2B722C24F14DC1A18042BE3D2726233"/>
    <w:rsid w:val="0014557B"/>
    <w:pPr>
      <w:spacing w:after="0" w:line="240" w:lineRule="auto"/>
    </w:pPr>
    <w:rPr>
      <w:rFonts w:eastAsia="Times New Roman" w:cs="Times New Roman"/>
      <w:sz w:val="24"/>
      <w:szCs w:val="24"/>
    </w:rPr>
  </w:style>
  <w:style w:type="paragraph" w:customStyle="1" w:styleId="5065E4E1F5A8415D928EFE587DA29B553">
    <w:name w:val="5065E4E1F5A8415D928EFE587DA29B553"/>
    <w:rsid w:val="0014557B"/>
    <w:pPr>
      <w:spacing w:after="0" w:line="240" w:lineRule="auto"/>
    </w:pPr>
    <w:rPr>
      <w:rFonts w:eastAsia="Times New Roman" w:cs="Times New Roman"/>
      <w:sz w:val="24"/>
      <w:szCs w:val="24"/>
    </w:rPr>
  </w:style>
  <w:style w:type="paragraph" w:customStyle="1" w:styleId="51A18A3974A5453C9F04708B82C3F7A33">
    <w:name w:val="51A18A3974A5453C9F04708B82C3F7A33"/>
    <w:rsid w:val="0014557B"/>
    <w:pPr>
      <w:spacing w:after="0" w:line="240" w:lineRule="auto"/>
    </w:pPr>
    <w:rPr>
      <w:rFonts w:eastAsia="Times New Roman" w:cs="Times New Roman"/>
      <w:sz w:val="24"/>
      <w:szCs w:val="24"/>
    </w:rPr>
  </w:style>
  <w:style w:type="paragraph" w:customStyle="1" w:styleId="C917E738D12B44118F6E110713F87AE73">
    <w:name w:val="C917E738D12B44118F6E110713F87AE73"/>
    <w:rsid w:val="0014557B"/>
    <w:pPr>
      <w:spacing w:after="0" w:line="240" w:lineRule="auto"/>
    </w:pPr>
    <w:rPr>
      <w:rFonts w:eastAsia="Times New Roman" w:cs="Times New Roman"/>
      <w:sz w:val="24"/>
      <w:szCs w:val="24"/>
    </w:rPr>
  </w:style>
  <w:style w:type="paragraph" w:customStyle="1" w:styleId="F69365F10D124E64A93EB04D679A454B3">
    <w:name w:val="F69365F10D124E64A93EB04D679A454B3"/>
    <w:rsid w:val="0014557B"/>
    <w:pPr>
      <w:spacing w:after="0" w:line="240" w:lineRule="auto"/>
    </w:pPr>
    <w:rPr>
      <w:rFonts w:eastAsia="Times New Roman" w:cs="Times New Roman"/>
      <w:sz w:val="24"/>
      <w:szCs w:val="24"/>
    </w:rPr>
  </w:style>
  <w:style w:type="paragraph" w:customStyle="1" w:styleId="2CA0F07356D94CC9A0CB5FF4A3489A643">
    <w:name w:val="2CA0F07356D94CC9A0CB5FF4A3489A643"/>
    <w:rsid w:val="0014557B"/>
    <w:pPr>
      <w:spacing w:after="0" w:line="240" w:lineRule="auto"/>
    </w:pPr>
    <w:rPr>
      <w:rFonts w:eastAsia="Times New Roman" w:cs="Times New Roman"/>
      <w:sz w:val="24"/>
      <w:szCs w:val="24"/>
    </w:rPr>
  </w:style>
  <w:style w:type="paragraph" w:customStyle="1" w:styleId="E5D580B0F1CF434B85BD755D831066513">
    <w:name w:val="E5D580B0F1CF434B85BD755D831066513"/>
    <w:rsid w:val="0014557B"/>
    <w:pPr>
      <w:spacing w:after="0" w:line="240" w:lineRule="auto"/>
    </w:pPr>
    <w:rPr>
      <w:rFonts w:eastAsia="Times New Roman" w:cs="Times New Roman"/>
      <w:sz w:val="24"/>
      <w:szCs w:val="24"/>
    </w:rPr>
  </w:style>
  <w:style w:type="paragraph" w:customStyle="1" w:styleId="FE390F63B814447EB6A764A562E631EB3">
    <w:name w:val="FE390F63B814447EB6A764A562E631EB3"/>
    <w:rsid w:val="0014557B"/>
    <w:pPr>
      <w:spacing w:after="0" w:line="240" w:lineRule="auto"/>
    </w:pPr>
    <w:rPr>
      <w:rFonts w:eastAsia="Times New Roman" w:cs="Times New Roman"/>
      <w:sz w:val="24"/>
      <w:szCs w:val="24"/>
    </w:rPr>
  </w:style>
  <w:style w:type="paragraph" w:customStyle="1" w:styleId="38203FA6561B4854B6851A617AEBAA163">
    <w:name w:val="38203FA6561B4854B6851A617AEBAA163"/>
    <w:rsid w:val="0014557B"/>
    <w:pPr>
      <w:spacing w:after="0" w:line="240" w:lineRule="auto"/>
    </w:pPr>
    <w:rPr>
      <w:rFonts w:eastAsia="Times New Roman" w:cs="Times New Roman"/>
      <w:sz w:val="24"/>
      <w:szCs w:val="24"/>
    </w:rPr>
  </w:style>
  <w:style w:type="paragraph" w:customStyle="1" w:styleId="67F203CFFC9E4EA6AFCB6922530EB31A3">
    <w:name w:val="67F203CFFC9E4EA6AFCB6922530EB31A3"/>
    <w:rsid w:val="0014557B"/>
    <w:pPr>
      <w:spacing w:after="0" w:line="240" w:lineRule="auto"/>
    </w:pPr>
    <w:rPr>
      <w:rFonts w:eastAsia="Times New Roman" w:cs="Times New Roman"/>
      <w:sz w:val="24"/>
      <w:szCs w:val="24"/>
    </w:rPr>
  </w:style>
  <w:style w:type="paragraph" w:customStyle="1" w:styleId="26648BCD3B57421AADFE1E887F2066B73">
    <w:name w:val="26648BCD3B57421AADFE1E887F2066B73"/>
    <w:rsid w:val="0014557B"/>
    <w:pPr>
      <w:spacing w:after="0" w:line="240" w:lineRule="auto"/>
    </w:pPr>
    <w:rPr>
      <w:rFonts w:eastAsia="Times New Roman" w:cs="Times New Roman"/>
      <w:sz w:val="24"/>
      <w:szCs w:val="24"/>
    </w:rPr>
  </w:style>
  <w:style w:type="paragraph" w:customStyle="1" w:styleId="F1B38B5ACF2C4E01A64586A5C385532A3">
    <w:name w:val="F1B38B5ACF2C4E01A64586A5C385532A3"/>
    <w:rsid w:val="0014557B"/>
    <w:pPr>
      <w:spacing w:after="0" w:line="240" w:lineRule="auto"/>
    </w:pPr>
    <w:rPr>
      <w:rFonts w:eastAsia="Times New Roman" w:cs="Times New Roman"/>
      <w:sz w:val="24"/>
      <w:szCs w:val="24"/>
    </w:rPr>
  </w:style>
  <w:style w:type="paragraph" w:customStyle="1" w:styleId="F430F0E7FC36429EB0214BFB70E6BAEA3">
    <w:name w:val="F430F0E7FC36429EB0214BFB70E6BAEA3"/>
    <w:rsid w:val="0014557B"/>
    <w:pPr>
      <w:spacing w:after="0" w:line="240" w:lineRule="auto"/>
    </w:pPr>
    <w:rPr>
      <w:rFonts w:eastAsia="Times New Roman" w:cs="Times New Roman"/>
      <w:sz w:val="24"/>
      <w:szCs w:val="24"/>
    </w:rPr>
  </w:style>
  <w:style w:type="paragraph" w:customStyle="1" w:styleId="911D3007127B480B9B3D45E3D45975073">
    <w:name w:val="911D3007127B480B9B3D45E3D45975073"/>
    <w:rsid w:val="0014557B"/>
    <w:pPr>
      <w:spacing w:after="0" w:line="240" w:lineRule="auto"/>
    </w:pPr>
    <w:rPr>
      <w:rFonts w:eastAsia="Times New Roman" w:cs="Times New Roman"/>
      <w:sz w:val="24"/>
      <w:szCs w:val="24"/>
    </w:rPr>
  </w:style>
  <w:style w:type="paragraph" w:customStyle="1" w:styleId="D4F74A2C5A3545529C18452FB1AE5C043">
    <w:name w:val="D4F74A2C5A3545529C18452FB1AE5C043"/>
    <w:rsid w:val="0014557B"/>
    <w:pPr>
      <w:spacing w:after="0" w:line="240" w:lineRule="auto"/>
    </w:pPr>
    <w:rPr>
      <w:rFonts w:eastAsia="Times New Roman" w:cs="Times New Roman"/>
      <w:sz w:val="24"/>
      <w:szCs w:val="24"/>
    </w:rPr>
  </w:style>
  <w:style w:type="paragraph" w:customStyle="1" w:styleId="FEF0BA4E34B047A4BD999B98BA39AF613">
    <w:name w:val="FEF0BA4E34B047A4BD999B98BA39AF613"/>
    <w:rsid w:val="0014557B"/>
    <w:pPr>
      <w:spacing w:after="0" w:line="240" w:lineRule="auto"/>
    </w:pPr>
    <w:rPr>
      <w:rFonts w:eastAsia="Times New Roman" w:cs="Times New Roman"/>
      <w:sz w:val="24"/>
      <w:szCs w:val="24"/>
    </w:rPr>
  </w:style>
  <w:style w:type="paragraph" w:customStyle="1" w:styleId="116ECF3794424B8D974318DCBCD0CCAB3">
    <w:name w:val="116ECF3794424B8D974318DCBCD0CCAB3"/>
    <w:rsid w:val="0014557B"/>
    <w:pPr>
      <w:spacing w:after="0" w:line="240" w:lineRule="auto"/>
    </w:pPr>
    <w:rPr>
      <w:rFonts w:eastAsia="Times New Roman" w:cs="Times New Roman"/>
      <w:sz w:val="24"/>
      <w:szCs w:val="24"/>
    </w:rPr>
  </w:style>
  <w:style w:type="paragraph" w:customStyle="1" w:styleId="414A4BD1B1364762A2BDDBC9CAA222133">
    <w:name w:val="414A4BD1B1364762A2BDDBC9CAA222133"/>
    <w:rsid w:val="0014557B"/>
    <w:pPr>
      <w:spacing w:after="0" w:line="240" w:lineRule="auto"/>
    </w:pPr>
    <w:rPr>
      <w:rFonts w:eastAsia="Times New Roman" w:cs="Times New Roman"/>
      <w:sz w:val="24"/>
      <w:szCs w:val="24"/>
    </w:rPr>
  </w:style>
  <w:style w:type="paragraph" w:customStyle="1" w:styleId="F7E0A8CBCF1848559BB4761E27F14AD63">
    <w:name w:val="F7E0A8CBCF1848559BB4761E27F14AD63"/>
    <w:rsid w:val="0014557B"/>
    <w:pPr>
      <w:spacing w:after="0" w:line="240" w:lineRule="auto"/>
    </w:pPr>
    <w:rPr>
      <w:rFonts w:eastAsia="Times New Roman" w:cs="Times New Roman"/>
      <w:sz w:val="24"/>
      <w:szCs w:val="24"/>
    </w:rPr>
  </w:style>
  <w:style w:type="paragraph" w:customStyle="1" w:styleId="6BA07BEC1CE24A7CAA0D4C7D10CC4E0F3">
    <w:name w:val="6BA07BEC1CE24A7CAA0D4C7D10CC4E0F3"/>
    <w:rsid w:val="0014557B"/>
    <w:pPr>
      <w:spacing w:after="0" w:line="240" w:lineRule="auto"/>
    </w:pPr>
    <w:rPr>
      <w:rFonts w:eastAsia="Times New Roman" w:cs="Times New Roman"/>
      <w:sz w:val="24"/>
      <w:szCs w:val="24"/>
    </w:rPr>
  </w:style>
  <w:style w:type="paragraph" w:customStyle="1" w:styleId="7141BD1CB04E4AB1924406FDBD03414E3">
    <w:name w:val="7141BD1CB04E4AB1924406FDBD03414E3"/>
    <w:rsid w:val="0014557B"/>
    <w:pPr>
      <w:spacing w:after="0" w:line="240" w:lineRule="auto"/>
    </w:pPr>
    <w:rPr>
      <w:rFonts w:eastAsia="Times New Roman" w:cs="Times New Roman"/>
      <w:sz w:val="24"/>
      <w:szCs w:val="24"/>
    </w:rPr>
  </w:style>
  <w:style w:type="paragraph" w:customStyle="1" w:styleId="A203A6AD15AB46C3AD5E308007698F493">
    <w:name w:val="A203A6AD15AB46C3AD5E308007698F493"/>
    <w:rsid w:val="0014557B"/>
    <w:pPr>
      <w:spacing w:after="0" w:line="240" w:lineRule="auto"/>
    </w:pPr>
    <w:rPr>
      <w:rFonts w:eastAsia="Times New Roman" w:cs="Times New Roman"/>
      <w:sz w:val="24"/>
      <w:szCs w:val="24"/>
    </w:rPr>
  </w:style>
  <w:style w:type="paragraph" w:customStyle="1" w:styleId="BE4A69CCAFA044A88598EF4AFFCDD8A53">
    <w:name w:val="BE4A69CCAFA044A88598EF4AFFCDD8A53"/>
    <w:rsid w:val="0014557B"/>
    <w:pPr>
      <w:spacing w:after="0" w:line="240" w:lineRule="auto"/>
    </w:pPr>
    <w:rPr>
      <w:rFonts w:eastAsia="Times New Roman" w:cs="Times New Roman"/>
      <w:sz w:val="24"/>
      <w:szCs w:val="24"/>
    </w:rPr>
  </w:style>
  <w:style w:type="paragraph" w:customStyle="1" w:styleId="B564A47859EB475B92C032A012EDB91A3">
    <w:name w:val="B564A47859EB475B92C032A012EDB91A3"/>
    <w:rsid w:val="0014557B"/>
    <w:pPr>
      <w:spacing w:after="0" w:line="240" w:lineRule="auto"/>
    </w:pPr>
    <w:rPr>
      <w:rFonts w:eastAsia="Times New Roman" w:cs="Times New Roman"/>
      <w:sz w:val="24"/>
      <w:szCs w:val="24"/>
    </w:rPr>
  </w:style>
  <w:style w:type="paragraph" w:customStyle="1" w:styleId="027171E00E0C4C8C83CC8E4265E44D723">
    <w:name w:val="027171E00E0C4C8C83CC8E4265E44D723"/>
    <w:rsid w:val="0014557B"/>
    <w:pPr>
      <w:spacing w:after="0" w:line="240" w:lineRule="auto"/>
    </w:pPr>
    <w:rPr>
      <w:rFonts w:eastAsia="Times New Roman" w:cs="Times New Roman"/>
      <w:sz w:val="24"/>
      <w:szCs w:val="24"/>
    </w:rPr>
  </w:style>
  <w:style w:type="paragraph" w:customStyle="1" w:styleId="1FC320A26C3A4A7DAE5A77C560C015AC3">
    <w:name w:val="1FC320A26C3A4A7DAE5A77C560C015AC3"/>
    <w:rsid w:val="0014557B"/>
    <w:pPr>
      <w:spacing w:after="0" w:line="240" w:lineRule="auto"/>
    </w:pPr>
    <w:rPr>
      <w:rFonts w:eastAsia="Times New Roman" w:cs="Times New Roman"/>
      <w:sz w:val="24"/>
      <w:szCs w:val="24"/>
    </w:rPr>
  </w:style>
  <w:style w:type="paragraph" w:customStyle="1" w:styleId="4C2C47F9997649CDB409EF286D97681E3">
    <w:name w:val="4C2C47F9997649CDB409EF286D97681E3"/>
    <w:rsid w:val="0014557B"/>
    <w:pPr>
      <w:spacing w:after="0" w:line="240" w:lineRule="auto"/>
    </w:pPr>
    <w:rPr>
      <w:rFonts w:eastAsia="Times New Roman" w:cs="Times New Roman"/>
      <w:sz w:val="24"/>
      <w:szCs w:val="24"/>
    </w:rPr>
  </w:style>
  <w:style w:type="paragraph" w:customStyle="1" w:styleId="BA1F121B80FA447B890338DE430F42B13">
    <w:name w:val="BA1F121B80FA447B890338DE430F42B13"/>
    <w:rsid w:val="0014557B"/>
    <w:pPr>
      <w:spacing w:after="0" w:line="240" w:lineRule="auto"/>
    </w:pPr>
    <w:rPr>
      <w:rFonts w:eastAsia="Times New Roman" w:cs="Times New Roman"/>
      <w:sz w:val="24"/>
      <w:szCs w:val="24"/>
    </w:rPr>
  </w:style>
  <w:style w:type="paragraph" w:customStyle="1" w:styleId="52CDFA8951E84E0389144F0C381672A13">
    <w:name w:val="52CDFA8951E84E0389144F0C381672A13"/>
    <w:rsid w:val="0014557B"/>
    <w:pPr>
      <w:spacing w:after="0" w:line="240" w:lineRule="auto"/>
    </w:pPr>
    <w:rPr>
      <w:rFonts w:eastAsia="Times New Roman" w:cs="Times New Roman"/>
      <w:sz w:val="24"/>
      <w:szCs w:val="24"/>
    </w:rPr>
  </w:style>
  <w:style w:type="paragraph" w:customStyle="1" w:styleId="58F98F0382EE499BBCA43BFA8BCAFAAE3">
    <w:name w:val="58F98F0382EE499BBCA43BFA8BCAFAAE3"/>
    <w:rsid w:val="0014557B"/>
    <w:pPr>
      <w:spacing w:after="0" w:line="240" w:lineRule="auto"/>
    </w:pPr>
    <w:rPr>
      <w:rFonts w:eastAsia="Times New Roman" w:cs="Times New Roman"/>
      <w:sz w:val="24"/>
      <w:szCs w:val="24"/>
    </w:rPr>
  </w:style>
  <w:style w:type="paragraph" w:customStyle="1" w:styleId="56915DCBA78D45639D6E9B7C557315E73">
    <w:name w:val="56915DCBA78D45639D6E9B7C557315E73"/>
    <w:rsid w:val="0014557B"/>
    <w:pPr>
      <w:spacing w:after="0" w:line="240" w:lineRule="auto"/>
    </w:pPr>
    <w:rPr>
      <w:rFonts w:eastAsia="Times New Roman" w:cs="Times New Roman"/>
      <w:sz w:val="24"/>
      <w:szCs w:val="24"/>
    </w:rPr>
  </w:style>
  <w:style w:type="paragraph" w:customStyle="1" w:styleId="DA744B6AFBD34A10A29E989CF3A1B8C23">
    <w:name w:val="DA744B6AFBD34A10A29E989CF3A1B8C23"/>
    <w:rsid w:val="0014557B"/>
    <w:pPr>
      <w:spacing w:after="0" w:line="240" w:lineRule="auto"/>
    </w:pPr>
    <w:rPr>
      <w:rFonts w:eastAsia="Times New Roman" w:cs="Times New Roman"/>
      <w:sz w:val="24"/>
      <w:szCs w:val="24"/>
    </w:rPr>
  </w:style>
  <w:style w:type="paragraph" w:customStyle="1" w:styleId="2D451D7DD64946229844F0BAC817D45D3">
    <w:name w:val="2D451D7DD64946229844F0BAC817D45D3"/>
    <w:rsid w:val="0014557B"/>
    <w:pPr>
      <w:spacing w:after="0" w:line="240" w:lineRule="auto"/>
    </w:pPr>
    <w:rPr>
      <w:rFonts w:eastAsia="Times New Roman" w:cs="Times New Roman"/>
      <w:sz w:val="24"/>
      <w:szCs w:val="24"/>
    </w:rPr>
  </w:style>
  <w:style w:type="paragraph" w:customStyle="1" w:styleId="88671C49713D4CE88169526A8BD559293">
    <w:name w:val="88671C49713D4CE88169526A8BD559293"/>
    <w:rsid w:val="0014557B"/>
    <w:pPr>
      <w:spacing w:after="0" w:line="240" w:lineRule="auto"/>
    </w:pPr>
    <w:rPr>
      <w:rFonts w:eastAsia="Times New Roman" w:cs="Times New Roman"/>
      <w:sz w:val="24"/>
      <w:szCs w:val="24"/>
    </w:rPr>
  </w:style>
  <w:style w:type="paragraph" w:customStyle="1" w:styleId="485EB3E2243343C9BA20B5661A9F3F0B3">
    <w:name w:val="485EB3E2243343C9BA20B5661A9F3F0B3"/>
    <w:rsid w:val="0014557B"/>
    <w:pPr>
      <w:spacing w:after="0" w:line="240" w:lineRule="auto"/>
    </w:pPr>
    <w:rPr>
      <w:rFonts w:eastAsia="Times New Roman" w:cs="Times New Roman"/>
      <w:sz w:val="24"/>
      <w:szCs w:val="24"/>
    </w:rPr>
  </w:style>
  <w:style w:type="paragraph" w:customStyle="1" w:styleId="B359D9B6B33D4B88858F345532A2A9003">
    <w:name w:val="B359D9B6B33D4B88858F345532A2A9003"/>
    <w:rsid w:val="0014557B"/>
    <w:pPr>
      <w:spacing w:after="0" w:line="240" w:lineRule="auto"/>
    </w:pPr>
    <w:rPr>
      <w:rFonts w:eastAsia="Times New Roman" w:cs="Times New Roman"/>
      <w:sz w:val="24"/>
      <w:szCs w:val="24"/>
    </w:rPr>
  </w:style>
  <w:style w:type="paragraph" w:customStyle="1" w:styleId="9A788384C8604C65BA857707BC760E853">
    <w:name w:val="9A788384C8604C65BA857707BC760E853"/>
    <w:rsid w:val="0014557B"/>
    <w:pPr>
      <w:spacing w:after="0" w:line="240" w:lineRule="auto"/>
    </w:pPr>
    <w:rPr>
      <w:rFonts w:eastAsia="Times New Roman" w:cs="Times New Roman"/>
      <w:sz w:val="24"/>
      <w:szCs w:val="24"/>
    </w:rPr>
  </w:style>
  <w:style w:type="paragraph" w:customStyle="1" w:styleId="24D345AC1AD54041861FAF192744E9783">
    <w:name w:val="24D345AC1AD54041861FAF192744E9783"/>
    <w:rsid w:val="0014557B"/>
    <w:pPr>
      <w:spacing w:after="0" w:line="240" w:lineRule="auto"/>
    </w:pPr>
    <w:rPr>
      <w:rFonts w:eastAsia="Times New Roman" w:cs="Times New Roman"/>
      <w:sz w:val="24"/>
      <w:szCs w:val="24"/>
    </w:rPr>
  </w:style>
  <w:style w:type="paragraph" w:customStyle="1" w:styleId="3B39B3B0929E4795BE7CDED33084DF693">
    <w:name w:val="3B39B3B0929E4795BE7CDED33084DF693"/>
    <w:rsid w:val="0014557B"/>
    <w:pPr>
      <w:spacing w:after="0" w:line="240" w:lineRule="auto"/>
    </w:pPr>
    <w:rPr>
      <w:rFonts w:eastAsia="Times New Roman" w:cs="Times New Roman"/>
      <w:sz w:val="24"/>
      <w:szCs w:val="24"/>
    </w:rPr>
  </w:style>
  <w:style w:type="paragraph" w:customStyle="1" w:styleId="7543136B3A744235AD8ABE1CC216B6243">
    <w:name w:val="7543136B3A744235AD8ABE1CC216B6243"/>
    <w:rsid w:val="0014557B"/>
    <w:pPr>
      <w:spacing w:after="0" w:line="240" w:lineRule="auto"/>
    </w:pPr>
    <w:rPr>
      <w:rFonts w:eastAsia="Times New Roman" w:cs="Times New Roman"/>
      <w:sz w:val="24"/>
      <w:szCs w:val="24"/>
    </w:rPr>
  </w:style>
  <w:style w:type="paragraph" w:customStyle="1" w:styleId="84D51E4F6D344153B66496D00DC85F213">
    <w:name w:val="84D51E4F6D344153B66496D00DC85F213"/>
    <w:rsid w:val="0014557B"/>
    <w:pPr>
      <w:spacing w:after="0" w:line="240" w:lineRule="auto"/>
    </w:pPr>
    <w:rPr>
      <w:rFonts w:eastAsia="Times New Roman" w:cs="Times New Roman"/>
      <w:sz w:val="24"/>
      <w:szCs w:val="24"/>
    </w:rPr>
  </w:style>
  <w:style w:type="paragraph" w:customStyle="1" w:styleId="4A4FAD2BCCC1497AA9406BAC3EEF231F3">
    <w:name w:val="4A4FAD2BCCC1497AA9406BAC3EEF231F3"/>
    <w:rsid w:val="0014557B"/>
    <w:pPr>
      <w:spacing w:after="0" w:line="240" w:lineRule="auto"/>
    </w:pPr>
    <w:rPr>
      <w:rFonts w:eastAsia="Times New Roman" w:cs="Times New Roman"/>
      <w:sz w:val="24"/>
      <w:szCs w:val="24"/>
    </w:rPr>
  </w:style>
  <w:style w:type="paragraph" w:customStyle="1" w:styleId="C08A63D661EE406BA38EA04BEF461BDC3">
    <w:name w:val="C08A63D661EE406BA38EA04BEF461BDC3"/>
    <w:rsid w:val="0014557B"/>
    <w:pPr>
      <w:spacing w:after="0" w:line="240" w:lineRule="auto"/>
    </w:pPr>
    <w:rPr>
      <w:rFonts w:eastAsia="Times New Roman" w:cs="Times New Roman"/>
      <w:sz w:val="24"/>
      <w:szCs w:val="24"/>
    </w:rPr>
  </w:style>
  <w:style w:type="paragraph" w:customStyle="1" w:styleId="CD75DA8F86534EDFAD51CA374A81719B3">
    <w:name w:val="CD75DA8F86534EDFAD51CA374A81719B3"/>
    <w:rsid w:val="0014557B"/>
    <w:pPr>
      <w:spacing w:after="0" w:line="240" w:lineRule="auto"/>
    </w:pPr>
    <w:rPr>
      <w:rFonts w:eastAsia="Times New Roman" w:cs="Times New Roman"/>
      <w:sz w:val="24"/>
      <w:szCs w:val="24"/>
    </w:rPr>
  </w:style>
  <w:style w:type="paragraph" w:customStyle="1" w:styleId="1D0CE5F39DA946FBB7FC8C8340B2459F3">
    <w:name w:val="1D0CE5F39DA946FBB7FC8C8340B2459F3"/>
    <w:rsid w:val="0014557B"/>
    <w:pPr>
      <w:spacing w:after="0" w:line="240" w:lineRule="auto"/>
    </w:pPr>
    <w:rPr>
      <w:rFonts w:eastAsia="Times New Roman" w:cs="Times New Roman"/>
      <w:sz w:val="24"/>
      <w:szCs w:val="24"/>
    </w:rPr>
  </w:style>
  <w:style w:type="paragraph" w:customStyle="1" w:styleId="223C30A032954087A166A1DB949DF5D31">
    <w:name w:val="223C30A032954087A166A1DB949DF5D31"/>
    <w:rsid w:val="0014557B"/>
    <w:pPr>
      <w:spacing w:after="0" w:line="240" w:lineRule="auto"/>
    </w:pPr>
    <w:rPr>
      <w:rFonts w:eastAsia="Times New Roman" w:cs="Times New Roman"/>
      <w:sz w:val="24"/>
      <w:szCs w:val="24"/>
    </w:rPr>
  </w:style>
  <w:style w:type="paragraph" w:customStyle="1" w:styleId="8B72653F8D284E8A8E691FD784B2488B3">
    <w:name w:val="8B72653F8D284E8A8E691FD784B2488B3"/>
    <w:rsid w:val="0014557B"/>
    <w:pPr>
      <w:spacing w:after="0" w:line="240" w:lineRule="auto"/>
    </w:pPr>
    <w:rPr>
      <w:rFonts w:eastAsia="Times New Roman" w:cs="Times New Roman"/>
      <w:sz w:val="24"/>
      <w:szCs w:val="24"/>
    </w:rPr>
  </w:style>
  <w:style w:type="paragraph" w:customStyle="1" w:styleId="E381240D5A114C99A0E292581A25E7273">
    <w:name w:val="E381240D5A114C99A0E292581A25E7273"/>
    <w:rsid w:val="0014557B"/>
    <w:pPr>
      <w:spacing w:after="0" w:line="240" w:lineRule="auto"/>
    </w:pPr>
    <w:rPr>
      <w:rFonts w:eastAsia="Times New Roman" w:cs="Times New Roman"/>
      <w:sz w:val="24"/>
      <w:szCs w:val="24"/>
    </w:rPr>
  </w:style>
  <w:style w:type="paragraph" w:customStyle="1" w:styleId="7A628B47495945F3B21B7E82556F9C813">
    <w:name w:val="7A628B47495945F3B21B7E82556F9C813"/>
    <w:rsid w:val="0014557B"/>
    <w:pPr>
      <w:spacing w:after="0" w:line="240" w:lineRule="auto"/>
    </w:pPr>
    <w:rPr>
      <w:rFonts w:eastAsia="Times New Roman" w:cs="Times New Roman"/>
      <w:sz w:val="24"/>
      <w:szCs w:val="24"/>
    </w:rPr>
  </w:style>
  <w:style w:type="paragraph" w:customStyle="1" w:styleId="AC28DFC9D27A40FF8CD3CA9D1FF6BFE83">
    <w:name w:val="AC28DFC9D27A40FF8CD3CA9D1FF6BFE83"/>
    <w:rsid w:val="0014557B"/>
    <w:pPr>
      <w:spacing w:after="0" w:line="240" w:lineRule="auto"/>
    </w:pPr>
    <w:rPr>
      <w:rFonts w:eastAsia="Times New Roman" w:cs="Times New Roman"/>
      <w:sz w:val="24"/>
      <w:szCs w:val="24"/>
    </w:rPr>
  </w:style>
  <w:style w:type="paragraph" w:customStyle="1" w:styleId="A7B75738351E4E76BF6D8CDF46EAD1733">
    <w:name w:val="A7B75738351E4E76BF6D8CDF46EAD1733"/>
    <w:rsid w:val="0014557B"/>
    <w:pPr>
      <w:spacing w:after="0" w:line="240" w:lineRule="auto"/>
    </w:pPr>
    <w:rPr>
      <w:rFonts w:eastAsia="Times New Roman" w:cs="Times New Roman"/>
      <w:sz w:val="24"/>
      <w:szCs w:val="24"/>
    </w:rPr>
  </w:style>
  <w:style w:type="paragraph" w:customStyle="1" w:styleId="47BAB7EC72F94EC1868CA29FFBEFCDC13">
    <w:name w:val="47BAB7EC72F94EC1868CA29FFBEFCDC13"/>
    <w:rsid w:val="0014557B"/>
    <w:pPr>
      <w:spacing w:after="0" w:line="240" w:lineRule="auto"/>
    </w:pPr>
    <w:rPr>
      <w:rFonts w:eastAsia="Times New Roman" w:cs="Times New Roman"/>
      <w:sz w:val="24"/>
      <w:szCs w:val="24"/>
    </w:rPr>
  </w:style>
  <w:style w:type="paragraph" w:customStyle="1" w:styleId="C58E9D753F994788924DF825192983143">
    <w:name w:val="C58E9D753F994788924DF825192983143"/>
    <w:rsid w:val="0014557B"/>
    <w:pPr>
      <w:spacing w:after="0" w:line="240" w:lineRule="auto"/>
    </w:pPr>
    <w:rPr>
      <w:rFonts w:eastAsia="Times New Roman" w:cs="Times New Roman"/>
      <w:sz w:val="24"/>
      <w:szCs w:val="24"/>
    </w:rPr>
  </w:style>
  <w:style w:type="paragraph" w:customStyle="1" w:styleId="9666F5B3CDF44BD5A95780E9961580973">
    <w:name w:val="9666F5B3CDF44BD5A95780E9961580973"/>
    <w:rsid w:val="0014557B"/>
    <w:pPr>
      <w:spacing w:after="0" w:line="240" w:lineRule="auto"/>
    </w:pPr>
    <w:rPr>
      <w:rFonts w:eastAsia="Times New Roman" w:cs="Times New Roman"/>
      <w:sz w:val="24"/>
      <w:szCs w:val="24"/>
    </w:rPr>
  </w:style>
  <w:style w:type="paragraph" w:customStyle="1" w:styleId="8191714B459640FBA1431E51319FB1A73">
    <w:name w:val="8191714B459640FBA1431E51319FB1A73"/>
    <w:rsid w:val="0014557B"/>
    <w:pPr>
      <w:spacing w:after="0" w:line="240" w:lineRule="auto"/>
    </w:pPr>
    <w:rPr>
      <w:rFonts w:eastAsia="Times New Roman" w:cs="Times New Roman"/>
      <w:sz w:val="24"/>
      <w:szCs w:val="24"/>
    </w:rPr>
  </w:style>
  <w:style w:type="paragraph" w:customStyle="1" w:styleId="0CB3692B8DC94B90A33A77EECBECB31A3">
    <w:name w:val="0CB3692B8DC94B90A33A77EECBECB31A3"/>
    <w:rsid w:val="0014557B"/>
    <w:pPr>
      <w:spacing w:after="0" w:line="240" w:lineRule="auto"/>
    </w:pPr>
    <w:rPr>
      <w:rFonts w:eastAsia="Times New Roman" w:cs="Times New Roman"/>
      <w:sz w:val="24"/>
      <w:szCs w:val="24"/>
    </w:rPr>
  </w:style>
  <w:style w:type="paragraph" w:customStyle="1" w:styleId="19D04053B6F14355B6CAE2D222EB2DC43">
    <w:name w:val="19D04053B6F14355B6CAE2D222EB2DC43"/>
    <w:rsid w:val="0014557B"/>
    <w:pPr>
      <w:spacing w:after="0" w:line="240" w:lineRule="auto"/>
    </w:pPr>
    <w:rPr>
      <w:rFonts w:eastAsia="Times New Roman" w:cs="Times New Roman"/>
      <w:sz w:val="24"/>
      <w:szCs w:val="24"/>
    </w:rPr>
  </w:style>
  <w:style w:type="paragraph" w:customStyle="1" w:styleId="0E8AD61D46154732A3B60A89804004A03">
    <w:name w:val="0E8AD61D46154732A3B60A89804004A03"/>
    <w:rsid w:val="0014557B"/>
    <w:pPr>
      <w:spacing w:after="0" w:line="240" w:lineRule="auto"/>
    </w:pPr>
    <w:rPr>
      <w:rFonts w:eastAsia="Times New Roman" w:cs="Times New Roman"/>
      <w:sz w:val="24"/>
      <w:szCs w:val="24"/>
    </w:rPr>
  </w:style>
  <w:style w:type="paragraph" w:customStyle="1" w:styleId="6839492EBA8645AEAA75732C2AE9D47A3">
    <w:name w:val="6839492EBA8645AEAA75732C2AE9D47A3"/>
    <w:rsid w:val="0014557B"/>
    <w:pPr>
      <w:spacing w:after="0" w:line="240" w:lineRule="auto"/>
    </w:pPr>
    <w:rPr>
      <w:rFonts w:eastAsia="Times New Roman" w:cs="Times New Roman"/>
      <w:sz w:val="24"/>
      <w:szCs w:val="24"/>
    </w:rPr>
  </w:style>
  <w:style w:type="paragraph" w:customStyle="1" w:styleId="38609CDEB1D14ABC97DD902A6289460A3">
    <w:name w:val="38609CDEB1D14ABC97DD902A6289460A3"/>
    <w:rsid w:val="0014557B"/>
    <w:pPr>
      <w:spacing w:after="0" w:line="240" w:lineRule="auto"/>
    </w:pPr>
    <w:rPr>
      <w:rFonts w:eastAsia="Times New Roman" w:cs="Times New Roman"/>
      <w:sz w:val="24"/>
      <w:szCs w:val="24"/>
    </w:rPr>
  </w:style>
  <w:style w:type="paragraph" w:customStyle="1" w:styleId="8415342CC7B04DAB9CB00C45B16169513">
    <w:name w:val="8415342CC7B04DAB9CB00C45B16169513"/>
    <w:rsid w:val="0014557B"/>
    <w:pPr>
      <w:spacing w:after="0" w:line="240" w:lineRule="auto"/>
    </w:pPr>
    <w:rPr>
      <w:rFonts w:eastAsia="Times New Roman" w:cs="Times New Roman"/>
      <w:sz w:val="24"/>
      <w:szCs w:val="24"/>
    </w:rPr>
  </w:style>
  <w:style w:type="paragraph" w:customStyle="1" w:styleId="1C143BE096C34D75BD60BFD4F88B64BC3">
    <w:name w:val="1C143BE096C34D75BD60BFD4F88B64BC3"/>
    <w:rsid w:val="0014557B"/>
    <w:pPr>
      <w:spacing w:after="0" w:line="240" w:lineRule="auto"/>
    </w:pPr>
    <w:rPr>
      <w:rFonts w:eastAsia="Times New Roman" w:cs="Times New Roman"/>
      <w:sz w:val="24"/>
      <w:szCs w:val="24"/>
    </w:rPr>
  </w:style>
  <w:style w:type="paragraph" w:customStyle="1" w:styleId="3A16DC17209341988719209C8E14EE5F3">
    <w:name w:val="3A16DC17209341988719209C8E14EE5F3"/>
    <w:rsid w:val="0014557B"/>
    <w:pPr>
      <w:spacing w:after="0" w:line="240" w:lineRule="auto"/>
    </w:pPr>
    <w:rPr>
      <w:rFonts w:eastAsia="Times New Roman" w:cs="Times New Roman"/>
      <w:sz w:val="24"/>
      <w:szCs w:val="24"/>
    </w:rPr>
  </w:style>
  <w:style w:type="paragraph" w:customStyle="1" w:styleId="6D9519B6E6CB47CD95B5E0AD8ECA3D233">
    <w:name w:val="6D9519B6E6CB47CD95B5E0AD8ECA3D233"/>
    <w:rsid w:val="0014557B"/>
    <w:pPr>
      <w:spacing w:after="0" w:line="240" w:lineRule="auto"/>
    </w:pPr>
    <w:rPr>
      <w:rFonts w:eastAsia="Times New Roman" w:cs="Times New Roman"/>
      <w:sz w:val="24"/>
      <w:szCs w:val="24"/>
    </w:rPr>
  </w:style>
  <w:style w:type="paragraph" w:customStyle="1" w:styleId="D8A6D87508A24F0391B7700A85E4E5D83">
    <w:name w:val="D8A6D87508A24F0391B7700A85E4E5D83"/>
    <w:rsid w:val="0014557B"/>
    <w:pPr>
      <w:spacing w:after="0" w:line="240" w:lineRule="auto"/>
    </w:pPr>
    <w:rPr>
      <w:rFonts w:eastAsia="Times New Roman" w:cs="Times New Roman"/>
      <w:sz w:val="24"/>
      <w:szCs w:val="24"/>
    </w:rPr>
  </w:style>
  <w:style w:type="paragraph" w:customStyle="1" w:styleId="447A7E97E17A41F7A4856EE3A90D105A3">
    <w:name w:val="447A7E97E17A41F7A4856EE3A90D105A3"/>
    <w:rsid w:val="0014557B"/>
    <w:pPr>
      <w:spacing w:after="0" w:line="240" w:lineRule="auto"/>
    </w:pPr>
    <w:rPr>
      <w:rFonts w:eastAsia="Times New Roman" w:cs="Times New Roman"/>
      <w:sz w:val="24"/>
      <w:szCs w:val="24"/>
    </w:rPr>
  </w:style>
  <w:style w:type="paragraph" w:customStyle="1" w:styleId="C17977811727484594A0FCAF8633261F3">
    <w:name w:val="C17977811727484594A0FCAF8633261F3"/>
    <w:rsid w:val="0014557B"/>
    <w:pPr>
      <w:spacing w:after="0" w:line="240" w:lineRule="auto"/>
    </w:pPr>
    <w:rPr>
      <w:rFonts w:eastAsia="Times New Roman" w:cs="Times New Roman"/>
      <w:sz w:val="24"/>
      <w:szCs w:val="24"/>
    </w:rPr>
  </w:style>
  <w:style w:type="paragraph" w:customStyle="1" w:styleId="D6B21E995FDE4D1BBAA86FE47BC760513">
    <w:name w:val="D6B21E995FDE4D1BBAA86FE47BC760513"/>
    <w:rsid w:val="0014557B"/>
    <w:pPr>
      <w:spacing w:after="0" w:line="240" w:lineRule="auto"/>
    </w:pPr>
    <w:rPr>
      <w:rFonts w:eastAsia="Times New Roman" w:cs="Times New Roman"/>
      <w:sz w:val="24"/>
      <w:szCs w:val="24"/>
    </w:rPr>
  </w:style>
  <w:style w:type="paragraph" w:customStyle="1" w:styleId="D2A1FEA597C14280872B9C64994CE1F53">
    <w:name w:val="D2A1FEA597C14280872B9C64994CE1F53"/>
    <w:rsid w:val="0014557B"/>
    <w:pPr>
      <w:spacing w:after="0" w:line="240" w:lineRule="auto"/>
    </w:pPr>
    <w:rPr>
      <w:rFonts w:eastAsia="Times New Roman" w:cs="Times New Roman"/>
      <w:sz w:val="24"/>
      <w:szCs w:val="24"/>
    </w:rPr>
  </w:style>
  <w:style w:type="paragraph" w:customStyle="1" w:styleId="21AF7841B7264034A3268DF12EF0B0AC3">
    <w:name w:val="21AF7841B7264034A3268DF12EF0B0AC3"/>
    <w:rsid w:val="0014557B"/>
    <w:pPr>
      <w:spacing w:after="0" w:line="240" w:lineRule="auto"/>
    </w:pPr>
    <w:rPr>
      <w:rFonts w:eastAsia="Times New Roman" w:cs="Times New Roman"/>
      <w:sz w:val="24"/>
      <w:szCs w:val="24"/>
    </w:rPr>
  </w:style>
  <w:style w:type="paragraph" w:customStyle="1" w:styleId="E6025A7FDD7342EC85CEE583873ED9F73">
    <w:name w:val="E6025A7FDD7342EC85CEE583873ED9F73"/>
    <w:rsid w:val="0014557B"/>
    <w:pPr>
      <w:spacing w:after="0" w:line="240" w:lineRule="auto"/>
    </w:pPr>
    <w:rPr>
      <w:rFonts w:eastAsia="Times New Roman" w:cs="Times New Roman"/>
      <w:sz w:val="24"/>
      <w:szCs w:val="24"/>
    </w:rPr>
  </w:style>
  <w:style w:type="paragraph" w:customStyle="1" w:styleId="099DC539C5C9460A8F85F1DE63BBC7993">
    <w:name w:val="099DC539C5C9460A8F85F1DE63BBC7993"/>
    <w:rsid w:val="0014557B"/>
    <w:pPr>
      <w:spacing w:after="0" w:line="240" w:lineRule="auto"/>
    </w:pPr>
    <w:rPr>
      <w:rFonts w:eastAsia="Times New Roman" w:cs="Times New Roman"/>
      <w:sz w:val="24"/>
      <w:szCs w:val="24"/>
    </w:rPr>
  </w:style>
  <w:style w:type="paragraph" w:customStyle="1" w:styleId="A78444897B004E2496A9DC6E7EC5E72A3">
    <w:name w:val="A78444897B004E2496A9DC6E7EC5E72A3"/>
    <w:rsid w:val="0014557B"/>
    <w:pPr>
      <w:spacing w:after="0" w:line="240" w:lineRule="auto"/>
    </w:pPr>
    <w:rPr>
      <w:rFonts w:eastAsia="Times New Roman" w:cs="Times New Roman"/>
      <w:sz w:val="24"/>
      <w:szCs w:val="24"/>
    </w:rPr>
  </w:style>
  <w:style w:type="paragraph" w:customStyle="1" w:styleId="CA4B93BB96064FD998CCFA4D4CC341823">
    <w:name w:val="CA4B93BB96064FD998CCFA4D4CC341823"/>
    <w:rsid w:val="0014557B"/>
    <w:pPr>
      <w:spacing w:after="0" w:line="240" w:lineRule="auto"/>
    </w:pPr>
    <w:rPr>
      <w:rFonts w:eastAsia="Times New Roman" w:cs="Times New Roman"/>
      <w:sz w:val="24"/>
      <w:szCs w:val="24"/>
    </w:rPr>
  </w:style>
  <w:style w:type="paragraph" w:customStyle="1" w:styleId="C999D885EE4A4A57BB33E77F067B71063">
    <w:name w:val="C999D885EE4A4A57BB33E77F067B71063"/>
    <w:rsid w:val="0014557B"/>
    <w:pPr>
      <w:spacing w:after="0" w:line="240" w:lineRule="auto"/>
    </w:pPr>
    <w:rPr>
      <w:rFonts w:eastAsia="Times New Roman" w:cs="Times New Roman"/>
      <w:sz w:val="24"/>
      <w:szCs w:val="24"/>
    </w:rPr>
  </w:style>
  <w:style w:type="paragraph" w:customStyle="1" w:styleId="50FB061A069E4C41BD5E0AFEF965848A3">
    <w:name w:val="50FB061A069E4C41BD5E0AFEF965848A3"/>
    <w:rsid w:val="0014557B"/>
    <w:pPr>
      <w:spacing w:after="0" w:line="240" w:lineRule="auto"/>
    </w:pPr>
    <w:rPr>
      <w:rFonts w:eastAsia="Times New Roman" w:cs="Times New Roman"/>
      <w:sz w:val="24"/>
      <w:szCs w:val="24"/>
    </w:rPr>
  </w:style>
  <w:style w:type="paragraph" w:customStyle="1" w:styleId="B561D7FEBF7F441AB7730B6E3E9240B23">
    <w:name w:val="B561D7FEBF7F441AB7730B6E3E9240B23"/>
    <w:rsid w:val="0014557B"/>
    <w:pPr>
      <w:spacing w:after="0" w:line="240" w:lineRule="auto"/>
    </w:pPr>
    <w:rPr>
      <w:rFonts w:eastAsia="Times New Roman" w:cs="Times New Roman"/>
      <w:sz w:val="24"/>
      <w:szCs w:val="24"/>
    </w:rPr>
  </w:style>
  <w:style w:type="paragraph" w:customStyle="1" w:styleId="36ACCDE6F3AB488A8D866021235D654F3">
    <w:name w:val="36ACCDE6F3AB488A8D866021235D654F3"/>
    <w:rsid w:val="0014557B"/>
    <w:pPr>
      <w:spacing w:after="0" w:line="240" w:lineRule="auto"/>
    </w:pPr>
    <w:rPr>
      <w:rFonts w:eastAsia="Times New Roman" w:cs="Times New Roman"/>
      <w:sz w:val="24"/>
      <w:szCs w:val="24"/>
    </w:rPr>
  </w:style>
  <w:style w:type="paragraph" w:customStyle="1" w:styleId="9DDCBE909E7342499CE0205E33FB99293">
    <w:name w:val="9DDCBE909E7342499CE0205E33FB99293"/>
    <w:rsid w:val="0014557B"/>
    <w:pPr>
      <w:spacing w:after="0" w:line="240" w:lineRule="auto"/>
    </w:pPr>
    <w:rPr>
      <w:rFonts w:eastAsia="Times New Roman" w:cs="Times New Roman"/>
      <w:sz w:val="24"/>
      <w:szCs w:val="24"/>
    </w:rPr>
  </w:style>
  <w:style w:type="paragraph" w:customStyle="1" w:styleId="E04C631F851E49EB835CAA3D5ADFB4683">
    <w:name w:val="E04C631F851E49EB835CAA3D5ADFB4683"/>
    <w:rsid w:val="0014557B"/>
    <w:pPr>
      <w:spacing w:after="0" w:line="240" w:lineRule="auto"/>
    </w:pPr>
    <w:rPr>
      <w:rFonts w:eastAsia="Times New Roman" w:cs="Times New Roman"/>
      <w:sz w:val="24"/>
      <w:szCs w:val="24"/>
    </w:rPr>
  </w:style>
  <w:style w:type="paragraph" w:customStyle="1" w:styleId="6149F5D9C3074CE2AF2768ED9A54EC773">
    <w:name w:val="6149F5D9C3074CE2AF2768ED9A54EC773"/>
    <w:rsid w:val="0014557B"/>
    <w:pPr>
      <w:spacing w:after="0" w:line="240" w:lineRule="auto"/>
    </w:pPr>
    <w:rPr>
      <w:rFonts w:eastAsia="Times New Roman" w:cs="Times New Roman"/>
      <w:sz w:val="24"/>
      <w:szCs w:val="24"/>
    </w:rPr>
  </w:style>
  <w:style w:type="paragraph" w:customStyle="1" w:styleId="623059206C164697AC314ECDB9B9C5D73">
    <w:name w:val="623059206C164697AC314ECDB9B9C5D73"/>
    <w:rsid w:val="0014557B"/>
    <w:pPr>
      <w:spacing w:after="0" w:line="240" w:lineRule="auto"/>
    </w:pPr>
    <w:rPr>
      <w:rFonts w:eastAsia="Times New Roman" w:cs="Times New Roman"/>
      <w:sz w:val="24"/>
      <w:szCs w:val="24"/>
    </w:rPr>
  </w:style>
  <w:style w:type="paragraph" w:customStyle="1" w:styleId="D201E318E363415B9E2091AFB5A0A9893">
    <w:name w:val="D201E318E363415B9E2091AFB5A0A9893"/>
    <w:rsid w:val="0014557B"/>
    <w:pPr>
      <w:spacing w:after="0" w:line="240" w:lineRule="auto"/>
    </w:pPr>
    <w:rPr>
      <w:rFonts w:eastAsia="Times New Roman" w:cs="Times New Roman"/>
      <w:sz w:val="24"/>
      <w:szCs w:val="24"/>
    </w:rPr>
  </w:style>
  <w:style w:type="paragraph" w:customStyle="1" w:styleId="A1AC917EF26A473AB7E68C95F51245483">
    <w:name w:val="A1AC917EF26A473AB7E68C95F51245483"/>
    <w:rsid w:val="0014557B"/>
    <w:pPr>
      <w:spacing w:after="0" w:line="240" w:lineRule="auto"/>
    </w:pPr>
    <w:rPr>
      <w:rFonts w:eastAsia="Times New Roman" w:cs="Times New Roman"/>
      <w:sz w:val="24"/>
      <w:szCs w:val="24"/>
    </w:rPr>
  </w:style>
  <w:style w:type="paragraph" w:customStyle="1" w:styleId="178FCE60784B4D5EA6E71099A904A06D3">
    <w:name w:val="178FCE60784B4D5EA6E71099A904A06D3"/>
    <w:rsid w:val="0014557B"/>
    <w:pPr>
      <w:spacing w:after="0" w:line="240" w:lineRule="auto"/>
    </w:pPr>
    <w:rPr>
      <w:rFonts w:eastAsia="Times New Roman" w:cs="Times New Roman"/>
      <w:sz w:val="24"/>
      <w:szCs w:val="24"/>
    </w:rPr>
  </w:style>
  <w:style w:type="paragraph" w:customStyle="1" w:styleId="4EDCA39D9C164E2784625EB0CDBB027F3">
    <w:name w:val="4EDCA39D9C164E2784625EB0CDBB027F3"/>
    <w:rsid w:val="0014557B"/>
    <w:pPr>
      <w:spacing w:after="0" w:line="240" w:lineRule="auto"/>
    </w:pPr>
    <w:rPr>
      <w:rFonts w:eastAsia="Times New Roman" w:cs="Times New Roman"/>
      <w:sz w:val="24"/>
      <w:szCs w:val="24"/>
    </w:rPr>
  </w:style>
  <w:style w:type="paragraph" w:customStyle="1" w:styleId="63C2CA51F9FA43B0A711890145CF416C3">
    <w:name w:val="63C2CA51F9FA43B0A711890145CF416C3"/>
    <w:rsid w:val="0014557B"/>
    <w:pPr>
      <w:spacing w:after="0" w:line="240" w:lineRule="auto"/>
    </w:pPr>
    <w:rPr>
      <w:rFonts w:eastAsia="Times New Roman" w:cs="Times New Roman"/>
      <w:sz w:val="24"/>
      <w:szCs w:val="24"/>
    </w:rPr>
  </w:style>
  <w:style w:type="paragraph" w:customStyle="1" w:styleId="1C38E11C8C4F4D58BC13D5556DE6AF883">
    <w:name w:val="1C38E11C8C4F4D58BC13D5556DE6AF883"/>
    <w:rsid w:val="0014557B"/>
    <w:pPr>
      <w:spacing w:after="0" w:line="240" w:lineRule="auto"/>
    </w:pPr>
    <w:rPr>
      <w:rFonts w:eastAsia="Times New Roman" w:cs="Times New Roman"/>
      <w:sz w:val="24"/>
      <w:szCs w:val="24"/>
    </w:rPr>
  </w:style>
  <w:style w:type="paragraph" w:customStyle="1" w:styleId="E15EE7C649D94B5CBA1FDD49DA9BF7FC3">
    <w:name w:val="E15EE7C649D94B5CBA1FDD49DA9BF7FC3"/>
    <w:rsid w:val="0014557B"/>
    <w:pPr>
      <w:spacing w:after="0" w:line="240" w:lineRule="auto"/>
    </w:pPr>
    <w:rPr>
      <w:rFonts w:eastAsia="Times New Roman" w:cs="Times New Roman"/>
      <w:sz w:val="24"/>
      <w:szCs w:val="24"/>
    </w:rPr>
  </w:style>
  <w:style w:type="paragraph" w:customStyle="1" w:styleId="88AF7632BEF149F88BBED0E219704AF53">
    <w:name w:val="88AF7632BEF149F88BBED0E219704AF53"/>
    <w:rsid w:val="0014557B"/>
    <w:pPr>
      <w:spacing w:after="0" w:line="240" w:lineRule="auto"/>
    </w:pPr>
    <w:rPr>
      <w:rFonts w:eastAsia="Times New Roman" w:cs="Times New Roman"/>
      <w:sz w:val="24"/>
      <w:szCs w:val="24"/>
    </w:rPr>
  </w:style>
  <w:style w:type="paragraph" w:customStyle="1" w:styleId="F9A5848454D34AFBA8386A480093FBEF3">
    <w:name w:val="F9A5848454D34AFBA8386A480093FBEF3"/>
    <w:rsid w:val="0014557B"/>
    <w:pPr>
      <w:spacing w:after="0" w:line="240" w:lineRule="auto"/>
    </w:pPr>
    <w:rPr>
      <w:rFonts w:eastAsia="Times New Roman" w:cs="Times New Roman"/>
      <w:sz w:val="24"/>
      <w:szCs w:val="24"/>
    </w:rPr>
  </w:style>
  <w:style w:type="paragraph" w:customStyle="1" w:styleId="E1E1BDEB197A441FAA47D2091A2F682B3">
    <w:name w:val="E1E1BDEB197A441FAA47D2091A2F682B3"/>
    <w:rsid w:val="0014557B"/>
    <w:pPr>
      <w:spacing w:after="0" w:line="240" w:lineRule="auto"/>
    </w:pPr>
    <w:rPr>
      <w:rFonts w:eastAsia="Times New Roman" w:cs="Times New Roman"/>
      <w:sz w:val="24"/>
      <w:szCs w:val="24"/>
    </w:rPr>
  </w:style>
  <w:style w:type="paragraph" w:customStyle="1" w:styleId="A724D9E4D82B45FBAE41D73B1033C2023">
    <w:name w:val="A724D9E4D82B45FBAE41D73B1033C2023"/>
    <w:rsid w:val="0014557B"/>
    <w:pPr>
      <w:spacing w:after="0" w:line="240" w:lineRule="auto"/>
    </w:pPr>
    <w:rPr>
      <w:rFonts w:eastAsia="Times New Roman" w:cs="Times New Roman"/>
      <w:sz w:val="24"/>
      <w:szCs w:val="24"/>
    </w:rPr>
  </w:style>
  <w:style w:type="paragraph" w:customStyle="1" w:styleId="6B6E00D5454D42668FB4F1489AAD7AD93">
    <w:name w:val="6B6E00D5454D42668FB4F1489AAD7AD93"/>
    <w:rsid w:val="0014557B"/>
    <w:pPr>
      <w:spacing w:after="0" w:line="240" w:lineRule="auto"/>
    </w:pPr>
    <w:rPr>
      <w:rFonts w:eastAsia="Times New Roman" w:cs="Times New Roman"/>
      <w:sz w:val="24"/>
      <w:szCs w:val="24"/>
    </w:rPr>
  </w:style>
  <w:style w:type="paragraph" w:customStyle="1" w:styleId="C4821DA598774F888CC2AA7CAB4525E83">
    <w:name w:val="C4821DA598774F888CC2AA7CAB4525E83"/>
    <w:rsid w:val="0014557B"/>
    <w:pPr>
      <w:spacing w:after="0" w:line="240" w:lineRule="auto"/>
    </w:pPr>
    <w:rPr>
      <w:rFonts w:eastAsia="Times New Roman" w:cs="Times New Roman"/>
      <w:sz w:val="24"/>
      <w:szCs w:val="24"/>
    </w:rPr>
  </w:style>
  <w:style w:type="paragraph" w:customStyle="1" w:styleId="1BA2C527F49C4C6594070998C2727E373">
    <w:name w:val="1BA2C527F49C4C6594070998C2727E373"/>
    <w:rsid w:val="0014557B"/>
    <w:pPr>
      <w:spacing w:after="0" w:line="240" w:lineRule="auto"/>
    </w:pPr>
    <w:rPr>
      <w:rFonts w:eastAsia="Times New Roman" w:cs="Times New Roman"/>
      <w:sz w:val="24"/>
      <w:szCs w:val="24"/>
    </w:rPr>
  </w:style>
  <w:style w:type="paragraph" w:customStyle="1" w:styleId="E5D2C68CEF4344DE8875A62C0652B9D93">
    <w:name w:val="E5D2C68CEF4344DE8875A62C0652B9D93"/>
    <w:rsid w:val="0014557B"/>
    <w:pPr>
      <w:spacing w:after="0" w:line="240" w:lineRule="auto"/>
    </w:pPr>
    <w:rPr>
      <w:rFonts w:eastAsia="Times New Roman" w:cs="Times New Roman"/>
      <w:sz w:val="24"/>
      <w:szCs w:val="24"/>
    </w:rPr>
  </w:style>
  <w:style w:type="paragraph" w:customStyle="1" w:styleId="7DCE16224B8B413F87A6BDFF20808B813">
    <w:name w:val="7DCE16224B8B413F87A6BDFF20808B813"/>
    <w:rsid w:val="0014557B"/>
    <w:pPr>
      <w:spacing w:after="0" w:line="240" w:lineRule="auto"/>
    </w:pPr>
    <w:rPr>
      <w:rFonts w:eastAsia="Times New Roman" w:cs="Times New Roman"/>
      <w:sz w:val="24"/>
      <w:szCs w:val="24"/>
    </w:rPr>
  </w:style>
  <w:style w:type="paragraph" w:customStyle="1" w:styleId="D9A3D25947354785A7FE2DACD4C2897E3">
    <w:name w:val="D9A3D25947354785A7FE2DACD4C2897E3"/>
    <w:rsid w:val="0014557B"/>
    <w:pPr>
      <w:spacing w:after="0" w:line="240" w:lineRule="auto"/>
    </w:pPr>
    <w:rPr>
      <w:rFonts w:eastAsia="Times New Roman" w:cs="Times New Roman"/>
      <w:sz w:val="24"/>
      <w:szCs w:val="24"/>
    </w:rPr>
  </w:style>
  <w:style w:type="paragraph" w:customStyle="1" w:styleId="D93A0242DAD54DBFA95469180D2CE3033">
    <w:name w:val="D93A0242DAD54DBFA95469180D2CE3033"/>
    <w:rsid w:val="0014557B"/>
    <w:pPr>
      <w:spacing w:after="0" w:line="240" w:lineRule="auto"/>
    </w:pPr>
    <w:rPr>
      <w:rFonts w:eastAsia="Times New Roman" w:cs="Times New Roman"/>
      <w:sz w:val="24"/>
      <w:szCs w:val="24"/>
    </w:rPr>
  </w:style>
  <w:style w:type="paragraph" w:customStyle="1" w:styleId="16E0DF39B22D477990E82BFD88DC409E3">
    <w:name w:val="16E0DF39B22D477990E82BFD88DC409E3"/>
    <w:rsid w:val="0014557B"/>
    <w:pPr>
      <w:spacing w:after="0" w:line="240" w:lineRule="auto"/>
    </w:pPr>
    <w:rPr>
      <w:rFonts w:eastAsia="Times New Roman" w:cs="Times New Roman"/>
      <w:sz w:val="24"/>
      <w:szCs w:val="24"/>
    </w:rPr>
  </w:style>
  <w:style w:type="paragraph" w:customStyle="1" w:styleId="0952405086F345A2A6145AA7F5622FC83">
    <w:name w:val="0952405086F345A2A6145AA7F5622FC83"/>
    <w:rsid w:val="0014557B"/>
    <w:pPr>
      <w:spacing w:after="0" w:line="240" w:lineRule="auto"/>
    </w:pPr>
    <w:rPr>
      <w:rFonts w:eastAsia="Times New Roman" w:cs="Times New Roman"/>
      <w:sz w:val="24"/>
      <w:szCs w:val="24"/>
    </w:rPr>
  </w:style>
  <w:style w:type="paragraph" w:customStyle="1" w:styleId="CB9095457F2B4B22AF3CBA5F87E2D76B3">
    <w:name w:val="CB9095457F2B4B22AF3CBA5F87E2D76B3"/>
    <w:rsid w:val="0014557B"/>
    <w:pPr>
      <w:spacing w:after="0" w:line="240" w:lineRule="auto"/>
    </w:pPr>
    <w:rPr>
      <w:rFonts w:eastAsia="Times New Roman" w:cs="Times New Roman"/>
      <w:sz w:val="24"/>
      <w:szCs w:val="24"/>
    </w:rPr>
  </w:style>
  <w:style w:type="paragraph" w:customStyle="1" w:styleId="503BABB311DC4E57A731EE68DD04498D3">
    <w:name w:val="503BABB311DC4E57A731EE68DD04498D3"/>
    <w:rsid w:val="0014557B"/>
    <w:pPr>
      <w:spacing w:after="0" w:line="240" w:lineRule="auto"/>
    </w:pPr>
    <w:rPr>
      <w:rFonts w:eastAsia="Times New Roman" w:cs="Times New Roman"/>
      <w:sz w:val="24"/>
      <w:szCs w:val="24"/>
    </w:rPr>
  </w:style>
  <w:style w:type="paragraph" w:customStyle="1" w:styleId="CC64B437166E4B0AAB8EB7C90A5DD2273">
    <w:name w:val="CC64B437166E4B0AAB8EB7C90A5DD2273"/>
    <w:rsid w:val="0014557B"/>
    <w:pPr>
      <w:spacing w:after="0" w:line="240" w:lineRule="auto"/>
    </w:pPr>
    <w:rPr>
      <w:rFonts w:eastAsia="Times New Roman" w:cs="Times New Roman"/>
      <w:sz w:val="24"/>
      <w:szCs w:val="24"/>
    </w:rPr>
  </w:style>
  <w:style w:type="paragraph" w:customStyle="1" w:styleId="53337C6112794791886488719C62F1F13">
    <w:name w:val="53337C6112794791886488719C62F1F13"/>
    <w:rsid w:val="0014557B"/>
    <w:pPr>
      <w:spacing w:after="0" w:line="240" w:lineRule="auto"/>
    </w:pPr>
    <w:rPr>
      <w:rFonts w:eastAsia="Times New Roman" w:cs="Times New Roman"/>
      <w:sz w:val="24"/>
      <w:szCs w:val="24"/>
    </w:rPr>
  </w:style>
  <w:style w:type="paragraph" w:customStyle="1" w:styleId="15743B31B15B460B999A7BF1FEF6193D3">
    <w:name w:val="15743B31B15B460B999A7BF1FEF6193D3"/>
    <w:rsid w:val="0014557B"/>
    <w:pPr>
      <w:spacing w:after="0" w:line="240" w:lineRule="auto"/>
    </w:pPr>
    <w:rPr>
      <w:rFonts w:eastAsia="Times New Roman" w:cs="Times New Roman"/>
      <w:sz w:val="24"/>
      <w:szCs w:val="24"/>
    </w:rPr>
  </w:style>
  <w:style w:type="paragraph" w:customStyle="1" w:styleId="EB02EAA703284D2FA548E562FEDF47AF3">
    <w:name w:val="EB02EAA703284D2FA548E562FEDF47AF3"/>
    <w:rsid w:val="0014557B"/>
    <w:pPr>
      <w:spacing w:after="0" w:line="240" w:lineRule="auto"/>
    </w:pPr>
    <w:rPr>
      <w:rFonts w:eastAsia="Times New Roman" w:cs="Times New Roman"/>
      <w:sz w:val="24"/>
      <w:szCs w:val="24"/>
    </w:rPr>
  </w:style>
  <w:style w:type="paragraph" w:customStyle="1" w:styleId="DAFDB723AB7044F6801F164CA60FB8C63">
    <w:name w:val="DAFDB723AB7044F6801F164CA60FB8C63"/>
    <w:rsid w:val="0014557B"/>
    <w:pPr>
      <w:spacing w:after="0" w:line="240" w:lineRule="auto"/>
    </w:pPr>
    <w:rPr>
      <w:rFonts w:eastAsia="Times New Roman" w:cs="Times New Roman"/>
      <w:sz w:val="24"/>
      <w:szCs w:val="24"/>
    </w:rPr>
  </w:style>
  <w:style w:type="paragraph" w:customStyle="1" w:styleId="E6DAB96276EF45D399E2E8E27E947CEC3">
    <w:name w:val="E6DAB96276EF45D399E2E8E27E947CEC3"/>
    <w:rsid w:val="0014557B"/>
    <w:pPr>
      <w:spacing w:after="0" w:line="240" w:lineRule="auto"/>
    </w:pPr>
    <w:rPr>
      <w:rFonts w:eastAsia="Times New Roman" w:cs="Times New Roman"/>
      <w:sz w:val="24"/>
      <w:szCs w:val="24"/>
    </w:rPr>
  </w:style>
  <w:style w:type="paragraph" w:customStyle="1" w:styleId="E06D308D5F42474E8B693E323F955EBF3">
    <w:name w:val="E06D308D5F42474E8B693E323F955EBF3"/>
    <w:rsid w:val="0014557B"/>
    <w:pPr>
      <w:spacing w:after="0" w:line="240" w:lineRule="auto"/>
    </w:pPr>
    <w:rPr>
      <w:rFonts w:eastAsia="Times New Roman" w:cs="Times New Roman"/>
      <w:sz w:val="24"/>
      <w:szCs w:val="24"/>
    </w:rPr>
  </w:style>
  <w:style w:type="paragraph" w:customStyle="1" w:styleId="950EA6672BFC459F99A933F041FE51223">
    <w:name w:val="950EA6672BFC459F99A933F041FE51223"/>
    <w:rsid w:val="0014557B"/>
    <w:pPr>
      <w:spacing w:after="0" w:line="240" w:lineRule="auto"/>
    </w:pPr>
    <w:rPr>
      <w:rFonts w:eastAsia="Times New Roman" w:cs="Times New Roman"/>
      <w:sz w:val="24"/>
      <w:szCs w:val="24"/>
    </w:rPr>
  </w:style>
  <w:style w:type="paragraph" w:customStyle="1" w:styleId="B9255DAE37EB4B1CB9DA228F657955B03">
    <w:name w:val="B9255DAE37EB4B1CB9DA228F657955B03"/>
    <w:rsid w:val="0014557B"/>
    <w:pPr>
      <w:spacing w:after="0" w:line="240" w:lineRule="auto"/>
    </w:pPr>
    <w:rPr>
      <w:rFonts w:eastAsia="Times New Roman" w:cs="Times New Roman"/>
      <w:sz w:val="24"/>
      <w:szCs w:val="24"/>
    </w:rPr>
  </w:style>
  <w:style w:type="paragraph" w:customStyle="1" w:styleId="487F81AD5B5C40A885E5B705FB0D89733">
    <w:name w:val="487F81AD5B5C40A885E5B705FB0D89733"/>
    <w:rsid w:val="0014557B"/>
    <w:pPr>
      <w:spacing w:after="0" w:line="240" w:lineRule="auto"/>
    </w:pPr>
    <w:rPr>
      <w:rFonts w:eastAsia="Times New Roman" w:cs="Times New Roman"/>
      <w:sz w:val="24"/>
      <w:szCs w:val="24"/>
    </w:rPr>
  </w:style>
  <w:style w:type="paragraph" w:customStyle="1" w:styleId="F2AA738F61394D608EB5BA18A587BC8D3">
    <w:name w:val="F2AA738F61394D608EB5BA18A587BC8D3"/>
    <w:rsid w:val="0014557B"/>
    <w:pPr>
      <w:spacing w:after="0" w:line="240" w:lineRule="auto"/>
    </w:pPr>
    <w:rPr>
      <w:rFonts w:eastAsia="Times New Roman" w:cs="Times New Roman"/>
      <w:sz w:val="24"/>
      <w:szCs w:val="24"/>
    </w:rPr>
  </w:style>
  <w:style w:type="paragraph" w:customStyle="1" w:styleId="DF0AD11CB8624BB39178508F9EC2A66E3">
    <w:name w:val="DF0AD11CB8624BB39178508F9EC2A66E3"/>
    <w:rsid w:val="0014557B"/>
    <w:pPr>
      <w:spacing w:after="0" w:line="240" w:lineRule="auto"/>
    </w:pPr>
    <w:rPr>
      <w:rFonts w:eastAsia="Times New Roman" w:cs="Times New Roman"/>
      <w:sz w:val="24"/>
      <w:szCs w:val="24"/>
    </w:rPr>
  </w:style>
  <w:style w:type="paragraph" w:customStyle="1" w:styleId="57D0863C15DC47388B5D8743BE91C1243">
    <w:name w:val="57D0863C15DC47388B5D8743BE91C1243"/>
    <w:rsid w:val="0014557B"/>
    <w:pPr>
      <w:spacing w:after="0" w:line="240" w:lineRule="auto"/>
    </w:pPr>
    <w:rPr>
      <w:rFonts w:eastAsia="Times New Roman" w:cs="Times New Roman"/>
      <w:sz w:val="24"/>
      <w:szCs w:val="24"/>
    </w:rPr>
  </w:style>
  <w:style w:type="paragraph" w:customStyle="1" w:styleId="62509296F163434EBD0772DFE2768E1B3">
    <w:name w:val="62509296F163434EBD0772DFE2768E1B3"/>
    <w:rsid w:val="0014557B"/>
    <w:pPr>
      <w:spacing w:after="0" w:line="240" w:lineRule="auto"/>
    </w:pPr>
    <w:rPr>
      <w:rFonts w:eastAsia="Times New Roman" w:cs="Times New Roman"/>
      <w:sz w:val="24"/>
      <w:szCs w:val="24"/>
    </w:rPr>
  </w:style>
  <w:style w:type="paragraph" w:customStyle="1" w:styleId="99CD5F09C56549CA8733E20DE781FD2E3">
    <w:name w:val="99CD5F09C56549CA8733E20DE781FD2E3"/>
    <w:rsid w:val="0014557B"/>
    <w:pPr>
      <w:spacing w:after="0" w:line="240" w:lineRule="auto"/>
    </w:pPr>
    <w:rPr>
      <w:rFonts w:eastAsia="Times New Roman" w:cs="Times New Roman"/>
      <w:sz w:val="24"/>
      <w:szCs w:val="24"/>
    </w:rPr>
  </w:style>
  <w:style w:type="paragraph" w:customStyle="1" w:styleId="7929FFA6140D4CBB960189A57D706D713">
    <w:name w:val="7929FFA6140D4CBB960189A57D706D713"/>
    <w:rsid w:val="0014557B"/>
    <w:pPr>
      <w:spacing w:after="0" w:line="240" w:lineRule="auto"/>
    </w:pPr>
    <w:rPr>
      <w:rFonts w:eastAsia="Times New Roman" w:cs="Times New Roman"/>
      <w:sz w:val="24"/>
      <w:szCs w:val="24"/>
    </w:rPr>
  </w:style>
  <w:style w:type="paragraph" w:customStyle="1" w:styleId="061CDB1A657F46CBAE9F010E23C38AD43">
    <w:name w:val="061CDB1A657F46CBAE9F010E23C38AD43"/>
    <w:rsid w:val="0014557B"/>
    <w:pPr>
      <w:spacing w:after="0" w:line="240" w:lineRule="auto"/>
    </w:pPr>
    <w:rPr>
      <w:rFonts w:eastAsia="Times New Roman" w:cs="Times New Roman"/>
      <w:sz w:val="24"/>
      <w:szCs w:val="24"/>
    </w:rPr>
  </w:style>
  <w:style w:type="paragraph" w:customStyle="1" w:styleId="693A168046984719BCA652A1872021A53">
    <w:name w:val="693A168046984719BCA652A1872021A53"/>
    <w:rsid w:val="0014557B"/>
    <w:pPr>
      <w:spacing w:after="0" w:line="240" w:lineRule="auto"/>
    </w:pPr>
    <w:rPr>
      <w:rFonts w:eastAsia="Times New Roman" w:cs="Times New Roman"/>
      <w:sz w:val="24"/>
      <w:szCs w:val="24"/>
    </w:rPr>
  </w:style>
  <w:style w:type="paragraph" w:customStyle="1" w:styleId="D8564C20594542B5A93D491A41BB59F23">
    <w:name w:val="D8564C20594542B5A93D491A41BB59F23"/>
    <w:rsid w:val="0014557B"/>
    <w:pPr>
      <w:spacing w:after="0" w:line="240" w:lineRule="auto"/>
    </w:pPr>
    <w:rPr>
      <w:rFonts w:eastAsia="Times New Roman" w:cs="Times New Roman"/>
      <w:sz w:val="24"/>
      <w:szCs w:val="24"/>
    </w:rPr>
  </w:style>
  <w:style w:type="paragraph" w:customStyle="1" w:styleId="906CFA130ACA46C38094F0A78E6C63CF3">
    <w:name w:val="906CFA130ACA46C38094F0A78E6C63CF3"/>
    <w:rsid w:val="0014557B"/>
    <w:pPr>
      <w:spacing w:after="0" w:line="240" w:lineRule="auto"/>
    </w:pPr>
    <w:rPr>
      <w:rFonts w:eastAsia="Times New Roman" w:cs="Times New Roman"/>
      <w:sz w:val="24"/>
      <w:szCs w:val="24"/>
    </w:rPr>
  </w:style>
  <w:style w:type="paragraph" w:customStyle="1" w:styleId="67509D2BE0344642A2F373B3D403CBE63">
    <w:name w:val="67509D2BE0344642A2F373B3D403CBE63"/>
    <w:rsid w:val="0014557B"/>
    <w:pPr>
      <w:spacing w:after="0" w:line="240" w:lineRule="auto"/>
    </w:pPr>
    <w:rPr>
      <w:rFonts w:eastAsia="Times New Roman" w:cs="Times New Roman"/>
      <w:sz w:val="24"/>
      <w:szCs w:val="24"/>
    </w:rPr>
  </w:style>
  <w:style w:type="paragraph" w:customStyle="1" w:styleId="200650CF55E74B7C96F43813D82C26433">
    <w:name w:val="200650CF55E74B7C96F43813D82C26433"/>
    <w:rsid w:val="0014557B"/>
    <w:pPr>
      <w:spacing w:after="0" w:line="240" w:lineRule="auto"/>
    </w:pPr>
    <w:rPr>
      <w:rFonts w:eastAsia="Times New Roman" w:cs="Times New Roman"/>
      <w:sz w:val="24"/>
      <w:szCs w:val="24"/>
    </w:rPr>
  </w:style>
  <w:style w:type="paragraph" w:customStyle="1" w:styleId="7EA5F2A2C0F64E998674263ACB1BEB6A3">
    <w:name w:val="7EA5F2A2C0F64E998674263ACB1BEB6A3"/>
    <w:rsid w:val="0014557B"/>
    <w:pPr>
      <w:spacing w:after="0" w:line="240" w:lineRule="auto"/>
    </w:pPr>
    <w:rPr>
      <w:rFonts w:eastAsia="Times New Roman" w:cs="Times New Roman"/>
      <w:sz w:val="24"/>
      <w:szCs w:val="24"/>
    </w:rPr>
  </w:style>
  <w:style w:type="paragraph" w:customStyle="1" w:styleId="4BA1F83EE03541D1834AF97BCD5874223">
    <w:name w:val="4BA1F83EE03541D1834AF97BCD5874223"/>
    <w:rsid w:val="0014557B"/>
    <w:pPr>
      <w:spacing w:after="0" w:line="240" w:lineRule="auto"/>
    </w:pPr>
    <w:rPr>
      <w:rFonts w:eastAsia="Times New Roman" w:cs="Times New Roman"/>
      <w:sz w:val="24"/>
      <w:szCs w:val="24"/>
    </w:rPr>
  </w:style>
  <w:style w:type="paragraph" w:customStyle="1" w:styleId="CFD076DDF9C344F38CC9EF5C35AFE1623">
    <w:name w:val="CFD076DDF9C344F38CC9EF5C35AFE1623"/>
    <w:rsid w:val="0014557B"/>
    <w:pPr>
      <w:spacing w:after="0" w:line="240" w:lineRule="auto"/>
    </w:pPr>
    <w:rPr>
      <w:rFonts w:eastAsia="Times New Roman" w:cs="Times New Roman"/>
      <w:sz w:val="24"/>
      <w:szCs w:val="24"/>
    </w:rPr>
  </w:style>
  <w:style w:type="paragraph" w:customStyle="1" w:styleId="60A71E1400174319BEF6F99614E2AC213">
    <w:name w:val="60A71E1400174319BEF6F99614E2AC213"/>
    <w:rsid w:val="0014557B"/>
    <w:pPr>
      <w:spacing w:after="0" w:line="240" w:lineRule="auto"/>
    </w:pPr>
    <w:rPr>
      <w:rFonts w:eastAsia="Times New Roman" w:cs="Times New Roman"/>
      <w:sz w:val="24"/>
      <w:szCs w:val="24"/>
    </w:rPr>
  </w:style>
  <w:style w:type="paragraph" w:customStyle="1" w:styleId="E0E5C7D98BB34E9FB3B109DEEBCB0E9C3">
    <w:name w:val="E0E5C7D98BB34E9FB3B109DEEBCB0E9C3"/>
    <w:rsid w:val="0014557B"/>
    <w:pPr>
      <w:spacing w:after="0" w:line="240" w:lineRule="auto"/>
    </w:pPr>
    <w:rPr>
      <w:rFonts w:eastAsia="Times New Roman" w:cs="Times New Roman"/>
      <w:sz w:val="24"/>
      <w:szCs w:val="24"/>
    </w:rPr>
  </w:style>
  <w:style w:type="paragraph" w:customStyle="1" w:styleId="5BF4818E7EA84152AD1566E9DC34D78D3">
    <w:name w:val="5BF4818E7EA84152AD1566E9DC34D78D3"/>
    <w:rsid w:val="0014557B"/>
    <w:pPr>
      <w:spacing w:after="0" w:line="240" w:lineRule="auto"/>
    </w:pPr>
    <w:rPr>
      <w:rFonts w:eastAsia="Times New Roman" w:cs="Times New Roman"/>
      <w:sz w:val="24"/>
      <w:szCs w:val="24"/>
    </w:rPr>
  </w:style>
  <w:style w:type="paragraph" w:customStyle="1" w:styleId="84CB731412DA4B389E6B6B070415D2113">
    <w:name w:val="84CB731412DA4B389E6B6B070415D2113"/>
    <w:rsid w:val="0014557B"/>
    <w:pPr>
      <w:spacing w:after="0" w:line="240" w:lineRule="auto"/>
    </w:pPr>
    <w:rPr>
      <w:rFonts w:eastAsia="Times New Roman" w:cs="Times New Roman"/>
      <w:sz w:val="24"/>
      <w:szCs w:val="24"/>
    </w:rPr>
  </w:style>
  <w:style w:type="paragraph" w:customStyle="1" w:styleId="3DE97288F8C847D18D061D96B18D3BD43">
    <w:name w:val="3DE97288F8C847D18D061D96B18D3BD43"/>
    <w:rsid w:val="0014557B"/>
    <w:pPr>
      <w:spacing w:after="0" w:line="240" w:lineRule="auto"/>
    </w:pPr>
    <w:rPr>
      <w:rFonts w:eastAsia="Times New Roman" w:cs="Times New Roman"/>
      <w:sz w:val="24"/>
      <w:szCs w:val="24"/>
    </w:rPr>
  </w:style>
  <w:style w:type="paragraph" w:customStyle="1" w:styleId="B56EEBBF30C44C7CB0D8078A7F9770123">
    <w:name w:val="B56EEBBF30C44C7CB0D8078A7F9770123"/>
    <w:rsid w:val="0014557B"/>
    <w:pPr>
      <w:spacing w:after="0" w:line="240" w:lineRule="auto"/>
    </w:pPr>
    <w:rPr>
      <w:rFonts w:eastAsia="Times New Roman" w:cs="Times New Roman"/>
      <w:sz w:val="24"/>
      <w:szCs w:val="24"/>
    </w:rPr>
  </w:style>
  <w:style w:type="paragraph" w:customStyle="1" w:styleId="159B0A1955524A5CA4FA06992ADF89733">
    <w:name w:val="159B0A1955524A5CA4FA06992ADF89733"/>
    <w:rsid w:val="0014557B"/>
    <w:pPr>
      <w:spacing w:after="0" w:line="240" w:lineRule="auto"/>
    </w:pPr>
    <w:rPr>
      <w:rFonts w:eastAsia="Times New Roman" w:cs="Times New Roman"/>
      <w:sz w:val="24"/>
      <w:szCs w:val="24"/>
    </w:rPr>
  </w:style>
  <w:style w:type="paragraph" w:customStyle="1" w:styleId="C52903E3E8D34B07BECB4220D75DDA9A3">
    <w:name w:val="C52903E3E8D34B07BECB4220D75DDA9A3"/>
    <w:rsid w:val="0014557B"/>
    <w:pPr>
      <w:spacing w:after="0" w:line="240" w:lineRule="auto"/>
    </w:pPr>
    <w:rPr>
      <w:rFonts w:eastAsia="Times New Roman" w:cs="Times New Roman"/>
      <w:sz w:val="24"/>
      <w:szCs w:val="24"/>
    </w:rPr>
  </w:style>
  <w:style w:type="paragraph" w:customStyle="1" w:styleId="F1215BE5100F4386A74AF7F07978B1B03">
    <w:name w:val="F1215BE5100F4386A74AF7F07978B1B03"/>
    <w:rsid w:val="0014557B"/>
    <w:pPr>
      <w:spacing w:after="0" w:line="240" w:lineRule="auto"/>
    </w:pPr>
    <w:rPr>
      <w:rFonts w:eastAsia="Times New Roman" w:cs="Times New Roman"/>
      <w:sz w:val="24"/>
      <w:szCs w:val="24"/>
    </w:rPr>
  </w:style>
  <w:style w:type="paragraph" w:customStyle="1" w:styleId="511C9FFCD8C84D98BA66E632D76E48F03">
    <w:name w:val="511C9FFCD8C84D98BA66E632D76E48F03"/>
    <w:rsid w:val="0014557B"/>
    <w:pPr>
      <w:spacing w:after="0" w:line="240" w:lineRule="auto"/>
    </w:pPr>
    <w:rPr>
      <w:rFonts w:eastAsia="Times New Roman" w:cs="Times New Roman"/>
      <w:sz w:val="24"/>
      <w:szCs w:val="24"/>
    </w:rPr>
  </w:style>
  <w:style w:type="paragraph" w:customStyle="1" w:styleId="01B2773D25624B6888A66884767484243">
    <w:name w:val="01B2773D25624B6888A66884767484243"/>
    <w:rsid w:val="0014557B"/>
    <w:pPr>
      <w:spacing w:after="0" w:line="240" w:lineRule="auto"/>
    </w:pPr>
    <w:rPr>
      <w:rFonts w:eastAsia="Times New Roman" w:cs="Times New Roman"/>
      <w:sz w:val="24"/>
      <w:szCs w:val="24"/>
    </w:rPr>
  </w:style>
  <w:style w:type="paragraph" w:customStyle="1" w:styleId="B1E9E0E0040045CC890C0671F90103253">
    <w:name w:val="B1E9E0E0040045CC890C0671F90103253"/>
    <w:rsid w:val="0014557B"/>
    <w:pPr>
      <w:spacing w:after="0" w:line="240" w:lineRule="auto"/>
    </w:pPr>
    <w:rPr>
      <w:rFonts w:eastAsia="Times New Roman" w:cs="Times New Roman"/>
      <w:sz w:val="24"/>
      <w:szCs w:val="24"/>
    </w:rPr>
  </w:style>
  <w:style w:type="paragraph" w:customStyle="1" w:styleId="DEBE10C83F4747B79FFA6EF2D2D9A55A3">
    <w:name w:val="DEBE10C83F4747B79FFA6EF2D2D9A55A3"/>
    <w:rsid w:val="0014557B"/>
    <w:pPr>
      <w:spacing w:after="0" w:line="240" w:lineRule="auto"/>
    </w:pPr>
    <w:rPr>
      <w:rFonts w:eastAsia="Times New Roman" w:cs="Times New Roman"/>
      <w:sz w:val="24"/>
      <w:szCs w:val="24"/>
    </w:rPr>
  </w:style>
  <w:style w:type="paragraph" w:customStyle="1" w:styleId="8365920605BF4B948F65BA9055F9B5693">
    <w:name w:val="8365920605BF4B948F65BA9055F9B5693"/>
    <w:rsid w:val="0014557B"/>
    <w:pPr>
      <w:spacing w:after="0" w:line="240" w:lineRule="auto"/>
    </w:pPr>
    <w:rPr>
      <w:rFonts w:eastAsia="Times New Roman" w:cs="Times New Roman"/>
      <w:sz w:val="24"/>
      <w:szCs w:val="24"/>
    </w:rPr>
  </w:style>
  <w:style w:type="paragraph" w:customStyle="1" w:styleId="AFFEF62F30EB4AD2968B2C1DF49D33DD3">
    <w:name w:val="AFFEF62F30EB4AD2968B2C1DF49D33DD3"/>
    <w:rsid w:val="0014557B"/>
    <w:pPr>
      <w:spacing w:after="0" w:line="240" w:lineRule="auto"/>
    </w:pPr>
    <w:rPr>
      <w:rFonts w:eastAsia="Times New Roman" w:cs="Times New Roman"/>
      <w:sz w:val="24"/>
      <w:szCs w:val="24"/>
    </w:rPr>
  </w:style>
  <w:style w:type="paragraph" w:customStyle="1" w:styleId="E3AACD720AEB4AFCB49258E2B7F7485D3">
    <w:name w:val="E3AACD720AEB4AFCB49258E2B7F7485D3"/>
    <w:rsid w:val="0014557B"/>
    <w:pPr>
      <w:spacing w:after="0" w:line="240" w:lineRule="auto"/>
    </w:pPr>
    <w:rPr>
      <w:rFonts w:eastAsia="Times New Roman" w:cs="Times New Roman"/>
      <w:sz w:val="24"/>
      <w:szCs w:val="24"/>
    </w:rPr>
  </w:style>
  <w:style w:type="paragraph" w:customStyle="1" w:styleId="3F164C4DB557419DB53121207153201A3">
    <w:name w:val="3F164C4DB557419DB53121207153201A3"/>
    <w:rsid w:val="0014557B"/>
    <w:pPr>
      <w:spacing w:after="0" w:line="240" w:lineRule="auto"/>
    </w:pPr>
    <w:rPr>
      <w:rFonts w:eastAsia="Times New Roman" w:cs="Times New Roman"/>
      <w:sz w:val="24"/>
      <w:szCs w:val="24"/>
    </w:rPr>
  </w:style>
  <w:style w:type="paragraph" w:customStyle="1" w:styleId="4440F3F8404F42C3B5D7ED8FDA3166D73">
    <w:name w:val="4440F3F8404F42C3B5D7ED8FDA3166D73"/>
    <w:rsid w:val="0014557B"/>
    <w:pPr>
      <w:spacing w:after="0" w:line="240" w:lineRule="auto"/>
    </w:pPr>
    <w:rPr>
      <w:rFonts w:eastAsia="Times New Roman" w:cs="Times New Roman"/>
      <w:sz w:val="24"/>
      <w:szCs w:val="24"/>
    </w:rPr>
  </w:style>
  <w:style w:type="paragraph" w:customStyle="1" w:styleId="B285FFCA6CF8437C95BCBA2510DD322B3">
    <w:name w:val="B285FFCA6CF8437C95BCBA2510DD322B3"/>
    <w:rsid w:val="0014557B"/>
    <w:pPr>
      <w:spacing w:after="0" w:line="240" w:lineRule="auto"/>
    </w:pPr>
    <w:rPr>
      <w:rFonts w:eastAsia="Times New Roman" w:cs="Times New Roman"/>
      <w:sz w:val="24"/>
      <w:szCs w:val="24"/>
    </w:rPr>
  </w:style>
  <w:style w:type="paragraph" w:customStyle="1" w:styleId="EC1A92195E13482B8A55FB07573503DB3">
    <w:name w:val="EC1A92195E13482B8A55FB07573503DB3"/>
    <w:rsid w:val="0014557B"/>
    <w:pPr>
      <w:spacing w:after="0" w:line="240" w:lineRule="auto"/>
    </w:pPr>
    <w:rPr>
      <w:rFonts w:eastAsia="Times New Roman" w:cs="Times New Roman"/>
      <w:sz w:val="24"/>
      <w:szCs w:val="24"/>
    </w:rPr>
  </w:style>
  <w:style w:type="paragraph" w:customStyle="1" w:styleId="7DF8BB24ACAE408D9FE7B15D451FA2413">
    <w:name w:val="7DF8BB24ACAE408D9FE7B15D451FA2413"/>
    <w:rsid w:val="0014557B"/>
    <w:pPr>
      <w:spacing w:after="0" w:line="240" w:lineRule="auto"/>
    </w:pPr>
    <w:rPr>
      <w:rFonts w:eastAsia="Times New Roman" w:cs="Times New Roman"/>
      <w:sz w:val="24"/>
      <w:szCs w:val="24"/>
    </w:rPr>
  </w:style>
  <w:style w:type="paragraph" w:customStyle="1" w:styleId="6206A81DEC12477DA304E9067ECDBE6B3">
    <w:name w:val="6206A81DEC12477DA304E9067ECDBE6B3"/>
    <w:rsid w:val="0014557B"/>
    <w:pPr>
      <w:spacing w:after="0" w:line="240" w:lineRule="auto"/>
    </w:pPr>
    <w:rPr>
      <w:rFonts w:eastAsia="Times New Roman" w:cs="Times New Roman"/>
      <w:sz w:val="24"/>
      <w:szCs w:val="24"/>
    </w:rPr>
  </w:style>
  <w:style w:type="paragraph" w:customStyle="1" w:styleId="0F237F35D7EF41C1BB9909C3FDE771653">
    <w:name w:val="0F237F35D7EF41C1BB9909C3FDE771653"/>
    <w:rsid w:val="0014557B"/>
    <w:pPr>
      <w:spacing w:after="0" w:line="240" w:lineRule="auto"/>
    </w:pPr>
    <w:rPr>
      <w:rFonts w:eastAsia="Times New Roman" w:cs="Times New Roman"/>
      <w:sz w:val="24"/>
      <w:szCs w:val="24"/>
    </w:rPr>
  </w:style>
  <w:style w:type="paragraph" w:customStyle="1" w:styleId="6352D521C0864AAD9291FEB4E87AE8CE3">
    <w:name w:val="6352D521C0864AAD9291FEB4E87AE8CE3"/>
    <w:rsid w:val="0014557B"/>
    <w:pPr>
      <w:spacing w:after="0" w:line="240" w:lineRule="auto"/>
    </w:pPr>
    <w:rPr>
      <w:rFonts w:eastAsia="Times New Roman" w:cs="Times New Roman"/>
      <w:sz w:val="24"/>
      <w:szCs w:val="24"/>
    </w:rPr>
  </w:style>
  <w:style w:type="paragraph" w:customStyle="1" w:styleId="9818D699D01E4FB187363EBE051082133">
    <w:name w:val="9818D699D01E4FB187363EBE051082133"/>
    <w:rsid w:val="0014557B"/>
    <w:pPr>
      <w:spacing w:after="0" w:line="240" w:lineRule="auto"/>
    </w:pPr>
    <w:rPr>
      <w:rFonts w:eastAsia="Times New Roman" w:cs="Times New Roman"/>
      <w:sz w:val="24"/>
      <w:szCs w:val="24"/>
    </w:rPr>
  </w:style>
  <w:style w:type="paragraph" w:customStyle="1" w:styleId="C1998B21D2144B45856CED6783A16C883">
    <w:name w:val="C1998B21D2144B45856CED6783A16C883"/>
    <w:rsid w:val="0014557B"/>
    <w:pPr>
      <w:spacing w:after="0" w:line="240" w:lineRule="auto"/>
    </w:pPr>
    <w:rPr>
      <w:rFonts w:eastAsia="Times New Roman" w:cs="Times New Roman"/>
      <w:sz w:val="24"/>
      <w:szCs w:val="24"/>
    </w:rPr>
  </w:style>
  <w:style w:type="paragraph" w:customStyle="1" w:styleId="7B88B3C2DCD74DA785F02B6950833E473">
    <w:name w:val="7B88B3C2DCD74DA785F02B6950833E473"/>
    <w:rsid w:val="0014557B"/>
    <w:pPr>
      <w:spacing w:after="0" w:line="240" w:lineRule="auto"/>
    </w:pPr>
    <w:rPr>
      <w:rFonts w:eastAsia="Times New Roman" w:cs="Times New Roman"/>
      <w:sz w:val="24"/>
      <w:szCs w:val="24"/>
    </w:rPr>
  </w:style>
  <w:style w:type="paragraph" w:customStyle="1" w:styleId="B440DCDDC2044A2690838A0F025678683">
    <w:name w:val="B440DCDDC2044A2690838A0F025678683"/>
    <w:rsid w:val="0014557B"/>
    <w:pPr>
      <w:spacing w:after="0" w:line="240" w:lineRule="auto"/>
    </w:pPr>
    <w:rPr>
      <w:rFonts w:eastAsia="Times New Roman" w:cs="Times New Roman"/>
      <w:sz w:val="24"/>
      <w:szCs w:val="24"/>
    </w:rPr>
  </w:style>
  <w:style w:type="paragraph" w:customStyle="1" w:styleId="5616E8208C48429BB665D631189A80243">
    <w:name w:val="5616E8208C48429BB665D631189A80243"/>
    <w:rsid w:val="0014557B"/>
    <w:pPr>
      <w:spacing w:after="0" w:line="240" w:lineRule="auto"/>
    </w:pPr>
    <w:rPr>
      <w:rFonts w:eastAsia="Times New Roman" w:cs="Times New Roman"/>
      <w:sz w:val="24"/>
      <w:szCs w:val="24"/>
    </w:rPr>
  </w:style>
  <w:style w:type="paragraph" w:customStyle="1" w:styleId="AAACB9D4FB0143769A8C73DF256FFCD93">
    <w:name w:val="AAACB9D4FB0143769A8C73DF256FFCD93"/>
    <w:rsid w:val="0014557B"/>
    <w:pPr>
      <w:spacing w:after="0" w:line="240" w:lineRule="auto"/>
    </w:pPr>
    <w:rPr>
      <w:rFonts w:eastAsia="Times New Roman" w:cs="Times New Roman"/>
      <w:sz w:val="24"/>
      <w:szCs w:val="24"/>
    </w:rPr>
  </w:style>
  <w:style w:type="paragraph" w:customStyle="1" w:styleId="FB44ECF951164A1E82670919B0E8809C3">
    <w:name w:val="FB44ECF951164A1E82670919B0E8809C3"/>
    <w:rsid w:val="0014557B"/>
    <w:pPr>
      <w:spacing w:after="0" w:line="240" w:lineRule="auto"/>
    </w:pPr>
    <w:rPr>
      <w:rFonts w:eastAsia="Times New Roman" w:cs="Times New Roman"/>
      <w:sz w:val="24"/>
      <w:szCs w:val="24"/>
    </w:rPr>
  </w:style>
  <w:style w:type="paragraph" w:customStyle="1" w:styleId="F2A0131BFCB849B0B07C7F657038D1223">
    <w:name w:val="F2A0131BFCB849B0B07C7F657038D1223"/>
    <w:rsid w:val="0014557B"/>
    <w:pPr>
      <w:spacing w:after="0" w:line="240" w:lineRule="auto"/>
    </w:pPr>
    <w:rPr>
      <w:rFonts w:eastAsia="Times New Roman" w:cs="Times New Roman"/>
      <w:sz w:val="24"/>
      <w:szCs w:val="24"/>
    </w:rPr>
  </w:style>
  <w:style w:type="paragraph" w:customStyle="1" w:styleId="C4A530DE1DE7473E9C833D0C346C34813">
    <w:name w:val="C4A530DE1DE7473E9C833D0C346C34813"/>
    <w:rsid w:val="0014557B"/>
    <w:pPr>
      <w:spacing w:after="0" w:line="240" w:lineRule="auto"/>
    </w:pPr>
    <w:rPr>
      <w:rFonts w:eastAsia="Times New Roman" w:cs="Times New Roman"/>
      <w:sz w:val="24"/>
      <w:szCs w:val="24"/>
    </w:rPr>
  </w:style>
  <w:style w:type="paragraph" w:customStyle="1" w:styleId="54E15E781FA949328961E7F3952E192C3">
    <w:name w:val="54E15E781FA949328961E7F3952E192C3"/>
    <w:rsid w:val="0014557B"/>
    <w:pPr>
      <w:spacing w:after="0" w:line="240" w:lineRule="auto"/>
    </w:pPr>
    <w:rPr>
      <w:rFonts w:eastAsia="Times New Roman" w:cs="Times New Roman"/>
      <w:sz w:val="24"/>
      <w:szCs w:val="24"/>
    </w:rPr>
  </w:style>
  <w:style w:type="paragraph" w:customStyle="1" w:styleId="92BF9471CF22459DBA8981392AA8982F3">
    <w:name w:val="92BF9471CF22459DBA8981392AA8982F3"/>
    <w:rsid w:val="0014557B"/>
    <w:pPr>
      <w:spacing w:after="0" w:line="240" w:lineRule="auto"/>
    </w:pPr>
    <w:rPr>
      <w:rFonts w:eastAsia="Times New Roman" w:cs="Times New Roman"/>
      <w:sz w:val="24"/>
      <w:szCs w:val="24"/>
    </w:rPr>
  </w:style>
  <w:style w:type="paragraph" w:customStyle="1" w:styleId="4F9C3465355741359EF9D537115DB3363">
    <w:name w:val="4F9C3465355741359EF9D537115DB3363"/>
    <w:rsid w:val="0014557B"/>
    <w:pPr>
      <w:spacing w:after="0" w:line="240" w:lineRule="auto"/>
    </w:pPr>
    <w:rPr>
      <w:rFonts w:eastAsia="Times New Roman" w:cs="Times New Roman"/>
      <w:sz w:val="24"/>
      <w:szCs w:val="24"/>
    </w:rPr>
  </w:style>
  <w:style w:type="paragraph" w:customStyle="1" w:styleId="BCDAEE916007405B914319505D7C4DEA3">
    <w:name w:val="BCDAEE916007405B914319505D7C4DEA3"/>
    <w:rsid w:val="0014557B"/>
    <w:pPr>
      <w:spacing w:after="0" w:line="240" w:lineRule="auto"/>
    </w:pPr>
    <w:rPr>
      <w:rFonts w:eastAsia="Times New Roman" w:cs="Times New Roman"/>
      <w:sz w:val="24"/>
      <w:szCs w:val="24"/>
    </w:rPr>
  </w:style>
  <w:style w:type="paragraph" w:customStyle="1" w:styleId="F18B997D42EE4D30A55347416BC98EB43">
    <w:name w:val="F18B997D42EE4D30A55347416BC98EB43"/>
    <w:rsid w:val="0014557B"/>
    <w:pPr>
      <w:spacing w:after="0" w:line="240" w:lineRule="auto"/>
    </w:pPr>
    <w:rPr>
      <w:rFonts w:eastAsia="Times New Roman" w:cs="Times New Roman"/>
      <w:sz w:val="24"/>
      <w:szCs w:val="24"/>
    </w:rPr>
  </w:style>
  <w:style w:type="paragraph" w:customStyle="1" w:styleId="0D6271A62A15485D9AC10904FCC42CEC3">
    <w:name w:val="0D6271A62A15485D9AC10904FCC42CEC3"/>
    <w:rsid w:val="0014557B"/>
    <w:pPr>
      <w:spacing w:after="0" w:line="240" w:lineRule="auto"/>
    </w:pPr>
    <w:rPr>
      <w:rFonts w:eastAsia="Times New Roman" w:cs="Times New Roman"/>
      <w:sz w:val="24"/>
      <w:szCs w:val="24"/>
    </w:rPr>
  </w:style>
  <w:style w:type="paragraph" w:customStyle="1" w:styleId="52F2FEE368524A179C06503F6CC386B53">
    <w:name w:val="52F2FEE368524A179C06503F6CC386B53"/>
    <w:rsid w:val="0014557B"/>
    <w:pPr>
      <w:spacing w:after="0" w:line="240" w:lineRule="auto"/>
    </w:pPr>
    <w:rPr>
      <w:rFonts w:eastAsia="Times New Roman" w:cs="Times New Roman"/>
      <w:sz w:val="24"/>
      <w:szCs w:val="24"/>
    </w:rPr>
  </w:style>
  <w:style w:type="paragraph" w:customStyle="1" w:styleId="1CA5FA546FD74BF3BBB4D27CD5D551293">
    <w:name w:val="1CA5FA546FD74BF3BBB4D27CD5D551293"/>
    <w:rsid w:val="0014557B"/>
    <w:pPr>
      <w:spacing w:after="0" w:line="240" w:lineRule="auto"/>
    </w:pPr>
    <w:rPr>
      <w:rFonts w:eastAsia="Times New Roman" w:cs="Times New Roman"/>
      <w:sz w:val="24"/>
      <w:szCs w:val="24"/>
    </w:rPr>
  </w:style>
  <w:style w:type="paragraph" w:customStyle="1" w:styleId="78CD2FE456BA4BF8AA51EBA33144FC8E3">
    <w:name w:val="78CD2FE456BA4BF8AA51EBA33144FC8E3"/>
    <w:rsid w:val="0014557B"/>
    <w:pPr>
      <w:spacing w:after="0" w:line="240" w:lineRule="auto"/>
    </w:pPr>
    <w:rPr>
      <w:rFonts w:eastAsia="Times New Roman" w:cs="Times New Roman"/>
      <w:sz w:val="24"/>
      <w:szCs w:val="24"/>
    </w:rPr>
  </w:style>
  <w:style w:type="paragraph" w:customStyle="1" w:styleId="D6BFFAB17A5E448DA27EA4E8C9BFC5043">
    <w:name w:val="D6BFFAB17A5E448DA27EA4E8C9BFC5043"/>
    <w:rsid w:val="0014557B"/>
    <w:pPr>
      <w:spacing w:after="0" w:line="240" w:lineRule="auto"/>
    </w:pPr>
    <w:rPr>
      <w:rFonts w:eastAsia="Times New Roman" w:cs="Times New Roman"/>
      <w:sz w:val="24"/>
      <w:szCs w:val="24"/>
    </w:rPr>
  </w:style>
  <w:style w:type="paragraph" w:customStyle="1" w:styleId="1FC7F92C395546B19DCEBDADCA27E9993">
    <w:name w:val="1FC7F92C395546B19DCEBDADCA27E9993"/>
    <w:rsid w:val="0014557B"/>
    <w:pPr>
      <w:spacing w:after="0" w:line="240" w:lineRule="auto"/>
    </w:pPr>
    <w:rPr>
      <w:rFonts w:eastAsia="Times New Roman" w:cs="Times New Roman"/>
      <w:sz w:val="24"/>
      <w:szCs w:val="24"/>
    </w:rPr>
  </w:style>
  <w:style w:type="paragraph" w:customStyle="1" w:styleId="DE7F444BDD36449796ECD49A7372A2353">
    <w:name w:val="DE7F444BDD36449796ECD49A7372A2353"/>
    <w:rsid w:val="0014557B"/>
    <w:pPr>
      <w:spacing w:after="0" w:line="240" w:lineRule="auto"/>
    </w:pPr>
    <w:rPr>
      <w:rFonts w:eastAsia="Times New Roman" w:cs="Times New Roman"/>
      <w:sz w:val="24"/>
      <w:szCs w:val="24"/>
    </w:rPr>
  </w:style>
  <w:style w:type="paragraph" w:customStyle="1" w:styleId="17FB6E23A8CB4ABDB9C264C8DA28A1073">
    <w:name w:val="17FB6E23A8CB4ABDB9C264C8DA28A1073"/>
    <w:rsid w:val="0014557B"/>
    <w:pPr>
      <w:spacing w:after="0" w:line="240" w:lineRule="auto"/>
    </w:pPr>
    <w:rPr>
      <w:rFonts w:eastAsia="Times New Roman" w:cs="Times New Roman"/>
      <w:sz w:val="24"/>
      <w:szCs w:val="24"/>
    </w:rPr>
  </w:style>
  <w:style w:type="paragraph" w:customStyle="1" w:styleId="5374F7BA7037432688632158EA70982F3">
    <w:name w:val="5374F7BA7037432688632158EA70982F3"/>
    <w:rsid w:val="0014557B"/>
    <w:pPr>
      <w:spacing w:after="0" w:line="240" w:lineRule="auto"/>
    </w:pPr>
    <w:rPr>
      <w:rFonts w:eastAsia="Times New Roman" w:cs="Times New Roman"/>
      <w:sz w:val="24"/>
      <w:szCs w:val="24"/>
    </w:rPr>
  </w:style>
  <w:style w:type="paragraph" w:customStyle="1" w:styleId="C2ED313A3D064580B850C5EA727CADA71">
    <w:name w:val="C2ED313A3D064580B850C5EA727CADA71"/>
    <w:rsid w:val="0014557B"/>
    <w:pPr>
      <w:spacing w:after="0" w:line="240" w:lineRule="auto"/>
    </w:pPr>
    <w:rPr>
      <w:rFonts w:eastAsia="Times New Roman" w:cs="Times New Roman"/>
      <w:sz w:val="24"/>
      <w:szCs w:val="24"/>
    </w:rPr>
  </w:style>
  <w:style w:type="paragraph" w:customStyle="1" w:styleId="1D5F5183EAB5425DA9236017F028A5233">
    <w:name w:val="1D5F5183EAB5425DA9236017F028A5233"/>
    <w:rsid w:val="0014557B"/>
    <w:pPr>
      <w:spacing w:after="0" w:line="240" w:lineRule="auto"/>
    </w:pPr>
    <w:rPr>
      <w:rFonts w:eastAsia="Times New Roman" w:cs="Times New Roman"/>
      <w:sz w:val="24"/>
      <w:szCs w:val="24"/>
    </w:rPr>
  </w:style>
  <w:style w:type="paragraph" w:customStyle="1" w:styleId="CDC7D2B26CCF42D19B035777393A13033">
    <w:name w:val="CDC7D2B26CCF42D19B035777393A13033"/>
    <w:rsid w:val="0014557B"/>
    <w:pPr>
      <w:spacing w:after="0" w:line="240" w:lineRule="auto"/>
    </w:pPr>
    <w:rPr>
      <w:rFonts w:eastAsia="Times New Roman" w:cs="Times New Roman"/>
      <w:sz w:val="24"/>
      <w:szCs w:val="24"/>
    </w:rPr>
  </w:style>
  <w:style w:type="paragraph" w:customStyle="1" w:styleId="5ED6B561B4004581B45BC5CC2A5B60C83">
    <w:name w:val="5ED6B561B4004581B45BC5CC2A5B60C83"/>
    <w:rsid w:val="0014557B"/>
    <w:pPr>
      <w:spacing w:after="0" w:line="240" w:lineRule="auto"/>
    </w:pPr>
    <w:rPr>
      <w:rFonts w:eastAsia="Times New Roman" w:cs="Times New Roman"/>
      <w:sz w:val="24"/>
      <w:szCs w:val="24"/>
    </w:rPr>
  </w:style>
  <w:style w:type="paragraph" w:customStyle="1" w:styleId="BF2786AD636547D894F0B14C58A86AA93">
    <w:name w:val="BF2786AD636547D894F0B14C58A86AA93"/>
    <w:rsid w:val="0014557B"/>
    <w:pPr>
      <w:spacing w:after="0" w:line="240" w:lineRule="auto"/>
    </w:pPr>
    <w:rPr>
      <w:rFonts w:eastAsia="Times New Roman" w:cs="Times New Roman"/>
      <w:sz w:val="24"/>
      <w:szCs w:val="24"/>
    </w:rPr>
  </w:style>
  <w:style w:type="paragraph" w:customStyle="1" w:styleId="0DB4C62FE58B4A2EA023C8550E7E334D3">
    <w:name w:val="0DB4C62FE58B4A2EA023C8550E7E334D3"/>
    <w:rsid w:val="0014557B"/>
    <w:pPr>
      <w:spacing w:after="0" w:line="240" w:lineRule="auto"/>
    </w:pPr>
    <w:rPr>
      <w:rFonts w:eastAsia="Times New Roman" w:cs="Times New Roman"/>
      <w:sz w:val="24"/>
      <w:szCs w:val="24"/>
    </w:rPr>
  </w:style>
  <w:style w:type="paragraph" w:customStyle="1" w:styleId="96456FCFBF0F43D582176CB4D6D8D0193">
    <w:name w:val="96456FCFBF0F43D582176CB4D6D8D0193"/>
    <w:rsid w:val="0014557B"/>
    <w:pPr>
      <w:spacing w:after="0" w:line="240" w:lineRule="auto"/>
    </w:pPr>
    <w:rPr>
      <w:rFonts w:eastAsia="Times New Roman" w:cs="Times New Roman"/>
      <w:sz w:val="24"/>
      <w:szCs w:val="24"/>
    </w:rPr>
  </w:style>
  <w:style w:type="paragraph" w:customStyle="1" w:styleId="CDE3939AC4714ACFA49F49E95BCFF3223">
    <w:name w:val="CDE3939AC4714ACFA49F49E95BCFF3223"/>
    <w:rsid w:val="0014557B"/>
    <w:pPr>
      <w:spacing w:after="0" w:line="240" w:lineRule="auto"/>
    </w:pPr>
    <w:rPr>
      <w:rFonts w:eastAsia="Times New Roman" w:cs="Times New Roman"/>
      <w:sz w:val="24"/>
      <w:szCs w:val="24"/>
    </w:rPr>
  </w:style>
  <w:style w:type="paragraph" w:customStyle="1" w:styleId="2D90C5B4C9DE4CDB9C70F4A2CDBF5F5E3">
    <w:name w:val="2D90C5B4C9DE4CDB9C70F4A2CDBF5F5E3"/>
    <w:rsid w:val="0014557B"/>
    <w:pPr>
      <w:spacing w:after="0" w:line="240" w:lineRule="auto"/>
    </w:pPr>
    <w:rPr>
      <w:rFonts w:eastAsia="Times New Roman" w:cs="Times New Roman"/>
      <w:sz w:val="24"/>
      <w:szCs w:val="24"/>
    </w:rPr>
  </w:style>
  <w:style w:type="paragraph" w:customStyle="1" w:styleId="37D6DAA634AA4FF28F25A295A5BDCAFB3">
    <w:name w:val="37D6DAA634AA4FF28F25A295A5BDCAFB3"/>
    <w:rsid w:val="0014557B"/>
    <w:pPr>
      <w:spacing w:after="0" w:line="240" w:lineRule="auto"/>
    </w:pPr>
    <w:rPr>
      <w:rFonts w:eastAsia="Times New Roman" w:cs="Times New Roman"/>
      <w:sz w:val="24"/>
      <w:szCs w:val="24"/>
    </w:rPr>
  </w:style>
  <w:style w:type="paragraph" w:customStyle="1" w:styleId="32149D2570BF4848BE2DFF292E8B6D693">
    <w:name w:val="32149D2570BF4848BE2DFF292E8B6D693"/>
    <w:rsid w:val="0014557B"/>
    <w:pPr>
      <w:spacing w:after="0" w:line="240" w:lineRule="auto"/>
    </w:pPr>
    <w:rPr>
      <w:rFonts w:eastAsia="Times New Roman" w:cs="Times New Roman"/>
      <w:sz w:val="24"/>
      <w:szCs w:val="24"/>
    </w:rPr>
  </w:style>
  <w:style w:type="paragraph" w:customStyle="1" w:styleId="579FFA05DCA747E583A96E324C74C3EC3">
    <w:name w:val="579FFA05DCA747E583A96E324C74C3EC3"/>
    <w:rsid w:val="0014557B"/>
    <w:pPr>
      <w:spacing w:after="0" w:line="240" w:lineRule="auto"/>
    </w:pPr>
    <w:rPr>
      <w:rFonts w:eastAsia="Times New Roman" w:cs="Times New Roman"/>
      <w:sz w:val="24"/>
      <w:szCs w:val="24"/>
    </w:rPr>
  </w:style>
  <w:style w:type="paragraph" w:customStyle="1" w:styleId="756707F2DAF7479583F901A6E2D2D53C3">
    <w:name w:val="756707F2DAF7479583F901A6E2D2D53C3"/>
    <w:rsid w:val="0014557B"/>
    <w:pPr>
      <w:spacing w:after="0" w:line="240" w:lineRule="auto"/>
    </w:pPr>
    <w:rPr>
      <w:rFonts w:eastAsia="Times New Roman" w:cs="Times New Roman"/>
      <w:sz w:val="24"/>
      <w:szCs w:val="24"/>
    </w:rPr>
  </w:style>
  <w:style w:type="paragraph" w:customStyle="1" w:styleId="650EEFAD28524EB388D9231FED1B416B3">
    <w:name w:val="650EEFAD28524EB388D9231FED1B416B3"/>
    <w:rsid w:val="0014557B"/>
    <w:pPr>
      <w:spacing w:after="0" w:line="240" w:lineRule="auto"/>
    </w:pPr>
    <w:rPr>
      <w:rFonts w:eastAsia="Times New Roman" w:cs="Times New Roman"/>
      <w:sz w:val="24"/>
      <w:szCs w:val="24"/>
    </w:rPr>
  </w:style>
  <w:style w:type="paragraph" w:customStyle="1" w:styleId="E3DEEA03C5184F8C9824DDEAE0C468C23">
    <w:name w:val="E3DEEA03C5184F8C9824DDEAE0C468C23"/>
    <w:rsid w:val="0014557B"/>
    <w:pPr>
      <w:spacing w:after="0" w:line="240" w:lineRule="auto"/>
    </w:pPr>
    <w:rPr>
      <w:rFonts w:eastAsia="Times New Roman" w:cs="Times New Roman"/>
      <w:sz w:val="24"/>
      <w:szCs w:val="24"/>
    </w:rPr>
  </w:style>
  <w:style w:type="paragraph" w:customStyle="1" w:styleId="6710638CDF654A729D9F691DDFBC675F3">
    <w:name w:val="6710638CDF654A729D9F691DDFBC675F3"/>
    <w:rsid w:val="0014557B"/>
    <w:pPr>
      <w:spacing w:after="0" w:line="240" w:lineRule="auto"/>
    </w:pPr>
    <w:rPr>
      <w:rFonts w:eastAsia="Times New Roman" w:cs="Times New Roman"/>
      <w:sz w:val="24"/>
      <w:szCs w:val="24"/>
    </w:rPr>
  </w:style>
  <w:style w:type="paragraph" w:customStyle="1" w:styleId="9DFBD30E0D6F4B24BB29077F22E50DBA3">
    <w:name w:val="9DFBD30E0D6F4B24BB29077F22E50DBA3"/>
    <w:rsid w:val="0014557B"/>
    <w:pPr>
      <w:spacing w:after="0" w:line="240" w:lineRule="auto"/>
    </w:pPr>
    <w:rPr>
      <w:rFonts w:eastAsia="Times New Roman" w:cs="Times New Roman"/>
      <w:sz w:val="24"/>
      <w:szCs w:val="24"/>
    </w:rPr>
  </w:style>
  <w:style w:type="paragraph" w:customStyle="1" w:styleId="5C0AA6C086034BFC8D4DF829924FCCE73">
    <w:name w:val="5C0AA6C086034BFC8D4DF829924FCCE73"/>
    <w:rsid w:val="0014557B"/>
    <w:pPr>
      <w:spacing w:after="0" w:line="240" w:lineRule="auto"/>
    </w:pPr>
    <w:rPr>
      <w:rFonts w:eastAsia="Times New Roman" w:cs="Times New Roman"/>
      <w:sz w:val="24"/>
      <w:szCs w:val="24"/>
    </w:rPr>
  </w:style>
  <w:style w:type="paragraph" w:customStyle="1" w:styleId="E02F729213844C55BB395BE6420E68D23">
    <w:name w:val="E02F729213844C55BB395BE6420E68D23"/>
    <w:rsid w:val="0014557B"/>
    <w:pPr>
      <w:spacing w:after="0" w:line="240" w:lineRule="auto"/>
    </w:pPr>
    <w:rPr>
      <w:rFonts w:eastAsia="Times New Roman" w:cs="Times New Roman"/>
      <w:sz w:val="24"/>
      <w:szCs w:val="24"/>
    </w:rPr>
  </w:style>
  <w:style w:type="paragraph" w:customStyle="1" w:styleId="020CFE71C4784A41910AC10859BC32BF3">
    <w:name w:val="020CFE71C4784A41910AC10859BC32BF3"/>
    <w:rsid w:val="0014557B"/>
    <w:pPr>
      <w:spacing w:after="0" w:line="240" w:lineRule="auto"/>
    </w:pPr>
    <w:rPr>
      <w:rFonts w:eastAsia="Times New Roman" w:cs="Times New Roman"/>
      <w:sz w:val="24"/>
      <w:szCs w:val="24"/>
    </w:rPr>
  </w:style>
  <w:style w:type="paragraph" w:customStyle="1" w:styleId="58F5020CD96D4D458348B6D042BE41353">
    <w:name w:val="58F5020CD96D4D458348B6D042BE41353"/>
    <w:rsid w:val="0014557B"/>
    <w:pPr>
      <w:spacing w:after="0" w:line="240" w:lineRule="auto"/>
    </w:pPr>
    <w:rPr>
      <w:rFonts w:eastAsia="Times New Roman" w:cs="Times New Roman"/>
      <w:sz w:val="24"/>
      <w:szCs w:val="24"/>
    </w:rPr>
  </w:style>
  <w:style w:type="paragraph" w:customStyle="1" w:styleId="ABA3930765884427B734A277055F9C8C3">
    <w:name w:val="ABA3930765884427B734A277055F9C8C3"/>
    <w:rsid w:val="0014557B"/>
    <w:pPr>
      <w:spacing w:after="0" w:line="240" w:lineRule="auto"/>
    </w:pPr>
    <w:rPr>
      <w:rFonts w:eastAsia="Times New Roman" w:cs="Times New Roman"/>
      <w:sz w:val="24"/>
      <w:szCs w:val="24"/>
    </w:rPr>
  </w:style>
  <w:style w:type="paragraph" w:customStyle="1" w:styleId="8192FC871A35446F8AECD68C6D072FA83">
    <w:name w:val="8192FC871A35446F8AECD68C6D072FA83"/>
    <w:rsid w:val="0014557B"/>
    <w:pPr>
      <w:spacing w:after="0" w:line="240" w:lineRule="auto"/>
    </w:pPr>
    <w:rPr>
      <w:rFonts w:eastAsia="Times New Roman" w:cs="Times New Roman"/>
      <w:sz w:val="24"/>
      <w:szCs w:val="24"/>
    </w:rPr>
  </w:style>
  <w:style w:type="paragraph" w:customStyle="1" w:styleId="59DEF112636C4E8380B31EF4FBDA60913">
    <w:name w:val="59DEF112636C4E8380B31EF4FBDA60913"/>
    <w:rsid w:val="0014557B"/>
    <w:pPr>
      <w:spacing w:after="0" w:line="240" w:lineRule="auto"/>
    </w:pPr>
    <w:rPr>
      <w:rFonts w:eastAsia="Times New Roman" w:cs="Times New Roman"/>
      <w:sz w:val="24"/>
      <w:szCs w:val="24"/>
    </w:rPr>
  </w:style>
  <w:style w:type="paragraph" w:customStyle="1" w:styleId="A3051D22FF044FDBA11ED5B7CA06FACB3">
    <w:name w:val="A3051D22FF044FDBA11ED5B7CA06FACB3"/>
    <w:rsid w:val="0014557B"/>
    <w:pPr>
      <w:spacing w:after="0" w:line="240" w:lineRule="auto"/>
    </w:pPr>
    <w:rPr>
      <w:rFonts w:eastAsia="Times New Roman" w:cs="Times New Roman"/>
      <w:sz w:val="24"/>
      <w:szCs w:val="24"/>
    </w:rPr>
  </w:style>
  <w:style w:type="paragraph" w:customStyle="1" w:styleId="A266CB44EAC04ABBB677F54F954042EF3">
    <w:name w:val="A266CB44EAC04ABBB677F54F954042EF3"/>
    <w:rsid w:val="0014557B"/>
    <w:pPr>
      <w:spacing w:after="0" w:line="240" w:lineRule="auto"/>
    </w:pPr>
    <w:rPr>
      <w:rFonts w:eastAsia="Times New Roman" w:cs="Times New Roman"/>
      <w:sz w:val="24"/>
      <w:szCs w:val="24"/>
    </w:rPr>
  </w:style>
  <w:style w:type="paragraph" w:customStyle="1" w:styleId="7DA0174203C845AF9207B22BE25C88573">
    <w:name w:val="7DA0174203C845AF9207B22BE25C88573"/>
    <w:rsid w:val="0014557B"/>
    <w:pPr>
      <w:spacing w:after="0" w:line="240" w:lineRule="auto"/>
    </w:pPr>
    <w:rPr>
      <w:rFonts w:eastAsia="Times New Roman" w:cs="Times New Roman"/>
      <w:sz w:val="24"/>
      <w:szCs w:val="24"/>
    </w:rPr>
  </w:style>
  <w:style w:type="paragraph" w:customStyle="1" w:styleId="336D452921BB434AA3749AA06B6BF1553">
    <w:name w:val="336D452921BB434AA3749AA06B6BF1553"/>
    <w:rsid w:val="0014557B"/>
    <w:pPr>
      <w:spacing w:after="0" w:line="240" w:lineRule="auto"/>
    </w:pPr>
    <w:rPr>
      <w:rFonts w:eastAsia="Times New Roman" w:cs="Times New Roman"/>
      <w:sz w:val="24"/>
      <w:szCs w:val="24"/>
    </w:rPr>
  </w:style>
  <w:style w:type="paragraph" w:customStyle="1" w:styleId="82975CB5018F4C73B0E0E26B15E6AD553">
    <w:name w:val="82975CB5018F4C73B0E0E26B15E6AD553"/>
    <w:rsid w:val="0014557B"/>
    <w:pPr>
      <w:spacing w:after="0" w:line="240" w:lineRule="auto"/>
    </w:pPr>
    <w:rPr>
      <w:rFonts w:eastAsia="Times New Roman" w:cs="Times New Roman"/>
      <w:sz w:val="24"/>
      <w:szCs w:val="24"/>
    </w:rPr>
  </w:style>
  <w:style w:type="paragraph" w:customStyle="1" w:styleId="8E66985EF9D24549B0C58F7E15C4A1363">
    <w:name w:val="8E66985EF9D24549B0C58F7E15C4A1363"/>
    <w:rsid w:val="0014557B"/>
    <w:pPr>
      <w:spacing w:after="0" w:line="240" w:lineRule="auto"/>
    </w:pPr>
    <w:rPr>
      <w:rFonts w:eastAsia="Times New Roman" w:cs="Times New Roman"/>
      <w:sz w:val="24"/>
      <w:szCs w:val="24"/>
    </w:rPr>
  </w:style>
  <w:style w:type="paragraph" w:customStyle="1" w:styleId="95F5DCEE5EF94627B462C64D5C4186DD3">
    <w:name w:val="95F5DCEE5EF94627B462C64D5C4186DD3"/>
    <w:rsid w:val="0014557B"/>
    <w:pPr>
      <w:spacing w:after="0" w:line="240" w:lineRule="auto"/>
    </w:pPr>
    <w:rPr>
      <w:rFonts w:eastAsia="Times New Roman" w:cs="Times New Roman"/>
      <w:sz w:val="24"/>
      <w:szCs w:val="24"/>
    </w:rPr>
  </w:style>
  <w:style w:type="paragraph" w:customStyle="1" w:styleId="72F893EDCFCF4D2388609259244F0AD83">
    <w:name w:val="72F893EDCFCF4D2388609259244F0AD83"/>
    <w:rsid w:val="0014557B"/>
    <w:pPr>
      <w:spacing w:after="0" w:line="240" w:lineRule="auto"/>
    </w:pPr>
    <w:rPr>
      <w:rFonts w:eastAsia="Times New Roman" w:cs="Times New Roman"/>
      <w:sz w:val="24"/>
      <w:szCs w:val="24"/>
    </w:rPr>
  </w:style>
  <w:style w:type="paragraph" w:customStyle="1" w:styleId="03D6B52978CC49C5BA29C5C0356FC8B43">
    <w:name w:val="03D6B52978CC49C5BA29C5C0356FC8B43"/>
    <w:rsid w:val="0014557B"/>
    <w:pPr>
      <w:spacing w:after="0" w:line="240" w:lineRule="auto"/>
    </w:pPr>
    <w:rPr>
      <w:rFonts w:eastAsia="Times New Roman" w:cs="Times New Roman"/>
      <w:sz w:val="24"/>
      <w:szCs w:val="24"/>
    </w:rPr>
  </w:style>
  <w:style w:type="paragraph" w:customStyle="1" w:styleId="D8EA5C32B1D24AA5AE0FD270CAD036393">
    <w:name w:val="D8EA5C32B1D24AA5AE0FD270CAD036393"/>
    <w:rsid w:val="0014557B"/>
    <w:pPr>
      <w:spacing w:after="0" w:line="240" w:lineRule="auto"/>
    </w:pPr>
    <w:rPr>
      <w:rFonts w:eastAsia="Times New Roman" w:cs="Times New Roman"/>
      <w:sz w:val="24"/>
      <w:szCs w:val="24"/>
    </w:rPr>
  </w:style>
  <w:style w:type="paragraph" w:customStyle="1" w:styleId="CD61C5731CD44D30AD3878AB9E194D903">
    <w:name w:val="CD61C5731CD44D30AD3878AB9E194D903"/>
    <w:rsid w:val="0014557B"/>
    <w:pPr>
      <w:spacing w:after="0" w:line="240" w:lineRule="auto"/>
    </w:pPr>
    <w:rPr>
      <w:rFonts w:eastAsia="Times New Roman" w:cs="Times New Roman"/>
      <w:sz w:val="24"/>
      <w:szCs w:val="24"/>
    </w:rPr>
  </w:style>
  <w:style w:type="paragraph" w:customStyle="1" w:styleId="DA18EFA3CB2D4E5DBE9132B526ABF6DD3">
    <w:name w:val="DA18EFA3CB2D4E5DBE9132B526ABF6DD3"/>
    <w:rsid w:val="0014557B"/>
    <w:pPr>
      <w:spacing w:after="0" w:line="240" w:lineRule="auto"/>
    </w:pPr>
    <w:rPr>
      <w:rFonts w:eastAsia="Times New Roman" w:cs="Times New Roman"/>
      <w:sz w:val="24"/>
      <w:szCs w:val="24"/>
    </w:rPr>
  </w:style>
  <w:style w:type="paragraph" w:customStyle="1" w:styleId="099B53D9AAD94C8C8BAE9998199C337F3">
    <w:name w:val="099B53D9AAD94C8C8BAE9998199C337F3"/>
    <w:rsid w:val="0014557B"/>
    <w:pPr>
      <w:spacing w:after="0" w:line="240" w:lineRule="auto"/>
    </w:pPr>
    <w:rPr>
      <w:rFonts w:eastAsia="Times New Roman" w:cs="Times New Roman"/>
      <w:sz w:val="24"/>
      <w:szCs w:val="24"/>
    </w:rPr>
  </w:style>
  <w:style w:type="paragraph" w:customStyle="1" w:styleId="D7D407EC286D49FB9DDB7455D70B5CA73">
    <w:name w:val="D7D407EC286D49FB9DDB7455D70B5CA73"/>
    <w:rsid w:val="0014557B"/>
    <w:pPr>
      <w:spacing w:after="0" w:line="240" w:lineRule="auto"/>
    </w:pPr>
    <w:rPr>
      <w:rFonts w:eastAsia="Times New Roman" w:cs="Times New Roman"/>
      <w:sz w:val="24"/>
      <w:szCs w:val="24"/>
    </w:rPr>
  </w:style>
  <w:style w:type="paragraph" w:customStyle="1" w:styleId="E085A6D7AC8F481DB6048491FAD8AD3C3">
    <w:name w:val="E085A6D7AC8F481DB6048491FAD8AD3C3"/>
    <w:rsid w:val="0014557B"/>
    <w:pPr>
      <w:spacing w:after="0" w:line="240" w:lineRule="auto"/>
    </w:pPr>
    <w:rPr>
      <w:rFonts w:eastAsia="Times New Roman" w:cs="Times New Roman"/>
      <w:sz w:val="24"/>
      <w:szCs w:val="24"/>
    </w:rPr>
  </w:style>
  <w:style w:type="paragraph" w:customStyle="1" w:styleId="0E51895B394E4A03911ABB5D619F03003">
    <w:name w:val="0E51895B394E4A03911ABB5D619F03003"/>
    <w:rsid w:val="0014557B"/>
    <w:pPr>
      <w:spacing w:after="0" w:line="240" w:lineRule="auto"/>
    </w:pPr>
    <w:rPr>
      <w:rFonts w:eastAsia="Times New Roman" w:cs="Times New Roman"/>
      <w:sz w:val="24"/>
      <w:szCs w:val="24"/>
    </w:rPr>
  </w:style>
  <w:style w:type="paragraph" w:customStyle="1" w:styleId="5A0C3AFBD3124718B55E91D8A13BB8DB3">
    <w:name w:val="5A0C3AFBD3124718B55E91D8A13BB8DB3"/>
    <w:rsid w:val="0014557B"/>
    <w:pPr>
      <w:spacing w:after="0" w:line="240" w:lineRule="auto"/>
    </w:pPr>
    <w:rPr>
      <w:rFonts w:eastAsia="Times New Roman" w:cs="Times New Roman"/>
      <w:sz w:val="24"/>
      <w:szCs w:val="24"/>
    </w:rPr>
  </w:style>
  <w:style w:type="paragraph" w:customStyle="1" w:styleId="F82ED0ABA96749B694498AC7E09623F63">
    <w:name w:val="F82ED0ABA96749B694498AC7E09623F63"/>
    <w:rsid w:val="0014557B"/>
    <w:pPr>
      <w:spacing w:after="0" w:line="240" w:lineRule="auto"/>
    </w:pPr>
    <w:rPr>
      <w:rFonts w:eastAsia="Times New Roman" w:cs="Times New Roman"/>
      <w:sz w:val="24"/>
      <w:szCs w:val="24"/>
    </w:rPr>
  </w:style>
  <w:style w:type="paragraph" w:customStyle="1" w:styleId="46AD9763BED3494CAAEAE6EEC8CF507F3">
    <w:name w:val="46AD9763BED3494CAAEAE6EEC8CF507F3"/>
    <w:rsid w:val="0014557B"/>
    <w:pPr>
      <w:spacing w:after="0" w:line="240" w:lineRule="auto"/>
    </w:pPr>
    <w:rPr>
      <w:rFonts w:eastAsia="Times New Roman" w:cs="Times New Roman"/>
      <w:sz w:val="24"/>
      <w:szCs w:val="24"/>
    </w:rPr>
  </w:style>
  <w:style w:type="paragraph" w:customStyle="1" w:styleId="CBE3C75B4A8D4B77A486EE8E91C021003">
    <w:name w:val="CBE3C75B4A8D4B77A486EE8E91C021003"/>
    <w:rsid w:val="0014557B"/>
    <w:pPr>
      <w:spacing w:after="0" w:line="240" w:lineRule="auto"/>
    </w:pPr>
    <w:rPr>
      <w:rFonts w:eastAsia="Times New Roman" w:cs="Times New Roman"/>
      <w:sz w:val="24"/>
      <w:szCs w:val="24"/>
    </w:rPr>
  </w:style>
  <w:style w:type="paragraph" w:customStyle="1" w:styleId="00D58DDCA5954B0D881953B369FDBB6B3">
    <w:name w:val="00D58DDCA5954B0D881953B369FDBB6B3"/>
    <w:rsid w:val="0014557B"/>
    <w:pPr>
      <w:spacing w:after="0" w:line="240" w:lineRule="auto"/>
    </w:pPr>
    <w:rPr>
      <w:rFonts w:eastAsia="Times New Roman" w:cs="Times New Roman"/>
      <w:sz w:val="24"/>
      <w:szCs w:val="24"/>
    </w:rPr>
  </w:style>
  <w:style w:type="paragraph" w:customStyle="1" w:styleId="B0CBA324DB184D83B73409B68327E0033">
    <w:name w:val="B0CBA324DB184D83B73409B68327E0033"/>
    <w:rsid w:val="0014557B"/>
    <w:pPr>
      <w:spacing w:after="0" w:line="240" w:lineRule="auto"/>
    </w:pPr>
    <w:rPr>
      <w:rFonts w:eastAsia="Times New Roman" w:cs="Times New Roman"/>
      <w:sz w:val="24"/>
      <w:szCs w:val="24"/>
    </w:rPr>
  </w:style>
  <w:style w:type="paragraph" w:customStyle="1" w:styleId="8F3018A27840499C96084B8D220E411F3">
    <w:name w:val="8F3018A27840499C96084B8D220E411F3"/>
    <w:rsid w:val="0014557B"/>
    <w:pPr>
      <w:spacing w:after="0" w:line="240" w:lineRule="auto"/>
    </w:pPr>
    <w:rPr>
      <w:rFonts w:eastAsia="Times New Roman" w:cs="Times New Roman"/>
      <w:sz w:val="24"/>
      <w:szCs w:val="24"/>
    </w:rPr>
  </w:style>
  <w:style w:type="paragraph" w:customStyle="1" w:styleId="EF15F9038F2E4D74BDB37AF3C4776E773">
    <w:name w:val="EF15F9038F2E4D74BDB37AF3C4776E773"/>
    <w:rsid w:val="0014557B"/>
    <w:pPr>
      <w:spacing w:after="0" w:line="240" w:lineRule="auto"/>
    </w:pPr>
    <w:rPr>
      <w:rFonts w:eastAsia="Times New Roman" w:cs="Times New Roman"/>
      <w:sz w:val="24"/>
      <w:szCs w:val="24"/>
    </w:rPr>
  </w:style>
  <w:style w:type="paragraph" w:customStyle="1" w:styleId="C4B8494E09BD4AF78693EDE21AA98F203">
    <w:name w:val="C4B8494E09BD4AF78693EDE21AA98F203"/>
    <w:rsid w:val="0014557B"/>
    <w:pPr>
      <w:spacing w:after="0" w:line="240" w:lineRule="auto"/>
    </w:pPr>
    <w:rPr>
      <w:rFonts w:eastAsia="Times New Roman" w:cs="Times New Roman"/>
      <w:sz w:val="24"/>
      <w:szCs w:val="24"/>
    </w:rPr>
  </w:style>
  <w:style w:type="paragraph" w:customStyle="1" w:styleId="37859B691DFB4170B2DE7F41EA9642743">
    <w:name w:val="37859B691DFB4170B2DE7F41EA9642743"/>
    <w:rsid w:val="0014557B"/>
    <w:pPr>
      <w:spacing w:after="0" w:line="240" w:lineRule="auto"/>
    </w:pPr>
    <w:rPr>
      <w:rFonts w:eastAsia="Times New Roman" w:cs="Times New Roman"/>
      <w:sz w:val="24"/>
      <w:szCs w:val="24"/>
    </w:rPr>
  </w:style>
  <w:style w:type="paragraph" w:customStyle="1" w:styleId="91C7BAB4A9154EB9AD1230983D65404D3">
    <w:name w:val="91C7BAB4A9154EB9AD1230983D65404D3"/>
    <w:rsid w:val="0014557B"/>
    <w:pPr>
      <w:spacing w:after="0" w:line="240" w:lineRule="auto"/>
    </w:pPr>
    <w:rPr>
      <w:rFonts w:eastAsia="Times New Roman" w:cs="Times New Roman"/>
      <w:sz w:val="24"/>
      <w:szCs w:val="24"/>
    </w:rPr>
  </w:style>
  <w:style w:type="paragraph" w:customStyle="1" w:styleId="3AB83DC66FCA4DC69DD37B09D8941FFA3">
    <w:name w:val="3AB83DC66FCA4DC69DD37B09D8941FFA3"/>
    <w:rsid w:val="0014557B"/>
    <w:pPr>
      <w:spacing w:after="0" w:line="240" w:lineRule="auto"/>
    </w:pPr>
    <w:rPr>
      <w:rFonts w:eastAsia="Times New Roman" w:cs="Times New Roman"/>
      <w:sz w:val="24"/>
      <w:szCs w:val="24"/>
    </w:rPr>
  </w:style>
  <w:style w:type="paragraph" w:customStyle="1" w:styleId="F01EB91082F34F99A2A1B03E748C03D63">
    <w:name w:val="F01EB91082F34F99A2A1B03E748C03D63"/>
    <w:rsid w:val="0014557B"/>
    <w:pPr>
      <w:spacing w:after="0" w:line="240" w:lineRule="auto"/>
    </w:pPr>
    <w:rPr>
      <w:rFonts w:eastAsia="Times New Roman" w:cs="Times New Roman"/>
      <w:sz w:val="24"/>
      <w:szCs w:val="24"/>
    </w:rPr>
  </w:style>
  <w:style w:type="paragraph" w:customStyle="1" w:styleId="8FB4CA5A234D4092967EC613FEA52CEF3">
    <w:name w:val="8FB4CA5A234D4092967EC613FEA52CEF3"/>
    <w:rsid w:val="0014557B"/>
    <w:pPr>
      <w:spacing w:after="0" w:line="240" w:lineRule="auto"/>
    </w:pPr>
    <w:rPr>
      <w:rFonts w:eastAsia="Times New Roman" w:cs="Times New Roman"/>
      <w:sz w:val="24"/>
      <w:szCs w:val="24"/>
    </w:rPr>
  </w:style>
  <w:style w:type="paragraph" w:customStyle="1" w:styleId="71C6861BF3A84793A899A115A03B688D3">
    <w:name w:val="71C6861BF3A84793A899A115A03B688D3"/>
    <w:rsid w:val="0014557B"/>
    <w:pPr>
      <w:spacing w:after="0" w:line="240" w:lineRule="auto"/>
    </w:pPr>
    <w:rPr>
      <w:rFonts w:eastAsia="Times New Roman" w:cs="Times New Roman"/>
      <w:sz w:val="24"/>
      <w:szCs w:val="24"/>
    </w:rPr>
  </w:style>
  <w:style w:type="paragraph" w:customStyle="1" w:styleId="E91A4190DA6949A3965E1C1B03BEF9A13">
    <w:name w:val="E91A4190DA6949A3965E1C1B03BEF9A13"/>
    <w:rsid w:val="0014557B"/>
    <w:pPr>
      <w:spacing w:after="0" w:line="240" w:lineRule="auto"/>
    </w:pPr>
    <w:rPr>
      <w:rFonts w:eastAsia="Times New Roman" w:cs="Times New Roman"/>
      <w:sz w:val="24"/>
      <w:szCs w:val="24"/>
    </w:rPr>
  </w:style>
  <w:style w:type="paragraph" w:customStyle="1" w:styleId="824ED4C88C3748589411CCDA46A1A3AD3">
    <w:name w:val="824ED4C88C3748589411CCDA46A1A3AD3"/>
    <w:rsid w:val="0014557B"/>
    <w:pPr>
      <w:spacing w:after="0" w:line="240" w:lineRule="auto"/>
    </w:pPr>
    <w:rPr>
      <w:rFonts w:eastAsia="Times New Roman" w:cs="Times New Roman"/>
      <w:sz w:val="24"/>
      <w:szCs w:val="24"/>
    </w:rPr>
  </w:style>
  <w:style w:type="paragraph" w:customStyle="1" w:styleId="06353E1A3C904E49B0CBD7C9D718EE583">
    <w:name w:val="06353E1A3C904E49B0CBD7C9D718EE583"/>
    <w:rsid w:val="0014557B"/>
    <w:pPr>
      <w:spacing w:after="0" w:line="240" w:lineRule="auto"/>
    </w:pPr>
    <w:rPr>
      <w:rFonts w:eastAsia="Times New Roman" w:cs="Times New Roman"/>
      <w:sz w:val="24"/>
      <w:szCs w:val="24"/>
    </w:rPr>
  </w:style>
  <w:style w:type="paragraph" w:customStyle="1" w:styleId="8EC42CD3363A42509AA9FAEFDDE917F83">
    <w:name w:val="8EC42CD3363A42509AA9FAEFDDE917F83"/>
    <w:rsid w:val="0014557B"/>
    <w:pPr>
      <w:spacing w:after="0" w:line="240" w:lineRule="auto"/>
    </w:pPr>
    <w:rPr>
      <w:rFonts w:eastAsia="Times New Roman" w:cs="Times New Roman"/>
      <w:sz w:val="24"/>
      <w:szCs w:val="24"/>
    </w:rPr>
  </w:style>
  <w:style w:type="paragraph" w:customStyle="1" w:styleId="286CBE0635E7470BA5BB3C02603B75AB3">
    <w:name w:val="286CBE0635E7470BA5BB3C02603B75AB3"/>
    <w:rsid w:val="0014557B"/>
    <w:pPr>
      <w:spacing w:after="0" w:line="240" w:lineRule="auto"/>
    </w:pPr>
    <w:rPr>
      <w:rFonts w:eastAsia="Times New Roman" w:cs="Times New Roman"/>
      <w:sz w:val="24"/>
      <w:szCs w:val="24"/>
    </w:rPr>
  </w:style>
  <w:style w:type="paragraph" w:customStyle="1" w:styleId="237422B16A124146A36346CCAAE8E5583">
    <w:name w:val="237422B16A124146A36346CCAAE8E5583"/>
    <w:rsid w:val="0014557B"/>
    <w:pPr>
      <w:spacing w:after="0" w:line="240" w:lineRule="auto"/>
    </w:pPr>
    <w:rPr>
      <w:rFonts w:eastAsia="Times New Roman" w:cs="Times New Roman"/>
      <w:sz w:val="24"/>
      <w:szCs w:val="24"/>
    </w:rPr>
  </w:style>
  <w:style w:type="paragraph" w:customStyle="1" w:styleId="2525154BFF1D495689CA23A37F54C1563">
    <w:name w:val="2525154BFF1D495689CA23A37F54C1563"/>
    <w:rsid w:val="0014557B"/>
    <w:pPr>
      <w:spacing w:after="0" w:line="240" w:lineRule="auto"/>
    </w:pPr>
    <w:rPr>
      <w:rFonts w:eastAsia="Times New Roman" w:cs="Times New Roman"/>
      <w:sz w:val="24"/>
      <w:szCs w:val="24"/>
    </w:rPr>
  </w:style>
  <w:style w:type="paragraph" w:customStyle="1" w:styleId="605FA81B927549938B23B2D44A57A9CD3">
    <w:name w:val="605FA81B927549938B23B2D44A57A9CD3"/>
    <w:rsid w:val="0014557B"/>
    <w:pPr>
      <w:spacing w:after="0" w:line="240" w:lineRule="auto"/>
    </w:pPr>
    <w:rPr>
      <w:rFonts w:eastAsia="Times New Roman" w:cs="Times New Roman"/>
      <w:sz w:val="24"/>
      <w:szCs w:val="24"/>
    </w:rPr>
  </w:style>
  <w:style w:type="paragraph" w:customStyle="1" w:styleId="5C113B8910A448DB9FD350261D8F462B3">
    <w:name w:val="5C113B8910A448DB9FD350261D8F462B3"/>
    <w:rsid w:val="0014557B"/>
    <w:pPr>
      <w:spacing w:after="0" w:line="240" w:lineRule="auto"/>
    </w:pPr>
    <w:rPr>
      <w:rFonts w:eastAsia="Times New Roman" w:cs="Times New Roman"/>
      <w:sz w:val="24"/>
      <w:szCs w:val="24"/>
    </w:rPr>
  </w:style>
  <w:style w:type="paragraph" w:customStyle="1" w:styleId="735CAA36288647E888B64887D84D85753">
    <w:name w:val="735CAA36288647E888B64887D84D85753"/>
    <w:rsid w:val="0014557B"/>
    <w:pPr>
      <w:spacing w:after="0" w:line="240" w:lineRule="auto"/>
    </w:pPr>
    <w:rPr>
      <w:rFonts w:eastAsia="Times New Roman" w:cs="Times New Roman"/>
      <w:sz w:val="24"/>
      <w:szCs w:val="24"/>
    </w:rPr>
  </w:style>
  <w:style w:type="paragraph" w:customStyle="1" w:styleId="50AB7295EECD40BCB1AD804B9AD932793">
    <w:name w:val="50AB7295EECD40BCB1AD804B9AD932793"/>
    <w:rsid w:val="0014557B"/>
    <w:pPr>
      <w:spacing w:after="0" w:line="240" w:lineRule="auto"/>
    </w:pPr>
    <w:rPr>
      <w:rFonts w:eastAsia="Times New Roman" w:cs="Times New Roman"/>
      <w:sz w:val="24"/>
      <w:szCs w:val="24"/>
    </w:rPr>
  </w:style>
  <w:style w:type="paragraph" w:customStyle="1" w:styleId="D6E933BAC41C42439D768069A76618B73">
    <w:name w:val="D6E933BAC41C42439D768069A76618B73"/>
    <w:rsid w:val="0014557B"/>
    <w:pPr>
      <w:spacing w:after="0" w:line="240" w:lineRule="auto"/>
    </w:pPr>
    <w:rPr>
      <w:rFonts w:eastAsia="Times New Roman" w:cs="Times New Roman"/>
      <w:sz w:val="24"/>
      <w:szCs w:val="24"/>
    </w:rPr>
  </w:style>
  <w:style w:type="paragraph" w:customStyle="1" w:styleId="9A572D8CCAE04B76B7943CA8F9BE62DA3">
    <w:name w:val="9A572D8CCAE04B76B7943CA8F9BE62DA3"/>
    <w:rsid w:val="0014557B"/>
    <w:pPr>
      <w:spacing w:after="0" w:line="240" w:lineRule="auto"/>
    </w:pPr>
    <w:rPr>
      <w:rFonts w:eastAsia="Times New Roman" w:cs="Times New Roman"/>
      <w:sz w:val="24"/>
      <w:szCs w:val="24"/>
    </w:rPr>
  </w:style>
  <w:style w:type="paragraph" w:customStyle="1" w:styleId="D343379E2CB3437B9A24D943F331C10C3">
    <w:name w:val="D343379E2CB3437B9A24D943F331C10C3"/>
    <w:rsid w:val="0014557B"/>
    <w:pPr>
      <w:spacing w:after="0" w:line="240" w:lineRule="auto"/>
    </w:pPr>
    <w:rPr>
      <w:rFonts w:eastAsia="Times New Roman" w:cs="Times New Roman"/>
      <w:sz w:val="24"/>
      <w:szCs w:val="24"/>
    </w:rPr>
  </w:style>
  <w:style w:type="paragraph" w:customStyle="1" w:styleId="72485047797C4590993007AB26C184B53">
    <w:name w:val="72485047797C4590993007AB26C184B53"/>
    <w:rsid w:val="0014557B"/>
    <w:pPr>
      <w:spacing w:after="0" w:line="240" w:lineRule="auto"/>
    </w:pPr>
    <w:rPr>
      <w:rFonts w:eastAsia="Times New Roman" w:cs="Times New Roman"/>
      <w:sz w:val="24"/>
      <w:szCs w:val="24"/>
    </w:rPr>
  </w:style>
  <w:style w:type="paragraph" w:customStyle="1" w:styleId="1A857E0071D04BD9AAB550592C22C8D73">
    <w:name w:val="1A857E0071D04BD9AAB550592C22C8D73"/>
    <w:rsid w:val="0014557B"/>
    <w:pPr>
      <w:spacing w:after="0" w:line="240" w:lineRule="auto"/>
    </w:pPr>
    <w:rPr>
      <w:rFonts w:eastAsia="Times New Roman" w:cs="Times New Roman"/>
      <w:sz w:val="24"/>
      <w:szCs w:val="24"/>
    </w:rPr>
  </w:style>
  <w:style w:type="paragraph" w:customStyle="1" w:styleId="0B41D618036441D9845F714F4A1B63D03">
    <w:name w:val="0B41D618036441D9845F714F4A1B63D03"/>
    <w:rsid w:val="0014557B"/>
    <w:pPr>
      <w:spacing w:after="0" w:line="240" w:lineRule="auto"/>
    </w:pPr>
    <w:rPr>
      <w:rFonts w:eastAsia="Times New Roman" w:cs="Times New Roman"/>
      <w:sz w:val="24"/>
      <w:szCs w:val="24"/>
    </w:rPr>
  </w:style>
  <w:style w:type="paragraph" w:customStyle="1" w:styleId="588214102D454E009CF5ED9755158F413">
    <w:name w:val="588214102D454E009CF5ED9755158F413"/>
    <w:rsid w:val="0014557B"/>
    <w:pPr>
      <w:spacing w:after="0" w:line="240" w:lineRule="auto"/>
    </w:pPr>
    <w:rPr>
      <w:rFonts w:eastAsia="Times New Roman" w:cs="Times New Roman"/>
      <w:sz w:val="24"/>
      <w:szCs w:val="24"/>
    </w:rPr>
  </w:style>
  <w:style w:type="paragraph" w:customStyle="1" w:styleId="10F944DAA4A8429E889E6EEECA958C5D3">
    <w:name w:val="10F944DAA4A8429E889E6EEECA958C5D3"/>
    <w:rsid w:val="0014557B"/>
    <w:pPr>
      <w:spacing w:after="0" w:line="240" w:lineRule="auto"/>
    </w:pPr>
    <w:rPr>
      <w:rFonts w:eastAsia="Times New Roman" w:cs="Times New Roman"/>
      <w:sz w:val="24"/>
      <w:szCs w:val="24"/>
    </w:rPr>
  </w:style>
  <w:style w:type="paragraph" w:customStyle="1" w:styleId="C4999ECB9FFC4898A0662C7F6AF543AA3">
    <w:name w:val="C4999ECB9FFC4898A0662C7F6AF543AA3"/>
    <w:rsid w:val="0014557B"/>
    <w:pPr>
      <w:spacing w:after="0" w:line="240" w:lineRule="auto"/>
    </w:pPr>
    <w:rPr>
      <w:rFonts w:eastAsia="Times New Roman" w:cs="Times New Roman"/>
      <w:sz w:val="24"/>
      <w:szCs w:val="24"/>
    </w:rPr>
  </w:style>
  <w:style w:type="paragraph" w:customStyle="1" w:styleId="0CB14CC7D62D4B4288A49B41AD55AACC3">
    <w:name w:val="0CB14CC7D62D4B4288A49B41AD55AACC3"/>
    <w:rsid w:val="0014557B"/>
    <w:pPr>
      <w:spacing w:after="0" w:line="240" w:lineRule="auto"/>
    </w:pPr>
    <w:rPr>
      <w:rFonts w:eastAsia="Times New Roman" w:cs="Times New Roman"/>
      <w:sz w:val="24"/>
      <w:szCs w:val="24"/>
    </w:rPr>
  </w:style>
  <w:style w:type="paragraph" w:customStyle="1" w:styleId="396CE5A8B37C401EB6B643A46118C40B3">
    <w:name w:val="396CE5A8B37C401EB6B643A46118C40B3"/>
    <w:rsid w:val="0014557B"/>
    <w:pPr>
      <w:spacing w:after="0" w:line="240" w:lineRule="auto"/>
    </w:pPr>
    <w:rPr>
      <w:rFonts w:eastAsia="Times New Roman" w:cs="Times New Roman"/>
      <w:sz w:val="24"/>
      <w:szCs w:val="24"/>
    </w:rPr>
  </w:style>
  <w:style w:type="paragraph" w:customStyle="1" w:styleId="AF8FB937B0FA48CF841A70BA816C533F3">
    <w:name w:val="AF8FB937B0FA48CF841A70BA816C533F3"/>
    <w:rsid w:val="0014557B"/>
    <w:pPr>
      <w:spacing w:after="0" w:line="240" w:lineRule="auto"/>
    </w:pPr>
    <w:rPr>
      <w:rFonts w:eastAsia="Times New Roman" w:cs="Times New Roman"/>
      <w:sz w:val="24"/>
      <w:szCs w:val="24"/>
    </w:rPr>
  </w:style>
  <w:style w:type="paragraph" w:customStyle="1" w:styleId="4332950C48E04C1EBC9336717E13D76F3">
    <w:name w:val="4332950C48E04C1EBC9336717E13D76F3"/>
    <w:rsid w:val="0014557B"/>
    <w:pPr>
      <w:spacing w:after="0" w:line="240" w:lineRule="auto"/>
    </w:pPr>
    <w:rPr>
      <w:rFonts w:eastAsia="Times New Roman" w:cs="Times New Roman"/>
      <w:sz w:val="24"/>
      <w:szCs w:val="24"/>
    </w:rPr>
  </w:style>
  <w:style w:type="paragraph" w:customStyle="1" w:styleId="92BF2A11176A4CD4A4513933AFE84BC33">
    <w:name w:val="92BF2A11176A4CD4A4513933AFE84BC33"/>
    <w:rsid w:val="0014557B"/>
    <w:pPr>
      <w:spacing w:after="0" w:line="240" w:lineRule="auto"/>
    </w:pPr>
    <w:rPr>
      <w:rFonts w:eastAsia="Times New Roman" w:cs="Times New Roman"/>
      <w:sz w:val="24"/>
      <w:szCs w:val="24"/>
    </w:rPr>
  </w:style>
  <w:style w:type="paragraph" w:customStyle="1" w:styleId="ACB4B228E3F44532BB03871A16D042923">
    <w:name w:val="ACB4B228E3F44532BB03871A16D042923"/>
    <w:rsid w:val="0014557B"/>
    <w:pPr>
      <w:spacing w:after="0" w:line="240" w:lineRule="auto"/>
    </w:pPr>
    <w:rPr>
      <w:rFonts w:eastAsia="Times New Roman" w:cs="Times New Roman"/>
      <w:sz w:val="24"/>
      <w:szCs w:val="24"/>
    </w:rPr>
  </w:style>
  <w:style w:type="paragraph" w:customStyle="1" w:styleId="4428FA956CFF4391A9803F69C6DA76213">
    <w:name w:val="4428FA956CFF4391A9803F69C6DA76213"/>
    <w:rsid w:val="0014557B"/>
    <w:pPr>
      <w:spacing w:after="0" w:line="240" w:lineRule="auto"/>
    </w:pPr>
    <w:rPr>
      <w:rFonts w:eastAsia="Times New Roman" w:cs="Times New Roman"/>
      <w:sz w:val="24"/>
      <w:szCs w:val="24"/>
    </w:rPr>
  </w:style>
  <w:style w:type="paragraph" w:customStyle="1" w:styleId="D9975C2CEFF34EC0AB329817DAF604C43">
    <w:name w:val="D9975C2CEFF34EC0AB329817DAF604C43"/>
    <w:rsid w:val="0014557B"/>
    <w:pPr>
      <w:spacing w:after="0" w:line="240" w:lineRule="auto"/>
    </w:pPr>
    <w:rPr>
      <w:rFonts w:eastAsia="Times New Roman" w:cs="Times New Roman"/>
      <w:sz w:val="24"/>
      <w:szCs w:val="24"/>
    </w:rPr>
  </w:style>
  <w:style w:type="paragraph" w:customStyle="1" w:styleId="980D4D850200436FB0C31448328BDD733">
    <w:name w:val="980D4D850200436FB0C31448328BDD733"/>
    <w:rsid w:val="0014557B"/>
    <w:pPr>
      <w:spacing w:after="0" w:line="240" w:lineRule="auto"/>
    </w:pPr>
    <w:rPr>
      <w:rFonts w:eastAsia="Times New Roman" w:cs="Times New Roman"/>
      <w:sz w:val="24"/>
      <w:szCs w:val="24"/>
    </w:rPr>
  </w:style>
  <w:style w:type="paragraph" w:customStyle="1" w:styleId="2B9EA90349C54CE99AB62F8D07CFB6F13">
    <w:name w:val="2B9EA90349C54CE99AB62F8D07CFB6F13"/>
    <w:rsid w:val="0014557B"/>
    <w:pPr>
      <w:spacing w:after="0" w:line="240" w:lineRule="auto"/>
    </w:pPr>
    <w:rPr>
      <w:rFonts w:eastAsia="Times New Roman" w:cs="Times New Roman"/>
      <w:sz w:val="24"/>
      <w:szCs w:val="24"/>
    </w:rPr>
  </w:style>
  <w:style w:type="paragraph" w:customStyle="1" w:styleId="F757D070D2EB40E0B59C07E700F797CA3">
    <w:name w:val="F757D070D2EB40E0B59C07E700F797CA3"/>
    <w:rsid w:val="0014557B"/>
    <w:pPr>
      <w:spacing w:after="0" w:line="240" w:lineRule="auto"/>
    </w:pPr>
    <w:rPr>
      <w:rFonts w:eastAsia="Times New Roman" w:cs="Times New Roman"/>
      <w:sz w:val="24"/>
      <w:szCs w:val="24"/>
    </w:rPr>
  </w:style>
  <w:style w:type="paragraph" w:customStyle="1" w:styleId="0C1A1D10EFD146A99B180743E6D6ED053">
    <w:name w:val="0C1A1D10EFD146A99B180743E6D6ED053"/>
    <w:rsid w:val="0014557B"/>
    <w:pPr>
      <w:spacing w:after="0" w:line="240" w:lineRule="auto"/>
    </w:pPr>
    <w:rPr>
      <w:rFonts w:eastAsia="Times New Roman" w:cs="Times New Roman"/>
      <w:sz w:val="24"/>
      <w:szCs w:val="24"/>
    </w:rPr>
  </w:style>
  <w:style w:type="paragraph" w:customStyle="1" w:styleId="21378CEF234B4F74BCCC82B4994B3F283">
    <w:name w:val="21378CEF234B4F74BCCC82B4994B3F283"/>
    <w:rsid w:val="0014557B"/>
    <w:pPr>
      <w:spacing w:after="0" w:line="240" w:lineRule="auto"/>
    </w:pPr>
    <w:rPr>
      <w:rFonts w:eastAsia="Times New Roman" w:cs="Times New Roman"/>
      <w:sz w:val="24"/>
      <w:szCs w:val="24"/>
    </w:rPr>
  </w:style>
  <w:style w:type="paragraph" w:customStyle="1" w:styleId="8ABC2B18542942F2891C4C2199CD4D983">
    <w:name w:val="8ABC2B18542942F2891C4C2199CD4D983"/>
    <w:rsid w:val="0014557B"/>
    <w:pPr>
      <w:spacing w:after="0" w:line="240" w:lineRule="auto"/>
    </w:pPr>
    <w:rPr>
      <w:rFonts w:eastAsia="Times New Roman" w:cs="Times New Roman"/>
      <w:sz w:val="24"/>
      <w:szCs w:val="24"/>
    </w:rPr>
  </w:style>
  <w:style w:type="paragraph" w:customStyle="1" w:styleId="BCCD79326B814C80926C46C770F405E23">
    <w:name w:val="BCCD79326B814C80926C46C770F405E23"/>
    <w:rsid w:val="0014557B"/>
    <w:pPr>
      <w:spacing w:after="0" w:line="240" w:lineRule="auto"/>
    </w:pPr>
    <w:rPr>
      <w:rFonts w:eastAsia="Times New Roman" w:cs="Times New Roman"/>
      <w:sz w:val="24"/>
      <w:szCs w:val="24"/>
    </w:rPr>
  </w:style>
  <w:style w:type="paragraph" w:customStyle="1" w:styleId="8E235717514D40768553696DA75415993">
    <w:name w:val="8E235717514D40768553696DA75415993"/>
    <w:rsid w:val="0014557B"/>
    <w:pPr>
      <w:spacing w:after="0" w:line="240" w:lineRule="auto"/>
    </w:pPr>
    <w:rPr>
      <w:rFonts w:eastAsia="Times New Roman" w:cs="Times New Roman"/>
      <w:sz w:val="24"/>
      <w:szCs w:val="24"/>
    </w:rPr>
  </w:style>
  <w:style w:type="paragraph" w:customStyle="1" w:styleId="39EC57BB597D43F3B236E27BC21EAE973">
    <w:name w:val="39EC57BB597D43F3B236E27BC21EAE973"/>
    <w:rsid w:val="0014557B"/>
    <w:pPr>
      <w:spacing w:after="0" w:line="240" w:lineRule="auto"/>
    </w:pPr>
    <w:rPr>
      <w:rFonts w:eastAsia="Times New Roman" w:cs="Times New Roman"/>
      <w:sz w:val="24"/>
      <w:szCs w:val="24"/>
    </w:rPr>
  </w:style>
  <w:style w:type="paragraph" w:customStyle="1" w:styleId="AD48345E90EF4C3A82DF9F37524637AF3">
    <w:name w:val="AD48345E90EF4C3A82DF9F37524637AF3"/>
    <w:rsid w:val="0014557B"/>
    <w:pPr>
      <w:spacing w:after="0" w:line="240" w:lineRule="auto"/>
    </w:pPr>
    <w:rPr>
      <w:rFonts w:eastAsia="Times New Roman" w:cs="Times New Roman"/>
      <w:sz w:val="24"/>
      <w:szCs w:val="24"/>
    </w:rPr>
  </w:style>
  <w:style w:type="paragraph" w:customStyle="1" w:styleId="E42E51638976414998FCAD0A36BE31E33">
    <w:name w:val="E42E51638976414998FCAD0A36BE31E33"/>
    <w:rsid w:val="0014557B"/>
    <w:pPr>
      <w:spacing w:after="0" w:line="240" w:lineRule="auto"/>
    </w:pPr>
    <w:rPr>
      <w:rFonts w:eastAsia="Times New Roman" w:cs="Times New Roman"/>
      <w:sz w:val="24"/>
      <w:szCs w:val="24"/>
    </w:rPr>
  </w:style>
  <w:style w:type="paragraph" w:customStyle="1" w:styleId="1270222662284DE49AB28FEEC203B0163">
    <w:name w:val="1270222662284DE49AB28FEEC203B0163"/>
    <w:rsid w:val="0014557B"/>
    <w:pPr>
      <w:spacing w:after="0" w:line="240" w:lineRule="auto"/>
    </w:pPr>
    <w:rPr>
      <w:rFonts w:eastAsia="Times New Roman" w:cs="Times New Roman"/>
      <w:sz w:val="24"/>
      <w:szCs w:val="24"/>
    </w:rPr>
  </w:style>
  <w:style w:type="paragraph" w:customStyle="1" w:styleId="97DE1AE9A8D34999ACC70CA942EA56E93">
    <w:name w:val="97DE1AE9A8D34999ACC70CA942EA56E93"/>
    <w:rsid w:val="0014557B"/>
    <w:pPr>
      <w:spacing w:after="0" w:line="240" w:lineRule="auto"/>
    </w:pPr>
    <w:rPr>
      <w:rFonts w:eastAsia="Times New Roman" w:cs="Times New Roman"/>
      <w:sz w:val="24"/>
      <w:szCs w:val="24"/>
    </w:rPr>
  </w:style>
  <w:style w:type="paragraph" w:customStyle="1" w:styleId="6E7ABD02CFED40D6A810DD1AE89FC5B63">
    <w:name w:val="6E7ABD02CFED40D6A810DD1AE89FC5B63"/>
    <w:rsid w:val="0014557B"/>
    <w:pPr>
      <w:spacing w:after="0" w:line="240" w:lineRule="auto"/>
    </w:pPr>
    <w:rPr>
      <w:rFonts w:eastAsia="Times New Roman" w:cs="Times New Roman"/>
      <w:sz w:val="24"/>
      <w:szCs w:val="24"/>
    </w:rPr>
  </w:style>
  <w:style w:type="paragraph" w:customStyle="1" w:styleId="EBEC046E7256472F933E29424E494F7F3">
    <w:name w:val="EBEC046E7256472F933E29424E494F7F3"/>
    <w:rsid w:val="0014557B"/>
    <w:pPr>
      <w:spacing w:after="0" w:line="240" w:lineRule="auto"/>
    </w:pPr>
    <w:rPr>
      <w:rFonts w:eastAsia="Times New Roman" w:cs="Times New Roman"/>
      <w:sz w:val="24"/>
      <w:szCs w:val="24"/>
    </w:rPr>
  </w:style>
  <w:style w:type="paragraph" w:customStyle="1" w:styleId="5811A6F2F5E24E5CBD0DD72BE0C944CD3">
    <w:name w:val="5811A6F2F5E24E5CBD0DD72BE0C944CD3"/>
    <w:rsid w:val="0014557B"/>
    <w:pPr>
      <w:spacing w:after="0" w:line="240" w:lineRule="auto"/>
    </w:pPr>
    <w:rPr>
      <w:rFonts w:eastAsia="Times New Roman" w:cs="Times New Roman"/>
      <w:sz w:val="24"/>
      <w:szCs w:val="24"/>
    </w:rPr>
  </w:style>
  <w:style w:type="paragraph" w:customStyle="1" w:styleId="5C3C9E5E758F418E9E368AF0DBB3691C3">
    <w:name w:val="5C3C9E5E758F418E9E368AF0DBB3691C3"/>
    <w:rsid w:val="0014557B"/>
    <w:pPr>
      <w:spacing w:after="0" w:line="240" w:lineRule="auto"/>
    </w:pPr>
    <w:rPr>
      <w:rFonts w:eastAsia="Times New Roman" w:cs="Times New Roman"/>
      <w:sz w:val="24"/>
      <w:szCs w:val="24"/>
    </w:rPr>
  </w:style>
  <w:style w:type="paragraph" w:customStyle="1" w:styleId="3D86BCDB5A5C47069A2415906EA93B3A3">
    <w:name w:val="3D86BCDB5A5C47069A2415906EA93B3A3"/>
    <w:rsid w:val="0014557B"/>
    <w:pPr>
      <w:spacing w:after="0" w:line="240" w:lineRule="auto"/>
    </w:pPr>
    <w:rPr>
      <w:rFonts w:eastAsia="Times New Roman" w:cs="Times New Roman"/>
      <w:sz w:val="24"/>
      <w:szCs w:val="24"/>
    </w:rPr>
  </w:style>
  <w:style w:type="paragraph" w:customStyle="1" w:styleId="0954889129DB4A3BA5CE2692BB433D9D3">
    <w:name w:val="0954889129DB4A3BA5CE2692BB433D9D3"/>
    <w:rsid w:val="0014557B"/>
    <w:pPr>
      <w:spacing w:after="0" w:line="240" w:lineRule="auto"/>
    </w:pPr>
    <w:rPr>
      <w:rFonts w:eastAsia="Times New Roman" w:cs="Times New Roman"/>
      <w:sz w:val="24"/>
      <w:szCs w:val="24"/>
    </w:rPr>
  </w:style>
  <w:style w:type="paragraph" w:customStyle="1" w:styleId="79F2593CA4354E4EA473A56530C065423">
    <w:name w:val="79F2593CA4354E4EA473A56530C065423"/>
    <w:rsid w:val="0014557B"/>
    <w:pPr>
      <w:spacing w:after="0" w:line="240" w:lineRule="auto"/>
    </w:pPr>
    <w:rPr>
      <w:rFonts w:eastAsia="Times New Roman" w:cs="Times New Roman"/>
      <w:sz w:val="24"/>
      <w:szCs w:val="24"/>
    </w:rPr>
  </w:style>
  <w:style w:type="paragraph" w:customStyle="1" w:styleId="01037278CB084A01B06980669B372C3D3">
    <w:name w:val="01037278CB084A01B06980669B372C3D3"/>
    <w:rsid w:val="0014557B"/>
    <w:pPr>
      <w:spacing w:after="0" w:line="240" w:lineRule="auto"/>
    </w:pPr>
    <w:rPr>
      <w:rFonts w:eastAsia="Times New Roman" w:cs="Times New Roman"/>
      <w:sz w:val="24"/>
      <w:szCs w:val="24"/>
    </w:rPr>
  </w:style>
  <w:style w:type="paragraph" w:customStyle="1" w:styleId="65C63206E1BF4B82B3C11F37B65BD7E23">
    <w:name w:val="65C63206E1BF4B82B3C11F37B65BD7E23"/>
    <w:rsid w:val="0014557B"/>
    <w:pPr>
      <w:spacing w:after="0" w:line="240" w:lineRule="auto"/>
    </w:pPr>
    <w:rPr>
      <w:rFonts w:eastAsia="Times New Roman" w:cs="Times New Roman"/>
      <w:sz w:val="24"/>
      <w:szCs w:val="24"/>
    </w:rPr>
  </w:style>
  <w:style w:type="paragraph" w:customStyle="1" w:styleId="8A7D9D77887F4A0CB18DF145B8B7A6AD3">
    <w:name w:val="8A7D9D77887F4A0CB18DF145B8B7A6AD3"/>
    <w:rsid w:val="0014557B"/>
    <w:pPr>
      <w:spacing w:after="0" w:line="240" w:lineRule="auto"/>
    </w:pPr>
    <w:rPr>
      <w:rFonts w:eastAsia="Times New Roman" w:cs="Times New Roman"/>
      <w:sz w:val="24"/>
      <w:szCs w:val="24"/>
    </w:rPr>
  </w:style>
  <w:style w:type="paragraph" w:customStyle="1" w:styleId="AE64A2D18C6E4E2A8E56A73C2A7614003">
    <w:name w:val="AE64A2D18C6E4E2A8E56A73C2A7614003"/>
    <w:rsid w:val="0014557B"/>
    <w:pPr>
      <w:spacing w:after="0" w:line="240" w:lineRule="auto"/>
    </w:pPr>
    <w:rPr>
      <w:rFonts w:eastAsia="Times New Roman" w:cs="Times New Roman"/>
      <w:sz w:val="24"/>
      <w:szCs w:val="24"/>
    </w:rPr>
  </w:style>
  <w:style w:type="paragraph" w:customStyle="1" w:styleId="91201205414A4A3489D3614210EC09B33">
    <w:name w:val="91201205414A4A3489D3614210EC09B33"/>
    <w:rsid w:val="0014557B"/>
    <w:pPr>
      <w:spacing w:after="0" w:line="240" w:lineRule="auto"/>
    </w:pPr>
    <w:rPr>
      <w:rFonts w:eastAsia="Times New Roman" w:cs="Times New Roman"/>
      <w:sz w:val="24"/>
      <w:szCs w:val="24"/>
    </w:rPr>
  </w:style>
  <w:style w:type="paragraph" w:customStyle="1" w:styleId="8D6D5D66B9CC4B7686043BFAE48EA3DD3">
    <w:name w:val="8D6D5D66B9CC4B7686043BFAE48EA3DD3"/>
    <w:rsid w:val="0014557B"/>
    <w:pPr>
      <w:spacing w:after="0" w:line="240" w:lineRule="auto"/>
    </w:pPr>
    <w:rPr>
      <w:rFonts w:eastAsia="Times New Roman" w:cs="Times New Roman"/>
      <w:sz w:val="24"/>
      <w:szCs w:val="24"/>
    </w:rPr>
  </w:style>
  <w:style w:type="paragraph" w:customStyle="1" w:styleId="EA5614DF88224B62B8787C3D12BC3D573">
    <w:name w:val="EA5614DF88224B62B8787C3D12BC3D573"/>
    <w:rsid w:val="0014557B"/>
    <w:pPr>
      <w:spacing w:after="0" w:line="240" w:lineRule="auto"/>
    </w:pPr>
    <w:rPr>
      <w:rFonts w:eastAsia="Times New Roman" w:cs="Times New Roman"/>
      <w:sz w:val="24"/>
      <w:szCs w:val="24"/>
    </w:rPr>
  </w:style>
  <w:style w:type="paragraph" w:customStyle="1" w:styleId="6313F9308A154B429CA60CC1261507AA3">
    <w:name w:val="6313F9308A154B429CA60CC1261507AA3"/>
    <w:rsid w:val="0014557B"/>
    <w:pPr>
      <w:spacing w:after="0" w:line="240" w:lineRule="auto"/>
    </w:pPr>
    <w:rPr>
      <w:rFonts w:eastAsia="Times New Roman" w:cs="Times New Roman"/>
      <w:sz w:val="24"/>
      <w:szCs w:val="24"/>
    </w:rPr>
  </w:style>
  <w:style w:type="paragraph" w:customStyle="1" w:styleId="775918C32CF24C2AB3A2BD971884AB8A3">
    <w:name w:val="775918C32CF24C2AB3A2BD971884AB8A3"/>
    <w:rsid w:val="0014557B"/>
    <w:pPr>
      <w:spacing w:after="0" w:line="240" w:lineRule="auto"/>
    </w:pPr>
    <w:rPr>
      <w:rFonts w:eastAsia="Times New Roman" w:cs="Times New Roman"/>
      <w:sz w:val="24"/>
      <w:szCs w:val="24"/>
    </w:rPr>
  </w:style>
  <w:style w:type="paragraph" w:customStyle="1" w:styleId="602A843B0D2049E1BA8BC082DE6417DF3">
    <w:name w:val="602A843B0D2049E1BA8BC082DE6417DF3"/>
    <w:rsid w:val="0014557B"/>
    <w:pPr>
      <w:spacing w:after="0" w:line="240" w:lineRule="auto"/>
    </w:pPr>
    <w:rPr>
      <w:rFonts w:eastAsia="Times New Roman" w:cs="Times New Roman"/>
      <w:sz w:val="24"/>
      <w:szCs w:val="24"/>
    </w:rPr>
  </w:style>
  <w:style w:type="paragraph" w:customStyle="1" w:styleId="E748FC2DF9744A60B58549B953DEBC4E3">
    <w:name w:val="E748FC2DF9744A60B58549B953DEBC4E3"/>
    <w:rsid w:val="0014557B"/>
    <w:pPr>
      <w:spacing w:after="0" w:line="240" w:lineRule="auto"/>
    </w:pPr>
    <w:rPr>
      <w:rFonts w:eastAsia="Times New Roman" w:cs="Times New Roman"/>
      <w:sz w:val="24"/>
      <w:szCs w:val="24"/>
    </w:rPr>
  </w:style>
  <w:style w:type="paragraph" w:customStyle="1" w:styleId="7EFFE8762D254FC2AF5B31406CFF02743">
    <w:name w:val="7EFFE8762D254FC2AF5B31406CFF02743"/>
    <w:rsid w:val="0014557B"/>
    <w:pPr>
      <w:spacing w:after="0" w:line="240" w:lineRule="auto"/>
    </w:pPr>
    <w:rPr>
      <w:rFonts w:eastAsia="Times New Roman" w:cs="Times New Roman"/>
      <w:sz w:val="24"/>
      <w:szCs w:val="24"/>
    </w:rPr>
  </w:style>
  <w:style w:type="paragraph" w:customStyle="1" w:styleId="AB21037DE71A4298B21FF021481FF2F73">
    <w:name w:val="AB21037DE71A4298B21FF021481FF2F73"/>
    <w:rsid w:val="0014557B"/>
    <w:pPr>
      <w:spacing w:after="0" w:line="240" w:lineRule="auto"/>
    </w:pPr>
    <w:rPr>
      <w:rFonts w:eastAsia="Times New Roman" w:cs="Times New Roman"/>
      <w:sz w:val="24"/>
      <w:szCs w:val="24"/>
    </w:rPr>
  </w:style>
  <w:style w:type="paragraph" w:customStyle="1" w:styleId="3C5FEE4D6351481CA420A4FD67392B1E3">
    <w:name w:val="3C5FEE4D6351481CA420A4FD67392B1E3"/>
    <w:rsid w:val="0014557B"/>
    <w:pPr>
      <w:spacing w:after="0" w:line="240" w:lineRule="auto"/>
    </w:pPr>
    <w:rPr>
      <w:rFonts w:eastAsia="Times New Roman" w:cs="Times New Roman"/>
      <w:sz w:val="24"/>
      <w:szCs w:val="24"/>
    </w:rPr>
  </w:style>
  <w:style w:type="paragraph" w:customStyle="1" w:styleId="F406E0913D8947AF9B57D88883C704783">
    <w:name w:val="F406E0913D8947AF9B57D88883C704783"/>
    <w:rsid w:val="0014557B"/>
    <w:pPr>
      <w:spacing w:after="0" w:line="240" w:lineRule="auto"/>
    </w:pPr>
    <w:rPr>
      <w:rFonts w:eastAsia="Times New Roman" w:cs="Times New Roman"/>
      <w:sz w:val="24"/>
      <w:szCs w:val="24"/>
    </w:rPr>
  </w:style>
  <w:style w:type="paragraph" w:customStyle="1" w:styleId="C9988A30D67F47A9B0DC791AEDA6CC6D3">
    <w:name w:val="C9988A30D67F47A9B0DC791AEDA6CC6D3"/>
    <w:rsid w:val="0014557B"/>
    <w:pPr>
      <w:spacing w:after="0" w:line="240" w:lineRule="auto"/>
    </w:pPr>
    <w:rPr>
      <w:rFonts w:eastAsia="Times New Roman" w:cs="Times New Roman"/>
      <w:sz w:val="24"/>
      <w:szCs w:val="24"/>
    </w:rPr>
  </w:style>
  <w:style w:type="paragraph" w:customStyle="1" w:styleId="AC197EAD1C6E4232B25A516413A28AAA3">
    <w:name w:val="AC197EAD1C6E4232B25A516413A28AAA3"/>
    <w:rsid w:val="0014557B"/>
    <w:pPr>
      <w:spacing w:after="0" w:line="240" w:lineRule="auto"/>
    </w:pPr>
    <w:rPr>
      <w:rFonts w:eastAsia="Times New Roman" w:cs="Times New Roman"/>
      <w:sz w:val="24"/>
      <w:szCs w:val="24"/>
    </w:rPr>
  </w:style>
  <w:style w:type="paragraph" w:customStyle="1" w:styleId="2AC238FEFBCE41908AC073D142F03D293">
    <w:name w:val="2AC238FEFBCE41908AC073D142F03D293"/>
    <w:rsid w:val="0014557B"/>
    <w:pPr>
      <w:spacing w:after="0" w:line="240" w:lineRule="auto"/>
    </w:pPr>
    <w:rPr>
      <w:rFonts w:eastAsia="Times New Roman" w:cs="Times New Roman"/>
      <w:sz w:val="24"/>
      <w:szCs w:val="24"/>
    </w:rPr>
  </w:style>
  <w:style w:type="paragraph" w:customStyle="1" w:styleId="9169B1DA32CD44FE9F963E4B3A23CB393">
    <w:name w:val="9169B1DA32CD44FE9F963E4B3A23CB393"/>
    <w:rsid w:val="0014557B"/>
    <w:pPr>
      <w:spacing w:after="0" w:line="240" w:lineRule="auto"/>
    </w:pPr>
    <w:rPr>
      <w:rFonts w:eastAsia="Times New Roman" w:cs="Times New Roman"/>
      <w:sz w:val="24"/>
      <w:szCs w:val="24"/>
    </w:rPr>
  </w:style>
  <w:style w:type="paragraph" w:customStyle="1" w:styleId="AC2E745CA4794B069F43E34744B03F963">
    <w:name w:val="AC2E745CA4794B069F43E34744B03F963"/>
    <w:rsid w:val="0014557B"/>
    <w:pPr>
      <w:spacing w:after="0" w:line="240" w:lineRule="auto"/>
    </w:pPr>
    <w:rPr>
      <w:rFonts w:eastAsia="Times New Roman" w:cs="Times New Roman"/>
      <w:sz w:val="24"/>
      <w:szCs w:val="24"/>
    </w:rPr>
  </w:style>
  <w:style w:type="paragraph" w:customStyle="1" w:styleId="AC5E451BE88A43AD9B56E7A78C4D3B2F3">
    <w:name w:val="AC5E451BE88A43AD9B56E7A78C4D3B2F3"/>
    <w:rsid w:val="0014557B"/>
    <w:pPr>
      <w:spacing w:after="0" w:line="240" w:lineRule="auto"/>
    </w:pPr>
    <w:rPr>
      <w:rFonts w:eastAsia="Times New Roman" w:cs="Times New Roman"/>
      <w:sz w:val="24"/>
      <w:szCs w:val="24"/>
    </w:rPr>
  </w:style>
  <w:style w:type="paragraph" w:customStyle="1" w:styleId="80E6C97F4788469488E5C2248E7E1F953">
    <w:name w:val="80E6C97F4788469488E5C2248E7E1F953"/>
    <w:rsid w:val="0014557B"/>
    <w:pPr>
      <w:spacing w:after="0" w:line="240" w:lineRule="auto"/>
    </w:pPr>
    <w:rPr>
      <w:rFonts w:eastAsia="Times New Roman" w:cs="Times New Roman"/>
      <w:sz w:val="24"/>
      <w:szCs w:val="24"/>
    </w:rPr>
  </w:style>
  <w:style w:type="paragraph" w:customStyle="1" w:styleId="A2463641888C4725A8FA3B1240CAD53E3">
    <w:name w:val="A2463641888C4725A8FA3B1240CAD53E3"/>
    <w:rsid w:val="0014557B"/>
    <w:pPr>
      <w:spacing w:after="0" w:line="240" w:lineRule="auto"/>
    </w:pPr>
    <w:rPr>
      <w:rFonts w:eastAsia="Times New Roman" w:cs="Times New Roman"/>
      <w:sz w:val="24"/>
      <w:szCs w:val="24"/>
    </w:rPr>
  </w:style>
  <w:style w:type="paragraph" w:customStyle="1" w:styleId="D294F9F0D2BA4A7F9612F9F01534385F3">
    <w:name w:val="D294F9F0D2BA4A7F9612F9F01534385F3"/>
    <w:rsid w:val="0014557B"/>
    <w:pPr>
      <w:spacing w:after="0" w:line="240" w:lineRule="auto"/>
    </w:pPr>
    <w:rPr>
      <w:rFonts w:eastAsia="Times New Roman" w:cs="Times New Roman"/>
      <w:sz w:val="24"/>
      <w:szCs w:val="24"/>
    </w:rPr>
  </w:style>
  <w:style w:type="paragraph" w:customStyle="1" w:styleId="EBF43132CFCE4014892B8EEE0BFF339B3">
    <w:name w:val="EBF43132CFCE4014892B8EEE0BFF339B3"/>
    <w:rsid w:val="0014557B"/>
    <w:pPr>
      <w:spacing w:after="0" w:line="240" w:lineRule="auto"/>
    </w:pPr>
    <w:rPr>
      <w:rFonts w:eastAsia="Times New Roman" w:cs="Times New Roman"/>
      <w:sz w:val="24"/>
      <w:szCs w:val="24"/>
    </w:rPr>
  </w:style>
  <w:style w:type="paragraph" w:customStyle="1" w:styleId="3F5459C336DB47BEB0E00E4D3F4C7E693">
    <w:name w:val="3F5459C336DB47BEB0E00E4D3F4C7E693"/>
    <w:rsid w:val="0014557B"/>
    <w:pPr>
      <w:spacing w:after="0" w:line="240" w:lineRule="auto"/>
    </w:pPr>
    <w:rPr>
      <w:rFonts w:eastAsia="Times New Roman" w:cs="Times New Roman"/>
      <w:sz w:val="24"/>
      <w:szCs w:val="24"/>
    </w:rPr>
  </w:style>
  <w:style w:type="paragraph" w:customStyle="1" w:styleId="1518FF09D74C41BDB7503B840A3B8B113">
    <w:name w:val="1518FF09D74C41BDB7503B840A3B8B113"/>
    <w:rsid w:val="0014557B"/>
    <w:pPr>
      <w:spacing w:after="0" w:line="240" w:lineRule="auto"/>
    </w:pPr>
    <w:rPr>
      <w:rFonts w:eastAsia="Times New Roman" w:cs="Times New Roman"/>
      <w:sz w:val="24"/>
      <w:szCs w:val="24"/>
    </w:rPr>
  </w:style>
  <w:style w:type="paragraph" w:customStyle="1" w:styleId="53BD942AE4EE4093BEE2199C4BA706123">
    <w:name w:val="53BD942AE4EE4093BEE2199C4BA706123"/>
    <w:rsid w:val="0014557B"/>
    <w:pPr>
      <w:spacing w:after="0" w:line="240" w:lineRule="auto"/>
    </w:pPr>
    <w:rPr>
      <w:rFonts w:eastAsia="Times New Roman" w:cs="Times New Roman"/>
      <w:sz w:val="24"/>
      <w:szCs w:val="24"/>
    </w:rPr>
  </w:style>
  <w:style w:type="paragraph" w:customStyle="1" w:styleId="FD4E301607954089B9CAC8BF76D040733">
    <w:name w:val="FD4E301607954089B9CAC8BF76D040733"/>
    <w:rsid w:val="0014557B"/>
    <w:pPr>
      <w:spacing w:after="0" w:line="240" w:lineRule="auto"/>
    </w:pPr>
    <w:rPr>
      <w:rFonts w:eastAsia="Times New Roman" w:cs="Times New Roman"/>
      <w:sz w:val="24"/>
      <w:szCs w:val="24"/>
    </w:rPr>
  </w:style>
  <w:style w:type="paragraph" w:customStyle="1" w:styleId="B6249FBB16A24FB18E3D7641BE4D799D3">
    <w:name w:val="B6249FBB16A24FB18E3D7641BE4D799D3"/>
    <w:rsid w:val="0014557B"/>
    <w:pPr>
      <w:spacing w:after="0" w:line="240" w:lineRule="auto"/>
    </w:pPr>
    <w:rPr>
      <w:rFonts w:eastAsia="Times New Roman" w:cs="Times New Roman"/>
      <w:sz w:val="24"/>
      <w:szCs w:val="24"/>
    </w:rPr>
  </w:style>
  <w:style w:type="paragraph" w:customStyle="1" w:styleId="7DA2B233109A4C6D999D4121A6B5B0453">
    <w:name w:val="7DA2B233109A4C6D999D4121A6B5B0453"/>
    <w:rsid w:val="0014557B"/>
    <w:pPr>
      <w:spacing w:after="0" w:line="240" w:lineRule="auto"/>
    </w:pPr>
    <w:rPr>
      <w:rFonts w:eastAsia="Times New Roman" w:cs="Times New Roman"/>
      <w:sz w:val="24"/>
      <w:szCs w:val="24"/>
    </w:rPr>
  </w:style>
  <w:style w:type="paragraph" w:customStyle="1" w:styleId="CC4DAB01B97B4900B9CC027586F454B23">
    <w:name w:val="CC4DAB01B97B4900B9CC027586F454B23"/>
    <w:rsid w:val="0014557B"/>
    <w:pPr>
      <w:spacing w:after="0" w:line="240" w:lineRule="auto"/>
    </w:pPr>
    <w:rPr>
      <w:rFonts w:eastAsia="Times New Roman" w:cs="Times New Roman"/>
      <w:sz w:val="24"/>
      <w:szCs w:val="24"/>
    </w:rPr>
  </w:style>
  <w:style w:type="paragraph" w:customStyle="1" w:styleId="EE2B113F90E847A2B3DA3E53F946D9883">
    <w:name w:val="EE2B113F90E847A2B3DA3E53F946D9883"/>
    <w:rsid w:val="0014557B"/>
    <w:pPr>
      <w:spacing w:after="0" w:line="240" w:lineRule="auto"/>
    </w:pPr>
    <w:rPr>
      <w:rFonts w:eastAsia="Times New Roman" w:cs="Times New Roman"/>
      <w:sz w:val="24"/>
      <w:szCs w:val="24"/>
    </w:rPr>
  </w:style>
  <w:style w:type="paragraph" w:customStyle="1" w:styleId="14A03F06307C48EBB2CBE71F09C9FAB13">
    <w:name w:val="14A03F06307C48EBB2CBE71F09C9FAB13"/>
    <w:rsid w:val="0014557B"/>
    <w:pPr>
      <w:spacing w:after="0" w:line="240" w:lineRule="auto"/>
    </w:pPr>
    <w:rPr>
      <w:rFonts w:eastAsia="Times New Roman" w:cs="Times New Roman"/>
      <w:sz w:val="24"/>
      <w:szCs w:val="24"/>
    </w:rPr>
  </w:style>
  <w:style w:type="paragraph" w:customStyle="1" w:styleId="4DA258067EED44C7AF99C4429CCBEA083">
    <w:name w:val="4DA258067EED44C7AF99C4429CCBEA083"/>
    <w:rsid w:val="0014557B"/>
    <w:pPr>
      <w:spacing w:after="0" w:line="240" w:lineRule="auto"/>
    </w:pPr>
    <w:rPr>
      <w:rFonts w:eastAsia="Times New Roman" w:cs="Times New Roman"/>
      <w:sz w:val="24"/>
      <w:szCs w:val="24"/>
    </w:rPr>
  </w:style>
  <w:style w:type="paragraph" w:customStyle="1" w:styleId="A9745C9B40D548A28ACF2E811DF8AE023">
    <w:name w:val="A9745C9B40D548A28ACF2E811DF8AE023"/>
    <w:rsid w:val="0014557B"/>
    <w:pPr>
      <w:spacing w:after="0" w:line="240" w:lineRule="auto"/>
    </w:pPr>
    <w:rPr>
      <w:rFonts w:eastAsia="Times New Roman" w:cs="Times New Roman"/>
      <w:sz w:val="24"/>
      <w:szCs w:val="24"/>
    </w:rPr>
  </w:style>
  <w:style w:type="paragraph" w:customStyle="1" w:styleId="B37F96FD2727477C9FF1365E8DE402253">
    <w:name w:val="B37F96FD2727477C9FF1365E8DE402253"/>
    <w:rsid w:val="0014557B"/>
    <w:pPr>
      <w:spacing w:after="0" w:line="240" w:lineRule="auto"/>
    </w:pPr>
    <w:rPr>
      <w:rFonts w:eastAsia="Times New Roman" w:cs="Times New Roman"/>
      <w:sz w:val="24"/>
      <w:szCs w:val="24"/>
    </w:rPr>
  </w:style>
  <w:style w:type="paragraph" w:customStyle="1" w:styleId="8BB6E79312034C4CBB98666FC6F5F09A3">
    <w:name w:val="8BB6E79312034C4CBB98666FC6F5F09A3"/>
    <w:rsid w:val="0014557B"/>
    <w:pPr>
      <w:spacing w:after="0" w:line="240" w:lineRule="auto"/>
    </w:pPr>
    <w:rPr>
      <w:rFonts w:eastAsia="Times New Roman" w:cs="Times New Roman"/>
      <w:sz w:val="24"/>
      <w:szCs w:val="24"/>
    </w:rPr>
  </w:style>
  <w:style w:type="paragraph" w:customStyle="1" w:styleId="D3580FFAACBC4EC08D3FD8A6F6A213F13">
    <w:name w:val="D3580FFAACBC4EC08D3FD8A6F6A213F13"/>
    <w:rsid w:val="0014557B"/>
    <w:pPr>
      <w:spacing w:after="0" w:line="240" w:lineRule="auto"/>
    </w:pPr>
    <w:rPr>
      <w:rFonts w:eastAsia="Times New Roman" w:cs="Times New Roman"/>
      <w:sz w:val="24"/>
      <w:szCs w:val="24"/>
    </w:rPr>
  </w:style>
  <w:style w:type="paragraph" w:customStyle="1" w:styleId="BFC22C2DFC7E48A4BC56C0351BD2B8873">
    <w:name w:val="BFC22C2DFC7E48A4BC56C0351BD2B8873"/>
    <w:rsid w:val="0014557B"/>
    <w:pPr>
      <w:spacing w:after="0" w:line="240" w:lineRule="auto"/>
    </w:pPr>
    <w:rPr>
      <w:rFonts w:eastAsia="Times New Roman" w:cs="Times New Roman"/>
      <w:sz w:val="24"/>
      <w:szCs w:val="24"/>
    </w:rPr>
  </w:style>
  <w:style w:type="paragraph" w:customStyle="1" w:styleId="DDEE9E93A3EA4DAB89FB3F1A4D448C853">
    <w:name w:val="DDEE9E93A3EA4DAB89FB3F1A4D448C853"/>
    <w:rsid w:val="0014557B"/>
    <w:pPr>
      <w:spacing w:after="0" w:line="240" w:lineRule="auto"/>
    </w:pPr>
    <w:rPr>
      <w:rFonts w:eastAsia="Times New Roman" w:cs="Times New Roman"/>
      <w:sz w:val="24"/>
      <w:szCs w:val="24"/>
    </w:rPr>
  </w:style>
  <w:style w:type="paragraph" w:customStyle="1" w:styleId="50C7F3E69F65481FA86F55C400A180F33">
    <w:name w:val="50C7F3E69F65481FA86F55C400A180F33"/>
    <w:rsid w:val="0014557B"/>
    <w:pPr>
      <w:spacing w:after="0" w:line="240" w:lineRule="auto"/>
    </w:pPr>
    <w:rPr>
      <w:rFonts w:eastAsia="Times New Roman" w:cs="Times New Roman"/>
      <w:sz w:val="24"/>
      <w:szCs w:val="24"/>
    </w:rPr>
  </w:style>
  <w:style w:type="paragraph" w:customStyle="1" w:styleId="D4B46233683444EE8E74BE02FA27F64C3">
    <w:name w:val="D4B46233683444EE8E74BE02FA27F64C3"/>
    <w:rsid w:val="0014557B"/>
    <w:pPr>
      <w:spacing w:after="0" w:line="240" w:lineRule="auto"/>
    </w:pPr>
    <w:rPr>
      <w:rFonts w:eastAsia="Times New Roman" w:cs="Times New Roman"/>
      <w:sz w:val="24"/>
      <w:szCs w:val="24"/>
    </w:rPr>
  </w:style>
  <w:style w:type="paragraph" w:customStyle="1" w:styleId="61C5A3BAEF404C039C50F009D4612F793">
    <w:name w:val="61C5A3BAEF404C039C50F009D4612F793"/>
    <w:rsid w:val="0014557B"/>
    <w:pPr>
      <w:spacing w:after="0" w:line="240" w:lineRule="auto"/>
    </w:pPr>
    <w:rPr>
      <w:rFonts w:eastAsia="Times New Roman" w:cs="Times New Roman"/>
      <w:sz w:val="24"/>
      <w:szCs w:val="24"/>
    </w:rPr>
  </w:style>
  <w:style w:type="paragraph" w:customStyle="1" w:styleId="8C00D129F6394A39A34C89AE38A993A93">
    <w:name w:val="8C00D129F6394A39A34C89AE38A993A93"/>
    <w:rsid w:val="0014557B"/>
    <w:pPr>
      <w:spacing w:after="0" w:line="240" w:lineRule="auto"/>
    </w:pPr>
    <w:rPr>
      <w:rFonts w:eastAsia="Times New Roman" w:cs="Times New Roman"/>
      <w:sz w:val="24"/>
      <w:szCs w:val="24"/>
    </w:rPr>
  </w:style>
  <w:style w:type="paragraph" w:customStyle="1" w:styleId="79710A38538A42D7A056DF0B519043E43">
    <w:name w:val="79710A38538A42D7A056DF0B519043E43"/>
    <w:rsid w:val="0014557B"/>
    <w:pPr>
      <w:spacing w:after="0" w:line="240" w:lineRule="auto"/>
    </w:pPr>
    <w:rPr>
      <w:rFonts w:eastAsia="Times New Roman" w:cs="Times New Roman"/>
      <w:sz w:val="24"/>
      <w:szCs w:val="24"/>
    </w:rPr>
  </w:style>
  <w:style w:type="paragraph" w:customStyle="1" w:styleId="FDE2AD4EA8F246FD9FD48B151448A9743">
    <w:name w:val="FDE2AD4EA8F246FD9FD48B151448A9743"/>
    <w:rsid w:val="0014557B"/>
    <w:pPr>
      <w:spacing w:after="0" w:line="240" w:lineRule="auto"/>
    </w:pPr>
    <w:rPr>
      <w:rFonts w:eastAsia="Times New Roman" w:cs="Times New Roman"/>
      <w:sz w:val="24"/>
      <w:szCs w:val="24"/>
    </w:rPr>
  </w:style>
  <w:style w:type="paragraph" w:customStyle="1" w:styleId="2280388DF9764A3C9F465118D523051F3">
    <w:name w:val="2280388DF9764A3C9F465118D523051F3"/>
    <w:rsid w:val="0014557B"/>
    <w:pPr>
      <w:spacing w:after="0" w:line="240" w:lineRule="auto"/>
    </w:pPr>
    <w:rPr>
      <w:rFonts w:eastAsia="Times New Roman" w:cs="Times New Roman"/>
      <w:sz w:val="24"/>
      <w:szCs w:val="24"/>
    </w:rPr>
  </w:style>
  <w:style w:type="paragraph" w:customStyle="1" w:styleId="21C79C73AC3340B29AF47BBFAC3FFF0B3">
    <w:name w:val="21C79C73AC3340B29AF47BBFAC3FFF0B3"/>
    <w:rsid w:val="0014557B"/>
    <w:pPr>
      <w:spacing w:after="0" w:line="240" w:lineRule="auto"/>
    </w:pPr>
    <w:rPr>
      <w:rFonts w:eastAsia="Times New Roman" w:cs="Times New Roman"/>
      <w:sz w:val="24"/>
      <w:szCs w:val="24"/>
    </w:rPr>
  </w:style>
  <w:style w:type="paragraph" w:customStyle="1" w:styleId="20D0A4099A6E4B2889D09B75BEC50CEF3">
    <w:name w:val="20D0A4099A6E4B2889D09B75BEC50CEF3"/>
    <w:rsid w:val="0014557B"/>
    <w:pPr>
      <w:spacing w:after="0" w:line="240" w:lineRule="auto"/>
    </w:pPr>
    <w:rPr>
      <w:rFonts w:eastAsia="Times New Roman" w:cs="Times New Roman"/>
      <w:sz w:val="24"/>
      <w:szCs w:val="24"/>
    </w:rPr>
  </w:style>
  <w:style w:type="paragraph" w:customStyle="1" w:styleId="2C582DCF553C4932BC046D7AE2236DA93">
    <w:name w:val="2C582DCF553C4932BC046D7AE2236DA93"/>
    <w:rsid w:val="0014557B"/>
    <w:pPr>
      <w:spacing w:after="0" w:line="240" w:lineRule="auto"/>
    </w:pPr>
    <w:rPr>
      <w:rFonts w:eastAsia="Times New Roman" w:cs="Times New Roman"/>
      <w:sz w:val="24"/>
      <w:szCs w:val="24"/>
    </w:rPr>
  </w:style>
  <w:style w:type="paragraph" w:customStyle="1" w:styleId="716D8BAA0D054D5CBB9712FE3821E3E73">
    <w:name w:val="716D8BAA0D054D5CBB9712FE3821E3E73"/>
    <w:rsid w:val="0014557B"/>
    <w:pPr>
      <w:spacing w:after="0" w:line="240" w:lineRule="auto"/>
    </w:pPr>
    <w:rPr>
      <w:rFonts w:eastAsia="Times New Roman" w:cs="Times New Roman"/>
      <w:sz w:val="24"/>
      <w:szCs w:val="24"/>
    </w:rPr>
  </w:style>
  <w:style w:type="paragraph" w:customStyle="1" w:styleId="A5D1F8E8C9B64EBAB847950E25F0904B3">
    <w:name w:val="A5D1F8E8C9B64EBAB847950E25F0904B3"/>
    <w:rsid w:val="0014557B"/>
    <w:pPr>
      <w:spacing w:after="0" w:line="240" w:lineRule="auto"/>
    </w:pPr>
    <w:rPr>
      <w:rFonts w:eastAsia="Times New Roman" w:cs="Times New Roman"/>
      <w:sz w:val="24"/>
      <w:szCs w:val="24"/>
    </w:rPr>
  </w:style>
  <w:style w:type="paragraph" w:customStyle="1" w:styleId="577B2F89BE0940F8A3EE072FD39850EF3">
    <w:name w:val="577B2F89BE0940F8A3EE072FD39850EF3"/>
    <w:rsid w:val="0014557B"/>
    <w:pPr>
      <w:spacing w:after="0" w:line="240" w:lineRule="auto"/>
    </w:pPr>
    <w:rPr>
      <w:rFonts w:eastAsia="Times New Roman" w:cs="Times New Roman"/>
      <w:sz w:val="24"/>
      <w:szCs w:val="24"/>
    </w:rPr>
  </w:style>
  <w:style w:type="paragraph" w:customStyle="1" w:styleId="150A37CEECE54EDEABE7AA32715FDAEF3">
    <w:name w:val="150A37CEECE54EDEABE7AA32715FDAEF3"/>
    <w:rsid w:val="0014557B"/>
    <w:pPr>
      <w:spacing w:after="0" w:line="240" w:lineRule="auto"/>
    </w:pPr>
    <w:rPr>
      <w:rFonts w:eastAsia="Times New Roman" w:cs="Times New Roman"/>
      <w:sz w:val="24"/>
      <w:szCs w:val="24"/>
    </w:rPr>
  </w:style>
  <w:style w:type="paragraph" w:customStyle="1" w:styleId="46C7C2947FE44056B8DA9E540558F0693">
    <w:name w:val="46C7C2947FE44056B8DA9E540558F0693"/>
    <w:rsid w:val="0014557B"/>
    <w:pPr>
      <w:spacing w:after="0" w:line="240" w:lineRule="auto"/>
    </w:pPr>
    <w:rPr>
      <w:rFonts w:eastAsia="Times New Roman" w:cs="Times New Roman"/>
      <w:sz w:val="24"/>
      <w:szCs w:val="24"/>
    </w:rPr>
  </w:style>
  <w:style w:type="paragraph" w:customStyle="1" w:styleId="2F9BD686B8C342249CEC2C1B49F66A203">
    <w:name w:val="2F9BD686B8C342249CEC2C1B49F66A203"/>
    <w:rsid w:val="0014557B"/>
    <w:pPr>
      <w:spacing w:after="0" w:line="240" w:lineRule="auto"/>
    </w:pPr>
    <w:rPr>
      <w:rFonts w:eastAsia="Times New Roman" w:cs="Times New Roman"/>
      <w:sz w:val="24"/>
      <w:szCs w:val="24"/>
    </w:rPr>
  </w:style>
  <w:style w:type="paragraph" w:customStyle="1" w:styleId="51E653AE3FF1429DAF08A4AAE06BE83C3">
    <w:name w:val="51E653AE3FF1429DAF08A4AAE06BE83C3"/>
    <w:rsid w:val="0014557B"/>
    <w:pPr>
      <w:spacing w:after="0" w:line="240" w:lineRule="auto"/>
    </w:pPr>
    <w:rPr>
      <w:rFonts w:eastAsia="Times New Roman" w:cs="Times New Roman"/>
      <w:sz w:val="24"/>
      <w:szCs w:val="24"/>
    </w:rPr>
  </w:style>
  <w:style w:type="paragraph" w:customStyle="1" w:styleId="2EAD386BF301427FB75D2A5A824DCDD83">
    <w:name w:val="2EAD386BF301427FB75D2A5A824DCDD83"/>
    <w:rsid w:val="0014557B"/>
    <w:pPr>
      <w:spacing w:after="0" w:line="240" w:lineRule="auto"/>
    </w:pPr>
    <w:rPr>
      <w:rFonts w:eastAsia="Times New Roman" w:cs="Times New Roman"/>
      <w:sz w:val="24"/>
      <w:szCs w:val="24"/>
    </w:rPr>
  </w:style>
  <w:style w:type="paragraph" w:customStyle="1" w:styleId="0B9393AE414443CDAAA9EB378A170FF33">
    <w:name w:val="0B9393AE414443CDAAA9EB378A170FF33"/>
    <w:rsid w:val="0014557B"/>
    <w:pPr>
      <w:spacing w:after="0" w:line="240" w:lineRule="auto"/>
    </w:pPr>
    <w:rPr>
      <w:rFonts w:eastAsia="Times New Roman" w:cs="Times New Roman"/>
      <w:sz w:val="24"/>
      <w:szCs w:val="24"/>
    </w:rPr>
  </w:style>
  <w:style w:type="paragraph" w:customStyle="1" w:styleId="55DEA8AFF0C84693B3C1A064E99EB33D3">
    <w:name w:val="55DEA8AFF0C84693B3C1A064E99EB33D3"/>
    <w:rsid w:val="0014557B"/>
    <w:pPr>
      <w:spacing w:after="0" w:line="240" w:lineRule="auto"/>
    </w:pPr>
    <w:rPr>
      <w:rFonts w:eastAsia="Times New Roman" w:cs="Times New Roman"/>
      <w:sz w:val="24"/>
      <w:szCs w:val="24"/>
    </w:rPr>
  </w:style>
  <w:style w:type="paragraph" w:customStyle="1" w:styleId="A234DB10D77749939BADFBDD91DE5A573">
    <w:name w:val="A234DB10D77749939BADFBDD91DE5A573"/>
    <w:rsid w:val="0014557B"/>
    <w:pPr>
      <w:spacing w:after="0" w:line="240" w:lineRule="auto"/>
    </w:pPr>
    <w:rPr>
      <w:rFonts w:eastAsia="Times New Roman" w:cs="Times New Roman"/>
      <w:sz w:val="24"/>
      <w:szCs w:val="24"/>
    </w:rPr>
  </w:style>
  <w:style w:type="paragraph" w:customStyle="1" w:styleId="DD5AFA93C6014571A2DB38AD489410F43">
    <w:name w:val="DD5AFA93C6014571A2DB38AD489410F43"/>
    <w:rsid w:val="0014557B"/>
    <w:pPr>
      <w:spacing w:after="0" w:line="240" w:lineRule="auto"/>
    </w:pPr>
    <w:rPr>
      <w:rFonts w:eastAsia="Times New Roman" w:cs="Times New Roman"/>
      <w:sz w:val="24"/>
      <w:szCs w:val="24"/>
    </w:rPr>
  </w:style>
  <w:style w:type="paragraph" w:customStyle="1" w:styleId="B867B9FAE37A463490462031702C11B23">
    <w:name w:val="B867B9FAE37A463490462031702C11B23"/>
    <w:rsid w:val="0014557B"/>
    <w:pPr>
      <w:spacing w:after="0" w:line="240" w:lineRule="auto"/>
    </w:pPr>
    <w:rPr>
      <w:rFonts w:eastAsia="Times New Roman" w:cs="Times New Roman"/>
      <w:sz w:val="24"/>
      <w:szCs w:val="24"/>
    </w:rPr>
  </w:style>
  <w:style w:type="paragraph" w:customStyle="1" w:styleId="B993653E4FE5456CBAB52F31045EFE0A3">
    <w:name w:val="B993653E4FE5456CBAB52F31045EFE0A3"/>
    <w:rsid w:val="0014557B"/>
    <w:pPr>
      <w:spacing w:after="0" w:line="240" w:lineRule="auto"/>
    </w:pPr>
    <w:rPr>
      <w:rFonts w:eastAsia="Times New Roman" w:cs="Times New Roman"/>
      <w:sz w:val="24"/>
      <w:szCs w:val="24"/>
    </w:rPr>
  </w:style>
  <w:style w:type="paragraph" w:customStyle="1" w:styleId="5F80FE39404C43F1BE7602584EAB20383">
    <w:name w:val="5F80FE39404C43F1BE7602584EAB20383"/>
    <w:rsid w:val="0014557B"/>
    <w:pPr>
      <w:spacing w:after="0" w:line="240" w:lineRule="auto"/>
    </w:pPr>
    <w:rPr>
      <w:rFonts w:eastAsia="Times New Roman" w:cs="Times New Roman"/>
      <w:sz w:val="24"/>
      <w:szCs w:val="24"/>
    </w:rPr>
  </w:style>
  <w:style w:type="paragraph" w:customStyle="1" w:styleId="A14E64DE3FFE4482BBD2C7EB7158B0723">
    <w:name w:val="A14E64DE3FFE4482BBD2C7EB7158B0723"/>
    <w:rsid w:val="0014557B"/>
    <w:pPr>
      <w:spacing w:after="0" w:line="240" w:lineRule="auto"/>
    </w:pPr>
    <w:rPr>
      <w:rFonts w:eastAsia="Times New Roman" w:cs="Times New Roman"/>
      <w:sz w:val="24"/>
      <w:szCs w:val="24"/>
    </w:rPr>
  </w:style>
  <w:style w:type="paragraph" w:customStyle="1" w:styleId="CA4E5FA68391428887F61EBB92F06F503">
    <w:name w:val="CA4E5FA68391428887F61EBB92F06F503"/>
    <w:rsid w:val="0014557B"/>
    <w:pPr>
      <w:spacing w:after="0" w:line="240" w:lineRule="auto"/>
    </w:pPr>
    <w:rPr>
      <w:rFonts w:eastAsia="Times New Roman" w:cs="Times New Roman"/>
      <w:sz w:val="24"/>
      <w:szCs w:val="24"/>
    </w:rPr>
  </w:style>
  <w:style w:type="paragraph" w:customStyle="1" w:styleId="BEEF2F4EA2364A5B886B1FC4AD4735493">
    <w:name w:val="BEEF2F4EA2364A5B886B1FC4AD4735493"/>
    <w:rsid w:val="0014557B"/>
    <w:pPr>
      <w:spacing w:after="0" w:line="240" w:lineRule="auto"/>
    </w:pPr>
    <w:rPr>
      <w:rFonts w:eastAsia="Times New Roman" w:cs="Times New Roman"/>
      <w:sz w:val="24"/>
      <w:szCs w:val="24"/>
    </w:rPr>
  </w:style>
  <w:style w:type="paragraph" w:customStyle="1" w:styleId="B0115D5C6A794A799903ECC3978A85753">
    <w:name w:val="B0115D5C6A794A799903ECC3978A85753"/>
    <w:rsid w:val="0014557B"/>
    <w:pPr>
      <w:spacing w:after="0" w:line="240" w:lineRule="auto"/>
    </w:pPr>
    <w:rPr>
      <w:rFonts w:eastAsia="Times New Roman" w:cs="Times New Roman"/>
      <w:sz w:val="24"/>
      <w:szCs w:val="24"/>
    </w:rPr>
  </w:style>
  <w:style w:type="paragraph" w:customStyle="1" w:styleId="EB060C7D00F6484481977755D00D5EB43">
    <w:name w:val="EB060C7D00F6484481977755D00D5EB43"/>
    <w:rsid w:val="0014557B"/>
    <w:pPr>
      <w:spacing w:after="0" w:line="240" w:lineRule="auto"/>
    </w:pPr>
    <w:rPr>
      <w:rFonts w:eastAsia="Times New Roman" w:cs="Times New Roman"/>
      <w:sz w:val="24"/>
      <w:szCs w:val="24"/>
    </w:rPr>
  </w:style>
  <w:style w:type="paragraph" w:customStyle="1" w:styleId="ED7B6EE1C5F740EFA2FCED109608E6123">
    <w:name w:val="ED7B6EE1C5F740EFA2FCED109608E6123"/>
    <w:rsid w:val="0014557B"/>
    <w:pPr>
      <w:spacing w:after="0" w:line="240" w:lineRule="auto"/>
    </w:pPr>
    <w:rPr>
      <w:rFonts w:eastAsia="Times New Roman" w:cs="Times New Roman"/>
      <w:sz w:val="24"/>
      <w:szCs w:val="24"/>
    </w:rPr>
  </w:style>
  <w:style w:type="paragraph" w:customStyle="1" w:styleId="E561DC8854AD4ACA8838F3AAA5CF5F893">
    <w:name w:val="E561DC8854AD4ACA8838F3AAA5CF5F893"/>
    <w:rsid w:val="0014557B"/>
    <w:pPr>
      <w:spacing w:after="0" w:line="240" w:lineRule="auto"/>
    </w:pPr>
    <w:rPr>
      <w:rFonts w:eastAsia="Times New Roman" w:cs="Times New Roman"/>
      <w:sz w:val="24"/>
      <w:szCs w:val="24"/>
    </w:rPr>
  </w:style>
  <w:style w:type="paragraph" w:customStyle="1" w:styleId="10B143B4A3F54DAEA6684884BB61EFC23">
    <w:name w:val="10B143B4A3F54DAEA6684884BB61EFC23"/>
    <w:rsid w:val="0014557B"/>
    <w:pPr>
      <w:spacing w:after="0" w:line="240" w:lineRule="auto"/>
    </w:pPr>
    <w:rPr>
      <w:rFonts w:eastAsia="Times New Roman" w:cs="Times New Roman"/>
      <w:sz w:val="24"/>
      <w:szCs w:val="24"/>
    </w:rPr>
  </w:style>
  <w:style w:type="paragraph" w:customStyle="1" w:styleId="FBB656ACDCEE471EA5F3BF2F274187BB3">
    <w:name w:val="FBB656ACDCEE471EA5F3BF2F274187BB3"/>
    <w:rsid w:val="0014557B"/>
    <w:pPr>
      <w:spacing w:after="0" w:line="240" w:lineRule="auto"/>
    </w:pPr>
    <w:rPr>
      <w:rFonts w:eastAsia="Times New Roman" w:cs="Times New Roman"/>
      <w:sz w:val="24"/>
      <w:szCs w:val="24"/>
    </w:rPr>
  </w:style>
  <w:style w:type="paragraph" w:customStyle="1" w:styleId="212730732EFC401EA50777840EDB47423">
    <w:name w:val="212730732EFC401EA50777840EDB47423"/>
    <w:rsid w:val="0014557B"/>
    <w:pPr>
      <w:spacing w:after="0" w:line="240" w:lineRule="auto"/>
    </w:pPr>
    <w:rPr>
      <w:rFonts w:eastAsia="Times New Roman" w:cs="Times New Roman"/>
      <w:sz w:val="24"/>
      <w:szCs w:val="24"/>
    </w:rPr>
  </w:style>
  <w:style w:type="paragraph" w:customStyle="1" w:styleId="3D5ACCF125B146B6AB524ECD3525D00F3">
    <w:name w:val="3D5ACCF125B146B6AB524ECD3525D00F3"/>
    <w:rsid w:val="0014557B"/>
    <w:pPr>
      <w:spacing w:after="0" w:line="240" w:lineRule="auto"/>
    </w:pPr>
    <w:rPr>
      <w:rFonts w:eastAsia="Times New Roman" w:cs="Times New Roman"/>
      <w:sz w:val="24"/>
      <w:szCs w:val="24"/>
    </w:rPr>
  </w:style>
  <w:style w:type="paragraph" w:customStyle="1" w:styleId="002BAEF3EAB9400DA5363E55BEAEA7613">
    <w:name w:val="002BAEF3EAB9400DA5363E55BEAEA7613"/>
    <w:rsid w:val="0014557B"/>
    <w:pPr>
      <w:spacing w:after="0" w:line="240" w:lineRule="auto"/>
    </w:pPr>
    <w:rPr>
      <w:rFonts w:eastAsia="Times New Roman" w:cs="Times New Roman"/>
      <w:sz w:val="24"/>
      <w:szCs w:val="24"/>
    </w:rPr>
  </w:style>
  <w:style w:type="paragraph" w:customStyle="1" w:styleId="3D7F84524C21470691C7C16C483CB7C53">
    <w:name w:val="3D7F84524C21470691C7C16C483CB7C53"/>
    <w:rsid w:val="0014557B"/>
    <w:pPr>
      <w:spacing w:after="0" w:line="240" w:lineRule="auto"/>
    </w:pPr>
    <w:rPr>
      <w:rFonts w:eastAsia="Times New Roman" w:cs="Times New Roman"/>
      <w:sz w:val="24"/>
      <w:szCs w:val="24"/>
    </w:rPr>
  </w:style>
  <w:style w:type="paragraph" w:customStyle="1" w:styleId="B6A3644397114A7080516452D235C6D23">
    <w:name w:val="B6A3644397114A7080516452D235C6D23"/>
    <w:rsid w:val="0014557B"/>
    <w:pPr>
      <w:spacing w:after="0" w:line="240" w:lineRule="auto"/>
    </w:pPr>
    <w:rPr>
      <w:rFonts w:eastAsia="Times New Roman" w:cs="Times New Roman"/>
      <w:sz w:val="24"/>
      <w:szCs w:val="24"/>
    </w:rPr>
  </w:style>
  <w:style w:type="paragraph" w:customStyle="1" w:styleId="D1D9D2EFE8FA47BBB51F4D19AED764D93">
    <w:name w:val="D1D9D2EFE8FA47BBB51F4D19AED764D93"/>
    <w:rsid w:val="0014557B"/>
    <w:pPr>
      <w:spacing w:after="0" w:line="240" w:lineRule="auto"/>
    </w:pPr>
    <w:rPr>
      <w:rFonts w:eastAsia="Times New Roman" w:cs="Times New Roman"/>
      <w:sz w:val="24"/>
      <w:szCs w:val="24"/>
    </w:rPr>
  </w:style>
  <w:style w:type="paragraph" w:customStyle="1" w:styleId="6EA7D73C2C6346E9BBDEC33F392E53483">
    <w:name w:val="6EA7D73C2C6346E9BBDEC33F392E53483"/>
    <w:rsid w:val="0014557B"/>
    <w:pPr>
      <w:spacing w:after="0" w:line="240" w:lineRule="auto"/>
    </w:pPr>
    <w:rPr>
      <w:rFonts w:eastAsia="Times New Roman" w:cs="Times New Roman"/>
      <w:sz w:val="24"/>
      <w:szCs w:val="24"/>
    </w:rPr>
  </w:style>
  <w:style w:type="paragraph" w:customStyle="1" w:styleId="74E292463B6942A78DE1D882CBA7D06C1">
    <w:name w:val="74E292463B6942A78DE1D882CBA7D06C1"/>
    <w:rsid w:val="0014557B"/>
    <w:pPr>
      <w:spacing w:after="0" w:line="240" w:lineRule="auto"/>
    </w:pPr>
    <w:rPr>
      <w:rFonts w:eastAsia="Times New Roman" w:cs="Times New Roman"/>
      <w:sz w:val="24"/>
      <w:szCs w:val="24"/>
    </w:rPr>
  </w:style>
  <w:style w:type="paragraph" w:customStyle="1" w:styleId="3F19E8724BC44C2DB18EC03CB64258EB3">
    <w:name w:val="3F19E8724BC44C2DB18EC03CB64258E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7BAB3FB82CC4C598568F2E02EA8895B3">
    <w:name w:val="D7BAB3FB82CC4C598568F2E02EA8895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A3F53E81BF24206B1414CE9330294343">
    <w:name w:val="FA3F53E81BF24206B1414CE93302943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5F17657EE44EF2971309478BCDC7293">
    <w:name w:val="305F17657EE44EF2971309478BCDC729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C4F6E142284CAA9BB92F6B1B2F9F473">
    <w:name w:val="C3C4F6E142284CAA9BB92F6B1B2F9F4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2095E06A2FC4F54B37B145AE6F06BE53">
    <w:name w:val="52095E06A2FC4F54B37B145AE6F06BE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074822C949457E8FF722E1843F2BF43">
    <w:name w:val="D9074822C949457E8FF722E1843F2BF43"/>
    <w:rsid w:val="0014557B"/>
    <w:pPr>
      <w:spacing w:after="0" w:line="240" w:lineRule="auto"/>
    </w:pPr>
    <w:rPr>
      <w:rFonts w:eastAsia="Times New Roman" w:cs="Times New Roman"/>
      <w:sz w:val="24"/>
      <w:szCs w:val="24"/>
    </w:rPr>
  </w:style>
  <w:style w:type="paragraph" w:customStyle="1" w:styleId="04F956D6148941D5AA64AC20646D857F3">
    <w:name w:val="04F956D6148941D5AA64AC20646D857F3"/>
    <w:rsid w:val="0014557B"/>
    <w:pPr>
      <w:spacing w:after="0" w:line="240" w:lineRule="auto"/>
    </w:pPr>
    <w:rPr>
      <w:rFonts w:eastAsia="Times New Roman" w:cs="Times New Roman"/>
      <w:sz w:val="24"/>
      <w:szCs w:val="24"/>
    </w:rPr>
  </w:style>
  <w:style w:type="paragraph" w:customStyle="1" w:styleId="7E691D91A69D49AAA513B0A4E2896BAC3">
    <w:name w:val="7E691D91A69D49AAA513B0A4E2896BA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9E323155044EA3BFEBBD62E61735763">
    <w:name w:val="359E323155044EA3BFEBBD62E617357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2F4A747F1094DFBA13B2AF2FBAD5BBF3">
    <w:name w:val="D2F4A747F1094DFBA13B2AF2FBAD5BB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DC79954D1314671B48B9E8E56F227CD3">
    <w:name w:val="6DC79954D1314671B48B9E8E56F227CD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5B39EA731B7468B8D9744BC603FA7E83">
    <w:name w:val="F5B39EA731B7468B8D9744BC603FA7E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5D2C5A2CA6446A98F4AC13E6548BE813">
    <w:name w:val="65D2C5A2CA6446A98F4AC13E6548BE8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F0A9958F5874B0B9A4216AECBDC31783">
    <w:name w:val="7F0A9958F5874B0B9A4216AECBDC317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4BAE354E2BA4527828A62E526F809283">
    <w:name w:val="44BAE354E2BA4527828A62E526F8092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23D02234BC24AA497CFE3716465DA2C3">
    <w:name w:val="323D02234BC24AA497CFE3716465DA2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043AAD612FE4500B214442ED01ECAA63">
    <w:name w:val="2043AAD612FE4500B214442ED01ECAA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D65D316926448998BA5558A425AE0393">
    <w:name w:val="4D65D316926448998BA5558A425AE039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03E4E3D5D52450ABEE4058C2BDCAEE13">
    <w:name w:val="F03E4E3D5D52450ABEE4058C2BDCAEE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1FBCB5883B410FAC9B00736E8AFFE73">
    <w:name w:val="421FBCB5883B410FAC9B00736E8AFFE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A4EB9EF99F8405A83CD1462893E7FFE3">
    <w:name w:val="CA4EB9EF99F8405A83CD1462893E7FF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B4839D485D94EFE97E548A43A5839F03">
    <w:name w:val="9B4839D485D94EFE97E548A43A5839F0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67E93A8B44550ACE7E25F16F1EF0E3">
    <w:name w:val="DC167E93A8B44550ACE7E25F16F1EF0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829447B58E486CBB984A0ABF1467153">
    <w:name w:val="0E829447B58E486CBB984A0ABF14671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87811A611134986BE4A73E895E86FF33">
    <w:name w:val="687811A611134986BE4A73E895E86FF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2AE7938B9FD40D5B7EF3439ADDC32E03">
    <w:name w:val="02AE7938B9FD40D5B7EF3439ADDC32E0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704F0D3D1614CAA96EE43FF6662E6A33">
    <w:name w:val="1704F0D3D1614CAA96EE43FF6662E6A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9425B5D0B343CA88F4FEEF088FBCDD3">
    <w:name w:val="7E9425B5D0B343CA88F4FEEF088FBCDD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104AF075C840209F33E41D1A5260573">
    <w:name w:val="54104AF075C840209F33E41D1A52605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FFE8CD07647CDB21B31405E753E563">
    <w:name w:val="10BFFE8CD07647CDB21B31405E753E5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36FACDA47104E558F1DD32C01FD33713">
    <w:name w:val="436FACDA47104E558F1DD32C01FD337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7AA16A81929479FBB40626BCB42FCCE3">
    <w:name w:val="57AA16A81929479FBB40626BCB42FCC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AC999B40664E98B26CF8E0ABFB68CA3">
    <w:name w:val="7EAC999B40664E98B26CF8E0ABFB68C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FEA62046434782B076CF87125A2A313">
    <w:name w:val="42FEA62046434782B076CF87125A2A3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93E3717FE66458DA832F4827D1D81E33">
    <w:name w:val="793E3717FE66458DA832F4827D1D81E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AEB5684D7564232ADF9D0D3838D90743">
    <w:name w:val="1AEB5684D7564232ADF9D0D3838D907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FF31FAE65D14749997368A9013910FC3">
    <w:name w:val="4FF31FAE65D14749997368A9013910F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EB26688A764C3DBCC0D1D61732405F3">
    <w:name w:val="4AEB26688A764C3DBCC0D1D61732405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BD01E99915E4D85904F02DFF3F7F1063">
    <w:name w:val="0BD01E99915E4D85904F02DFF3F7F10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2F82190DBB41E99E525629ACF50EB43">
    <w:name w:val="122F82190DBB41E99E525629ACF50EB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7B58BA79024E76BCF561951B5731013">
    <w:name w:val="777B58BA79024E76BCF561951B57310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0BD5C379AA545798904ECE22F0097FA3">
    <w:name w:val="50BD5C379AA545798904ECE22F0097F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796770DDDFB4AD5B712AEADBBB34AFC3">
    <w:name w:val="A796770DDDFB4AD5B712AEADBBB34AF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186191FB20F4619A64E610911A90BA13">
    <w:name w:val="0186191FB20F4619A64E610911A90BA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6871E9CE1884A1BADE337DFA348A4153">
    <w:name w:val="66871E9CE1884A1BADE337DFA348A41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927F1540D27479881BC7D195FCEAB423">
    <w:name w:val="5927F1540D27479881BC7D195FCEAB4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171DD998F745F6B35E5ACB5105E6FB3">
    <w:name w:val="80171DD998F745F6B35E5ACB5105E6F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AB219BC77D34798B5095409898AEECF3">
    <w:name w:val="7AB219BC77D34798B5095409898AEEC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FD3A0E3D3624FD58A0F553EC7EABAA43">
    <w:name w:val="5FD3A0E3D3624FD58A0F553EC7EABAA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44DD330ACDA4585854E36E29EEBCFDA3">
    <w:name w:val="E44DD330ACDA4585854E36E29EEBCFD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4F3A39CA9114DC6BF4440E91C105E8E3">
    <w:name w:val="24F3A39CA9114DC6BF4440E91C105E8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6F1DAF34F864CC9B7F1AA6CBA798A663">
    <w:name w:val="06F1DAF34F864CC9B7F1AA6CBA798A6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1E3A6F39BB844FDB051613C08A6DE603">
    <w:name w:val="E1E3A6F39BB844FDB051613C08A6DE60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DB872E20ADF46848838BDD3B279B8431">
    <w:name w:val="BDB872E20ADF46848838BDD3B279B8431"/>
    <w:rsid w:val="0014557B"/>
    <w:pPr>
      <w:spacing w:after="0" w:line="240" w:lineRule="auto"/>
    </w:pPr>
    <w:rPr>
      <w:rFonts w:eastAsia="Times New Roman" w:cs="Times New Roman"/>
      <w:sz w:val="24"/>
      <w:szCs w:val="24"/>
    </w:rPr>
  </w:style>
  <w:style w:type="paragraph" w:customStyle="1" w:styleId="C0F0F98C3C4543E48FCD45CD4B1975C83">
    <w:name w:val="C0F0F98C3C4543E48FCD45CD4B1975C83"/>
    <w:rsid w:val="0014557B"/>
    <w:pPr>
      <w:spacing w:after="0" w:line="240" w:lineRule="auto"/>
    </w:pPr>
    <w:rPr>
      <w:rFonts w:eastAsia="Times New Roman" w:cs="Times New Roman"/>
      <w:sz w:val="24"/>
      <w:szCs w:val="24"/>
    </w:rPr>
  </w:style>
  <w:style w:type="paragraph" w:customStyle="1" w:styleId="ECA244422319444693817DA90E9220833">
    <w:name w:val="ECA244422319444693817DA90E9220833"/>
    <w:rsid w:val="0014557B"/>
    <w:pPr>
      <w:spacing w:after="0" w:line="240" w:lineRule="auto"/>
    </w:pPr>
    <w:rPr>
      <w:rFonts w:eastAsia="Times New Roman" w:cs="Times New Roman"/>
      <w:sz w:val="24"/>
      <w:szCs w:val="24"/>
    </w:rPr>
  </w:style>
  <w:style w:type="paragraph" w:customStyle="1" w:styleId="76B17B801AFF40FBA235B1F0291ECF363">
    <w:name w:val="76B17B801AFF40FBA235B1F0291ECF363"/>
    <w:rsid w:val="0014557B"/>
    <w:pPr>
      <w:spacing w:after="0" w:line="240" w:lineRule="auto"/>
    </w:pPr>
    <w:rPr>
      <w:rFonts w:eastAsia="Times New Roman" w:cs="Times New Roman"/>
      <w:sz w:val="24"/>
      <w:szCs w:val="24"/>
    </w:rPr>
  </w:style>
  <w:style w:type="paragraph" w:customStyle="1" w:styleId="A6FDFEAA89E641BE93B12251FF2750D73">
    <w:name w:val="A6FDFEAA89E641BE93B12251FF2750D73"/>
    <w:rsid w:val="0014557B"/>
    <w:pPr>
      <w:spacing w:after="0" w:line="240" w:lineRule="auto"/>
    </w:pPr>
    <w:rPr>
      <w:rFonts w:eastAsia="Times New Roman" w:cs="Times New Roman"/>
      <w:sz w:val="24"/>
      <w:szCs w:val="24"/>
    </w:rPr>
  </w:style>
  <w:style w:type="paragraph" w:customStyle="1" w:styleId="B14C0A49FBD6473898D86594277310923">
    <w:name w:val="B14C0A49FBD6473898D86594277310923"/>
    <w:rsid w:val="0014557B"/>
    <w:pPr>
      <w:spacing w:after="0" w:line="240" w:lineRule="auto"/>
    </w:pPr>
    <w:rPr>
      <w:rFonts w:eastAsia="Times New Roman" w:cs="Times New Roman"/>
      <w:sz w:val="24"/>
      <w:szCs w:val="24"/>
    </w:rPr>
  </w:style>
  <w:style w:type="paragraph" w:customStyle="1" w:styleId="5F884BBF621546F7BAF1FEC989A2E4DC3">
    <w:name w:val="5F884BBF621546F7BAF1FEC989A2E4DC3"/>
    <w:rsid w:val="0014557B"/>
    <w:pPr>
      <w:spacing w:after="0" w:line="240" w:lineRule="auto"/>
    </w:pPr>
    <w:rPr>
      <w:rFonts w:eastAsia="Times New Roman" w:cs="Times New Roman"/>
      <w:sz w:val="24"/>
      <w:szCs w:val="24"/>
    </w:rPr>
  </w:style>
  <w:style w:type="paragraph" w:customStyle="1" w:styleId="707234C9EEC9408EA51D8FE13401F3FC3">
    <w:name w:val="707234C9EEC9408EA51D8FE13401F3FC3"/>
    <w:rsid w:val="0014557B"/>
    <w:pPr>
      <w:spacing w:after="0" w:line="240" w:lineRule="auto"/>
    </w:pPr>
    <w:rPr>
      <w:rFonts w:eastAsia="Times New Roman" w:cs="Times New Roman"/>
      <w:sz w:val="24"/>
      <w:szCs w:val="24"/>
    </w:rPr>
  </w:style>
  <w:style w:type="paragraph" w:customStyle="1" w:styleId="FF695F2A388E4A549A987D1F7E2B72383">
    <w:name w:val="FF695F2A388E4A549A987D1F7E2B72383"/>
    <w:rsid w:val="0014557B"/>
    <w:pPr>
      <w:spacing w:after="0" w:line="240" w:lineRule="auto"/>
    </w:pPr>
    <w:rPr>
      <w:rFonts w:eastAsia="Times New Roman" w:cs="Times New Roman"/>
      <w:sz w:val="24"/>
      <w:szCs w:val="24"/>
    </w:rPr>
  </w:style>
  <w:style w:type="paragraph" w:customStyle="1" w:styleId="2C7B968528EC4EF8B0F8DFEBE849C74A3">
    <w:name w:val="2C7B968528EC4EF8B0F8DFEBE849C74A3"/>
    <w:rsid w:val="0014557B"/>
    <w:pPr>
      <w:spacing w:after="0" w:line="240" w:lineRule="auto"/>
    </w:pPr>
    <w:rPr>
      <w:rFonts w:eastAsia="Times New Roman" w:cs="Times New Roman"/>
      <w:sz w:val="24"/>
      <w:szCs w:val="24"/>
    </w:rPr>
  </w:style>
  <w:style w:type="paragraph" w:customStyle="1" w:styleId="6321A7D563F94E9E8328A0D24A9DED773">
    <w:name w:val="6321A7D563F94E9E8328A0D24A9DED7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3DC7D6AC134E0F8A68645703989FD43">
    <w:name w:val="7E3DC7D6AC134E0F8A68645703989FD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B6BC5863E447488F3E53F7C1119D153">
    <w:name w:val="54B6BC5863E447488F3E53F7C1119D1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FFB4364EB8C4C75A23F96E0177D7C013">
    <w:name w:val="3FFB4364EB8C4C75A23F96E0177D7C0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72672BD0664B47B9C34131B7A44B243">
    <w:name w:val="7E72672BD0664B47B9C34131B7A44B2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3E8514ED6A4A06B947A54EA4B403BE3">
    <w:name w:val="853E8514ED6A4A06B947A54EA4B403B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C7708E51F404C86BC3648A743DC2CA43">
    <w:name w:val="5C7708E51F404C86BC3648A743DC2CA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CC6BC238A82492DA10C2BF27D6624B33">
    <w:name w:val="8CC6BC238A82492DA10C2BF27D6624B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C64D26BD1CB49B1BD6A886145E4D7823">
    <w:name w:val="6C64D26BD1CB49B1BD6A886145E4D78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BBB9ED119794DE5A818FD19016421073">
    <w:name w:val="2BBB9ED119794DE5A818FD190164210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B3AE3F101D64439972C836A586559F83">
    <w:name w:val="1B3AE3F101D64439972C836A586559F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E874E7CFA34CBB800246CAD5E5C9633">
    <w:name w:val="8AE874E7CFA34CBB800246CAD5E5C96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8FF5EE89CA54D61997121585DF9BB9D3">
    <w:name w:val="B8FF5EE89CA54D61997121585DF9BB9D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8383E6DF07C4496BB2A251CAA4C711E3">
    <w:name w:val="28383E6DF07C4496BB2A251CAA4C711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B3C4916CA594270AD8EBDC3F8A1B39F3">
    <w:name w:val="8B3C4916CA594270AD8EBDC3F8A1B39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5AF869439A40DD8D9A739FC6C0440E3">
    <w:name w:val="CE5AF869439A40DD8D9A739FC6C0440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70E478E3CFF46C584237FB79FFBD62E3">
    <w:name w:val="470E478E3CFF46C584237FB79FFBD62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764AFCBC53E43E8A755BBFCAA758C183">
    <w:name w:val="B764AFCBC53E43E8A755BBFCAA758C1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3C6D1C829DC496898DF4E189CFD4A663">
    <w:name w:val="93C6D1C829DC496898DF4E189CFD4A6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76665768EF74BAA8F100CDAF450E6043">
    <w:name w:val="B76665768EF74BAA8F100CDAF450E60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8EE38E2E32843A3BF564BECF9B4F2833">
    <w:name w:val="A8EE38E2E32843A3BF564BECF9B4F28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BE4763B14564B28961A139153D657053">
    <w:name w:val="7BE4763B14564B28961A139153D6570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5A1355D746D4D22A2A1729913F0E4163">
    <w:name w:val="B5A1355D746D4D22A2A1729913F0E41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99A84BBD454FAFB5ADFD83386764453">
    <w:name w:val="8599A84BBD454FAFB5ADFD833867644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2E664B83674FB0A9835C536AF571323">
    <w:name w:val="772E664B83674FB0A9835C536AF5713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85AD4CB3A6E4111A8A0FFC4AD7F9AF23">
    <w:name w:val="D85AD4CB3A6E4111A8A0FFC4AD7F9AF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1548ABC9C8A4F2B948910A0699F80793">
    <w:name w:val="81548ABC9C8A4F2B948910A0699F8079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320007D02544415A6B29C39BDABAFFC3">
    <w:name w:val="0320007D02544415A6B29C39BDABAFF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79EAD3B04948239E1E8A99764A63C53">
    <w:name w:val="9279EAD3B04948239E1E8A99764A63C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C06289202284781BCCA7913A329FB2A3">
    <w:name w:val="FC06289202284781BCCA7913A329FB2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DE80CFCE3FE4FB39F7D7A92783E37343">
    <w:name w:val="8DE80CFCE3FE4FB39F7D7A92783E373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989879F820742F8BE57A8FC0B0F77D93">
    <w:name w:val="A989879F820742F8BE57A8FC0B0F77D9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282225EA21540FD9386749D02C26E593">
    <w:name w:val="B282225EA21540FD9386749D02C26E59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7330A695014724B501296E889C7F843">
    <w:name w:val="CE7330A695014724B501296E889C7F8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501DA0D65B45A49CD38E2D6248F5AC3">
    <w:name w:val="15501DA0D65B45A49CD38E2D6248F5A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CBA9D49761140E99F970BAA0A8CBCED1">
    <w:name w:val="ECBA9D49761140E99F970BAA0A8CBCED1"/>
    <w:rsid w:val="0014557B"/>
    <w:pPr>
      <w:spacing w:after="0" w:line="240" w:lineRule="auto"/>
    </w:pPr>
    <w:rPr>
      <w:rFonts w:eastAsia="Times New Roman" w:cs="Times New Roman"/>
      <w:sz w:val="24"/>
      <w:szCs w:val="24"/>
    </w:rPr>
  </w:style>
  <w:style w:type="paragraph" w:customStyle="1" w:styleId="D2BD2A8FB5F24C868CB66BB38F6609B83">
    <w:name w:val="D2BD2A8FB5F24C868CB66BB38F6609B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24D318C784424D890ACB07CD5631B83">
    <w:name w:val="3824D318C784424D890ACB07CD5631B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019F0EA5D2A4CF0A121E1B4DE990ECB3">
    <w:name w:val="0019F0EA5D2A4CF0A121E1B4DE990EC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EB52A64EC944E4E9DB3AE0759BEC81B3">
    <w:name w:val="9EB52A64EC944E4E9DB3AE0759BEC81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9EAB86CCA0540D39C4CEBD31FFB7EE23">
    <w:name w:val="F9EAB86CCA0540D39C4CEBD31FFB7EE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80688EBE2F84C1285A9AFDDD500F9A33">
    <w:name w:val="F80688EBE2F84C1285A9AFDDD500F9A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A76D0047364703BC1395A82CC650893">
    <w:name w:val="2EA76D0047364703BC1395A82CC650893"/>
    <w:rsid w:val="0014557B"/>
    <w:pPr>
      <w:spacing w:after="0" w:line="240" w:lineRule="auto"/>
    </w:pPr>
    <w:rPr>
      <w:rFonts w:eastAsia="Times New Roman" w:cs="Times New Roman"/>
      <w:sz w:val="24"/>
      <w:szCs w:val="24"/>
    </w:rPr>
  </w:style>
  <w:style w:type="paragraph" w:customStyle="1" w:styleId="4EBB32FE14114ABA9F88BB7B6FBE0E7D3">
    <w:name w:val="4EBB32FE14114ABA9F88BB7B6FBE0E7D3"/>
    <w:rsid w:val="0014557B"/>
    <w:pPr>
      <w:spacing w:after="0" w:line="240" w:lineRule="auto"/>
    </w:pPr>
    <w:rPr>
      <w:rFonts w:eastAsia="Times New Roman" w:cs="Times New Roman"/>
      <w:sz w:val="24"/>
      <w:szCs w:val="24"/>
    </w:rPr>
  </w:style>
  <w:style w:type="paragraph" w:customStyle="1" w:styleId="6110DFB536C6462EAA454B729974DB683">
    <w:name w:val="6110DFB536C6462EAA454B729974DB683"/>
    <w:rsid w:val="0014557B"/>
    <w:pPr>
      <w:spacing w:after="0" w:line="240" w:lineRule="auto"/>
    </w:pPr>
    <w:rPr>
      <w:rFonts w:eastAsia="Times New Roman" w:cs="Times New Roman"/>
      <w:sz w:val="24"/>
      <w:szCs w:val="24"/>
    </w:rPr>
  </w:style>
  <w:style w:type="paragraph" w:customStyle="1" w:styleId="CB0837BDDAAE44348D37297F13A065413">
    <w:name w:val="CB0837BDDAAE44348D37297F13A065413"/>
    <w:rsid w:val="0014557B"/>
    <w:pPr>
      <w:spacing w:after="0" w:line="240" w:lineRule="auto"/>
    </w:pPr>
    <w:rPr>
      <w:rFonts w:eastAsia="Times New Roman" w:cs="Times New Roman"/>
      <w:sz w:val="24"/>
      <w:szCs w:val="24"/>
    </w:rPr>
  </w:style>
  <w:style w:type="paragraph" w:customStyle="1" w:styleId="FD14FB6672154EDDB075DBD41469B4C73">
    <w:name w:val="FD14FB6672154EDDB075DBD41469B4C73"/>
    <w:rsid w:val="0014557B"/>
    <w:pPr>
      <w:spacing w:after="0" w:line="240" w:lineRule="auto"/>
    </w:pPr>
    <w:rPr>
      <w:rFonts w:eastAsia="Times New Roman" w:cs="Times New Roman"/>
      <w:sz w:val="24"/>
      <w:szCs w:val="24"/>
    </w:rPr>
  </w:style>
  <w:style w:type="paragraph" w:customStyle="1" w:styleId="30D92294EE184AF8938141CDE4A60ACD3">
    <w:name w:val="30D92294EE184AF8938141CDE4A60ACD3"/>
    <w:rsid w:val="0014557B"/>
    <w:pPr>
      <w:spacing w:after="0" w:line="240" w:lineRule="auto"/>
    </w:pPr>
    <w:rPr>
      <w:rFonts w:eastAsia="Times New Roman" w:cs="Times New Roman"/>
      <w:sz w:val="24"/>
      <w:szCs w:val="24"/>
    </w:rPr>
  </w:style>
  <w:style w:type="paragraph" w:customStyle="1" w:styleId="A3A8C6C1F0024B63B9D6DB97BE8C87CE3">
    <w:name w:val="A3A8C6C1F0024B63B9D6DB97BE8C87CE3"/>
    <w:rsid w:val="0014557B"/>
    <w:pPr>
      <w:spacing w:after="0" w:line="240" w:lineRule="auto"/>
    </w:pPr>
    <w:rPr>
      <w:rFonts w:eastAsia="Times New Roman" w:cs="Times New Roman"/>
      <w:sz w:val="24"/>
      <w:szCs w:val="24"/>
    </w:rPr>
  </w:style>
  <w:style w:type="paragraph" w:customStyle="1" w:styleId="D28EC68836764AEC8E21FEBFB858DBC13">
    <w:name w:val="D28EC68836764AEC8E21FEBFB858DBC13"/>
    <w:rsid w:val="0014557B"/>
    <w:pPr>
      <w:spacing w:after="0" w:line="240" w:lineRule="auto"/>
    </w:pPr>
    <w:rPr>
      <w:rFonts w:eastAsia="Times New Roman" w:cs="Times New Roman"/>
      <w:sz w:val="24"/>
      <w:szCs w:val="24"/>
    </w:rPr>
  </w:style>
  <w:style w:type="paragraph" w:customStyle="1" w:styleId="F17C8441EC654CE0AA4C6458550024CE3">
    <w:name w:val="F17C8441EC654CE0AA4C6458550024CE3"/>
    <w:rsid w:val="0014557B"/>
    <w:pPr>
      <w:spacing w:after="0" w:line="240" w:lineRule="auto"/>
    </w:pPr>
    <w:rPr>
      <w:rFonts w:eastAsia="Times New Roman" w:cs="Times New Roman"/>
      <w:sz w:val="24"/>
      <w:szCs w:val="24"/>
    </w:rPr>
  </w:style>
  <w:style w:type="paragraph" w:customStyle="1" w:styleId="EFDEEAC753B544F1BFB78D5A9B78AAB63">
    <w:name w:val="EFDEEAC753B544F1BFB78D5A9B78AAB63"/>
    <w:rsid w:val="0014557B"/>
    <w:pPr>
      <w:spacing w:after="0" w:line="240" w:lineRule="auto"/>
    </w:pPr>
    <w:rPr>
      <w:rFonts w:eastAsia="Times New Roman" w:cs="Times New Roman"/>
      <w:sz w:val="24"/>
      <w:szCs w:val="24"/>
    </w:rPr>
  </w:style>
  <w:style w:type="paragraph" w:customStyle="1" w:styleId="93757397186C4357B828391BD9CE9DC13">
    <w:name w:val="93757397186C4357B828391BD9CE9DC13"/>
    <w:rsid w:val="0014557B"/>
    <w:pPr>
      <w:spacing w:after="0" w:line="240" w:lineRule="auto"/>
    </w:pPr>
    <w:rPr>
      <w:rFonts w:eastAsia="Times New Roman" w:cs="Times New Roman"/>
      <w:sz w:val="24"/>
      <w:szCs w:val="24"/>
    </w:rPr>
  </w:style>
  <w:style w:type="paragraph" w:customStyle="1" w:styleId="B8B8D21EDC7241039323C82CEDB1481A3">
    <w:name w:val="B8B8D21EDC7241039323C82CEDB1481A3"/>
    <w:rsid w:val="0014557B"/>
    <w:pPr>
      <w:spacing w:after="0" w:line="240" w:lineRule="auto"/>
    </w:pPr>
    <w:rPr>
      <w:rFonts w:eastAsia="Times New Roman" w:cs="Times New Roman"/>
      <w:sz w:val="24"/>
      <w:szCs w:val="24"/>
    </w:rPr>
  </w:style>
  <w:style w:type="paragraph" w:customStyle="1" w:styleId="9BCC151E1DCB4C8484F64B1E23D1C6EF3">
    <w:name w:val="9BCC151E1DCB4C8484F64B1E23D1C6EF3"/>
    <w:rsid w:val="0014557B"/>
    <w:pPr>
      <w:spacing w:after="0" w:line="240" w:lineRule="auto"/>
    </w:pPr>
    <w:rPr>
      <w:rFonts w:eastAsia="Times New Roman" w:cs="Times New Roman"/>
      <w:sz w:val="24"/>
      <w:szCs w:val="24"/>
    </w:rPr>
  </w:style>
  <w:style w:type="paragraph" w:customStyle="1" w:styleId="4AC55980CAF546CCB0970AB9E656493D3">
    <w:name w:val="4AC55980CAF546CCB0970AB9E656493D3"/>
    <w:rsid w:val="0014557B"/>
    <w:pPr>
      <w:spacing w:after="0" w:line="240" w:lineRule="auto"/>
    </w:pPr>
    <w:rPr>
      <w:rFonts w:eastAsia="Times New Roman" w:cs="Times New Roman"/>
      <w:sz w:val="24"/>
      <w:szCs w:val="24"/>
    </w:rPr>
  </w:style>
  <w:style w:type="paragraph" w:customStyle="1" w:styleId="95966FDAB5784C21AE7493434A54EDD13">
    <w:name w:val="95966FDAB5784C21AE7493434A54EDD13"/>
    <w:rsid w:val="0014557B"/>
    <w:pPr>
      <w:spacing w:after="0" w:line="240" w:lineRule="auto"/>
    </w:pPr>
    <w:rPr>
      <w:rFonts w:eastAsia="Times New Roman" w:cs="Times New Roman"/>
      <w:sz w:val="24"/>
      <w:szCs w:val="24"/>
    </w:rPr>
  </w:style>
  <w:style w:type="paragraph" w:customStyle="1" w:styleId="FDEE35AB10DF41D99F3F59E26D8915703">
    <w:name w:val="FDEE35AB10DF41D99F3F59E26D8915703"/>
    <w:rsid w:val="0014557B"/>
    <w:pPr>
      <w:spacing w:after="0" w:line="240" w:lineRule="auto"/>
    </w:pPr>
    <w:rPr>
      <w:rFonts w:eastAsia="Times New Roman" w:cs="Times New Roman"/>
      <w:sz w:val="24"/>
      <w:szCs w:val="24"/>
    </w:rPr>
  </w:style>
  <w:style w:type="paragraph" w:customStyle="1" w:styleId="730CC195823A4B5E9A2E07E7409A6D0F3">
    <w:name w:val="730CC195823A4B5E9A2E07E7409A6D0F3"/>
    <w:rsid w:val="0014557B"/>
    <w:pPr>
      <w:spacing w:after="0" w:line="240" w:lineRule="auto"/>
    </w:pPr>
    <w:rPr>
      <w:rFonts w:eastAsia="Times New Roman" w:cs="Times New Roman"/>
      <w:sz w:val="24"/>
      <w:szCs w:val="24"/>
    </w:rPr>
  </w:style>
  <w:style w:type="paragraph" w:customStyle="1" w:styleId="FE17DB0A92824B19AA90CC97E541868F3">
    <w:name w:val="FE17DB0A92824B19AA90CC97E541868F3"/>
    <w:rsid w:val="0014557B"/>
    <w:pPr>
      <w:spacing w:after="0" w:line="240" w:lineRule="auto"/>
    </w:pPr>
    <w:rPr>
      <w:rFonts w:eastAsia="Times New Roman" w:cs="Times New Roman"/>
      <w:sz w:val="24"/>
      <w:szCs w:val="24"/>
    </w:rPr>
  </w:style>
  <w:style w:type="paragraph" w:customStyle="1" w:styleId="2457D84F0C554B6399140A5948F978353">
    <w:name w:val="2457D84F0C554B6399140A5948F978353"/>
    <w:rsid w:val="0014557B"/>
    <w:pPr>
      <w:spacing w:after="0" w:line="240" w:lineRule="auto"/>
    </w:pPr>
    <w:rPr>
      <w:rFonts w:eastAsia="Times New Roman" w:cs="Times New Roman"/>
      <w:sz w:val="24"/>
      <w:szCs w:val="24"/>
    </w:rPr>
  </w:style>
  <w:style w:type="paragraph" w:customStyle="1" w:styleId="71665E67F8C8490ABA7B8730DF2CBD233">
    <w:name w:val="71665E67F8C8490ABA7B8730DF2CBD233"/>
    <w:rsid w:val="0014557B"/>
    <w:pPr>
      <w:spacing w:after="0" w:line="240" w:lineRule="auto"/>
    </w:pPr>
    <w:rPr>
      <w:rFonts w:eastAsia="Times New Roman" w:cs="Times New Roman"/>
      <w:sz w:val="24"/>
      <w:szCs w:val="24"/>
    </w:rPr>
  </w:style>
  <w:style w:type="paragraph" w:customStyle="1" w:styleId="5091B3E58CD544F29C2DE7A17EF5C8213">
    <w:name w:val="5091B3E58CD544F29C2DE7A17EF5C8213"/>
    <w:rsid w:val="0014557B"/>
    <w:pPr>
      <w:spacing w:after="0" w:line="240" w:lineRule="auto"/>
    </w:pPr>
    <w:rPr>
      <w:rFonts w:eastAsia="Times New Roman" w:cs="Times New Roman"/>
      <w:sz w:val="24"/>
      <w:szCs w:val="24"/>
    </w:rPr>
  </w:style>
  <w:style w:type="paragraph" w:customStyle="1" w:styleId="37FD4BD464F84168B6B0E8732F59BE333">
    <w:name w:val="37FD4BD464F84168B6B0E8732F59BE333"/>
    <w:rsid w:val="0014557B"/>
    <w:pPr>
      <w:spacing w:after="0" w:line="240" w:lineRule="auto"/>
    </w:pPr>
    <w:rPr>
      <w:rFonts w:eastAsia="Times New Roman" w:cs="Times New Roman"/>
      <w:sz w:val="24"/>
      <w:szCs w:val="24"/>
    </w:rPr>
  </w:style>
  <w:style w:type="paragraph" w:customStyle="1" w:styleId="202F2891F94E4A78815BC8818AD14E723">
    <w:name w:val="202F2891F94E4A78815BC8818AD14E723"/>
    <w:rsid w:val="0014557B"/>
    <w:pPr>
      <w:spacing w:after="0" w:line="240" w:lineRule="auto"/>
    </w:pPr>
    <w:rPr>
      <w:rFonts w:eastAsia="Times New Roman" w:cs="Times New Roman"/>
      <w:sz w:val="24"/>
      <w:szCs w:val="24"/>
    </w:rPr>
  </w:style>
  <w:style w:type="paragraph" w:customStyle="1" w:styleId="ACFB1CF583FE458B85847D1A1F069D4A3">
    <w:name w:val="ACFB1CF583FE458B85847D1A1F069D4A3"/>
    <w:rsid w:val="0014557B"/>
    <w:pPr>
      <w:spacing w:after="0" w:line="240" w:lineRule="auto"/>
    </w:pPr>
    <w:rPr>
      <w:rFonts w:eastAsia="Times New Roman" w:cs="Times New Roman"/>
      <w:sz w:val="24"/>
      <w:szCs w:val="24"/>
    </w:rPr>
  </w:style>
  <w:style w:type="paragraph" w:customStyle="1" w:styleId="5185C55BAFDB4857AA8BA1DBE3E520713">
    <w:name w:val="5185C55BAFDB4857AA8BA1DBE3E520713"/>
    <w:rsid w:val="0014557B"/>
    <w:pPr>
      <w:spacing w:after="0" w:line="240" w:lineRule="auto"/>
    </w:pPr>
    <w:rPr>
      <w:rFonts w:eastAsia="Times New Roman" w:cs="Times New Roman"/>
      <w:sz w:val="24"/>
      <w:szCs w:val="24"/>
    </w:rPr>
  </w:style>
  <w:style w:type="paragraph" w:customStyle="1" w:styleId="E633D0021C63474CB5B8DBC1D2B82A973">
    <w:name w:val="E633D0021C63474CB5B8DBC1D2B82A973"/>
    <w:rsid w:val="0014557B"/>
    <w:pPr>
      <w:spacing w:after="0" w:line="240" w:lineRule="auto"/>
    </w:pPr>
    <w:rPr>
      <w:rFonts w:eastAsia="Times New Roman" w:cs="Times New Roman"/>
      <w:sz w:val="24"/>
      <w:szCs w:val="24"/>
    </w:rPr>
  </w:style>
  <w:style w:type="paragraph" w:customStyle="1" w:styleId="310C500238AE476A90249C1857BCE6043">
    <w:name w:val="310C500238AE476A90249C1857BCE6043"/>
    <w:rsid w:val="0014557B"/>
    <w:pPr>
      <w:spacing w:after="0" w:line="240" w:lineRule="auto"/>
    </w:pPr>
    <w:rPr>
      <w:rFonts w:eastAsia="Times New Roman" w:cs="Times New Roman"/>
      <w:sz w:val="24"/>
      <w:szCs w:val="24"/>
    </w:rPr>
  </w:style>
  <w:style w:type="paragraph" w:customStyle="1" w:styleId="D27167BA50F14D239CF3C9FEE8FBE0B93">
    <w:name w:val="D27167BA50F14D239CF3C9FEE8FBE0B93"/>
    <w:rsid w:val="0014557B"/>
    <w:pPr>
      <w:spacing w:after="0" w:line="240" w:lineRule="auto"/>
    </w:pPr>
    <w:rPr>
      <w:rFonts w:eastAsia="Times New Roman" w:cs="Times New Roman"/>
      <w:sz w:val="24"/>
      <w:szCs w:val="24"/>
    </w:rPr>
  </w:style>
  <w:style w:type="paragraph" w:customStyle="1" w:styleId="6FC2639003A34D79B015F13F2D6D9D493">
    <w:name w:val="6FC2639003A34D79B015F13F2D6D9D493"/>
    <w:rsid w:val="0014557B"/>
    <w:pPr>
      <w:spacing w:after="0" w:line="240" w:lineRule="auto"/>
    </w:pPr>
    <w:rPr>
      <w:rFonts w:eastAsia="Times New Roman" w:cs="Times New Roman"/>
      <w:sz w:val="24"/>
      <w:szCs w:val="24"/>
    </w:rPr>
  </w:style>
  <w:style w:type="paragraph" w:customStyle="1" w:styleId="30F837D5F8A24E2487F42AE0FD1907C73">
    <w:name w:val="30F837D5F8A24E2487F42AE0FD1907C73"/>
    <w:rsid w:val="0014557B"/>
    <w:pPr>
      <w:spacing w:after="0" w:line="240" w:lineRule="auto"/>
    </w:pPr>
    <w:rPr>
      <w:rFonts w:eastAsia="Times New Roman" w:cs="Times New Roman"/>
      <w:sz w:val="24"/>
      <w:szCs w:val="24"/>
    </w:rPr>
  </w:style>
  <w:style w:type="paragraph" w:customStyle="1" w:styleId="1C7751F8391F4F84B04F1CEA79404C2D3">
    <w:name w:val="1C7751F8391F4F84B04F1CEA79404C2D3"/>
    <w:rsid w:val="0014557B"/>
    <w:pPr>
      <w:spacing w:after="0" w:line="240" w:lineRule="auto"/>
    </w:pPr>
    <w:rPr>
      <w:rFonts w:eastAsia="Times New Roman" w:cs="Times New Roman"/>
      <w:sz w:val="24"/>
      <w:szCs w:val="24"/>
    </w:rPr>
  </w:style>
  <w:style w:type="paragraph" w:customStyle="1" w:styleId="C105FF69C67D49B88E6AE47FDDDA80FB3">
    <w:name w:val="C105FF69C67D49B88E6AE47FDDDA80FB3"/>
    <w:rsid w:val="0014557B"/>
    <w:pPr>
      <w:spacing w:after="0" w:line="240" w:lineRule="auto"/>
    </w:pPr>
    <w:rPr>
      <w:rFonts w:eastAsia="Times New Roman" w:cs="Times New Roman"/>
      <w:sz w:val="24"/>
      <w:szCs w:val="24"/>
    </w:rPr>
  </w:style>
  <w:style w:type="paragraph" w:customStyle="1" w:styleId="E3176930B5464FC4A0331AB2A20677403">
    <w:name w:val="E3176930B5464FC4A0331AB2A20677403"/>
    <w:rsid w:val="0014557B"/>
    <w:pPr>
      <w:spacing w:after="0" w:line="240" w:lineRule="auto"/>
    </w:pPr>
    <w:rPr>
      <w:rFonts w:eastAsia="Times New Roman" w:cs="Times New Roman"/>
      <w:sz w:val="24"/>
      <w:szCs w:val="24"/>
    </w:rPr>
  </w:style>
  <w:style w:type="paragraph" w:customStyle="1" w:styleId="6F492FD565E944C48E71FA40C451E3833">
    <w:name w:val="6F492FD565E944C48E71FA40C451E3833"/>
    <w:rsid w:val="0014557B"/>
    <w:pPr>
      <w:spacing w:after="0" w:line="240" w:lineRule="auto"/>
    </w:pPr>
    <w:rPr>
      <w:rFonts w:eastAsia="Times New Roman" w:cs="Times New Roman"/>
      <w:sz w:val="24"/>
      <w:szCs w:val="24"/>
    </w:rPr>
  </w:style>
  <w:style w:type="paragraph" w:customStyle="1" w:styleId="9FC0148126094D628E03171CDA25F5863">
    <w:name w:val="9FC0148126094D628E03171CDA25F5863"/>
    <w:rsid w:val="0014557B"/>
    <w:pPr>
      <w:spacing w:after="0" w:line="240" w:lineRule="auto"/>
    </w:pPr>
    <w:rPr>
      <w:rFonts w:eastAsia="Times New Roman" w:cs="Times New Roman"/>
      <w:sz w:val="24"/>
      <w:szCs w:val="24"/>
    </w:rPr>
  </w:style>
  <w:style w:type="paragraph" w:customStyle="1" w:styleId="00D4575867E440ADAFEC7DCAC1A8454E3">
    <w:name w:val="00D4575867E440ADAFEC7DCAC1A8454E3"/>
    <w:rsid w:val="0014557B"/>
    <w:pPr>
      <w:spacing w:after="0" w:line="240" w:lineRule="auto"/>
    </w:pPr>
    <w:rPr>
      <w:rFonts w:eastAsia="Times New Roman" w:cs="Times New Roman"/>
      <w:sz w:val="24"/>
      <w:szCs w:val="24"/>
    </w:rPr>
  </w:style>
  <w:style w:type="paragraph" w:customStyle="1" w:styleId="4D053C85A7EB43938ADBC7E51DFF98E23">
    <w:name w:val="4D053C85A7EB43938ADBC7E51DFF98E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B80B9350FE4598931E175911383F453">
    <w:name w:val="F6B80B9350FE4598931E175911383F4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A9417077564AFB993DA385181563113">
    <w:name w:val="8AA9417077564AFB993DA3851815631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B1528E358F407BB623E9B35EDEBFFB3">
    <w:name w:val="CEB1528E358F407BB623E9B35EDEBFF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4CB4B294C14445EB9A2DE810E7744D83">
    <w:name w:val="04CB4B294C14445EB9A2DE810E7744D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8538CEEE9A4D1E8EE856F70A520B223">
    <w:name w:val="5E8538CEEE9A4D1E8EE856F70A520B2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7B9F9A3C7A44402951DACAA0A19E4AD3">
    <w:name w:val="A7B9F9A3C7A44402951DACAA0A19E4AD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869BF88E293474D856B5676A98FE2723">
    <w:name w:val="7869BF88E293474D856B5676A98FE27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D05878624BE45FA884565E5E23FFFCA3">
    <w:name w:val="2D05878624BE45FA884565E5E23FFFC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40F695448354AD390579CDF25B40EE93">
    <w:name w:val="F40F695448354AD390579CDF25B40EE9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96F5C0B2734BF29FF5AAFA476F02FB3">
    <w:name w:val="0E96F5C0B2734BF29FF5AAFA476F02F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106A5A1B1BC40B5B5F06317DE5975843">
    <w:name w:val="C106A5A1B1BC40B5B5F06317DE59758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78FAF5B467D4F2BAF9E7E22B6C2DFD03">
    <w:name w:val="178FAF5B467D4F2BAF9E7E22B6C2DFD0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8E4B288761476A809F22E680F79C413">
    <w:name w:val="D98E4B288761476A809F22E680F79C4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1B53422B485431998BCE89A784AB0D43">
    <w:name w:val="41B53422B485431998BCE89A784AB0D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D0AC8FA9CDC466680CB1243D4938FB33">
    <w:name w:val="AD0AC8FA9CDC466680CB1243D4938FB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C3BF3D05AAB46E8AF99100AE9AB0F0A3">
    <w:name w:val="7C3BF3D05AAB46E8AF99100AE9AB0F0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68B348F69674AF5B8375BA2ADABD2A73">
    <w:name w:val="768B348F69674AF5B8375BA2ADABD2A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3ACEDF659104513928AB6787D6B37513">
    <w:name w:val="33ACEDF659104513928AB6787D6B375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EE157960516483989203B434E9384343">
    <w:name w:val="FEE157960516483989203B434E93843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332F7B3BAE64119AA4527F1CA20973F3">
    <w:name w:val="D332F7B3BAE64119AA4527F1CA20973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0D635618AD4A599070E444A64C92CE3">
    <w:name w:val="450D635618AD4A599070E444A64C92C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04C6AF9A8EE4F5D83FAA325B33F62673">
    <w:name w:val="A04C6AF9A8EE4F5D83FAA325B33F626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FEB0776D48140918E3312653A29C1613">
    <w:name w:val="7FEB0776D48140918E3312653A29C16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3534BC1E704B6FBE369D872CE7351A3">
    <w:name w:val="123534BC1E704B6FBE369D872CE7351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91810EFE094D93B4F1F56FB00462B43">
    <w:name w:val="C391810EFE094D93B4F1F56FB00462B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CE8BE0FE0704D0CB75D899A42DFE4433">
    <w:name w:val="3CE8BE0FE0704D0CB75D899A42DFE44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F75284D3AC24C74A1C5A1B7E8BD69273">
    <w:name w:val="BF75284D3AC24C74A1C5A1B7E8BD692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522E7DAD30E464C9F82203019E5B9473">
    <w:name w:val="2522E7DAD30E464C9F82203019E5B94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B1D617E269478D9286D0154F7B98933">
    <w:name w:val="15B1D617E269478D9286D0154F7B989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0D319425404813A887ABF3E92695693">
    <w:name w:val="5E0D319425404813A887ABF3E9269569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29B0B4E807547AA9B15044835A407AE3">
    <w:name w:val="F29B0B4E807547AA9B15044835A407A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E2B16C9315C4F79A6A0C0610E86DD783">
    <w:name w:val="3E2B16C9315C4F79A6A0C0610E86DD7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D69A21B9A84D6693CB9E1D0D505AEE3">
    <w:name w:val="D5D69A21B9A84D6693CB9E1D0D505AE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D2D4B26D76647829DDDD545E19EE1D13">
    <w:name w:val="5D2D4B26D76647829DDDD545E19EE1D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6915D7E98A48FEAEDC8998213C1AE33">
    <w:name w:val="FB6915D7E98A48FEAEDC8998213C1AE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DDE977FDB0C49E6B2396F4C2C3CAA3D3">
    <w:name w:val="5DDE977FDB0C49E6B2396F4C2C3CAA3D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76B71E5C2248E9B38D0EEFE824BC183">
    <w:name w:val="9276B71E5C2248E9B38D0EEFE824BC1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B827FC1F8404EFD9C0E4EAAA5E4F4243">
    <w:name w:val="4B827FC1F8404EFD9C0E4EAAA5E4F42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7080ED0EDC458A82FF659CD66193E23">
    <w:name w:val="457080ED0EDC458A82FF659CD66193E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33CDC07DDD34C3C839F67959C5A91543">
    <w:name w:val="333CDC07DDD34C3C839F67959C5A915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75FEF028DB648AD9412116733F7199B3">
    <w:name w:val="E75FEF028DB648AD9412116733F7199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857C411A2E4FAA8DB91E8EDAF806B83">
    <w:name w:val="35857C411A2E4FAA8DB91E8EDAF806B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6B3371DCC1545658FBBB397295386483">
    <w:name w:val="16B3371DCC1545658FBBB3972953864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1D4435B8364578828458E04C4207EE3">
    <w:name w:val="4A1D4435B8364578828458E04C4207E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D3241A768884C79A2C733B90CEEFBD23">
    <w:name w:val="CD3241A768884C79A2C733B90CEEFBD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61752BAD2C7429BA5A7F9B48B5984FD3">
    <w:name w:val="E61752BAD2C7429BA5A7F9B48B5984FD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55A3A05DA5647178CF82788444556953">
    <w:name w:val="955A3A05DA5647178CF827884445569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7B016EB01ED4F8A8251170801AC9D463">
    <w:name w:val="37B016EB01ED4F8A8251170801AC9D4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4BC94A77A0484A9BFF3801531AB2A53">
    <w:name w:val="4A4BC94A77A0484A9BFF3801531AB2A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9DE76868ECE4AB5AA599D04427FA2813">
    <w:name w:val="09DE76868ECE4AB5AA599D04427FA28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5EC1F08A78B4753BF672C62C11908F63">
    <w:name w:val="75EC1F08A78B4753BF672C62C11908F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1BB35292DEB420ABFEC5E7F78169CCC3">
    <w:name w:val="11BB35292DEB420ABFEC5E7F78169CC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BECFD50B684C6EAB6F50DB831D2E6B3">
    <w:name w:val="F7BECFD50B684C6EAB6F50DB831D2E6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8BB5142B3E44A31AF37ACEB3C2B90B63">
    <w:name w:val="78BB5142B3E44A31AF37ACEB3C2B90B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D7626595314417A621DBB7B9F32D323">
    <w:name w:val="1CD7626595314417A621DBB7B9F32D3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E30486299B4A2ABA429EBB14C4CDB83">
    <w:name w:val="5EE30486299B4A2ABA429EBB14C4CDB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D37DE43BE84B6BA8DBEC6B52252DCB3">
    <w:name w:val="53D37DE43BE84B6BA8DBEC6B52252DC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8A8DBE0BD6F4461980624082B6FF1E33">
    <w:name w:val="A8A8DBE0BD6F4461980624082B6FF1E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BC79493612F452E8170BE69F6BA28FA1">
    <w:name w:val="2BC79493612F452E8170BE69F6BA28FA1"/>
    <w:rsid w:val="0014557B"/>
    <w:pPr>
      <w:spacing w:after="0" w:line="240" w:lineRule="auto"/>
    </w:pPr>
    <w:rPr>
      <w:rFonts w:eastAsia="Times New Roman" w:cs="Times New Roman"/>
      <w:sz w:val="24"/>
      <w:szCs w:val="24"/>
    </w:rPr>
  </w:style>
  <w:style w:type="paragraph" w:customStyle="1" w:styleId="EF000D2BA66645EDA574A5A4608F77253">
    <w:name w:val="EF000D2BA66645EDA574A5A4608F772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AD50D7626E40F086D1CF469FE8869B3">
    <w:name w:val="42AD50D7626E40F086D1CF469FE8869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0C42823866D4C948D36E735BE11DA363">
    <w:name w:val="50C42823866D4C948D36E735BE11DA3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1D7AF1CE9B845B49FC6BD9B447210DB3">
    <w:name w:val="51D7AF1CE9B845B49FC6BD9B447210D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885534DEDE544DA80202A9B2F6BB8B23">
    <w:name w:val="0885534DEDE544DA80202A9B2F6BB8B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E2550FB2A746A6B0F9EFCD8DAD071B3">
    <w:name w:val="77E2550FB2A746A6B0F9EFCD8DAD071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B802F0D4514356A07A1EF42061977A3">
    <w:name w:val="FBB802F0D4514356A07A1EF42061977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DA3B3BEFF0411792F4CD07EFE074243">
    <w:name w:val="F1DA3B3BEFF0411792F4CD07EFE0742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BA242D32CD34E42BAF4F2C17337CB973">
    <w:name w:val="6BA242D32CD34E42BAF4F2C17337CB9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635C1D482D43A7BEBE4CE55429CA123">
    <w:name w:val="9C635C1D482D43A7BEBE4CE55429CA1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8EB585A1425465EB7A68FE75C5066D53">
    <w:name w:val="88EB585A1425465EB7A68FE75C5066D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8F43291136D4FE98505CE71F6BBC4D13">
    <w:name w:val="58F43291136D4FE98505CE71F6BBC4D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3161B836B6040988D6A946DB5403FAB3">
    <w:name w:val="A3161B836B6040988D6A946DB5403FA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3D6BD310884EF79209B6E935AB22173">
    <w:name w:val="C03D6BD310884EF79209B6E935AB221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015F17FB2F84878B7AF6BBE0602F9273">
    <w:name w:val="B015F17FB2F84878B7AF6BBE0602F92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3F1D8C562A54D09B924024ED4B50EDF3">
    <w:name w:val="03F1D8C562A54D09B924024ED4B50ED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1D044B27B504ACA8E2FAE53FAC6BEEB3">
    <w:name w:val="B1D044B27B504ACA8E2FAE53FAC6BEE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7DD2CFC88FF4232B184EA84D5667A123">
    <w:name w:val="27DD2CFC88FF4232B184EA84D5667A1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9A58B1D6CD492A9AECEEA10EDB08243">
    <w:name w:val="F69A58B1D6CD492A9AECEEA10EDB082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7862EF4B08B4A12B38A6D244E3D05D73">
    <w:name w:val="37862EF4B08B4A12B38A6D244E3D05D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B10BBC8347421891D47938CA72B45B3">
    <w:name w:val="FBB10BBC8347421891D47938CA72B45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FFC0000A9C4473EBA9125BCC64E57723">
    <w:name w:val="9FFC0000A9C4473EBA9125BCC64E577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B4D7567440347728DDB29DF95C320373">
    <w:name w:val="3B4D7567440347728DDB29DF95C3203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879F9BE4A1484E8AC7A3549A3BAF5F3">
    <w:name w:val="F6879F9BE4A1484E8AC7A3549A3BAF5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22605EA89542B6A2754D94BFA7B28B3">
    <w:name w:val="3522605EA89542B6A2754D94BFA7B28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6CAF60D6FF7429D95D3D1B42723C48B3">
    <w:name w:val="66CAF60D6FF7429D95D3D1B42723C48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C40F1E979F4FA094C89FBC71FD76133">
    <w:name w:val="C0C40F1E979F4FA094C89FBC71FD761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9A198854D8E422A99E15098822509353">
    <w:name w:val="09A198854D8E422A99E150988225093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2A61BF71D447BDB862D2F80F7F88D83">
    <w:name w:val="0E2A61BF71D447BDB862D2F80F7F88D8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E1B088FDB5482186B89E689B3D9BF33">
    <w:name w:val="80E1B088FDB5482186B89E689B3D9BF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22A93B54A84451FA527C270704A08B23">
    <w:name w:val="A22A93B54A84451FA527C270704A08B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73975C79474F59A2E56DBD07CA7ACF3">
    <w:name w:val="1C73975C79474F59A2E56DBD07CA7AC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BF179E3D42445D2A1F6B0DFBC5C91353">
    <w:name w:val="5BF179E3D42445D2A1F6B0DFBC5C913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A55064840494A578FF03CF8D84690063">
    <w:name w:val="EA55064840494A578FF03CF8D846900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C6DE6B82115426C9F4DD312B237109D3">
    <w:name w:val="8C6DE6B82115426C9F4DD312B237109D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8B3CF8DD15B42739B4B6F55A08283D03">
    <w:name w:val="58B3CF8DD15B42739B4B6F55A08283D0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A3719E8859405B927449C8CB1D05B03">
    <w:name w:val="87A3719E8859405B927449C8CB1D05B0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F9EF4803E984B99B017C21632A029D03">
    <w:name w:val="FF9EF4803E984B99B017C21632A029D0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9EF136FA4D94116817E552B8E801F523">
    <w:name w:val="A9EF136FA4D94116817E552B8E801F5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AA2F5A5D584F42848A8B1CCF37DD063">
    <w:name w:val="10AA2F5A5D584F42848A8B1CCF37DD0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B7252CA1BE84C4D97D0D3A6BA0943053">
    <w:name w:val="7B7252CA1BE84C4D97D0D3A6BA09430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930A61A3B9740FBBAF60413B1C459DF3">
    <w:name w:val="B930A61A3B9740FBBAF60413B1C459D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5613630EBEB42938DCEB59C96177AB13">
    <w:name w:val="75613630EBEB42938DCEB59C96177AB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7455341D134DB7958F1E0CBC54A34E3">
    <w:name w:val="1F7455341D134DB7958F1E0CBC54A34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DFB055950114CC183D439DE10424CCA3">
    <w:name w:val="7DFB055950114CC183D439DE10424CC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FC4279C5474BC08717ED326E53B0C43">
    <w:name w:val="31FC4279C5474BC08717ED326E53B0C4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71782E54C040C8A1F3CE3A35A9091B3">
    <w:name w:val="9C71782E54C040C8A1F3CE3A35A9091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8BB87025AD94F38ADFB26D5825F63903">
    <w:name w:val="B8BB87025AD94F38ADFB26D5825F6390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F5E75249ECC41A4AA79E7C2D6D26DAE3">
    <w:name w:val="DF5E75249ECC41A4AA79E7C2D6D26DA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2B945337E944E25B50A3315B1E41CED3">
    <w:name w:val="C2B945337E944E25B50A3315B1E41CED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5C9787BA1FD42FEAD1B06E39E5ECCBB3">
    <w:name w:val="A5C9787BA1FD42FEAD1B06E39E5ECCB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E09FD31C1774BE4A00DDB4B0B18722E3">
    <w:name w:val="BE09FD31C1774BE4A00DDB4B0B18722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B92FA88887746A59AAEC41BC6ACA7953">
    <w:name w:val="AB92FA88887746A59AAEC41BC6ACA79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FA7B4895F6F4BFB8E916BF47A99F0FE3">
    <w:name w:val="4FA7B4895F6F4BFB8E916BF47A99F0F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37BB97690394960A8DC75CBE7D31A353">
    <w:name w:val="437BB97690394960A8DC75CBE7D31A3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AFF921D74E04CD88C0AC3120E1A6FA93">
    <w:name w:val="3AFF921D74E04CD88C0AC3120E1A6FA9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13AAE46163C4F479BE98E9F65CB89E93">
    <w:name w:val="D13AAE46163C4F479BE98E9F65CB89E9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6E738B95A146A2829EB952154929663">
    <w:name w:val="306E738B95A146A2829EB9521549296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735A61506A8403CBE5D8259CBD7073C3">
    <w:name w:val="E735A61506A8403CBE5D8259CBD7073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1D8EF75495F49698D01B6D17DB6185B3">
    <w:name w:val="C1D8EF75495F49698D01B6D17DB6185B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06D7D6A963B4C498C535B9ADAF5FB563">
    <w:name w:val="E06D7D6A963B4C498C535B9ADAF5FB5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240CE67679C488C8199B363FE0695EC3">
    <w:name w:val="C240CE67679C488C8199B363FE0695E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92FE0A08A14A6DAAACBD8AFCFB5CE63">
    <w:name w:val="C392FE0A08A14A6DAAACBD8AFCFB5CE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D5656DF7CBB491DA82314606ABB622C3">
    <w:name w:val="3D5656DF7CBB491DA82314606ABB622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A19F21D55514E49BB6AF7B019DAC5FA3">
    <w:name w:val="6A19F21D55514E49BB6AF7B019DAC5FA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DA17486EA6742E481F28738344D7ACC3">
    <w:name w:val="CDA17486EA6742E481F28738344D7ACC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3C686CC5F4493A88724E0BB38298423">
    <w:name w:val="153C686CC5F4493A88724E0BB3829842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E8BA50313F4C11B2986265268EF4E33">
    <w:name w:val="38E8BA50313F4C11B2986265268EF4E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80ED9C52E6C4D9586B34B826C17A9FD3">
    <w:name w:val="F80ED9C52E6C4D9586B34B826C17A9FD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C2AE4E9916E4395822396DF0C716EC33">
    <w:name w:val="5C2AE4E9916E4395822396DF0C716EC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9F6F0CAC8D149249DA8B44907D666E73">
    <w:name w:val="49F6F0CAC8D149249DA8B44907D666E7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D5DD6EAEFD34345BCE6AD9AF07CFA113">
    <w:name w:val="BD5DD6EAEFD34345BCE6AD9AF07CFA11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680352282146F9BB0709E55C07645D9">
    <w:name w:val="60680352282146F9BB0709E55C07645D9"/>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D9EA3A81424972BDEB4C30DE420FB52">
    <w:name w:val="38D9EA3A81424972BDEB4C30DE420FB52"/>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2A9147238F4AFF8B40310F05B625EE2">
    <w:name w:val="602A9147238F4AFF8B40310F05B625EE2"/>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6E72C7C834424EB3CC6189E4317CE62">
    <w:name w:val="976E72C7C834424EB3CC6189E4317CE62"/>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735186EFBAC4C1EA1CA0D10FB23B6952">
    <w:name w:val="D735186EFBAC4C1EA1CA0D10FB23B6952"/>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B5444B77D348B1B786B1C5E35C12F32">
    <w:name w:val="EBB5444B77D348B1B786B1C5E35C12F32"/>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11DD228F41248C0A1809C7EB89F0E4F2">
    <w:name w:val="B11DD228F41248C0A1809C7EB89F0E4F2"/>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9">
    <w:name w:val="94924CE919624B30AADC660A62D81EC19"/>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9">
    <w:name w:val="94879AB324DF480187F8D35873090C509"/>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9">
    <w:name w:val="EB73419AACC74DF38A0085BFCFCCDF809"/>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9">
    <w:name w:val="10B27531B4294694B697BCA958BF87A39"/>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9">
    <w:name w:val="6EFDD7D08F7447F69939FE726EC2C22C9"/>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9">
    <w:name w:val="C9392A79AE444520A756CD5A0A759D579"/>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9">
    <w:name w:val="F75A8612240146E4AEE1B947B60685A29"/>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EDDABEBEAE45D0B423F2F5D5F4BA5B4">
    <w:name w:val="60EDDABEBEAE45D0B423F2F5D5F4BA5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D3632B9F0C74A3F910328BB48CFA4D74">
    <w:name w:val="0D3632B9F0C74A3F910328BB48CFA4D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A04AC11B3B439AA42DD8EAFCBDC2EA4">
    <w:name w:val="8AA04AC11B3B439AA42DD8EAFCBDC2E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3981C605F74C3CBE5DD2D02A237C2A4">
    <w:name w:val="303981C605F74C3CBE5DD2D02A237C2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EF335E10043DAA54BAD094BC0EFA92">
    <w:name w:val="828EF335E10043DAA54BAD094BC0EFA92"/>
    <w:rsid w:val="0014557B"/>
    <w:pPr>
      <w:spacing w:after="0" w:line="240" w:lineRule="auto"/>
    </w:pPr>
    <w:rPr>
      <w:rFonts w:eastAsia="Times New Roman" w:cs="Times New Roman"/>
      <w:sz w:val="24"/>
      <w:szCs w:val="24"/>
    </w:rPr>
  </w:style>
  <w:style w:type="paragraph" w:customStyle="1" w:styleId="1C5042C7E0A1426789E8420A2670FD024">
    <w:name w:val="1C5042C7E0A1426789E8420A2670FD024"/>
    <w:rsid w:val="0014557B"/>
    <w:pPr>
      <w:spacing w:after="0" w:line="240" w:lineRule="auto"/>
    </w:pPr>
    <w:rPr>
      <w:rFonts w:eastAsia="Times New Roman" w:cs="Times New Roman"/>
      <w:sz w:val="24"/>
      <w:szCs w:val="24"/>
    </w:rPr>
  </w:style>
  <w:style w:type="paragraph" w:customStyle="1" w:styleId="A3E984CD8C174ECA94A0D61B89966CA04">
    <w:name w:val="A3E984CD8C174ECA94A0D61B89966CA04"/>
    <w:rsid w:val="0014557B"/>
    <w:pPr>
      <w:spacing w:after="0" w:line="240" w:lineRule="auto"/>
    </w:pPr>
    <w:rPr>
      <w:rFonts w:eastAsia="Times New Roman" w:cs="Times New Roman"/>
      <w:sz w:val="24"/>
      <w:szCs w:val="24"/>
    </w:rPr>
  </w:style>
  <w:style w:type="paragraph" w:customStyle="1" w:styleId="A705BA5902CC47BCAEF05FF6199462104">
    <w:name w:val="A705BA5902CC47BCAEF05FF6199462104"/>
    <w:rsid w:val="0014557B"/>
    <w:pPr>
      <w:spacing w:after="0" w:line="240" w:lineRule="auto"/>
    </w:pPr>
    <w:rPr>
      <w:rFonts w:eastAsia="Times New Roman" w:cs="Times New Roman"/>
      <w:sz w:val="24"/>
      <w:szCs w:val="24"/>
    </w:rPr>
  </w:style>
  <w:style w:type="paragraph" w:customStyle="1" w:styleId="8E0A033EF04744F6846EA547B4FB198C4">
    <w:name w:val="8E0A033EF04744F6846EA547B4FB198C4"/>
    <w:rsid w:val="0014557B"/>
    <w:pPr>
      <w:spacing w:after="0" w:line="240" w:lineRule="auto"/>
    </w:pPr>
    <w:rPr>
      <w:rFonts w:eastAsia="Times New Roman" w:cs="Times New Roman"/>
      <w:sz w:val="24"/>
      <w:szCs w:val="24"/>
    </w:rPr>
  </w:style>
  <w:style w:type="paragraph" w:customStyle="1" w:styleId="1F23A3E8B8A04C299F7AB3896612036E4">
    <w:name w:val="1F23A3E8B8A04C299F7AB3896612036E4"/>
    <w:rsid w:val="0014557B"/>
    <w:pPr>
      <w:spacing w:after="0" w:line="240" w:lineRule="auto"/>
    </w:pPr>
    <w:rPr>
      <w:rFonts w:eastAsia="Times New Roman" w:cs="Times New Roman"/>
      <w:sz w:val="24"/>
      <w:szCs w:val="24"/>
    </w:rPr>
  </w:style>
  <w:style w:type="paragraph" w:customStyle="1" w:styleId="3296A91DA9D44F1C99D1D9D1A7E0B3BA4">
    <w:name w:val="3296A91DA9D44F1C99D1D9D1A7E0B3BA4"/>
    <w:rsid w:val="0014557B"/>
    <w:pPr>
      <w:spacing w:after="0" w:line="240" w:lineRule="auto"/>
    </w:pPr>
    <w:rPr>
      <w:rFonts w:eastAsia="Times New Roman" w:cs="Times New Roman"/>
      <w:sz w:val="24"/>
      <w:szCs w:val="24"/>
    </w:rPr>
  </w:style>
  <w:style w:type="paragraph" w:customStyle="1" w:styleId="B2C82F8A53394C598F5AD3AAE2F0D9A04">
    <w:name w:val="B2C82F8A53394C598F5AD3AAE2F0D9A04"/>
    <w:rsid w:val="0014557B"/>
    <w:pPr>
      <w:spacing w:after="0" w:line="240" w:lineRule="auto"/>
    </w:pPr>
    <w:rPr>
      <w:rFonts w:eastAsia="Times New Roman" w:cs="Times New Roman"/>
      <w:sz w:val="24"/>
      <w:szCs w:val="24"/>
    </w:rPr>
  </w:style>
  <w:style w:type="paragraph" w:customStyle="1" w:styleId="955DB60B481E4DFAA7A281B7B074EE814">
    <w:name w:val="955DB60B481E4DFAA7A281B7B074EE814"/>
    <w:rsid w:val="0014557B"/>
    <w:pPr>
      <w:spacing w:after="0" w:line="240" w:lineRule="auto"/>
    </w:pPr>
    <w:rPr>
      <w:rFonts w:eastAsia="Times New Roman" w:cs="Times New Roman"/>
      <w:sz w:val="24"/>
      <w:szCs w:val="24"/>
    </w:rPr>
  </w:style>
  <w:style w:type="paragraph" w:customStyle="1" w:styleId="4B81DEB4B7D34A1794458E8B7127D54E4">
    <w:name w:val="4B81DEB4B7D34A1794458E8B7127D54E4"/>
    <w:rsid w:val="0014557B"/>
    <w:pPr>
      <w:spacing w:after="0" w:line="240" w:lineRule="auto"/>
    </w:pPr>
    <w:rPr>
      <w:rFonts w:eastAsia="Times New Roman" w:cs="Times New Roman"/>
      <w:sz w:val="24"/>
      <w:szCs w:val="24"/>
    </w:rPr>
  </w:style>
  <w:style w:type="paragraph" w:customStyle="1" w:styleId="235CBC902128483C84F60C08ECFA0E674">
    <w:name w:val="235CBC902128483C84F60C08ECFA0E674"/>
    <w:rsid w:val="0014557B"/>
    <w:pPr>
      <w:spacing w:after="0" w:line="240" w:lineRule="auto"/>
    </w:pPr>
    <w:rPr>
      <w:rFonts w:eastAsia="Times New Roman" w:cs="Times New Roman"/>
      <w:sz w:val="24"/>
      <w:szCs w:val="24"/>
    </w:rPr>
  </w:style>
  <w:style w:type="paragraph" w:customStyle="1" w:styleId="46D605852B564D15A116862B973AD2F14">
    <w:name w:val="46D605852B564D15A116862B973AD2F14"/>
    <w:rsid w:val="0014557B"/>
    <w:pPr>
      <w:spacing w:after="0" w:line="240" w:lineRule="auto"/>
    </w:pPr>
    <w:rPr>
      <w:rFonts w:eastAsia="Times New Roman" w:cs="Times New Roman"/>
      <w:sz w:val="24"/>
      <w:szCs w:val="24"/>
    </w:rPr>
  </w:style>
  <w:style w:type="paragraph" w:customStyle="1" w:styleId="834B274BABE24EC9A4EA255469EC28F94">
    <w:name w:val="834B274BABE24EC9A4EA255469EC28F94"/>
    <w:rsid w:val="0014557B"/>
    <w:pPr>
      <w:spacing w:after="0" w:line="240" w:lineRule="auto"/>
    </w:pPr>
    <w:rPr>
      <w:rFonts w:eastAsia="Times New Roman" w:cs="Times New Roman"/>
      <w:sz w:val="24"/>
      <w:szCs w:val="24"/>
    </w:rPr>
  </w:style>
  <w:style w:type="paragraph" w:customStyle="1" w:styleId="DBEA58698FE549B39097F063377FDBF44">
    <w:name w:val="DBEA58698FE549B39097F063377FDBF44"/>
    <w:rsid w:val="0014557B"/>
    <w:pPr>
      <w:spacing w:after="0" w:line="240" w:lineRule="auto"/>
    </w:pPr>
    <w:rPr>
      <w:rFonts w:eastAsia="Times New Roman" w:cs="Times New Roman"/>
      <w:sz w:val="24"/>
      <w:szCs w:val="24"/>
    </w:rPr>
  </w:style>
  <w:style w:type="paragraph" w:customStyle="1" w:styleId="E9C4C231E872482481F0D2A4702D10364">
    <w:name w:val="E9C4C231E872482481F0D2A4702D10364"/>
    <w:rsid w:val="0014557B"/>
    <w:pPr>
      <w:spacing w:after="0" w:line="240" w:lineRule="auto"/>
    </w:pPr>
    <w:rPr>
      <w:rFonts w:eastAsia="Times New Roman" w:cs="Times New Roman"/>
      <w:sz w:val="24"/>
      <w:szCs w:val="24"/>
    </w:rPr>
  </w:style>
  <w:style w:type="paragraph" w:customStyle="1" w:styleId="0096FEBA45734B11BA28F16B80C3B64D4">
    <w:name w:val="0096FEBA45734B11BA28F16B80C3B64D4"/>
    <w:rsid w:val="0014557B"/>
    <w:pPr>
      <w:spacing w:after="0" w:line="240" w:lineRule="auto"/>
    </w:pPr>
    <w:rPr>
      <w:rFonts w:eastAsia="Times New Roman" w:cs="Times New Roman"/>
      <w:sz w:val="24"/>
      <w:szCs w:val="24"/>
    </w:rPr>
  </w:style>
  <w:style w:type="paragraph" w:customStyle="1" w:styleId="A21F4C226CF444A6A9C31B5893D04C244">
    <w:name w:val="A21F4C226CF444A6A9C31B5893D04C244"/>
    <w:rsid w:val="0014557B"/>
    <w:pPr>
      <w:spacing w:after="0" w:line="240" w:lineRule="auto"/>
    </w:pPr>
    <w:rPr>
      <w:rFonts w:eastAsia="Times New Roman" w:cs="Times New Roman"/>
      <w:sz w:val="24"/>
      <w:szCs w:val="24"/>
    </w:rPr>
  </w:style>
  <w:style w:type="paragraph" w:customStyle="1" w:styleId="8DCD25EA7BCB42DA83CEA387E97915944">
    <w:name w:val="8DCD25EA7BCB42DA83CEA387E97915944"/>
    <w:rsid w:val="0014557B"/>
    <w:pPr>
      <w:spacing w:after="0" w:line="240" w:lineRule="auto"/>
    </w:pPr>
    <w:rPr>
      <w:rFonts w:eastAsia="Times New Roman" w:cs="Times New Roman"/>
      <w:sz w:val="24"/>
      <w:szCs w:val="24"/>
    </w:rPr>
  </w:style>
  <w:style w:type="paragraph" w:customStyle="1" w:styleId="36B2AC1D71704E0497117A0EB44A9C144">
    <w:name w:val="36B2AC1D71704E0497117A0EB44A9C144"/>
    <w:rsid w:val="0014557B"/>
    <w:pPr>
      <w:spacing w:after="0" w:line="240" w:lineRule="auto"/>
    </w:pPr>
    <w:rPr>
      <w:rFonts w:eastAsia="Times New Roman" w:cs="Times New Roman"/>
      <w:sz w:val="24"/>
      <w:szCs w:val="24"/>
    </w:rPr>
  </w:style>
  <w:style w:type="paragraph" w:customStyle="1" w:styleId="B33EEEC3AD7A46848CDB61CE23192BE44">
    <w:name w:val="B33EEEC3AD7A46848CDB61CE23192BE44"/>
    <w:rsid w:val="0014557B"/>
    <w:pPr>
      <w:spacing w:after="0" w:line="240" w:lineRule="auto"/>
    </w:pPr>
    <w:rPr>
      <w:rFonts w:eastAsia="Times New Roman" w:cs="Times New Roman"/>
      <w:sz w:val="24"/>
      <w:szCs w:val="24"/>
    </w:rPr>
  </w:style>
  <w:style w:type="paragraph" w:customStyle="1" w:styleId="0AA312F73B224EAFA8BBB1C07EC687E44">
    <w:name w:val="0AA312F73B224EAFA8BBB1C07EC687E44"/>
    <w:rsid w:val="0014557B"/>
    <w:pPr>
      <w:spacing w:after="0" w:line="240" w:lineRule="auto"/>
    </w:pPr>
    <w:rPr>
      <w:rFonts w:eastAsia="Times New Roman" w:cs="Times New Roman"/>
      <w:sz w:val="24"/>
      <w:szCs w:val="24"/>
    </w:rPr>
  </w:style>
  <w:style w:type="paragraph" w:customStyle="1" w:styleId="F0152A890F3048D0B5D3EE516B1A0B674">
    <w:name w:val="F0152A890F3048D0B5D3EE516B1A0B674"/>
    <w:rsid w:val="0014557B"/>
    <w:pPr>
      <w:spacing w:after="0" w:line="240" w:lineRule="auto"/>
    </w:pPr>
    <w:rPr>
      <w:rFonts w:eastAsia="Times New Roman" w:cs="Times New Roman"/>
      <w:sz w:val="24"/>
      <w:szCs w:val="24"/>
    </w:rPr>
  </w:style>
  <w:style w:type="paragraph" w:customStyle="1" w:styleId="E5A5A1046787434A915B089F43426E824">
    <w:name w:val="E5A5A1046787434A915B089F43426E824"/>
    <w:rsid w:val="0014557B"/>
    <w:pPr>
      <w:spacing w:after="0" w:line="240" w:lineRule="auto"/>
    </w:pPr>
    <w:rPr>
      <w:rFonts w:eastAsia="Times New Roman" w:cs="Times New Roman"/>
      <w:sz w:val="24"/>
      <w:szCs w:val="24"/>
    </w:rPr>
  </w:style>
  <w:style w:type="paragraph" w:customStyle="1" w:styleId="5B7049C4D2EE4171A0B60FFA9D4FA1094">
    <w:name w:val="5B7049C4D2EE4171A0B60FFA9D4FA1094"/>
    <w:rsid w:val="0014557B"/>
    <w:pPr>
      <w:spacing w:after="0" w:line="240" w:lineRule="auto"/>
    </w:pPr>
    <w:rPr>
      <w:rFonts w:eastAsia="Times New Roman" w:cs="Times New Roman"/>
      <w:sz w:val="24"/>
      <w:szCs w:val="24"/>
    </w:rPr>
  </w:style>
  <w:style w:type="paragraph" w:customStyle="1" w:styleId="BB584195FA82426FA00F988A32FA4AD34">
    <w:name w:val="BB584195FA82426FA00F988A32FA4AD34"/>
    <w:rsid w:val="0014557B"/>
    <w:pPr>
      <w:spacing w:after="0" w:line="240" w:lineRule="auto"/>
    </w:pPr>
    <w:rPr>
      <w:rFonts w:eastAsia="Times New Roman" w:cs="Times New Roman"/>
      <w:sz w:val="24"/>
      <w:szCs w:val="24"/>
    </w:rPr>
  </w:style>
  <w:style w:type="paragraph" w:customStyle="1" w:styleId="3B460D68F9F24B16B10745614FA19DD74">
    <w:name w:val="3B460D68F9F24B16B10745614FA19DD74"/>
    <w:rsid w:val="0014557B"/>
    <w:pPr>
      <w:spacing w:after="0" w:line="240" w:lineRule="auto"/>
    </w:pPr>
    <w:rPr>
      <w:rFonts w:eastAsia="Times New Roman" w:cs="Times New Roman"/>
      <w:sz w:val="24"/>
      <w:szCs w:val="24"/>
    </w:rPr>
  </w:style>
  <w:style w:type="paragraph" w:customStyle="1" w:styleId="9E5613EBDFCC4ECA9DEA857D74798C434">
    <w:name w:val="9E5613EBDFCC4ECA9DEA857D74798C434"/>
    <w:rsid w:val="0014557B"/>
    <w:pPr>
      <w:spacing w:after="0" w:line="240" w:lineRule="auto"/>
    </w:pPr>
    <w:rPr>
      <w:rFonts w:eastAsia="Times New Roman" w:cs="Times New Roman"/>
      <w:sz w:val="24"/>
      <w:szCs w:val="24"/>
    </w:rPr>
  </w:style>
  <w:style w:type="paragraph" w:customStyle="1" w:styleId="08087E1D272E4C0586C21D152FFDB7EE4">
    <w:name w:val="08087E1D272E4C0586C21D152FFDB7EE4"/>
    <w:rsid w:val="0014557B"/>
    <w:pPr>
      <w:spacing w:after="0" w:line="240" w:lineRule="auto"/>
    </w:pPr>
    <w:rPr>
      <w:rFonts w:eastAsia="Times New Roman" w:cs="Times New Roman"/>
      <w:sz w:val="24"/>
      <w:szCs w:val="24"/>
    </w:rPr>
  </w:style>
  <w:style w:type="paragraph" w:customStyle="1" w:styleId="29C7BA8BE985494884579A122B3FEE474">
    <w:name w:val="29C7BA8BE985494884579A122B3FEE474"/>
    <w:rsid w:val="0014557B"/>
    <w:pPr>
      <w:spacing w:after="0" w:line="240" w:lineRule="auto"/>
    </w:pPr>
    <w:rPr>
      <w:rFonts w:eastAsia="Times New Roman" w:cs="Times New Roman"/>
      <w:sz w:val="24"/>
      <w:szCs w:val="24"/>
    </w:rPr>
  </w:style>
  <w:style w:type="paragraph" w:customStyle="1" w:styleId="73FCF39BFC1747C8B15065FD2EF791944">
    <w:name w:val="73FCF39BFC1747C8B15065FD2EF791944"/>
    <w:rsid w:val="0014557B"/>
    <w:pPr>
      <w:spacing w:after="0" w:line="240" w:lineRule="auto"/>
    </w:pPr>
    <w:rPr>
      <w:rFonts w:eastAsia="Times New Roman" w:cs="Times New Roman"/>
      <w:sz w:val="24"/>
      <w:szCs w:val="24"/>
    </w:rPr>
  </w:style>
  <w:style w:type="paragraph" w:customStyle="1" w:styleId="0E35D4BDF9024BC2A6E78C45311040DE4">
    <w:name w:val="0E35D4BDF9024BC2A6E78C45311040DE4"/>
    <w:rsid w:val="0014557B"/>
    <w:pPr>
      <w:spacing w:after="0" w:line="240" w:lineRule="auto"/>
    </w:pPr>
    <w:rPr>
      <w:rFonts w:eastAsia="Times New Roman" w:cs="Times New Roman"/>
      <w:sz w:val="24"/>
      <w:szCs w:val="24"/>
    </w:rPr>
  </w:style>
  <w:style w:type="paragraph" w:customStyle="1" w:styleId="EE8964D27B0B42B0AD5A41ACA9228DDB4">
    <w:name w:val="EE8964D27B0B42B0AD5A41ACA9228DDB4"/>
    <w:rsid w:val="0014557B"/>
    <w:pPr>
      <w:spacing w:after="0" w:line="240" w:lineRule="auto"/>
    </w:pPr>
    <w:rPr>
      <w:rFonts w:eastAsia="Times New Roman" w:cs="Times New Roman"/>
      <w:sz w:val="24"/>
      <w:szCs w:val="24"/>
    </w:rPr>
  </w:style>
  <w:style w:type="paragraph" w:customStyle="1" w:styleId="EE4C012AEF8D44ACAB16A832CF78ACB84">
    <w:name w:val="EE4C012AEF8D44ACAB16A832CF78ACB84"/>
    <w:rsid w:val="0014557B"/>
    <w:pPr>
      <w:spacing w:after="0" w:line="240" w:lineRule="auto"/>
    </w:pPr>
    <w:rPr>
      <w:rFonts w:eastAsia="Times New Roman" w:cs="Times New Roman"/>
      <w:sz w:val="24"/>
      <w:szCs w:val="24"/>
    </w:rPr>
  </w:style>
  <w:style w:type="paragraph" w:customStyle="1" w:styleId="16F7AB113C9B4440B3FE158B6151985C4">
    <w:name w:val="16F7AB113C9B4440B3FE158B6151985C4"/>
    <w:rsid w:val="0014557B"/>
    <w:pPr>
      <w:spacing w:after="0" w:line="240" w:lineRule="auto"/>
    </w:pPr>
    <w:rPr>
      <w:rFonts w:eastAsia="Times New Roman" w:cs="Times New Roman"/>
      <w:sz w:val="24"/>
      <w:szCs w:val="24"/>
    </w:rPr>
  </w:style>
  <w:style w:type="paragraph" w:customStyle="1" w:styleId="B29AD38FFF4C43F19D7BF29995BEB7324">
    <w:name w:val="B29AD38FFF4C43F19D7BF29995BEB7324"/>
    <w:rsid w:val="0014557B"/>
    <w:pPr>
      <w:spacing w:after="0" w:line="240" w:lineRule="auto"/>
    </w:pPr>
    <w:rPr>
      <w:rFonts w:eastAsia="Times New Roman" w:cs="Times New Roman"/>
      <w:sz w:val="24"/>
      <w:szCs w:val="24"/>
    </w:rPr>
  </w:style>
  <w:style w:type="paragraph" w:customStyle="1" w:styleId="D0ED3BC5A5684129B5228033E1F59B584">
    <w:name w:val="D0ED3BC5A5684129B5228033E1F59B584"/>
    <w:rsid w:val="0014557B"/>
    <w:pPr>
      <w:spacing w:after="0" w:line="240" w:lineRule="auto"/>
    </w:pPr>
    <w:rPr>
      <w:rFonts w:eastAsia="Times New Roman" w:cs="Times New Roman"/>
      <w:sz w:val="24"/>
      <w:szCs w:val="24"/>
    </w:rPr>
  </w:style>
  <w:style w:type="paragraph" w:customStyle="1" w:styleId="92954B267EBE44908EFE74441E2BC0624">
    <w:name w:val="92954B267EBE44908EFE74441E2BC0624"/>
    <w:rsid w:val="0014557B"/>
    <w:pPr>
      <w:spacing w:after="0" w:line="240" w:lineRule="auto"/>
    </w:pPr>
    <w:rPr>
      <w:rFonts w:eastAsia="Times New Roman" w:cs="Times New Roman"/>
      <w:sz w:val="24"/>
      <w:szCs w:val="24"/>
    </w:rPr>
  </w:style>
  <w:style w:type="paragraph" w:customStyle="1" w:styleId="726EE340686E40FD8534EA725D53C0024">
    <w:name w:val="726EE340686E40FD8534EA725D53C0024"/>
    <w:rsid w:val="0014557B"/>
    <w:pPr>
      <w:spacing w:after="0" w:line="240" w:lineRule="auto"/>
    </w:pPr>
    <w:rPr>
      <w:rFonts w:eastAsia="Times New Roman" w:cs="Times New Roman"/>
      <w:sz w:val="24"/>
      <w:szCs w:val="24"/>
    </w:rPr>
  </w:style>
  <w:style w:type="paragraph" w:customStyle="1" w:styleId="A38B172305CF46DD8F9CA961E8AEC4304">
    <w:name w:val="A38B172305CF46DD8F9CA961E8AEC4304"/>
    <w:rsid w:val="0014557B"/>
    <w:pPr>
      <w:spacing w:after="0" w:line="240" w:lineRule="auto"/>
    </w:pPr>
    <w:rPr>
      <w:rFonts w:eastAsia="Times New Roman" w:cs="Times New Roman"/>
      <w:sz w:val="24"/>
      <w:szCs w:val="24"/>
    </w:rPr>
  </w:style>
  <w:style w:type="paragraph" w:customStyle="1" w:styleId="D1133EF149004F7AB55D36C896869CA24">
    <w:name w:val="D1133EF149004F7AB55D36C896869CA24"/>
    <w:rsid w:val="0014557B"/>
    <w:pPr>
      <w:spacing w:after="0" w:line="240" w:lineRule="auto"/>
    </w:pPr>
    <w:rPr>
      <w:rFonts w:eastAsia="Times New Roman" w:cs="Times New Roman"/>
      <w:sz w:val="24"/>
      <w:szCs w:val="24"/>
    </w:rPr>
  </w:style>
  <w:style w:type="paragraph" w:customStyle="1" w:styleId="7A2B722C24F14DC1A18042BE3D2726234">
    <w:name w:val="7A2B722C24F14DC1A18042BE3D2726234"/>
    <w:rsid w:val="0014557B"/>
    <w:pPr>
      <w:spacing w:after="0" w:line="240" w:lineRule="auto"/>
    </w:pPr>
    <w:rPr>
      <w:rFonts w:eastAsia="Times New Roman" w:cs="Times New Roman"/>
      <w:sz w:val="24"/>
      <w:szCs w:val="24"/>
    </w:rPr>
  </w:style>
  <w:style w:type="paragraph" w:customStyle="1" w:styleId="5065E4E1F5A8415D928EFE587DA29B554">
    <w:name w:val="5065E4E1F5A8415D928EFE587DA29B554"/>
    <w:rsid w:val="0014557B"/>
    <w:pPr>
      <w:spacing w:after="0" w:line="240" w:lineRule="auto"/>
    </w:pPr>
    <w:rPr>
      <w:rFonts w:eastAsia="Times New Roman" w:cs="Times New Roman"/>
      <w:sz w:val="24"/>
      <w:szCs w:val="24"/>
    </w:rPr>
  </w:style>
  <w:style w:type="paragraph" w:customStyle="1" w:styleId="51A18A3974A5453C9F04708B82C3F7A34">
    <w:name w:val="51A18A3974A5453C9F04708B82C3F7A34"/>
    <w:rsid w:val="0014557B"/>
    <w:pPr>
      <w:spacing w:after="0" w:line="240" w:lineRule="auto"/>
    </w:pPr>
    <w:rPr>
      <w:rFonts w:eastAsia="Times New Roman" w:cs="Times New Roman"/>
      <w:sz w:val="24"/>
      <w:szCs w:val="24"/>
    </w:rPr>
  </w:style>
  <w:style w:type="paragraph" w:customStyle="1" w:styleId="C917E738D12B44118F6E110713F87AE74">
    <w:name w:val="C917E738D12B44118F6E110713F87AE74"/>
    <w:rsid w:val="0014557B"/>
    <w:pPr>
      <w:spacing w:after="0" w:line="240" w:lineRule="auto"/>
    </w:pPr>
    <w:rPr>
      <w:rFonts w:eastAsia="Times New Roman" w:cs="Times New Roman"/>
      <w:sz w:val="24"/>
      <w:szCs w:val="24"/>
    </w:rPr>
  </w:style>
  <w:style w:type="paragraph" w:customStyle="1" w:styleId="F69365F10D124E64A93EB04D679A454B4">
    <w:name w:val="F69365F10D124E64A93EB04D679A454B4"/>
    <w:rsid w:val="0014557B"/>
    <w:pPr>
      <w:spacing w:after="0" w:line="240" w:lineRule="auto"/>
    </w:pPr>
    <w:rPr>
      <w:rFonts w:eastAsia="Times New Roman" w:cs="Times New Roman"/>
      <w:sz w:val="24"/>
      <w:szCs w:val="24"/>
    </w:rPr>
  </w:style>
  <w:style w:type="paragraph" w:customStyle="1" w:styleId="2CA0F07356D94CC9A0CB5FF4A3489A644">
    <w:name w:val="2CA0F07356D94CC9A0CB5FF4A3489A644"/>
    <w:rsid w:val="0014557B"/>
    <w:pPr>
      <w:spacing w:after="0" w:line="240" w:lineRule="auto"/>
    </w:pPr>
    <w:rPr>
      <w:rFonts w:eastAsia="Times New Roman" w:cs="Times New Roman"/>
      <w:sz w:val="24"/>
      <w:szCs w:val="24"/>
    </w:rPr>
  </w:style>
  <w:style w:type="paragraph" w:customStyle="1" w:styleId="E5D580B0F1CF434B85BD755D831066514">
    <w:name w:val="E5D580B0F1CF434B85BD755D831066514"/>
    <w:rsid w:val="0014557B"/>
    <w:pPr>
      <w:spacing w:after="0" w:line="240" w:lineRule="auto"/>
    </w:pPr>
    <w:rPr>
      <w:rFonts w:eastAsia="Times New Roman" w:cs="Times New Roman"/>
      <w:sz w:val="24"/>
      <w:szCs w:val="24"/>
    </w:rPr>
  </w:style>
  <w:style w:type="paragraph" w:customStyle="1" w:styleId="FE390F63B814447EB6A764A562E631EB4">
    <w:name w:val="FE390F63B814447EB6A764A562E631EB4"/>
    <w:rsid w:val="0014557B"/>
    <w:pPr>
      <w:spacing w:after="0" w:line="240" w:lineRule="auto"/>
    </w:pPr>
    <w:rPr>
      <w:rFonts w:eastAsia="Times New Roman" w:cs="Times New Roman"/>
      <w:sz w:val="24"/>
      <w:szCs w:val="24"/>
    </w:rPr>
  </w:style>
  <w:style w:type="paragraph" w:customStyle="1" w:styleId="38203FA6561B4854B6851A617AEBAA164">
    <w:name w:val="38203FA6561B4854B6851A617AEBAA164"/>
    <w:rsid w:val="0014557B"/>
    <w:pPr>
      <w:spacing w:after="0" w:line="240" w:lineRule="auto"/>
    </w:pPr>
    <w:rPr>
      <w:rFonts w:eastAsia="Times New Roman" w:cs="Times New Roman"/>
      <w:sz w:val="24"/>
      <w:szCs w:val="24"/>
    </w:rPr>
  </w:style>
  <w:style w:type="paragraph" w:customStyle="1" w:styleId="67F203CFFC9E4EA6AFCB6922530EB31A4">
    <w:name w:val="67F203CFFC9E4EA6AFCB6922530EB31A4"/>
    <w:rsid w:val="0014557B"/>
    <w:pPr>
      <w:spacing w:after="0" w:line="240" w:lineRule="auto"/>
    </w:pPr>
    <w:rPr>
      <w:rFonts w:eastAsia="Times New Roman" w:cs="Times New Roman"/>
      <w:sz w:val="24"/>
      <w:szCs w:val="24"/>
    </w:rPr>
  </w:style>
  <w:style w:type="paragraph" w:customStyle="1" w:styleId="26648BCD3B57421AADFE1E887F2066B74">
    <w:name w:val="26648BCD3B57421AADFE1E887F2066B74"/>
    <w:rsid w:val="0014557B"/>
    <w:pPr>
      <w:spacing w:after="0" w:line="240" w:lineRule="auto"/>
    </w:pPr>
    <w:rPr>
      <w:rFonts w:eastAsia="Times New Roman" w:cs="Times New Roman"/>
      <w:sz w:val="24"/>
      <w:szCs w:val="24"/>
    </w:rPr>
  </w:style>
  <w:style w:type="paragraph" w:customStyle="1" w:styleId="F1B38B5ACF2C4E01A64586A5C385532A4">
    <w:name w:val="F1B38B5ACF2C4E01A64586A5C385532A4"/>
    <w:rsid w:val="0014557B"/>
    <w:pPr>
      <w:spacing w:after="0" w:line="240" w:lineRule="auto"/>
    </w:pPr>
    <w:rPr>
      <w:rFonts w:eastAsia="Times New Roman" w:cs="Times New Roman"/>
      <w:sz w:val="24"/>
      <w:szCs w:val="24"/>
    </w:rPr>
  </w:style>
  <w:style w:type="paragraph" w:customStyle="1" w:styleId="F430F0E7FC36429EB0214BFB70E6BAEA4">
    <w:name w:val="F430F0E7FC36429EB0214BFB70E6BAEA4"/>
    <w:rsid w:val="0014557B"/>
    <w:pPr>
      <w:spacing w:after="0" w:line="240" w:lineRule="auto"/>
    </w:pPr>
    <w:rPr>
      <w:rFonts w:eastAsia="Times New Roman" w:cs="Times New Roman"/>
      <w:sz w:val="24"/>
      <w:szCs w:val="24"/>
    </w:rPr>
  </w:style>
  <w:style w:type="paragraph" w:customStyle="1" w:styleId="911D3007127B480B9B3D45E3D45975074">
    <w:name w:val="911D3007127B480B9B3D45E3D45975074"/>
    <w:rsid w:val="0014557B"/>
    <w:pPr>
      <w:spacing w:after="0" w:line="240" w:lineRule="auto"/>
    </w:pPr>
    <w:rPr>
      <w:rFonts w:eastAsia="Times New Roman" w:cs="Times New Roman"/>
      <w:sz w:val="24"/>
      <w:szCs w:val="24"/>
    </w:rPr>
  </w:style>
  <w:style w:type="paragraph" w:customStyle="1" w:styleId="D4F74A2C5A3545529C18452FB1AE5C044">
    <w:name w:val="D4F74A2C5A3545529C18452FB1AE5C044"/>
    <w:rsid w:val="0014557B"/>
    <w:pPr>
      <w:spacing w:after="0" w:line="240" w:lineRule="auto"/>
    </w:pPr>
    <w:rPr>
      <w:rFonts w:eastAsia="Times New Roman" w:cs="Times New Roman"/>
      <w:sz w:val="24"/>
      <w:szCs w:val="24"/>
    </w:rPr>
  </w:style>
  <w:style w:type="paragraph" w:customStyle="1" w:styleId="FEF0BA4E34B047A4BD999B98BA39AF614">
    <w:name w:val="FEF0BA4E34B047A4BD999B98BA39AF614"/>
    <w:rsid w:val="0014557B"/>
    <w:pPr>
      <w:spacing w:after="0" w:line="240" w:lineRule="auto"/>
    </w:pPr>
    <w:rPr>
      <w:rFonts w:eastAsia="Times New Roman" w:cs="Times New Roman"/>
      <w:sz w:val="24"/>
      <w:szCs w:val="24"/>
    </w:rPr>
  </w:style>
  <w:style w:type="paragraph" w:customStyle="1" w:styleId="116ECF3794424B8D974318DCBCD0CCAB4">
    <w:name w:val="116ECF3794424B8D974318DCBCD0CCAB4"/>
    <w:rsid w:val="0014557B"/>
    <w:pPr>
      <w:spacing w:after="0" w:line="240" w:lineRule="auto"/>
    </w:pPr>
    <w:rPr>
      <w:rFonts w:eastAsia="Times New Roman" w:cs="Times New Roman"/>
      <w:sz w:val="24"/>
      <w:szCs w:val="24"/>
    </w:rPr>
  </w:style>
  <w:style w:type="paragraph" w:customStyle="1" w:styleId="414A4BD1B1364762A2BDDBC9CAA222134">
    <w:name w:val="414A4BD1B1364762A2BDDBC9CAA222134"/>
    <w:rsid w:val="0014557B"/>
    <w:pPr>
      <w:spacing w:after="0" w:line="240" w:lineRule="auto"/>
    </w:pPr>
    <w:rPr>
      <w:rFonts w:eastAsia="Times New Roman" w:cs="Times New Roman"/>
      <w:sz w:val="24"/>
      <w:szCs w:val="24"/>
    </w:rPr>
  </w:style>
  <w:style w:type="paragraph" w:customStyle="1" w:styleId="F7E0A8CBCF1848559BB4761E27F14AD64">
    <w:name w:val="F7E0A8CBCF1848559BB4761E27F14AD64"/>
    <w:rsid w:val="0014557B"/>
    <w:pPr>
      <w:spacing w:after="0" w:line="240" w:lineRule="auto"/>
    </w:pPr>
    <w:rPr>
      <w:rFonts w:eastAsia="Times New Roman" w:cs="Times New Roman"/>
      <w:sz w:val="24"/>
      <w:szCs w:val="24"/>
    </w:rPr>
  </w:style>
  <w:style w:type="paragraph" w:customStyle="1" w:styleId="6BA07BEC1CE24A7CAA0D4C7D10CC4E0F4">
    <w:name w:val="6BA07BEC1CE24A7CAA0D4C7D10CC4E0F4"/>
    <w:rsid w:val="0014557B"/>
    <w:pPr>
      <w:spacing w:after="0" w:line="240" w:lineRule="auto"/>
    </w:pPr>
    <w:rPr>
      <w:rFonts w:eastAsia="Times New Roman" w:cs="Times New Roman"/>
      <w:sz w:val="24"/>
      <w:szCs w:val="24"/>
    </w:rPr>
  </w:style>
  <w:style w:type="paragraph" w:customStyle="1" w:styleId="7141BD1CB04E4AB1924406FDBD03414E4">
    <w:name w:val="7141BD1CB04E4AB1924406FDBD03414E4"/>
    <w:rsid w:val="0014557B"/>
    <w:pPr>
      <w:spacing w:after="0" w:line="240" w:lineRule="auto"/>
    </w:pPr>
    <w:rPr>
      <w:rFonts w:eastAsia="Times New Roman" w:cs="Times New Roman"/>
      <w:sz w:val="24"/>
      <w:szCs w:val="24"/>
    </w:rPr>
  </w:style>
  <w:style w:type="paragraph" w:customStyle="1" w:styleId="A203A6AD15AB46C3AD5E308007698F494">
    <w:name w:val="A203A6AD15AB46C3AD5E308007698F494"/>
    <w:rsid w:val="0014557B"/>
    <w:pPr>
      <w:spacing w:after="0" w:line="240" w:lineRule="auto"/>
    </w:pPr>
    <w:rPr>
      <w:rFonts w:eastAsia="Times New Roman" w:cs="Times New Roman"/>
      <w:sz w:val="24"/>
      <w:szCs w:val="24"/>
    </w:rPr>
  </w:style>
  <w:style w:type="paragraph" w:customStyle="1" w:styleId="BE4A69CCAFA044A88598EF4AFFCDD8A54">
    <w:name w:val="BE4A69CCAFA044A88598EF4AFFCDD8A54"/>
    <w:rsid w:val="0014557B"/>
    <w:pPr>
      <w:spacing w:after="0" w:line="240" w:lineRule="auto"/>
    </w:pPr>
    <w:rPr>
      <w:rFonts w:eastAsia="Times New Roman" w:cs="Times New Roman"/>
      <w:sz w:val="24"/>
      <w:szCs w:val="24"/>
    </w:rPr>
  </w:style>
  <w:style w:type="paragraph" w:customStyle="1" w:styleId="B564A47859EB475B92C032A012EDB91A4">
    <w:name w:val="B564A47859EB475B92C032A012EDB91A4"/>
    <w:rsid w:val="0014557B"/>
    <w:pPr>
      <w:spacing w:after="0" w:line="240" w:lineRule="auto"/>
    </w:pPr>
    <w:rPr>
      <w:rFonts w:eastAsia="Times New Roman" w:cs="Times New Roman"/>
      <w:sz w:val="24"/>
      <w:szCs w:val="24"/>
    </w:rPr>
  </w:style>
  <w:style w:type="paragraph" w:customStyle="1" w:styleId="027171E00E0C4C8C83CC8E4265E44D724">
    <w:name w:val="027171E00E0C4C8C83CC8E4265E44D724"/>
    <w:rsid w:val="0014557B"/>
    <w:pPr>
      <w:spacing w:after="0" w:line="240" w:lineRule="auto"/>
    </w:pPr>
    <w:rPr>
      <w:rFonts w:eastAsia="Times New Roman" w:cs="Times New Roman"/>
      <w:sz w:val="24"/>
      <w:szCs w:val="24"/>
    </w:rPr>
  </w:style>
  <w:style w:type="paragraph" w:customStyle="1" w:styleId="1FC320A26C3A4A7DAE5A77C560C015AC4">
    <w:name w:val="1FC320A26C3A4A7DAE5A77C560C015AC4"/>
    <w:rsid w:val="0014557B"/>
    <w:pPr>
      <w:spacing w:after="0" w:line="240" w:lineRule="auto"/>
    </w:pPr>
    <w:rPr>
      <w:rFonts w:eastAsia="Times New Roman" w:cs="Times New Roman"/>
      <w:sz w:val="24"/>
      <w:szCs w:val="24"/>
    </w:rPr>
  </w:style>
  <w:style w:type="paragraph" w:customStyle="1" w:styleId="4C2C47F9997649CDB409EF286D97681E4">
    <w:name w:val="4C2C47F9997649CDB409EF286D97681E4"/>
    <w:rsid w:val="0014557B"/>
    <w:pPr>
      <w:spacing w:after="0" w:line="240" w:lineRule="auto"/>
    </w:pPr>
    <w:rPr>
      <w:rFonts w:eastAsia="Times New Roman" w:cs="Times New Roman"/>
      <w:sz w:val="24"/>
      <w:szCs w:val="24"/>
    </w:rPr>
  </w:style>
  <w:style w:type="paragraph" w:customStyle="1" w:styleId="BA1F121B80FA447B890338DE430F42B14">
    <w:name w:val="BA1F121B80FA447B890338DE430F42B14"/>
    <w:rsid w:val="0014557B"/>
    <w:pPr>
      <w:spacing w:after="0" w:line="240" w:lineRule="auto"/>
    </w:pPr>
    <w:rPr>
      <w:rFonts w:eastAsia="Times New Roman" w:cs="Times New Roman"/>
      <w:sz w:val="24"/>
      <w:szCs w:val="24"/>
    </w:rPr>
  </w:style>
  <w:style w:type="paragraph" w:customStyle="1" w:styleId="52CDFA8951E84E0389144F0C381672A14">
    <w:name w:val="52CDFA8951E84E0389144F0C381672A14"/>
    <w:rsid w:val="0014557B"/>
    <w:pPr>
      <w:spacing w:after="0" w:line="240" w:lineRule="auto"/>
    </w:pPr>
    <w:rPr>
      <w:rFonts w:eastAsia="Times New Roman" w:cs="Times New Roman"/>
      <w:sz w:val="24"/>
      <w:szCs w:val="24"/>
    </w:rPr>
  </w:style>
  <w:style w:type="paragraph" w:customStyle="1" w:styleId="58F98F0382EE499BBCA43BFA8BCAFAAE4">
    <w:name w:val="58F98F0382EE499BBCA43BFA8BCAFAAE4"/>
    <w:rsid w:val="0014557B"/>
    <w:pPr>
      <w:spacing w:after="0" w:line="240" w:lineRule="auto"/>
    </w:pPr>
    <w:rPr>
      <w:rFonts w:eastAsia="Times New Roman" w:cs="Times New Roman"/>
      <w:sz w:val="24"/>
      <w:szCs w:val="24"/>
    </w:rPr>
  </w:style>
  <w:style w:type="paragraph" w:customStyle="1" w:styleId="56915DCBA78D45639D6E9B7C557315E74">
    <w:name w:val="56915DCBA78D45639D6E9B7C557315E74"/>
    <w:rsid w:val="0014557B"/>
    <w:pPr>
      <w:spacing w:after="0" w:line="240" w:lineRule="auto"/>
    </w:pPr>
    <w:rPr>
      <w:rFonts w:eastAsia="Times New Roman" w:cs="Times New Roman"/>
      <w:sz w:val="24"/>
      <w:szCs w:val="24"/>
    </w:rPr>
  </w:style>
  <w:style w:type="paragraph" w:customStyle="1" w:styleId="DA744B6AFBD34A10A29E989CF3A1B8C24">
    <w:name w:val="DA744B6AFBD34A10A29E989CF3A1B8C24"/>
    <w:rsid w:val="0014557B"/>
    <w:pPr>
      <w:spacing w:after="0" w:line="240" w:lineRule="auto"/>
    </w:pPr>
    <w:rPr>
      <w:rFonts w:eastAsia="Times New Roman" w:cs="Times New Roman"/>
      <w:sz w:val="24"/>
      <w:szCs w:val="24"/>
    </w:rPr>
  </w:style>
  <w:style w:type="paragraph" w:customStyle="1" w:styleId="2D451D7DD64946229844F0BAC817D45D4">
    <w:name w:val="2D451D7DD64946229844F0BAC817D45D4"/>
    <w:rsid w:val="0014557B"/>
    <w:pPr>
      <w:spacing w:after="0" w:line="240" w:lineRule="auto"/>
    </w:pPr>
    <w:rPr>
      <w:rFonts w:eastAsia="Times New Roman" w:cs="Times New Roman"/>
      <w:sz w:val="24"/>
      <w:szCs w:val="24"/>
    </w:rPr>
  </w:style>
  <w:style w:type="paragraph" w:customStyle="1" w:styleId="88671C49713D4CE88169526A8BD559294">
    <w:name w:val="88671C49713D4CE88169526A8BD559294"/>
    <w:rsid w:val="0014557B"/>
    <w:pPr>
      <w:spacing w:after="0" w:line="240" w:lineRule="auto"/>
    </w:pPr>
    <w:rPr>
      <w:rFonts w:eastAsia="Times New Roman" w:cs="Times New Roman"/>
      <w:sz w:val="24"/>
      <w:szCs w:val="24"/>
    </w:rPr>
  </w:style>
  <w:style w:type="paragraph" w:customStyle="1" w:styleId="485EB3E2243343C9BA20B5661A9F3F0B4">
    <w:name w:val="485EB3E2243343C9BA20B5661A9F3F0B4"/>
    <w:rsid w:val="0014557B"/>
    <w:pPr>
      <w:spacing w:after="0" w:line="240" w:lineRule="auto"/>
    </w:pPr>
    <w:rPr>
      <w:rFonts w:eastAsia="Times New Roman" w:cs="Times New Roman"/>
      <w:sz w:val="24"/>
      <w:szCs w:val="24"/>
    </w:rPr>
  </w:style>
  <w:style w:type="paragraph" w:customStyle="1" w:styleId="B359D9B6B33D4B88858F345532A2A9004">
    <w:name w:val="B359D9B6B33D4B88858F345532A2A9004"/>
    <w:rsid w:val="0014557B"/>
    <w:pPr>
      <w:spacing w:after="0" w:line="240" w:lineRule="auto"/>
    </w:pPr>
    <w:rPr>
      <w:rFonts w:eastAsia="Times New Roman" w:cs="Times New Roman"/>
      <w:sz w:val="24"/>
      <w:szCs w:val="24"/>
    </w:rPr>
  </w:style>
  <w:style w:type="paragraph" w:customStyle="1" w:styleId="9A788384C8604C65BA857707BC760E854">
    <w:name w:val="9A788384C8604C65BA857707BC760E854"/>
    <w:rsid w:val="0014557B"/>
    <w:pPr>
      <w:spacing w:after="0" w:line="240" w:lineRule="auto"/>
    </w:pPr>
    <w:rPr>
      <w:rFonts w:eastAsia="Times New Roman" w:cs="Times New Roman"/>
      <w:sz w:val="24"/>
      <w:szCs w:val="24"/>
    </w:rPr>
  </w:style>
  <w:style w:type="paragraph" w:customStyle="1" w:styleId="24D345AC1AD54041861FAF192744E9784">
    <w:name w:val="24D345AC1AD54041861FAF192744E9784"/>
    <w:rsid w:val="0014557B"/>
    <w:pPr>
      <w:spacing w:after="0" w:line="240" w:lineRule="auto"/>
    </w:pPr>
    <w:rPr>
      <w:rFonts w:eastAsia="Times New Roman" w:cs="Times New Roman"/>
      <w:sz w:val="24"/>
      <w:szCs w:val="24"/>
    </w:rPr>
  </w:style>
  <w:style w:type="paragraph" w:customStyle="1" w:styleId="3B39B3B0929E4795BE7CDED33084DF694">
    <w:name w:val="3B39B3B0929E4795BE7CDED33084DF694"/>
    <w:rsid w:val="0014557B"/>
    <w:pPr>
      <w:spacing w:after="0" w:line="240" w:lineRule="auto"/>
    </w:pPr>
    <w:rPr>
      <w:rFonts w:eastAsia="Times New Roman" w:cs="Times New Roman"/>
      <w:sz w:val="24"/>
      <w:szCs w:val="24"/>
    </w:rPr>
  </w:style>
  <w:style w:type="paragraph" w:customStyle="1" w:styleId="7543136B3A744235AD8ABE1CC216B6244">
    <w:name w:val="7543136B3A744235AD8ABE1CC216B6244"/>
    <w:rsid w:val="0014557B"/>
    <w:pPr>
      <w:spacing w:after="0" w:line="240" w:lineRule="auto"/>
    </w:pPr>
    <w:rPr>
      <w:rFonts w:eastAsia="Times New Roman" w:cs="Times New Roman"/>
      <w:sz w:val="24"/>
      <w:szCs w:val="24"/>
    </w:rPr>
  </w:style>
  <w:style w:type="paragraph" w:customStyle="1" w:styleId="84D51E4F6D344153B66496D00DC85F214">
    <w:name w:val="84D51E4F6D344153B66496D00DC85F214"/>
    <w:rsid w:val="0014557B"/>
    <w:pPr>
      <w:spacing w:after="0" w:line="240" w:lineRule="auto"/>
    </w:pPr>
    <w:rPr>
      <w:rFonts w:eastAsia="Times New Roman" w:cs="Times New Roman"/>
      <w:sz w:val="24"/>
      <w:szCs w:val="24"/>
    </w:rPr>
  </w:style>
  <w:style w:type="paragraph" w:customStyle="1" w:styleId="4A4FAD2BCCC1497AA9406BAC3EEF231F4">
    <w:name w:val="4A4FAD2BCCC1497AA9406BAC3EEF231F4"/>
    <w:rsid w:val="0014557B"/>
    <w:pPr>
      <w:spacing w:after="0" w:line="240" w:lineRule="auto"/>
    </w:pPr>
    <w:rPr>
      <w:rFonts w:eastAsia="Times New Roman" w:cs="Times New Roman"/>
      <w:sz w:val="24"/>
      <w:szCs w:val="24"/>
    </w:rPr>
  </w:style>
  <w:style w:type="paragraph" w:customStyle="1" w:styleId="C08A63D661EE406BA38EA04BEF461BDC4">
    <w:name w:val="C08A63D661EE406BA38EA04BEF461BDC4"/>
    <w:rsid w:val="0014557B"/>
    <w:pPr>
      <w:spacing w:after="0" w:line="240" w:lineRule="auto"/>
    </w:pPr>
    <w:rPr>
      <w:rFonts w:eastAsia="Times New Roman" w:cs="Times New Roman"/>
      <w:sz w:val="24"/>
      <w:szCs w:val="24"/>
    </w:rPr>
  </w:style>
  <w:style w:type="paragraph" w:customStyle="1" w:styleId="CD75DA8F86534EDFAD51CA374A81719B4">
    <w:name w:val="CD75DA8F86534EDFAD51CA374A81719B4"/>
    <w:rsid w:val="0014557B"/>
    <w:pPr>
      <w:spacing w:after="0" w:line="240" w:lineRule="auto"/>
    </w:pPr>
    <w:rPr>
      <w:rFonts w:eastAsia="Times New Roman" w:cs="Times New Roman"/>
      <w:sz w:val="24"/>
      <w:szCs w:val="24"/>
    </w:rPr>
  </w:style>
  <w:style w:type="paragraph" w:customStyle="1" w:styleId="1D0CE5F39DA946FBB7FC8C8340B2459F4">
    <w:name w:val="1D0CE5F39DA946FBB7FC8C8340B2459F4"/>
    <w:rsid w:val="0014557B"/>
    <w:pPr>
      <w:spacing w:after="0" w:line="240" w:lineRule="auto"/>
    </w:pPr>
    <w:rPr>
      <w:rFonts w:eastAsia="Times New Roman" w:cs="Times New Roman"/>
      <w:sz w:val="24"/>
      <w:szCs w:val="24"/>
    </w:rPr>
  </w:style>
  <w:style w:type="paragraph" w:customStyle="1" w:styleId="223C30A032954087A166A1DB949DF5D32">
    <w:name w:val="223C30A032954087A166A1DB949DF5D32"/>
    <w:rsid w:val="0014557B"/>
    <w:pPr>
      <w:spacing w:after="0" w:line="240" w:lineRule="auto"/>
    </w:pPr>
    <w:rPr>
      <w:rFonts w:eastAsia="Times New Roman" w:cs="Times New Roman"/>
      <w:sz w:val="24"/>
      <w:szCs w:val="24"/>
    </w:rPr>
  </w:style>
  <w:style w:type="paragraph" w:customStyle="1" w:styleId="8B72653F8D284E8A8E691FD784B2488B4">
    <w:name w:val="8B72653F8D284E8A8E691FD784B2488B4"/>
    <w:rsid w:val="0014557B"/>
    <w:pPr>
      <w:spacing w:after="0" w:line="240" w:lineRule="auto"/>
    </w:pPr>
    <w:rPr>
      <w:rFonts w:eastAsia="Times New Roman" w:cs="Times New Roman"/>
      <w:sz w:val="24"/>
      <w:szCs w:val="24"/>
    </w:rPr>
  </w:style>
  <w:style w:type="paragraph" w:customStyle="1" w:styleId="E381240D5A114C99A0E292581A25E7274">
    <w:name w:val="E381240D5A114C99A0E292581A25E7274"/>
    <w:rsid w:val="0014557B"/>
    <w:pPr>
      <w:spacing w:after="0" w:line="240" w:lineRule="auto"/>
    </w:pPr>
    <w:rPr>
      <w:rFonts w:eastAsia="Times New Roman" w:cs="Times New Roman"/>
      <w:sz w:val="24"/>
      <w:szCs w:val="24"/>
    </w:rPr>
  </w:style>
  <w:style w:type="paragraph" w:customStyle="1" w:styleId="7A628B47495945F3B21B7E82556F9C814">
    <w:name w:val="7A628B47495945F3B21B7E82556F9C814"/>
    <w:rsid w:val="0014557B"/>
    <w:pPr>
      <w:spacing w:after="0" w:line="240" w:lineRule="auto"/>
    </w:pPr>
    <w:rPr>
      <w:rFonts w:eastAsia="Times New Roman" w:cs="Times New Roman"/>
      <w:sz w:val="24"/>
      <w:szCs w:val="24"/>
    </w:rPr>
  </w:style>
  <w:style w:type="paragraph" w:customStyle="1" w:styleId="AC28DFC9D27A40FF8CD3CA9D1FF6BFE84">
    <w:name w:val="AC28DFC9D27A40FF8CD3CA9D1FF6BFE84"/>
    <w:rsid w:val="0014557B"/>
    <w:pPr>
      <w:spacing w:after="0" w:line="240" w:lineRule="auto"/>
    </w:pPr>
    <w:rPr>
      <w:rFonts w:eastAsia="Times New Roman" w:cs="Times New Roman"/>
      <w:sz w:val="24"/>
      <w:szCs w:val="24"/>
    </w:rPr>
  </w:style>
  <w:style w:type="paragraph" w:customStyle="1" w:styleId="A7B75738351E4E76BF6D8CDF46EAD1734">
    <w:name w:val="A7B75738351E4E76BF6D8CDF46EAD1734"/>
    <w:rsid w:val="0014557B"/>
    <w:pPr>
      <w:spacing w:after="0" w:line="240" w:lineRule="auto"/>
    </w:pPr>
    <w:rPr>
      <w:rFonts w:eastAsia="Times New Roman" w:cs="Times New Roman"/>
      <w:sz w:val="24"/>
      <w:szCs w:val="24"/>
    </w:rPr>
  </w:style>
  <w:style w:type="paragraph" w:customStyle="1" w:styleId="47BAB7EC72F94EC1868CA29FFBEFCDC14">
    <w:name w:val="47BAB7EC72F94EC1868CA29FFBEFCDC14"/>
    <w:rsid w:val="0014557B"/>
    <w:pPr>
      <w:spacing w:after="0" w:line="240" w:lineRule="auto"/>
    </w:pPr>
    <w:rPr>
      <w:rFonts w:eastAsia="Times New Roman" w:cs="Times New Roman"/>
      <w:sz w:val="24"/>
      <w:szCs w:val="24"/>
    </w:rPr>
  </w:style>
  <w:style w:type="paragraph" w:customStyle="1" w:styleId="C58E9D753F994788924DF825192983144">
    <w:name w:val="C58E9D753F994788924DF825192983144"/>
    <w:rsid w:val="0014557B"/>
    <w:pPr>
      <w:spacing w:after="0" w:line="240" w:lineRule="auto"/>
    </w:pPr>
    <w:rPr>
      <w:rFonts w:eastAsia="Times New Roman" w:cs="Times New Roman"/>
      <w:sz w:val="24"/>
      <w:szCs w:val="24"/>
    </w:rPr>
  </w:style>
  <w:style w:type="paragraph" w:customStyle="1" w:styleId="9666F5B3CDF44BD5A95780E9961580974">
    <w:name w:val="9666F5B3CDF44BD5A95780E9961580974"/>
    <w:rsid w:val="0014557B"/>
    <w:pPr>
      <w:spacing w:after="0" w:line="240" w:lineRule="auto"/>
    </w:pPr>
    <w:rPr>
      <w:rFonts w:eastAsia="Times New Roman" w:cs="Times New Roman"/>
      <w:sz w:val="24"/>
      <w:szCs w:val="24"/>
    </w:rPr>
  </w:style>
  <w:style w:type="paragraph" w:customStyle="1" w:styleId="8191714B459640FBA1431E51319FB1A74">
    <w:name w:val="8191714B459640FBA1431E51319FB1A74"/>
    <w:rsid w:val="0014557B"/>
    <w:pPr>
      <w:spacing w:after="0" w:line="240" w:lineRule="auto"/>
    </w:pPr>
    <w:rPr>
      <w:rFonts w:eastAsia="Times New Roman" w:cs="Times New Roman"/>
      <w:sz w:val="24"/>
      <w:szCs w:val="24"/>
    </w:rPr>
  </w:style>
  <w:style w:type="paragraph" w:customStyle="1" w:styleId="0CB3692B8DC94B90A33A77EECBECB31A4">
    <w:name w:val="0CB3692B8DC94B90A33A77EECBECB31A4"/>
    <w:rsid w:val="0014557B"/>
    <w:pPr>
      <w:spacing w:after="0" w:line="240" w:lineRule="auto"/>
    </w:pPr>
    <w:rPr>
      <w:rFonts w:eastAsia="Times New Roman" w:cs="Times New Roman"/>
      <w:sz w:val="24"/>
      <w:szCs w:val="24"/>
    </w:rPr>
  </w:style>
  <w:style w:type="paragraph" w:customStyle="1" w:styleId="19D04053B6F14355B6CAE2D222EB2DC44">
    <w:name w:val="19D04053B6F14355B6CAE2D222EB2DC44"/>
    <w:rsid w:val="0014557B"/>
    <w:pPr>
      <w:spacing w:after="0" w:line="240" w:lineRule="auto"/>
    </w:pPr>
    <w:rPr>
      <w:rFonts w:eastAsia="Times New Roman" w:cs="Times New Roman"/>
      <w:sz w:val="24"/>
      <w:szCs w:val="24"/>
    </w:rPr>
  </w:style>
  <w:style w:type="paragraph" w:customStyle="1" w:styleId="0E8AD61D46154732A3B60A89804004A04">
    <w:name w:val="0E8AD61D46154732A3B60A89804004A04"/>
    <w:rsid w:val="0014557B"/>
    <w:pPr>
      <w:spacing w:after="0" w:line="240" w:lineRule="auto"/>
    </w:pPr>
    <w:rPr>
      <w:rFonts w:eastAsia="Times New Roman" w:cs="Times New Roman"/>
      <w:sz w:val="24"/>
      <w:szCs w:val="24"/>
    </w:rPr>
  </w:style>
  <w:style w:type="paragraph" w:customStyle="1" w:styleId="6839492EBA8645AEAA75732C2AE9D47A4">
    <w:name w:val="6839492EBA8645AEAA75732C2AE9D47A4"/>
    <w:rsid w:val="0014557B"/>
    <w:pPr>
      <w:spacing w:after="0" w:line="240" w:lineRule="auto"/>
    </w:pPr>
    <w:rPr>
      <w:rFonts w:eastAsia="Times New Roman" w:cs="Times New Roman"/>
      <w:sz w:val="24"/>
      <w:szCs w:val="24"/>
    </w:rPr>
  </w:style>
  <w:style w:type="paragraph" w:customStyle="1" w:styleId="38609CDEB1D14ABC97DD902A6289460A4">
    <w:name w:val="38609CDEB1D14ABC97DD902A6289460A4"/>
    <w:rsid w:val="0014557B"/>
    <w:pPr>
      <w:spacing w:after="0" w:line="240" w:lineRule="auto"/>
    </w:pPr>
    <w:rPr>
      <w:rFonts w:eastAsia="Times New Roman" w:cs="Times New Roman"/>
      <w:sz w:val="24"/>
      <w:szCs w:val="24"/>
    </w:rPr>
  </w:style>
  <w:style w:type="paragraph" w:customStyle="1" w:styleId="8415342CC7B04DAB9CB00C45B16169514">
    <w:name w:val="8415342CC7B04DAB9CB00C45B16169514"/>
    <w:rsid w:val="0014557B"/>
    <w:pPr>
      <w:spacing w:after="0" w:line="240" w:lineRule="auto"/>
    </w:pPr>
    <w:rPr>
      <w:rFonts w:eastAsia="Times New Roman" w:cs="Times New Roman"/>
      <w:sz w:val="24"/>
      <w:szCs w:val="24"/>
    </w:rPr>
  </w:style>
  <w:style w:type="paragraph" w:customStyle="1" w:styleId="1C143BE096C34D75BD60BFD4F88B64BC4">
    <w:name w:val="1C143BE096C34D75BD60BFD4F88B64BC4"/>
    <w:rsid w:val="0014557B"/>
    <w:pPr>
      <w:spacing w:after="0" w:line="240" w:lineRule="auto"/>
    </w:pPr>
    <w:rPr>
      <w:rFonts w:eastAsia="Times New Roman" w:cs="Times New Roman"/>
      <w:sz w:val="24"/>
      <w:szCs w:val="24"/>
    </w:rPr>
  </w:style>
  <w:style w:type="paragraph" w:customStyle="1" w:styleId="3A16DC17209341988719209C8E14EE5F4">
    <w:name w:val="3A16DC17209341988719209C8E14EE5F4"/>
    <w:rsid w:val="0014557B"/>
    <w:pPr>
      <w:spacing w:after="0" w:line="240" w:lineRule="auto"/>
    </w:pPr>
    <w:rPr>
      <w:rFonts w:eastAsia="Times New Roman" w:cs="Times New Roman"/>
      <w:sz w:val="24"/>
      <w:szCs w:val="24"/>
    </w:rPr>
  </w:style>
  <w:style w:type="paragraph" w:customStyle="1" w:styleId="6D9519B6E6CB47CD95B5E0AD8ECA3D234">
    <w:name w:val="6D9519B6E6CB47CD95B5E0AD8ECA3D234"/>
    <w:rsid w:val="0014557B"/>
    <w:pPr>
      <w:spacing w:after="0" w:line="240" w:lineRule="auto"/>
    </w:pPr>
    <w:rPr>
      <w:rFonts w:eastAsia="Times New Roman" w:cs="Times New Roman"/>
      <w:sz w:val="24"/>
      <w:szCs w:val="24"/>
    </w:rPr>
  </w:style>
  <w:style w:type="paragraph" w:customStyle="1" w:styleId="D8A6D87508A24F0391B7700A85E4E5D84">
    <w:name w:val="D8A6D87508A24F0391B7700A85E4E5D84"/>
    <w:rsid w:val="0014557B"/>
    <w:pPr>
      <w:spacing w:after="0" w:line="240" w:lineRule="auto"/>
    </w:pPr>
    <w:rPr>
      <w:rFonts w:eastAsia="Times New Roman" w:cs="Times New Roman"/>
      <w:sz w:val="24"/>
      <w:szCs w:val="24"/>
    </w:rPr>
  </w:style>
  <w:style w:type="paragraph" w:customStyle="1" w:styleId="447A7E97E17A41F7A4856EE3A90D105A4">
    <w:name w:val="447A7E97E17A41F7A4856EE3A90D105A4"/>
    <w:rsid w:val="0014557B"/>
    <w:pPr>
      <w:spacing w:after="0" w:line="240" w:lineRule="auto"/>
    </w:pPr>
    <w:rPr>
      <w:rFonts w:eastAsia="Times New Roman" w:cs="Times New Roman"/>
      <w:sz w:val="24"/>
      <w:szCs w:val="24"/>
    </w:rPr>
  </w:style>
  <w:style w:type="paragraph" w:customStyle="1" w:styleId="C17977811727484594A0FCAF8633261F4">
    <w:name w:val="C17977811727484594A0FCAF8633261F4"/>
    <w:rsid w:val="0014557B"/>
    <w:pPr>
      <w:spacing w:after="0" w:line="240" w:lineRule="auto"/>
    </w:pPr>
    <w:rPr>
      <w:rFonts w:eastAsia="Times New Roman" w:cs="Times New Roman"/>
      <w:sz w:val="24"/>
      <w:szCs w:val="24"/>
    </w:rPr>
  </w:style>
  <w:style w:type="paragraph" w:customStyle="1" w:styleId="D6B21E995FDE4D1BBAA86FE47BC760514">
    <w:name w:val="D6B21E995FDE4D1BBAA86FE47BC760514"/>
    <w:rsid w:val="0014557B"/>
    <w:pPr>
      <w:spacing w:after="0" w:line="240" w:lineRule="auto"/>
    </w:pPr>
    <w:rPr>
      <w:rFonts w:eastAsia="Times New Roman" w:cs="Times New Roman"/>
      <w:sz w:val="24"/>
      <w:szCs w:val="24"/>
    </w:rPr>
  </w:style>
  <w:style w:type="paragraph" w:customStyle="1" w:styleId="D2A1FEA597C14280872B9C64994CE1F54">
    <w:name w:val="D2A1FEA597C14280872B9C64994CE1F54"/>
    <w:rsid w:val="0014557B"/>
    <w:pPr>
      <w:spacing w:after="0" w:line="240" w:lineRule="auto"/>
    </w:pPr>
    <w:rPr>
      <w:rFonts w:eastAsia="Times New Roman" w:cs="Times New Roman"/>
      <w:sz w:val="24"/>
      <w:szCs w:val="24"/>
    </w:rPr>
  </w:style>
  <w:style w:type="paragraph" w:customStyle="1" w:styleId="21AF7841B7264034A3268DF12EF0B0AC4">
    <w:name w:val="21AF7841B7264034A3268DF12EF0B0AC4"/>
    <w:rsid w:val="0014557B"/>
    <w:pPr>
      <w:spacing w:after="0" w:line="240" w:lineRule="auto"/>
    </w:pPr>
    <w:rPr>
      <w:rFonts w:eastAsia="Times New Roman" w:cs="Times New Roman"/>
      <w:sz w:val="24"/>
      <w:szCs w:val="24"/>
    </w:rPr>
  </w:style>
  <w:style w:type="paragraph" w:customStyle="1" w:styleId="E6025A7FDD7342EC85CEE583873ED9F74">
    <w:name w:val="E6025A7FDD7342EC85CEE583873ED9F74"/>
    <w:rsid w:val="0014557B"/>
    <w:pPr>
      <w:spacing w:after="0" w:line="240" w:lineRule="auto"/>
    </w:pPr>
    <w:rPr>
      <w:rFonts w:eastAsia="Times New Roman" w:cs="Times New Roman"/>
      <w:sz w:val="24"/>
      <w:szCs w:val="24"/>
    </w:rPr>
  </w:style>
  <w:style w:type="paragraph" w:customStyle="1" w:styleId="099DC539C5C9460A8F85F1DE63BBC7994">
    <w:name w:val="099DC539C5C9460A8F85F1DE63BBC7994"/>
    <w:rsid w:val="0014557B"/>
    <w:pPr>
      <w:spacing w:after="0" w:line="240" w:lineRule="auto"/>
    </w:pPr>
    <w:rPr>
      <w:rFonts w:eastAsia="Times New Roman" w:cs="Times New Roman"/>
      <w:sz w:val="24"/>
      <w:szCs w:val="24"/>
    </w:rPr>
  </w:style>
  <w:style w:type="paragraph" w:customStyle="1" w:styleId="A78444897B004E2496A9DC6E7EC5E72A4">
    <w:name w:val="A78444897B004E2496A9DC6E7EC5E72A4"/>
    <w:rsid w:val="0014557B"/>
    <w:pPr>
      <w:spacing w:after="0" w:line="240" w:lineRule="auto"/>
    </w:pPr>
    <w:rPr>
      <w:rFonts w:eastAsia="Times New Roman" w:cs="Times New Roman"/>
      <w:sz w:val="24"/>
      <w:szCs w:val="24"/>
    </w:rPr>
  </w:style>
  <w:style w:type="paragraph" w:customStyle="1" w:styleId="CA4B93BB96064FD998CCFA4D4CC341824">
    <w:name w:val="CA4B93BB96064FD998CCFA4D4CC341824"/>
    <w:rsid w:val="0014557B"/>
    <w:pPr>
      <w:spacing w:after="0" w:line="240" w:lineRule="auto"/>
    </w:pPr>
    <w:rPr>
      <w:rFonts w:eastAsia="Times New Roman" w:cs="Times New Roman"/>
      <w:sz w:val="24"/>
      <w:szCs w:val="24"/>
    </w:rPr>
  </w:style>
  <w:style w:type="paragraph" w:customStyle="1" w:styleId="C999D885EE4A4A57BB33E77F067B71064">
    <w:name w:val="C999D885EE4A4A57BB33E77F067B71064"/>
    <w:rsid w:val="0014557B"/>
    <w:pPr>
      <w:spacing w:after="0" w:line="240" w:lineRule="auto"/>
    </w:pPr>
    <w:rPr>
      <w:rFonts w:eastAsia="Times New Roman" w:cs="Times New Roman"/>
      <w:sz w:val="24"/>
      <w:szCs w:val="24"/>
    </w:rPr>
  </w:style>
  <w:style w:type="paragraph" w:customStyle="1" w:styleId="50FB061A069E4C41BD5E0AFEF965848A4">
    <w:name w:val="50FB061A069E4C41BD5E0AFEF965848A4"/>
    <w:rsid w:val="0014557B"/>
    <w:pPr>
      <w:spacing w:after="0" w:line="240" w:lineRule="auto"/>
    </w:pPr>
    <w:rPr>
      <w:rFonts w:eastAsia="Times New Roman" w:cs="Times New Roman"/>
      <w:sz w:val="24"/>
      <w:szCs w:val="24"/>
    </w:rPr>
  </w:style>
  <w:style w:type="paragraph" w:customStyle="1" w:styleId="B561D7FEBF7F441AB7730B6E3E9240B24">
    <w:name w:val="B561D7FEBF7F441AB7730B6E3E9240B24"/>
    <w:rsid w:val="0014557B"/>
    <w:pPr>
      <w:spacing w:after="0" w:line="240" w:lineRule="auto"/>
    </w:pPr>
    <w:rPr>
      <w:rFonts w:eastAsia="Times New Roman" w:cs="Times New Roman"/>
      <w:sz w:val="24"/>
      <w:szCs w:val="24"/>
    </w:rPr>
  </w:style>
  <w:style w:type="paragraph" w:customStyle="1" w:styleId="36ACCDE6F3AB488A8D866021235D654F4">
    <w:name w:val="36ACCDE6F3AB488A8D866021235D654F4"/>
    <w:rsid w:val="0014557B"/>
    <w:pPr>
      <w:spacing w:after="0" w:line="240" w:lineRule="auto"/>
    </w:pPr>
    <w:rPr>
      <w:rFonts w:eastAsia="Times New Roman" w:cs="Times New Roman"/>
      <w:sz w:val="24"/>
      <w:szCs w:val="24"/>
    </w:rPr>
  </w:style>
  <w:style w:type="paragraph" w:customStyle="1" w:styleId="9DDCBE909E7342499CE0205E33FB99294">
    <w:name w:val="9DDCBE909E7342499CE0205E33FB99294"/>
    <w:rsid w:val="0014557B"/>
    <w:pPr>
      <w:spacing w:after="0" w:line="240" w:lineRule="auto"/>
    </w:pPr>
    <w:rPr>
      <w:rFonts w:eastAsia="Times New Roman" w:cs="Times New Roman"/>
      <w:sz w:val="24"/>
      <w:szCs w:val="24"/>
    </w:rPr>
  </w:style>
  <w:style w:type="paragraph" w:customStyle="1" w:styleId="E04C631F851E49EB835CAA3D5ADFB4684">
    <w:name w:val="E04C631F851E49EB835CAA3D5ADFB4684"/>
    <w:rsid w:val="0014557B"/>
    <w:pPr>
      <w:spacing w:after="0" w:line="240" w:lineRule="auto"/>
    </w:pPr>
    <w:rPr>
      <w:rFonts w:eastAsia="Times New Roman" w:cs="Times New Roman"/>
      <w:sz w:val="24"/>
      <w:szCs w:val="24"/>
    </w:rPr>
  </w:style>
  <w:style w:type="paragraph" w:customStyle="1" w:styleId="6149F5D9C3074CE2AF2768ED9A54EC774">
    <w:name w:val="6149F5D9C3074CE2AF2768ED9A54EC774"/>
    <w:rsid w:val="0014557B"/>
    <w:pPr>
      <w:spacing w:after="0" w:line="240" w:lineRule="auto"/>
    </w:pPr>
    <w:rPr>
      <w:rFonts w:eastAsia="Times New Roman" w:cs="Times New Roman"/>
      <w:sz w:val="24"/>
      <w:szCs w:val="24"/>
    </w:rPr>
  </w:style>
  <w:style w:type="paragraph" w:customStyle="1" w:styleId="623059206C164697AC314ECDB9B9C5D74">
    <w:name w:val="623059206C164697AC314ECDB9B9C5D74"/>
    <w:rsid w:val="0014557B"/>
    <w:pPr>
      <w:spacing w:after="0" w:line="240" w:lineRule="auto"/>
    </w:pPr>
    <w:rPr>
      <w:rFonts w:eastAsia="Times New Roman" w:cs="Times New Roman"/>
      <w:sz w:val="24"/>
      <w:szCs w:val="24"/>
    </w:rPr>
  </w:style>
  <w:style w:type="paragraph" w:customStyle="1" w:styleId="D201E318E363415B9E2091AFB5A0A9894">
    <w:name w:val="D201E318E363415B9E2091AFB5A0A9894"/>
    <w:rsid w:val="0014557B"/>
    <w:pPr>
      <w:spacing w:after="0" w:line="240" w:lineRule="auto"/>
    </w:pPr>
    <w:rPr>
      <w:rFonts w:eastAsia="Times New Roman" w:cs="Times New Roman"/>
      <w:sz w:val="24"/>
      <w:szCs w:val="24"/>
    </w:rPr>
  </w:style>
  <w:style w:type="paragraph" w:customStyle="1" w:styleId="A1AC917EF26A473AB7E68C95F51245484">
    <w:name w:val="A1AC917EF26A473AB7E68C95F51245484"/>
    <w:rsid w:val="0014557B"/>
    <w:pPr>
      <w:spacing w:after="0" w:line="240" w:lineRule="auto"/>
    </w:pPr>
    <w:rPr>
      <w:rFonts w:eastAsia="Times New Roman" w:cs="Times New Roman"/>
      <w:sz w:val="24"/>
      <w:szCs w:val="24"/>
    </w:rPr>
  </w:style>
  <w:style w:type="paragraph" w:customStyle="1" w:styleId="178FCE60784B4D5EA6E71099A904A06D4">
    <w:name w:val="178FCE60784B4D5EA6E71099A904A06D4"/>
    <w:rsid w:val="0014557B"/>
    <w:pPr>
      <w:spacing w:after="0" w:line="240" w:lineRule="auto"/>
    </w:pPr>
    <w:rPr>
      <w:rFonts w:eastAsia="Times New Roman" w:cs="Times New Roman"/>
      <w:sz w:val="24"/>
      <w:szCs w:val="24"/>
    </w:rPr>
  </w:style>
  <w:style w:type="paragraph" w:customStyle="1" w:styleId="4EDCA39D9C164E2784625EB0CDBB027F4">
    <w:name w:val="4EDCA39D9C164E2784625EB0CDBB027F4"/>
    <w:rsid w:val="0014557B"/>
    <w:pPr>
      <w:spacing w:after="0" w:line="240" w:lineRule="auto"/>
    </w:pPr>
    <w:rPr>
      <w:rFonts w:eastAsia="Times New Roman" w:cs="Times New Roman"/>
      <w:sz w:val="24"/>
      <w:szCs w:val="24"/>
    </w:rPr>
  </w:style>
  <w:style w:type="paragraph" w:customStyle="1" w:styleId="63C2CA51F9FA43B0A711890145CF416C4">
    <w:name w:val="63C2CA51F9FA43B0A711890145CF416C4"/>
    <w:rsid w:val="0014557B"/>
    <w:pPr>
      <w:spacing w:after="0" w:line="240" w:lineRule="auto"/>
    </w:pPr>
    <w:rPr>
      <w:rFonts w:eastAsia="Times New Roman" w:cs="Times New Roman"/>
      <w:sz w:val="24"/>
      <w:szCs w:val="24"/>
    </w:rPr>
  </w:style>
  <w:style w:type="paragraph" w:customStyle="1" w:styleId="1C38E11C8C4F4D58BC13D5556DE6AF884">
    <w:name w:val="1C38E11C8C4F4D58BC13D5556DE6AF884"/>
    <w:rsid w:val="0014557B"/>
    <w:pPr>
      <w:spacing w:after="0" w:line="240" w:lineRule="auto"/>
    </w:pPr>
    <w:rPr>
      <w:rFonts w:eastAsia="Times New Roman" w:cs="Times New Roman"/>
      <w:sz w:val="24"/>
      <w:szCs w:val="24"/>
    </w:rPr>
  </w:style>
  <w:style w:type="paragraph" w:customStyle="1" w:styleId="E15EE7C649D94B5CBA1FDD49DA9BF7FC4">
    <w:name w:val="E15EE7C649D94B5CBA1FDD49DA9BF7FC4"/>
    <w:rsid w:val="0014557B"/>
    <w:pPr>
      <w:spacing w:after="0" w:line="240" w:lineRule="auto"/>
    </w:pPr>
    <w:rPr>
      <w:rFonts w:eastAsia="Times New Roman" w:cs="Times New Roman"/>
      <w:sz w:val="24"/>
      <w:szCs w:val="24"/>
    </w:rPr>
  </w:style>
  <w:style w:type="paragraph" w:customStyle="1" w:styleId="88AF7632BEF149F88BBED0E219704AF54">
    <w:name w:val="88AF7632BEF149F88BBED0E219704AF54"/>
    <w:rsid w:val="0014557B"/>
    <w:pPr>
      <w:spacing w:after="0" w:line="240" w:lineRule="auto"/>
    </w:pPr>
    <w:rPr>
      <w:rFonts w:eastAsia="Times New Roman" w:cs="Times New Roman"/>
      <w:sz w:val="24"/>
      <w:szCs w:val="24"/>
    </w:rPr>
  </w:style>
  <w:style w:type="paragraph" w:customStyle="1" w:styleId="F9A5848454D34AFBA8386A480093FBEF4">
    <w:name w:val="F9A5848454D34AFBA8386A480093FBEF4"/>
    <w:rsid w:val="0014557B"/>
    <w:pPr>
      <w:spacing w:after="0" w:line="240" w:lineRule="auto"/>
    </w:pPr>
    <w:rPr>
      <w:rFonts w:eastAsia="Times New Roman" w:cs="Times New Roman"/>
      <w:sz w:val="24"/>
      <w:szCs w:val="24"/>
    </w:rPr>
  </w:style>
  <w:style w:type="paragraph" w:customStyle="1" w:styleId="E1E1BDEB197A441FAA47D2091A2F682B4">
    <w:name w:val="E1E1BDEB197A441FAA47D2091A2F682B4"/>
    <w:rsid w:val="0014557B"/>
    <w:pPr>
      <w:spacing w:after="0" w:line="240" w:lineRule="auto"/>
    </w:pPr>
    <w:rPr>
      <w:rFonts w:eastAsia="Times New Roman" w:cs="Times New Roman"/>
      <w:sz w:val="24"/>
      <w:szCs w:val="24"/>
    </w:rPr>
  </w:style>
  <w:style w:type="paragraph" w:customStyle="1" w:styleId="A724D9E4D82B45FBAE41D73B1033C2024">
    <w:name w:val="A724D9E4D82B45FBAE41D73B1033C2024"/>
    <w:rsid w:val="0014557B"/>
    <w:pPr>
      <w:spacing w:after="0" w:line="240" w:lineRule="auto"/>
    </w:pPr>
    <w:rPr>
      <w:rFonts w:eastAsia="Times New Roman" w:cs="Times New Roman"/>
      <w:sz w:val="24"/>
      <w:szCs w:val="24"/>
    </w:rPr>
  </w:style>
  <w:style w:type="paragraph" w:customStyle="1" w:styleId="6B6E00D5454D42668FB4F1489AAD7AD94">
    <w:name w:val="6B6E00D5454D42668FB4F1489AAD7AD94"/>
    <w:rsid w:val="0014557B"/>
    <w:pPr>
      <w:spacing w:after="0" w:line="240" w:lineRule="auto"/>
    </w:pPr>
    <w:rPr>
      <w:rFonts w:eastAsia="Times New Roman" w:cs="Times New Roman"/>
      <w:sz w:val="24"/>
      <w:szCs w:val="24"/>
    </w:rPr>
  </w:style>
  <w:style w:type="paragraph" w:customStyle="1" w:styleId="C4821DA598774F888CC2AA7CAB4525E84">
    <w:name w:val="C4821DA598774F888CC2AA7CAB4525E84"/>
    <w:rsid w:val="0014557B"/>
    <w:pPr>
      <w:spacing w:after="0" w:line="240" w:lineRule="auto"/>
    </w:pPr>
    <w:rPr>
      <w:rFonts w:eastAsia="Times New Roman" w:cs="Times New Roman"/>
      <w:sz w:val="24"/>
      <w:szCs w:val="24"/>
    </w:rPr>
  </w:style>
  <w:style w:type="paragraph" w:customStyle="1" w:styleId="1BA2C527F49C4C6594070998C2727E374">
    <w:name w:val="1BA2C527F49C4C6594070998C2727E374"/>
    <w:rsid w:val="0014557B"/>
    <w:pPr>
      <w:spacing w:after="0" w:line="240" w:lineRule="auto"/>
    </w:pPr>
    <w:rPr>
      <w:rFonts w:eastAsia="Times New Roman" w:cs="Times New Roman"/>
      <w:sz w:val="24"/>
      <w:szCs w:val="24"/>
    </w:rPr>
  </w:style>
  <w:style w:type="paragraph" w:customStyle="1" w:styleId="E5D2C68CEF4344DE8875A62C0652B9D94">
    <w:name w:val="E5D2C68CEF4344DE8875A62C0652B9D94"/>
    <w:rsid w:val="0014557B"/>
    <w:pPr>
      <w:spacing w:after="0" w:line="240" w:lineRule="auto"/>
    </w:pPr>
    <w:rPr>
      <w:rFonts w:eastAsia="Times New Roman" w:cs="Times New Roman"/>
      <w:sz w:val="24"/>
      <w:szCs w:val="24"/>
    </w:rPr>
  </w:style>
  <w:style w:type="paragraph" w:customStyle="1" w:styleId="7DCE16224B8B413F87A6BDFF20808B814">
    <w:name w:val="7DCE16224B8B413F87A6BDFF20808B814"/>
    <w:rsid w:val="0014557B"/>
    <w:pPr>
      <w:spacing w:after="0" w:line="240" w:lineRule="auto"/>
    </w:pPr>
    <w:rPr>
      <w:rFonts w:eastAsia="Times New Roman" w:cs="Times New Roman"/>
      <w:sz w:val="24"/>
      <w:szCs w:val="24"/>
    </w:rPr>
  </w:style>
  <w:style w:type="paragraph" w:customStyle="1" w:styleId="D9A3D25947354785A7FE2DACD4C2897E4">
    <w:name w:val="D9A3D25947354785A7FE2DACD4C2897E4"/>
    <w:rsid w:val="0014557B"/>
    <w:pPr>
      <w:spacing w:after="0" w:line="240" w:lineRule="auto"/>
    </w:pPr>
    <w:rPr>
      <w:rFonts w:eastAsia="Times New Roman" w:cs="Times New Roman"/>
      <w:sz w:val="24"/>
      <w:szCs w:val="24"/>
    </w:rPr>
  </w:style>
  <w:style w:type="paragraph" w:customStyle="1" w:styleId="D93A0242DAD54DBFA95469180D2CE3034">
    <w:name w:val="D93A0242DAD54DBFA95469180D2CE3034"/>
    <w:rsid w:val="0014557B"/>
    <w:pPr>
      <w:spacing w:after="0" w:line="240" w:lineRule="auto"/>
    </w:pPr>
    <w:rPr>
      <w:rFonts w:eastAsia="Times New Roman" w:cs="Times New Roman"/>
      <w:sz w:val="24"/>
      <w:szCs w:val="24"/>
    </w:rPr>
  </w:style>
  <w:style w:type="paragraph" w:customStyle="1" w:styleId="16E0DF39B22D477990E82BFD88DC409E4">
    <w:name w:val="16E0DF39B22D477990E82BFD88DC409E4"/>
    <w:rsid w:val="0014557B"/>
    <w:pPr>
      <w:spacing w:after="0" w:line="240" w:lineRule="auto"/>
    </w:pPr>
    <w:rPr>
      <w:rFonts w:eastAsia="Times New Roman" w:cs="Times New Roman"/>
      <w:sz w:val="24"/>
      <w:szCs w:val="24"/>
    </w:rPr>
  </w:style>
  <w:style w:type="paragraph" w:customStyle="1" w:styleId="0952405086F345A2A6145AA7F5622FC84">
    <w:name w:val="0952405086F345A2A6145AA7F5622FC84"/>
    <w:rsid w:val="0014557B"/>
    <w:pPr>
      <w:spacing w:after="0" w:line="240" w:lineRule="auto"/>
    </w:pPr>
    <w:rPr>
      <w:rFonts w:eastAsia="Times New Roman" w:cs="Times New Roman"/>
      <w:sz w:val="24"/>
      <w:szCs w:val="24"/>
    </w:rPr>
  </w:style>
  <w:style w:type="paragraph" w:customStyle="1" w:styleId="CB9095457F2B4B22AF3CBA5F87E2D76B4">
    <w:name w:val="CB9095457F2B4B22AF3CBA5F87E2D76B4"/>
    <w:rsid w:val="0014557B"/>
    <w:pPr>
      <w:spacing w:after="0" w:line="240" w:lineRule="auto"/>
    </w:pPr>
    <w:rPr>
      <w:rFonts w:eastAsia="Times New Roman" w:cs="Times New Roman"/>
      <w:sz w:val="24"/>
      <w:szCs w:val="24"/>
    </w:rPr>
  </w:style>
  <w:style w:type="paragraph" w:customStyle="1" w:styleId="503BABB311DC4E57A731EE68DD04498D4">
    <w:name w:val="503BABB311DC4E57A731EE68DD04498D4"/>
    <w:rsid w:val="0014557B"/>
    <w:pPr>
      <w:spacing w:after="0" w:line="240" w:lineRule="auto"/>
    </w:pPr>
    <w:rPr>
      <w:rFonts w:eastAsia="Times New Roman" w:cs="Times New Roman"/>
      <w:sz w:val="24"/>
      <w:szCs w:val="24"/>
    </w:rPr>
  </w:style>
  <w:style w:type="paragraph" w:customStyle="1" w:styleId="CC64B437166E4B0AAB8EB7C90A5DD2274">
    <w:name w:val="CC64B437166E4B0AAB8EB7C90A5DD2274"/>
    <w:rsid w:val="0014557B"/>
    <w:pPr>
      <w:spacing w:after="0" w:line="240" w:lineRule="auto"/>
    </w:pPr>
    <w:rPr>
      <w:rFonts w:eastAsia="Times New Roman" w:cs="Times New Roman"/>
      <w:sz w:val="24"/>
      <w:szCs w:val="24"/>
    </w:rPr>
  </w:style>
  <w:style w:type="paragraph" w:customStyle="1" w:styleId="53337C6112794791886488719C62F1F14">
    <w:name w:val="53337C6112794791886488719C62F1F14"/>
    <w:rsid w:val="0014557B"/>
    <w:pPr>
      <w:spacing w:after="0" w:line="240" w:lineRule="auto"/>
    </w:pPr>
    <w:rPr>
      <w:rFonts w:eastAsia="Times New Roman" w:cs="Times New Roman"/>
      <w:sz w:val="24"/>
      <w:szCs w:val="24"/>
    </w:rPr>
  </w:style>
  <w:style w:type="paragraph" w:customStyle="1" w:styleId="15743B31B15B460B999A7BF1FEF6193D4">
    <w:name w:val="15743B31B15B460B999A7BF1FEF6193D4"/>
    <w:rsid w:val="0014557B"/>
    <w:pPr>
      <w:spacing w:after="0" w:line="240" w:lineRule="auto"/>
    </w:pPr>
    <w:rPr>
      <w:rFonts w:eastAsia="Times New Roman" w:cs="Times New Roman"/>
      <w:sz w:val="24"/>
      <w:szCs w:val="24"/>
    </w:rPr>
  </w:style>
  <w:style w:type="paragraph" w:customStyle="1" w:styleId="EB02EAA703284D2FA548E562FEDF47AF4">
    <w:name w:val="EB02EAA703284D2FA548E562FEDF47AF4"/>
    <w:rsid w:val="0014557B"/>
    <w:pPr>
      <w:spacing w:after="0" w:line="240" w:lineRule="auto"/>
    </w:pPr>
    <w:rPr>
      <w:rFonts w:eastAsia="Times New Roman" w:cs="Times New Roman"/>
      <w:sz w:val="24"/>
      <w:szCs w:val="24"/>
    </w:rPr>
  </w:style>
  <w:style w:type="paragraph" w:customStyle="1" w:styleId="DAFDB723AB7044F6801F164CA60FB8C64">
    <w:name w:val="DAFDB723AB7044F6801F164CA60FB8C64"/>
    <w:rsid w:val="0014557B"/>
    <w:pPr>
      <w:spacing w:after="0" w:line="240" w:lineRule="auto"/>
    </w:pPr>
    <w:rPr>
      <w:rFonts w:eastAsia="Times New Roman" w:cs="Times New Roman"/>
      <w:sz w:val="24"/>
      <w:szCs w:val="24"/>
    </w:rPr>
  </w:style>
  <w:style w:type="paragraph" w:customStyle="1" w:styleId="E6DAB96276EF45D399E2E8E27E947CEC4">
    <w:name w:val="E6DAB96276EF45D399E2E8E27E947CEC4"/>
    <w:rsid w:val="0014557B"/>
    <w:pPr>
      <w:spacing w:after="0" w:line="240" w:lineRule="auto"/>
    </w:pPr>
    <w:rPr>
      <w:rFonts w:eastAsia="Times New Roman" w:cs="Times New Roman"/>
      <w:sz w:val="24"/>
      <w:szCs w:val="24"/>
    </w:rPr>
  </w:style>
  <w:style w:type="paragraph" w:customStyle="1" w:styleId="E06D308D5F42474E8B693E323F955EBF4">
    <w:name w:val="E06D308D5F42474E8B693E323F955EBF4"/>
    <w:rsid w:val="0014557B"/>
    <w:pPr>
      <w:spacing w:after="0" w:line="240" w:lineRule="auto"/>
    </w:pPr>
    <w:rPr>
      <w:rFonts w:eastAsia="Times New Roman" w:cs="Times New Roman"/>
      <w:sz w:val="24"/>
      <w:szCs w:val="24"/>
    </w:rPr>
  </w:style>
  <w:style w:type="paragraph" w:customStyle="1" w:styleId="950EA6672BFC459F99A933F041FE51224">
    <w:name w:val="950EA6672BFC459F99A933F041FE51224"/>
    <w:rsid w:val="0014557B"/>
    <w:pPr>
      <w:spacing w:after="0" w:line="240" w:lineRule="auto"/>
    </w:pPr>
    <w:rPr>
      <w:rFonts w:eastAsia="Times New Roman" w:cs="Times New Roman"/>
      <w:sz w:val="24"/>
      <w:szCs w:val="24"/>
    </w:rPr>
  </w:style>
  <w:style w:type="paragraph" w:customStyle="1" w:styleId="B9255DAE37EB4B1CB9DA228F657955B04">
    <w:name w:val="B9255DAE37EB4B1CB9DA228F657955B04"/>
    <w:rsid w:val="0014557B"/>
    <w:pPr>
      <w:spacing w:after="0" w:line="240" w:lineRule="auto"/>
    </w:pPr>
    <w:rPr>
      <w:rFonts w:eastAsia="Times New Roman" w:cs="Times New Roman"/>
      <w:sz w:val="24"/>
      <w:szCs w:val="24"/>
    </w:rPr>
  </w:style>
  <w:style w:type="paragraph" w:customStyle="1" w:styleId="487F81AD5B5C40A885E5B705FB0D89734">
    <w:name w:val="487F81AD5B5C40A885E5B705FB0D89734"/>
    <w:rsid w:val="0014557B"/>
    <w:pPr>
      <w:spacing w:after="0" w:line="240" w:lineRule="auto"/>
    </w:pPr>
    <w:rPr>
      <w:rFonts w:eastAsia="Times New Roman" w:cs="Times New Roman"/>
      <w:sz w:val="24"/>
      <w:szCs w:val="24"/>
    </w:rPr>
  </w:style>
  <w:style w:type="paragraph" w:customStyle="1" w:styleId="F2AA738F61394D608EB5BA18A587BC8D4">
    <w:name w:val="F2AA738F61394D608EB5BA18A587BC8D4"/>
    <w:rsid w:val="0014557B"/>
    <w:pPr>
      <w:spacing w:after="0" w:line="240" w:lineRule="auto"/>
    </w:pPr>
    <w:rPr>
      <w:rFonts w:eastAsia="Times New Roman" w:cs="Times New Roman"/>
      <w:sz w:val="24"/>
      <w:szCs w:val="24"/>
    </w:rPr>
  </w:style>
  <w:style w:type="paragraph" w:customStyle="1" w:styleId="DF0AD11CB8624BB39178508F9EC2A66E4">
    <w:name w:val="DF0AD11CB8624BB39178508F9EC2A66E4"/>
    <w:rsid w:val="0014557B"/>
    <w:pPr>
      <w:spacing w:after="0" w:line="240" w:lineRule="auto"/>
    </w:pPr>
    <w:rPr>
      <w:rFonts w:eastAsia="Times New Roman" w:cs="Times New Roman"/>
      <w:sz w:val="24"/>
      <w:szCs w:val="24"/>
    </w:rPr>
  </w:style>
  <w:style w:type="paragraph" w:customStyle="1" w:styleId="57D0863C15DC47388B5D8743BE91C1244">
    <w:name w:val="57D0863C15DC47388B5D8743BE91C1244"/>
    <w:rsid w:val="0014557B"/>
    <w:pPr>
      <w:spacing w:after="0" w:line="240" w:lineRule="auto"/>
    </w:pPr>
    <w:rPr>
      <w:rFonts w:eastAsia="Times New Roman" w:cs="Times New Roman"/>
      <w:sz w:val="24"/>
      <w:szCs w:val="24"/>
    </w:rPr>
  </w:style>
  <w:style w:type="paragraph" w:customStyle="1" w:styleId="62509296F163434EBD0772DFE2768E1B4">
    <w:name w:val="62509296F163434EBD0772DFE2768E1B4"/>
    <w:rsid w:val="0014557B"/>
    <w:pPr>
      <w:spacing w:after="0" w:line="240" w:lineRule="auto"/>
    </w:pPr>
    <w:rPr>
      <w:rFonts w:eastAsia="Times New Roman" w:cs="Times New Roman"/>
      <w:sz w:val="24"/>
      <w:szCs w:val="24"/>
    </w:rPr>
  </w:style>
  <w:style w:type="paragraph" w:customStyle="1" w:styleId="99CD5F09C56549CA8733E20DE781FD2E4">
    <w:name w:val="99CD5F09C56549CA8733E20DE781FD2E4"/>
    <w:rsid w:val="0014557B"/>
    <w:pPr>
      <w:spacing w:after="0" w:line="240" w:lineRule="auto"/>
    </w:pPr>
    <w:rPr>
      <w:rFonts w:eastAsia="Times New Roman" w:cs="Times New Roman"/>
      <w:sz w:val="24"/>
      <w:szCs w:val="24"/>
    </w:rPr>
  </w:style>
  <w:style w:type="paragraph" w:customStyle="1" w:styleId="7929FFA6140D4CBB960189A57D706D714">
    <w:name w:val="7929FFA6140D4CBB960189A57D706D714"/>
    <w:rsid w:val="0014557B"/>
    <w:pPr>
      <w:spacing w:after="0" w:line="240" w:lineRule="auto"/>
    </w:pPr>
    <w:rPr>
      <w:rFonts w:eastAsia="Times New Roman" w:cs="Times New Roman"/>
      <w:sz w:val="24"/>
      <w:szCs w:val="24"/>
    </w:rPr>
  </w:style>
  <w:style w:type="paragraph" w:customStyle="1" w:styleId="061CDB1A657F46CBAE9F010E23C38AD44">
    <w:name w:val="061CDB1A657F46CBAE9F010E23C38AD44"/>
    <w:rsid w:val="0014557B"/>
    <w:pPr>
      <w:spacing w:after="0" w:line="240" w:lineRule="auto"/>
    </w:pPr>
    <w:rPr>
      <w:rFonts w:eastAsia="Times New Roman" w:cs="Times New Roman"/>
      <w:sz w:val="24"/>
      <w:szCs w:val="24"/>
    </w:rPr>
  </w:style>
  <w:style w:type="paragraph" w:customStyle="1" w:styleId="693A168046984719BCA652A1872021A54">
    <w:name w:val="693A168046984719BCA652A1872021A54"/>
    <w:rsid w:val="0014557B"/>
    <w:pPr>
      <w:spacing w:after="0" w:line="240" w:lineRule="auto"/>
    </w:pPr>
    <w:rPr>
      <w:rFonts w:eastAsia="Times New Roman" w:cs="Times New Roman"/>
      <w:sz w:val="24"/>
      <w:szCs w:val="24"/>
    </w:rPr>
  </w:style>
  <w:style w:type="paragraph" w:customStyle="1" w:styleId="D8564C20594542B5A93D491A41BB59F24">
    <w:name w:val="D8564C20594542B5A93D491A41BB59F24"/>
    <w:rsid w:val="0014557B"/>
    <w:pPr>
      <w:spacing w:after="0" w:line="240" w:lineRule="auto"/>
    </w:pPr>
    <w:rPr>
      <w:rFonts w:eastAsia="Times New Roman" w:cs="Times New Roman"/>
      <w:sz w:val="24"/>
      <w:szCs w:val="24"/>
    </w:rPr>
  </w:style>
  <w:style w:type="paragraph" w:customStyle="1" w:styleId="906CFA130ACA46C38094F0A78E6C63CF4">
    <w:name w:val="906CFA130ACA46C38094F0A78E6C63CF4"/>
    <w:rsid w:val="0014557B"/>
    <w:pPr>
      <w:spacing w:after="0" w:line="240" w:lineRule="auto"/>
    </w:pPr>
    <w:rPr>
      <w:rFonts w:eastAsia="Times New Roman" w:cs="Times New Roman"/>
      <w:sz w:val="24"/>
      <w:szCs w:val="24"/>
    </w:rPr>
  </w:style>
  <w:style w:type="paragraph" w:customStyle="1" w:styleId="67509D2BE0344642A2F373B3D403CBE64">
    <w:name w:val="67509D2BE0344642A2F373B3D403CBE64"/>
    <w:rsid w:val="0014557B"/>
    <w:pPr>
      <w:spacing w:after="0" w:line="240" w:lineRule="auto"/>
    </w:pPr>
    <w:rPr>
      <w:rFonts w:eastAsia="Times New Roman" w:cs="Times New Roman"/>
      <w:sz w:val="24"/>
      <w:szCs w:val="24"/>
    </w:rPr>
  </w:style>
  <w:style w:type="paragraph" w:customStyle="1" w:styleId="200650CF55E74B7C96F43813D82C26434">
    <w:name w:val="200650CF55E74B7C96F43813D82C26434"/>
    <w:rsid w:val="0014557B"/>
    <w:pPr>
      <w:spacing w:after="0" w:line="240" w:lineRule="auto"/>
    </w:pPr>
    <w:rPr>
      <w:rFonts w:eastAsia="Times New Roman" w:cs="Times New Roman"/>
      <w:sz w:val="24"/>
      <w:szCs w:val="24"/>
    </w:rPr>
  </w:style>
  <w:style w:type="paragraph" w:customStyle="1" w:styleId="7EA5F2A2C0F64E998674263ACB1BEB6A4">
    <w:name w:val="7EA5F2A2C0F64E998674263ACB1BEB6A4"/>
    <w:rsid w:val="0014557B"/>
    <w:pPr>
      <w:spacing w:after="0" w:line="240" w:lineRule="auto"/>
    </w:pPr>
    <w:rPr>
      <w:rFonts w:eastAsia="Times New Roman" w:cs="Times New Roman"/>
      <w:sz w:val="24"/>
      <w:szCs w:val="24"/>
    </w:rPr>
  </w:style>
  <w:style w:type="paragraph" w:customStyle="1" w:styleId="4BA1F83EE03541D1834AF97BCD5874224">
    <w:name w:val="4BA1F83EE03541D1834AF97BCD5874224"/>
    <w:rsid w:val="0014557B"/>
    <w:pPr>
      <w:spacing w:after="0" w:line="240" w:lineRule="auto"/>
    </w:pPr>
    <w:rPr>
      <w:rFonts w:eastAsia="Times New Roman" w:cs="Times New Roman"/>
      <w:sz w:val="24"/>
      <w:szCs w:val="24"/>
    </w:rPr>
  </w:style>
  <w:style w:type="paragraph" w:customStyle="1" w:styleId="CFD076DDF9C344F38CC9EF5C35AFE1624">
    <w:name w:val="CFD076DDF9C344F38CC9EF5C35AFE1624"/>
    <w:rsid w:val="0014557B"/>
    <w:pPr>
      <w:spacing w:after="0" w:line="240" w:lineRule="auto"/>
    </w:pPr>
    <w:rPr>
      <w:rFonts w:eastAsia="Times New Roman" w:cs="Times New Roman"/>
      <w:sz w:val="24"/>
      <w:szCs w:val="24"/>
    </w:rPr>
  </w:style>
  <w:style w:type="paragraph" w:customStyle="1" w:styleId="60A71E1400174319BEF6F99614E2AC214">
    <w:name w:val="60A71E1400174319BEF6F99614E2AC214"/>
    <w:rsid w:val="0014557B"/>
    <w:pPr>
      <w:spacing w:after="0" w:line="240" w:lineRule="auto"/>
    </w:pPr>
    <w:rPr>
      <w:rFonts w:eastAsia="Times New Roman" w:cs="Times New Roman"/>
      <w:sz w:val="24"/>
      <w:szCs w:val="24"/>
    </w:rPr>
  </w:style>
  <w:style w:type="paragraph" w:customStyle="1" w:styleId="E0E5C7D98BB34E9FB3B109DEEBCB0E9C4">
    <w:name w:val="E0E5C7D98BB34E9FB3B109DEEBCB0E9C4"/>
    <w:rsid w:val="0014557B"/>
    <w:pPr>
      <w:spacing w:after="0" w:line="240" w:lineRule="auto"/>
    </w:pPr>
    <w:rPr>
      <w:rFonts w:eastAsia="Times New Roman" w:cs="Times New Roman"/>
      <w:sz w:val="24"/>
      <w:szCs w:val="24"/>
    </w:rPr>
  </w:style>
  <w:style w:type="paragraph" w:customStyle="1" w:styleId="5BF4818E7EA84152AD1566E9DC34D78D4">
    <w:name w:val="5BF4818E7EA84152AD1566E9DC34D78D4"/>
    <w:rsid w:val="0014557B"/>
    <w:pPr>
      <w:spacing w:after="0" w:line="240" w:lineRule="auto"/>
    </w:pPr>
    <w:rPr>
      <w:rFonts w:eastAsia="Times New Roman" w:cs="Times New Roman"/>
      <w:sz w:val="24"/>
      <w:szCs w:val="24"/>
    </w:rPr>
  </w:style>
  <w:style w:type="paragraph" w:customStyle="1" w:styleId="84CB731412DA4B389E6B6B070415D2114">
    <w:name w:val="84CB731412DA4B389E6B6B070415D2114"/>
    <w:rsid w:val="0014557B"/>
    <w:pPr>
      <w:spacing w:after="0" w:line="240" w:lineRule="auto"/>
    </w:pPr>
    <w:rPr>
      <w:rFonts w:eastAsia="Times New Roman" w:cs="Times New Roman"/>
      <w:sz w:val="24"/>
      <w:szCs w:val="24"/>
    </w:rPr>
  </w:style>
  <w:style w:type="paragraph" w:customStyle="1" w:styleId="3DE97288F8C847D18D061D96B18D3BD44">
    <w:name w:val="3DE97288F8C847D18D061D96B18D3BD44"/>
    <w:rsid w:val="0014557B"/>
    <w:pPr>
      <w:spacing w:after="0" w:line="240" w:lineRule="auto"/>
    </w:pPr>
    <w:rPr>
      <w:rFonts w:eastAsia="Times New Roman" w:cs="Times New Roman"/>
      <w:sz w:val="24"/>
      <w:szCs w:val="24"/>
    </w:rPr>
  </w:style>
  <w:style w:type="paragraph" w:customStyle="1" w:styleId="B56EEBBF30C44C7CB0D8078A7F9770124">
    <w:name w:val="B56EEBBF30C44C7CB0D8078A7F9770124"/>
    <w:rsid w:val="0014557B"/>
    <w:pPr>
      <w:spacing w:after="0" w:line="240" w:lineRule="auto"/>
    </w:pPr>
    <w:rPr>
      <w:rFonts w:eastAsia="Times New Roman" w:cs="Times New Roman"/>
      <w:sz w:val="24"/>
      <w:szCs w:val="24"/>
    </w:rPr>
  </w:style>
  <w:style w:type="paragraph" w:customStyle="1" w:styleId="159B0A1955524A5CA4FA06992ADF89734">
    <w:name w:val="159B0A1955524A5CA4FA06992ADF89734"/>
    <w:rsid w:val="0014557B"/>
    <w:pPr>
      <w:spacing w:after="0" w:line="240" w:lineRule="auto"/>
    </w:pPr>
    <w:rPr>
      <w:rFonts w:eastAsia="Times New Roman" w:cs="Times New Roman"/>
      <w:sz w:val="24"/>
      <w:szCs w:val="24"/>
    </w:rPr>
  </w:style>
  <w:style w:type="paragraph" w:customStyle="1" w:styleId="C52903E3E8D34B07BECB4220D75DDA9A4">
    <w:name w:val="C52903E3E8D34B07BECB4220D75DDA9A4"/>
    <w:rsid w:val="0014557B"/>
    <w:pPr>
      <w:spacing w:after="0" w:line="240" w:lineRule="auto"/>
    </w:pPr>
    <w:rPr>
      <w:rFonts w:eastAsia="Times New Roman" w:cs="Times New Roman"/>
      <w:sz w:val="24"/>
      <w:szCs w:val="24"/>
    </w:rPr>
  </w:style>
  <w:style w:type="paragraph" w:customStyle="1" w:styleId="F1215BE5100F4386A74AF7F07978B1B04">
    <w:name w:val="F1215BE5100F4386A74AF7F07978B1B04"/>
    <w:rsid w:val="0014557B"/>
    <w:pPr>
      <w:spacing w:after="0" w:line="240" w:lineRule="auto"/>
    </w:pPr>
    <w:rPr>
      <w:rFonts w:eastAsia="Times New Roman" w:cs="Times New Roman"/>
      <w:sz w:val="24"/>
      <w:szCs w:val="24"/>
    </w:rPr>
  </w:style>
  <w:style w:type="paragraph" w:customStyle="1" w:styleId="511C9FFCD8C84D98BA66E632D76E48F04">
    <w:name w:val="511C9FFCD8C84D98BA66E632D76E48F04"/>
    <w:rsid w:val="0014557B"/>
    <w:pPr>
      <w:spacing w:after="0" w:line="240" w:lineRule="auto"/>
    </w:pPr>
    <w:rPr>
      <w:rFonts w:eastAsia="Times New Roman" w:cs="Times New Roman"/>
      <w:sz w:val="24"/>
      <w:szCs w:val="24"/>
    </w:rPr>
  </w:style>
  <w:style w:type="paragraph" w:customStyle="1" w:styleId="01B2773D25624B6888A66884767484244">
    <w:name w:val="01B2773D25624B6888A66884767484244"/>
    <w:rsid w:val="0014557B"/>
    <w:pPr>
      <w:spacing w:after="0" w:line="240" w:lineRule="auto"/>
    </w:pPr>
    <w:rPr>
      <w:rFonts w:eastAsia="Times New Roman" w:cs="Times New Roman"/>
      <w:sz w:val="24"/>
      <w:szCs w:val="24"/>
    </w:rPr>
  </w:style>
  <w:style w:type="paragraph" w:customStyle="1" w:styleId="B1E9E0E0040045CC890C0671F90103254">
    <w:name w:val="B1E9E0E0040045CC890C0671F90103254"/>
    <w:rsid w:val="0014557B"/>
    <w:pPr>
      <w:spacing w:after="0" w:line="240" w:lineRule="auto"/>
    </w:pPr>
    <w:rPr>
      <w:rFonts w:eastAsia="Times New Roman" w:cs="Times New Roman"/>
      <w:sz w:val="24"/>
      <w:szCs w:val="24"/>
    </w:rPr>
  </w:style>
  <w:style w:type="paragraph" w:customStyle="1" w:styleId="DEBE10C83F4747B79FFA6EF2D2D9A55A4">
    <w:name w:val="DEBE10C83F4747B79FFA6EF2D2D9A55A4"/>
    <w:rsid w:val="0014557B"/>
    <w:pPr>
      <w:spacing w:after="0" w:line="240" w:lineRule="auto"/>
    </w:pPr>
    <w:rPr>
      <w:rFonts w:eastAsia="Times New Roman" w:cs="Times New Roman"/>
      <w:sz w:val="24"/>
      <w:szCs w:val="24"/>
    </w:rPr>
  </w:style>
  <w:style w:type="paragraph" w:customStyle="1" w:styleId="8365920605BF4B948F65BA9055F9B5694">
    <w:name w:val="8365920605BF4B948F65BA9055F9B5694"/>
    <w:rsid w:val="0014557B"/>
    <w:pPr>
      <w:spacing w:after="0" w:line="240" w:lineRule="auto"/>
    </w:pPr>
    <w:rPr>
      <w:rFonts w:eastAsia="Times New Roman" w:cs="Times New Roman"/>
      <w:sz w:val="24"/>
      <w:szCs w:val="24"/>
    </w:rPr>
  </w:style>
  <w:style w:type="paragraph" w:customStyle="1" w:styleId="AFFEF62F30EB4AD2968B2C1DF49D33DD4">
    <w:name w:val="AFFEF62F30EB4AD2968B2C1DF49D33DD4"/>
    <w:rsid w:val="0014557B"/>
    <w:pPr>
      <w:spacing w:after="0" w:line="240" w:lineRule="auto"/>
    </w:pPr>
    <w:rPr>
      <w:rFonts w:eastAsia="Times New Roman" w:cs="Times New Roman"/>
      <w:sz w:val="24"/>
      <w:szCs w:val="24"/>
    </w:rPr>
  </w:style>
  <w:style w:type="paragraph" w:customStyle="1" w:styleId="E3AACD720AEB4AFCB49258E2B7F7485D4">
    <w:name w:val="E3AACD720AEB4AFCB49258E2B7F7485D4"/>
    <w:rsid w:val="0014557B"/>
    <w:pPr>
      <w:spacing w:after="0" w:line="240" w:lineRule="auto"/>
    </w:pPr>
    <w:rPr>
      <w:rFonts w:eastAsia="Times New Roman" w:cs="Times New Roman"/>
      <w:sz w:val="24"/>
      <w:szCs w:val="24"/>
    </w:rPr>
  </w:style>
  <w:style w:type="paragraph" w:customStyle="1" w:styleId="3F164C4DB557419DB53121207153201A4">
    <w:name w:val="3F164C4DB557419DB53121207153201A4"/>
    <w:rsid w:val="0014557B"/>
    <w:pPr>
      <w:spacing w:after="0" w:line="240" w:lineRule="auto"/>
    </w:pPr>
    <w:rPr>
      <w:rFonts w:eastAsia="Times New Roman" w:cs="Times New Roman"/>
      <w:sz w:val="24"/>
      <w:szCs w:val="24"/>
    </w:rPr>
  </w:style>
  <w:style w:type="paragraph" w:customStyle="1" w:styleId="4440F3F8404F42C3B5D7ED8FDA3166D74">
    <w:name w:val="4440F3F8404F42C3B5D7ED8FDA3166D74"/>
    <w:rsid w:val="0014557B"/>
    <w:pPr>
      <w:spacing w:after="0" w:line="240" w:lineRule="auto"/>
    </w:pPr>
    <w:rPr>
      <w:rFonts w:eastAsia="Times New Roman" w:cs="Times New Roman"/>
      <w:sz w:val="24"/>
      <w:szCs w:val="24"/>
    </w:rPr>
  </w:style>
  <w:style w:type="paragraph" w:customStyle="1" w:styleId="B285FFCA6CF8437C95BCBA2510DD322B4">
    <w:name w:val="B285FFCA6CF8437C95BCBA2510DD322B4"/>
    <w:rsid w:val="0014557B"/>
    <w:pPr>
      <w:spacing w:after="0" w:line="240" w:lineRule="auto"/>
    </w:pPr>
    <w:rPr>
      <w:rFonts w:eastAsia="Times New Roman" w:cs="Times New Roman"/>
      <w:sz w:val="24"/>
      <w:szCs w:val="24"/>
    </w:rPr>
  </w:style>
  <w:style w:type="paragraph" w:customStyle="1" w:styleId="EC1A92195E13482B8A55FB07573503DB4">
    <w:name w:val="EC1A92195E13482B8A55FB07573503DB4"/>
    <w:rsid w:val="0014557B"/>
    <w:pPr>
      <w:spacing w:after="0" w:line="240" w:lineRule="auto"/>
    </w:pPr>
    <w:rPr>
      <w:rFonts w:eastAsia="Times New Roman" w:cs="Times New Roman"/>
      <w:sz w:val="24"/>
      <w:szCs w:val="24"/>
    </w:rPr>
  </w:style>
  <w:style w:type="paragraph" w:customStyle="1" w:styleId="7DF8BB24ACAE408D9FE7B15D451FA2414">
    <w:name w:val="7DF8BB24ACAE408D9FE7B15D451FA2414"/>
    <w:rsid w:val="0014557B"/>
    <w:pPr>
      <w:spacing w:after="0" w:line="240" w:lineRule="auto"/>
    </w:pPr>
    <w:rPr>
      <w:rFonts w:eastAsia="Times New Roman" w:cs="Times New Roman"/>
      <w:sz w:val="24"/>
      <w:szCs w:val="24"/>
    </w:rPr>
  </w:style>
  <w:style w:type="paragraph" w:customStyle="1" w:styleId="6206A81DEC12477DA304E9067ECDBE6B4">
    <w:name w:val="6206A81DEC12477DA304E9067ECDBE6B4"/>
    <w:rsid w:val="0014557B"/>
    <w:pPr>
      <w:spacing w:after="0" w:line="240" w:lineRule="auto"/>
    </w:pPr>
    <w:rPr>
      <w:rFonts w:eastAsia="Times New Roman" w:cs="Times New Roman"/>
      <w:sz w:val="24"/>
      <w:szCs w:val="24"/>
    </w:rPr>
  </w:style>
  <w:style w:type="paragraph" w:customStyle="1" w:styleId="0F237F35D7EF41C1BB9909C3FDE771654">
    <w:name w:val="0F237F35D7EF41C1BB9909C3FDE771654"/>
    <w:rsid w:val="0014557B"/>
    <w:pPr>
      <w:spacing w:after="0" w:line="240" w:lineRule="auto"/>
    </w:pPr>
    <w:rPr>
      <w:rFonts w:eastAsia="Times New Roman" w:cs="Times New Roman"/>
      <w:sz w:val="24"/>
      <w:szCs w:val="24"/>
    </w:rPr>
  </w:style>
  <w:style w:type="paragraph" w:customStyle="1" w:styleId="6352D521C0864AAD9291FEB4E87AE8CE4">
    <w:name w:val="6352D521C0864AAD9291FEB4E87AE8CE4"/>
    <w:rsid w:val="0014557B"/>
    <w:pPr>
      <w:spacing w:after="0" w:line="240" w:lineRule="auto"/>
    </w:pPr>
    <w:rPr>
      <w:rFonts w:eastAsia="Times New Roman" w:cs="Times New Roman"/>
      <w:sz w:val="24"/>
      <w:szCs w:val="24"/>
    </w:rPr>
  </w:style>
  <w:style w:type="paragraph" w:customStyle="1" w:styleId="9818D699D01E4FB187363EBE051082134">
    <w:name w:val="9818D699D01E4FB187363EBE051082134"/>
    <w:rsid w:val="0014557B"/>
    <w:pPr>
      <w:spacing w:after="0" w:line="240" w:lineRule="auto"/>
    </w:pPr>
    <w:rPr>
      <w:rFonts w:eastAsia="Times New Roman" w:cs="Times New Roman"/>
      <w:sz w:val="24"/>
      <w:szCs w:val="24"/>
    </w:rPr>
  </w:style>
  <w:style w:type="paragraph" w:customStyle="1" w:styleId="C1998B21D2144B45856CED6783A16C884">
    <w:name w:val="C1998B21D2144B45856CED6783A16C884"/>
    <w:rsid w:val="0014557B"/>
    <w:pPr>
      <w:spacing w:after="0" w:line="240" w:lineRule="auto"/>
    </w:pPr>
    <w:rPr>
      <w:rFonts w:eastAsia="Times New Roman" w:cs="Times New Roman"/>
      <w:sz w:val="24"/>
      <w:szCs w:val="24"/>
    </w:rPr>
  </w:style>
  <w:style w:type="paragraph" w:customStyle="1" w:styleId="7B88B3C2DCD74DA785F02B6950833E474">
    <w:name w:val="7B88B3C2DCD74DA785F02B6950833E474"/>
    <w:rsid w:val="0014557B"/>
    <w:pPr>
      <w:spacing w:after="0" w:line="240" w:lineRule="auto"/>
    </w:pPr>
    <w:rPr>
      <w:rFonts w:eastAsia="Times New Roman" w:cs="Times New Roman"/>
      <w:sz w:val="24"/>
      <w:szCs w:val="24"/>
    </w:rPr>
  </w:style>
  <w:style w:type="paragraph" w:customStyle="1" w:styleId="B440DCDDC2044A2690838A0F025678684">
    <w:name w:val="B440DCDDC2044A2690838A0F025678684"/>
    <w:rsid w:val="0014557B"/>
    <w:pPr>
      <w:spacing w:after="0" w:line="240" w:lineRule="auto"/>
    </w:pPr>
    <w:rPr>
      <w:rFonts w:eastAsia="Times New Roman" w:cs="Times New Roman"/>
      <w:sz w:val="24"/>
      <w:szCs w:val="24"/>
    </w:rPr>
  </w:style>
  <w:style w:type="paragraph" w:customStyle="1" w:styleId="5616E8208C48429BB665D631189A80244">
    <w:name w:val="5616E8208C48429BB665D631189A80244"/>
    <w:rsid w:val="0014557B"/>
    <w:pPr>
      <w:spacing w:after="0" w:line="240" w:lineRule="auto"/>
    </w:pPr>
    <w:rPr>
      <w:rFonts w:eastAsia="Times New Roman" w:cs="Times New Roman"/>
      <w:sz w:val="24"/>
      <w:szCs w:val="24"/>
    </w:rPr>
  </w:style>
  <w:style w:type="paragraph" w:customStyle="1" w:styleId="AAACB9D4FB0143769A8C73DF256FFCD94">
    <w:name w:val="AAACB9D4FB0143769A8C73DF256FFCD94"/>
    <w:rsid w:val="0014557B"/>
    <w:pPr>
      <w:spacing w:after="0" w:line="240" w:lineRule="auto"/>
    </w:pPr>
    <w:rPr>
      <w:rFonts w:eastAsia="Times New Roman" w:cs="Times New Roman"/>
      <w:sz w:val="24"/>
      <w:szCs w:val="24"/>
    </w:rPr>
  </w:style>
  <w:style w:type="paragraph" w:customStyle="1" w:styleId="FB44ECF951164A1E82670919B0E8809C4">
    <w:name w:val="FB44ECF951164A1E82670919B0E8809C4"/>
    <w:rsid w:val="0014557B"/>
    <w:pPr>
      <w:spacing w:after="0" w:line="240" w:lineRule="auto"/>
    </w:pPr>
    <w:rPr>
      <w:rFonts w:eastAsia="Times New Roman" w:cs="Times New Roman"/>
      <w:sz w:val="24"/>
      <w:szCs w:val="24"/>
    </w:rPr>
  </w:style>
  <w:style w:type="paragraph" w:customStyle="1" w:styleId="F2A0131BFCB849B0B07C7F657038D1224">
    <w:name w:val="F2A0131BFCB849B0B07C7F657038D1224"/>
    <w:rsid w:val="0014557B"/>
    <w:pPr>
      <w:spacing w:after="0" w:line="240" w:lineRule="auto"/>
    </w:pPr>
    <w:rPr>
      <w:rFonts w:eastAsia="Times New Roman" w:cs="Times New Roman"/>
      <w:sz w:val="24"/>
      <w:szCs w:val="24"/>
    </w:rPr>
  </w:style>
  <w:style w:type="paragraph" w:customStyle="1" w:styleId="C4A530DE1DE7473E9C833D0C346C34814">
    <w:name w:val="C4A530DE1DE7473E9C833D0C346C34814"/>
    <w:rsid w:val="0014557B"/>
    <w:pPr>
      <w:spacing w:after="0" w:line="240" w:lineRule="auto"/>
    </w:pPr>
    <w:rPr>
      <w:rFonts w:eastAsia="Times New Roman" w:cs="Times New Roman"/>
      <w:sz w:val="24"/>
      <w:szCs w:val="24"/>
    </w:rPr>
  </w:style>
  <w:style w:type="paragraph" w:customStyle="1" w:styleId="54E15E781FA949328961E7F3952E192C4">
    <w:name w:val="54E15E781FA949328961E7F3952E192C4"/>
    <w:rsid w:val="0014557B"/>
    <w:pPr>
      <w:spacing w:after="0" w:line="240" w:lineRule="auto"/>
    </w:pPr>
    <w:rPr>
      <w:rFonts w:eastAsia="Times New Roman" w:cs="Times New Roman"/>
      <w:sz w:val="24"/>
      <w:szCs w:val="24"/>
    </w:rPr>
  </w:style>
  <w:style w:type="paragraph" w:customStyle="1" w:styleId="92BF9471CF22459DBA8981392AA8982F4">
    <w:name w:val="92BF9471CF22459DBA8981392AA8982F4"/>
    <w:rsid w:val="0014557B"/>
    <w:pPr>
      <w:spacing w:after="0" w:line="240" w:lineRule="auto"/>
    </w:pPr>
    <w:rPr>
      <w:rFonts w:eastAsia="Times New Roman" w:cs="Times New Roman"/>
      <w:sz w:val="24"/>
      <w:szCs w:val="24"/>
    </w:rPr>
  </w:style>
  <w:style w:type="paragraph" w:customStyle="1" w:styleId="4F9C3465355741359EF9D537115DB3364">
    <w:name w:val="4F9C3465355741359EF9D537115DB3364"/>
    <w:rsid w:val="0014557B"/>
    <w:pPr>
      <w:spacing w:after="0" w:line="240" w:lineRule="auto"/>
    </w:pPr>
    <w:rPr>
      <w:rFonts w:eastAsia="Times New Roman" w:cs="Times New Roman"/>
      <w:sz w:val="24"/>
      <w:szCs w:val="24"/>
    </w:rPr>
  </w:style>
  <w:style w:type="paragraph" w:customStyle="1" w:styleId="BCDAEE916007405B914319505D7C4DEA4">
    <w:name w:val="BCDAEE916007405B914319505D7C4DEA4"/>
    <w:rsid w:val="0014557B"/>
    <w:pPr>
      <w:spacing w:after="0" w:line="240" w:lineRule="auto"/>
    </w:pPr>
    <w:rPr>
      <w:rFonts w:eastAsia="Times New Roman" w:cs="Times New Roman"/>
      <w:sz w:val="24"/>
      <w:szCs w:val="24"/>
    </w:rPr>
  </w:style>
  <w:style w:type="paragraph" w:customStyle="1" w:styleId="F18B997D42EE4D30A55347416BC98EB44">
    <w:name w:val="F18B997D42EE4D30A55347416BC98EB44"/>
    <w:rsid w:val="0014557B"/>
    <w:pPr>
      <w:spacing w:after="0" w:line="240" w:lineRule="auto"/>
    </w:pPr>
    <w:rPr>
      <w:rFonts w:eastAsia="Times New Roman" w:cs="Times New Roman"/>
      <w:sz w:val="24"/>
      <w:szCs w:val="24"/>
    </w:rPr>
  </w:style>
  <w:style w:type="paragraph" w:customStyle="1" w:styleId="0D6271A62A15485D9AC10904FCC42CEC4">
    <w:name w:val="0D6271A62A15485D9AC10904FCC42CEC4"/>
    <w:rsid w:val="0014557B"/>
    <w:pPr>
      <w:spacing w:after="0" w:line="240" w:lineRule="auto"/>
    </w:pPr>
    <w:rPr>
      <w:rFonts w:eastAsia="Times New Roman" w:cs="Times New Roman"/>
      <w:sz w:val="24"/>
      <w:szCs w:val="24"/>
    </w:rPr>
  </w:style>
  <w:style w:type="paragraph" w:customStyle="1" w:styleId="52F2FEE368524A179C06503F6CC386B54">
    <w:name w:val="52F2FEE368524A179C06503F6CC386B54"/>
    <w:rsid w:val="0014557B"/>
    <w:pPr>
      <w:spacing w:after="0" w:line="240" w:lineRule="auto"/>
    </w:pPr>
    <w:rPr>
      <w:rFonts w:eastAsia="Times New Roman" w:cs="Times New Roman"/>
      <w:sz w:val="24"/>
      <w:szCs w:val="24"/>
    </w:rPr>
  </w:style>
  <w:style w:type="paragraph" w:customStyle="1" w:styleId="1CA5FA546FD74BF3BBB4D27CD5D551294">
    <w:name w:val="1CA5FA546FD74BF3BBB4D27CD5D551294"/>
    <w:rsid w:val="0014557B"/>
    <w:pPr>
      <w:spacing w:after="0" w:line="240" w:lineRule="auto"/>
    </w:pPr>
    <w:rPr>
      <w:rFonts w:eastAsia="Times New Roman" w:cs="Times New Roman"/>
      <w:sz w:val="24"/>
      <w:szCs w:val="24"/>
    </w:rPr>
  </w:style>
  <w:style w:type="paragraph" w:customStyle="1" w:styleId="78CD2FE456BA4BF8AA51EBA33144FC8E4">
    <w:name w:val="78CD2FE456BA4BF8AA51EBA33144FC8E4"/>
    <w:rsid w:val="0014557B"/>
    <w:pPr>
      <w:spacing w:after="0" w:line="240" w:lineRule="auto"/>
    </w:pPr>
    <w:rPr>
      <w:rFonts w:eastAsia="Times New Roman" w:cs="Times New Roman"/>
      <w:sz w:val="24"/>
      <w:szCs w:val="24"/>
    </w:rPr>
  </w:style>
  <w:style w:type="paragraph" w:customStyle="1" w:styleId="D6BFFAB17A5E448DA27EA4E8C9BFC5044">
    <w:name w:val="D6BFFAB17A5E448DA27EA4E8C9BFC5044"/>
    <w:rsid w:val="0014557B"/>
    <w:pPr>
      <w:spacing w:after="0" w:line="240" w:lineRule="auto"/>
    </w:pPr>
    <w:rPr>
      <w:rFonts w:eastAsia="Times New Roman" w:cs="Times New Roman"/>
      <w:sz w:val="24"/>
      <w:szCs w:val="24"/>
    </w:rPr>
  </w:style>
  <w:style w:type="paragraph" w:customStyle="1" w:styleId="1FC7F92C395546B19DCEBDADCA27E9994">
    <w:name w:val="1FC7F92C395546B19DCEBDADCA27E9994"/>
    <w:rsid w:val="0014557B"/>
    <w:pPr>
      <w:spacing w:after="0" w:line="240" w:lineRule="auto"/>
    </w:pPr>
    <w:rPr>
      <w:rFonts w:eastAsia="Times New Roman" w:cs="Times New Roman"/>
      <w:sz w:val="24"/>
      <w:szCs w:val="24"/>
    </w:rPr>
  </w:style>
  <w:style w:type="paragraph" w:customStyle="1" w:styleId="DE7F444BDD36449796ECD49A7372A2354">
    <w:name w:val="DE7F444BDD36449796ECD49A7372A2354"/>
    <w:rsid w:val="0014557B"/>
    <w:pPr>
      <w:spacing w:after="0" w:line="240" w:lineRule="auto"/>
    </w:pPr>
    <w:rPr>
      <w:rFonts w:eastAsia="Times New Roman" w:cs="Times New Roman"/>
      <w:sz w:val="24"/>
      <w:szCs w:val="24"/>
    </w:rPr>
  </w:style>
  <w:style w:type="paragraph" w:customStyle="1" w:styleId="17FB6E23A8CB4ABDB9C264C8DA28A1074">
    <w:name w:val="17FB6E23A8CB4ABDB9C264C8DA28A1074"/>
    <w:rsid w:val="0014557B"/>
    <w:pPr>
      <w:spacing w:after="0" w:line="240" w:lineRule="auto"/>
    </w:pPr>
    <w:rPr>
      <w:rFonts w:eastAsia="Times New Roman" w:cs="Times New Roman"/>
      <w:sz w:val="24"/>
      <w:szCs w:val="24"/>
    </w:rPr>
  </w:style>
  <w:style w:type="paragraph" w:customStyle="1" w:styleId="5374F7BA7037432688632158EA70982F4">
    <w:name w:val="5374F7BA7037432688632158EA70982F4"/>
    <w:rsid w:val="0014557B"/>
    <w:pPr>
      <w:spacing w:after="0" w:line="240" w:lineRule="auto"/>
    </w:pPr>
    <w:rPr>
      <w:rFonts w:eastAsia="Times New Roman" w:cs="Times New Roman"/>
      <w:sz w:val="24"/>
      <w:szCs w:val="24"/>
    </w:rPr>
  </w:style>
  <w:style w:type="paragraph" w:customStyle="1" w:styleId="C2ED313A3D064580B850C5EA727CADA72">
    <w:name w:val="C2ED313A3D064580B850C5EA727CADA72"/>
    <w:rsid w:val="0014557B"/>
    <w:pPr>
      <w:spacing w:after="0" w:line="240" w:lineRule="auto"/>
    </w:pPr>
    <w:rPr>
      <w:rFonts w:eastAsia="Times New Roman" w:cs="Times New Roman"/>
      <w:sz w:val="24"/>
      <w:szCs w:val="24"/>
    </w:rPr>
  </w:style>
  <w:style w:type="paragraph" w:customStyle="1" w:styleId="1D5F5183EAB5425DA9236017F028A5234">
    <w:name w:val="1D5F5183EAB5425DA9236017F028A5234"/>
    <w:rsid w:val="0014557B"/>
    <w:pPr>
      <w:spacing w:after="0" w:line="240" w:lineRule="auto"/>
    </w:pPr>
    <w:rPr>
      <w:rFonts w:eastAsia="Times New Roman" w:cs="Times New Roman"/>
      <w:sz w:val="24"/>
      <w:szCs w:val="24"/>
    </w:rPr>
  </w:style>
  <w:style w:type="paragraph" w:customStyle="1" w:styleId="CDC7D2B26CCF42D19B035777393A13034">
    <w:name w:val="CDC7D2B26CCF42D19B035777393A13034"/>
    <w:rsid w:val="0014557B"/>
    <w:pPr>
      <w:spacing w:after="0" w:line="240" w:lineRule="auto"/>
    </w:pPr>
    <w:rPr>
      <w:rFonts w:eastAsia="Times New Roman" w:cs="Times New Roman"/>
      <w:sz w:val="24"/>
      <w:szCs w:val="24"/>
    </w:rPr>
  </w:style>
  <w:style w:type="paragraph" w:customStyle="1" w:styleId="5ED6B561B4004581B45BC5CC2A5B60C84">
    <w:name w:val="5ED6B561B4004581B45BC5CC2A5B60C84"/>
    <w:rsid w:val="0014557B"/>
    <w:pPr>
      <w:spacing w:after="0" w:line="240" w:lineRule="auto"/>
    </w:pPr>
    <w:rPr>
      <w:rFonts w:eastAsia="Times New Roman" w:cs="Times New Roman"/>
      <w:sz w:val="24"/>
      <w:szCs w:val="24"/>
    </w:rPr>
  </w:style>
  <w:style w:type="paragraph" w:customStyle="1" w:styleId="BF2786AD636547D894F0B14C58A86AA94">
    <w:name w:val="BF2786AD636547D894F0B14C58A86AA94"/>
    <w:rsid w:val="0014557B"/>
    <w:pPr>
      <w:spacing w:after="0" w:line="240" w:lineRule="auto"/>
    </w:pPr>
    <w:rPr>
      <w:rFonts w:eastAsia="Times New Roman" w:cs="Times New Roman"/>
      <w:sz w:val="24"/>
      <w:szCs w:val="24"/>
    </w:rPr>
  </w:style>
  <w:style w:type="paragraph" w:customStyle="1" w:styleId="0DB4C62FE58B4A2EA023C8550E7E334D4">
    <w:name w:val="0DB4C62FE58B4A2EA023C8550E7E334D4"/>
    <w:rsid w:val="0014557B"/>
    <w:pPr>
      <w:spacing w:after="0" w:line="240" w:lineRule="auto"/>
    </w:pPr>
    <w:rPr>
      <w:rFonts w:eastAsia="Times New Roman" w:cs="Times New Roman"/>
      <w:sz w:val="24"/>
      <w:szCs w:val="24"/>
    </w:rPr>
  </w:style>
  <w:style w:type="paragraph" w:customStyle="1" w:styleId="96456FCFBF0F43D582176CB4D6D8D0194">
    <w:name w:val="96456FCFBF0F43D582176CB4D6D8D0194"/>
    <w:rsid w:val="0014557B"/>
    <w:pPr>
      <w:spacing w:after="0" w:line="240" w:lineRule="auto"/>
    </w:pPr>
    <w:rPr>
      <w:rFonts w:eastAsia="Times New Roman" w:cs="Times New Roman"/>
      <w:sz w:val="24"/>
      <w:szCs w:val="24"/>
    </w:rPr>
  </w:style>
  <w:style w:type="paragraph" w:customStyle="1" w:styleId="CDE3939AC4714ACFA49F49E95BCFF3224">
    <w:name w:val="CDE3939AC4714ACFA49F49E95BCFF3224"/>
    <w:rsid w:val="0014557B"/>
    <w:pPr>
      <w:spacing w:after="0" w:line="240" w:lineRule="auto"/>
    </w:pPr>
    <w:rPr>
      <w:rFonts w:eastAsia="Times New Roman" w:cs="Times New Roman"/>
      <w:sz w:val="24"/>
      <w:szCs w:val="24"/>
    </w:rPr>
  </w:style>
  <w:style w:type="paragraph" w:customStyle="1" w:styleId="2D90C5B4C9DE4CDB9C70F4A2CDBF5F5E4">
    <w:name w:val="2D90C5B4C9DE4CDB9C70F4A2CDBF5F5E4"/>
    <w:rsid w:val="0014557B"/>
    <w:pPr>
      <w:spacing w:after="0" w:line="240" w:lineRule="auto"/>
    </w:pPr>
    <w:rPr>
      <w:rFonts w:eastAsia="Times New Roman" w:cs="Times New Roman"/>
      <w:sz w:val="24"/>
      <w:szCs w:val="24"/>
    </w:rPr>
  </w:style>
  <w:style w:type="paragraph" w:customStyle="1" w:styleId="37D6DAA634AA4FF28F25A295A5BDCAFB4">
    <w:name w:val="37D6DAA634AA4FF28F25A295A5BDCAFB4"/>
    <w:rsid w:val="0014557B"/>
    <w:pPr>
      <w:spacing w:after="0" w:line="240" w:lineRule="auto"/>
    </w:pPr>
    <w:rPr>
      <w:rFonts w:eastAsia="Times New Roman" w:cs="Times New Roman"/>
      <w:sz w:val="24"/>
      <w:szCs w:val="24"/>
    </w:rPr>
  </w:style>
  <w:style w:type="paragraph" w:customStyle="1" w:styleId="32149D2570BF4848BE2DFF292E8B6D694">
    <w:name w:val="32149D2570BF4848BE2DFF292E8B6D694"/>
    <w:rsid w:val="0014557B"/>
    <w:pPr>
      <w:spacing w:after="0" w:line="240" w:lineRule="auto"/>
    </w:pPr>
    <w:rPr>
      <w:rFonts w:eastAsia="Times New Roman" w:cs="Times New Roman"/>
      <w:sz w:val="24"/>
      <w:szCs w:val="24"/>
    </w:rPr>
  </w:style>
  <w:style w:type="paragraph" w:customStyle="1" w:styleId="579FFA05DCA747E583A96E324C74C3EC4">
    <w:name w:val="579FFA05DCA747E583A96E324C74C3EC4"/>
    <w:rsid w:val="0014557B"/>
    <w:pPr>
      <w:spacing w:after="0" w:line="240" w:lineRule="auto"/>
    </w:pPr>
    <w:rPr>
      <w:rFonts w:eastAsia="Times New Roman" w:cs="Times New Roman"/>
      <w:sz w:val="24"/>
      <w:szCs w:val="24"/>
    </w:rPr>
  </w:style>
  <w:style w:type="paragraph" w:customStyle="1" w:styleId="756707F2DAF7479583F901A6E2D2D53C4">
    <w:name w:val="756707F2DAF7479583F901A6E2D2D53C4"/>
    <w:rsid w:val="0014557B"/>
    <w:pPr>
      <w:spacing w:after="0" w:line="240" w:lineRule="auto"/>
    </w:pPr>
    <w:rPr>
      <w:rFonts w:eastAsia="Times New Roman" w:cs="Times New Roman"/>
      <w:sz w:val="24"/>
      <w:szCs w:val="24"/>
    </w:rPr>
  </w:style>
  <w:style w:type="paragraph" w:customStyle="1" w:styleId="650EEFAD28524EB388D9231FED1B416B4">
    <w:name w:val="650EEFAD28524EB388D9231FED1B416B4"/>
    <w:rsid w:val="0014557B"/>
    <w:pPr>
      <w:spacing w:after="0" w:line="240" w:lineRule="auto"/>
    </w:pPr>
    <w:rPr>
      <w:rFonts w:eastAsia="Times New Roman" w:cs="Times New Roman"/>
      <w:sz w:val="24"/>
      <w:szCs w:val="24"/>
    </w:rPr>
  </w:style>
  <w:style w:type="paragraph" w:customStyle="1" w:styleId="E3DEEA03C5184F8C9824DDEAE0C468C24">
    <w:name w:val="E3DEEA03C5184F8C9824DDEAE0C468C24"/>
    <w:rsid w:val="0014557B"/>
    <w:pPr>
      <w:spacing w:after="0" w:line="240" w:lineRule="auto"/>
    </w:pPr>
    <w:rPr>
      <w:rFonts w:eastAsia="Times New Roman" w:cs="Times New Roman"/>
      <w:sz w:val="24"/>
      <w:szCs w:val="24"/>
    </w:rPr>
  </w:style>
  <w:style w:type="paragraph" w:customStyle="1" w:styleId="6710638CDF654A729D9F691DDFBC675F4">
    <w:name w:val="6710638CDF654A729D9F691DDFBC675F4"/>
    <w:rsid w:val="0014557B"/>
    <w:pPr>
      <w:spacing w:after="0" w:line="240" w:lineRule="auto"/>
    </w:pPr>
    <w:rPr>
      <w:rFonts w:eastAsia="Times New Roman" w:cs="Times New Roman"/>
      <w:sz w:val="24"/>
      <w:szCs w:val="24"/>
    </w:rPr>
  </w:style>
  <w:style w:type="paragraph" w:customStyle="1" w:styleId="9DFBD30E0D6F4B24BB29077F22E50DBA4">
    <w:name w:val="9DFBD30E0D6F4B24BB29077F22E50DBA4"/>
    <w:rsid w:val="0014557B"/>
    <w:pPr>
      <w:spacing w:after="0" w:line="240" w:lineRule="auto"/>
    </w:pPr>
    <w:rPr>
      <w:rFonts w:eastAsia="Times New Roman" w:cs="Times New Roman"/>
      <w:sz w:val="24"/>
      <w:szCs w:val="24"/>
    </w:rPr>
  </w:style>
  <w:style w:type="paragraph" w:customStyle="1" w:styleId="5C0AA6C086034BFC8D4DF829924FCCE74">
    <w:name w:val="5C0AA6C086034BFC8D4DF829924FCCE74"/>
    <w:rsid w:val="0014557B"/>
    <w:pPr>
      <w:spacing w:after="0" w:line="240" w:lineRule="auto"/>
    </w:pPr>
    <w:rPr>
      <w:rFonts w:eastAsia="Times New Roman" w:cs="Times New Roman"/>
      <w:sz w:val="24"/>
      <w:szCs w:val="24"/>
    </w:rPr>
  </w:style>
  <w:style w:type="paragraph" w:customStyle="1" w:styleId="E02F729213844C55BB395BE6420E68D24">
    <w:name w:val="E02F729213844C55BB395BE6420E68D24"/>
    <w:rsid w:val="0014557B"/>
    <w:pPr>
      <w:spacing w:after="0" w:line="240" w:lineRule="auto"/>
    </w:pPr>
    <w:rPr>
      <w:rFonts w:eastAsia="Times New Roman" w:cs="Times New Roman"/>
      <w:sz w:val="24"/>
      <w:szCs w:val="24"/>
    </w:rPr>
  </w:style>
  <w:style w:type="paragraph" w:customStyle="1" w:styleId="020CFE71C4784A41910AC10859BC32BF4">
    <w:name w:val="020CFE71C4784A41910AC10859BC32BF4"/>
    <w:rsid w:val="0014557B"/>
    <w:pPr>
      <w:spacing w:after="0" w:line="240" w:lineRule="auto"/>
    </w:pPr>
    <w:rPr>
      <w:rFonts w:eastAsia="Times New Roman" w:cs="Times New Roman"/>
      <w:sz w:val="24"/>
      <w:szCs w:val="24"/>
    </w:rPr>
  </w:style>
  <w:style w:type="paragraph" w:customStyle="1" w:styleId="58F5020CD96D4D458348B6D042BE41354">
    <w:name w:val="58F5020CD96D4D458348B6D042BE41354"/>
    <w:rsid w:val="0014557B"/>
    <w:pPr>
      <w:spacing w:after="0" w:line="240" w:lineRule="auto"/>
    </w:pPr>
    <w:rPr>
      <w:rFonts w:eastAsia="Times New Roman" w:cs="Times New Roman"/>
      <w:sz w:val="24"/>
      <w:szCs w:val="24"/>
    </w:rPr>
  </w:style>
  <w:style w:type="paragraph" w:customStyle="1" w:styleId="ABA3930765884427B734A277055F9C8C4">
    <w:name w:val="ABA3930765884427B734A277055F9C8C4"/>
    <w:rsid w:val="0014557B"/>
    <w:pPr>
      <w:spacing w:after="0" w:line="240" w:lineRule="auto"/>
    </w:pPr>
    <w:rPr>
      <w:rFonts w:eastAsia="Times New Roman" w:cs="Times New Roman"/>
      <w:sz w:val="24"/>
      <w:szCs w:val="24"/>
    </w:rPr>
  </w:style>
  <w:style w:type="paragraph" w:customStyle="1" w:styleId="8192FC871A35446F8AECD68C6D072FA84">
    <w:name w:val="8192FC871A35446F8AECD68C6D072FA84"/>
    <w:rsid w:val="0014557B"/>
    <w:pPr>
      <w:spacing w:after="0" w:line="240" w:lineRule="auto"/>
    </w:pPr>
    <w:rPr>
      <w:rFonts w:eastAsia="Times New Roman" w:cs="Times New Roman"/>
      <w:sz w:val="24"/>
      <w:szCs w:val="24"/>
    </w:rPr>
  </w:style>
  <w:style w:type="paragraph" w:customStyle="1" w:styleId="59DEF112636C4E8380B31EF4FBDA60914">
    <w:name w:val="59DEF112636C4E8380B31EF4FBDA60914"/>
    <w:rsid w:val="0014557B"/>
    <w:pPr>
      <w:spacing w:after="0" w:line="240" w:lineRule="auto"/>
    </w:pPr>
    <w:rPr>
      <w:rFonts w:eastAsia="Times New Roman" w:cs="Times New Roman"/>
      <w:sz w:val="24"/>
      <w:szCs w:val="24"/>
    </w:rPr>
  </w:style>
  <w:style w:type="paragraph" w:customStyle="1" w:styleId="A3051D22FF044FDBA11ED5B7CA06FACB4">
    <w:name w:val="A3051D22FF044FDBA11ED5B7CA06FACB4"/>
    <w:rsid w:val="0014557B"/>
    <w:pPr>
      <w:spacing w:after="0" w:line="240" w:lineRule="auto"/>
    </w:pPr>
    <w:rPr>
      <w:rFonts w:eastAsia="Times New Roman" w:cs="Times New Roman"/>
      <w:sz w:val="24"/>
      <w:szCs w:val="24"/>
    </w:rPr>
  </w:style>
  <w:style w:type="paragraph" w:customStyle="1" w:styleId="A266CB44EAC04ABBB677F54F954042EF4">
    <w:name w:val="A266CB44EAC04ABBB677F54F954042EF4"/>
    <w:rsid w:val="0014557B"/>
    <w:pPr>
      <w:spacing w:after="0" w:line="240" w:lineRule="auto"/>
    </w:pPr>
    <w:rPr>
      <w:rFonts w:eastAsia="Times New Roman" w:cs="Times New Roman"/>
      <w:sz w:val="24"/>
      <w:szCs w:val="24"/>
    </w:rPr>
  </w:style>
  <w:style w:type="paragraph" w:customStyle="1" w:styleId="7DA0174203C845AF9207B22BE25C88574">
    <w:name w:val="7DA0174203C845AF9207B22BE25C88574"/>
    <w:rsid w:val="0014557B"/>
    <w:pPr>
      <w:spacing w:after="0" w:line="240" w:lineRule="auto"/>
    </w:pPr>
    <w:rPr>
      <w:rFonts w:eastAsia="Times New Roman" w:cs="Times New Roman"/>
      <w:sz w:val="24"/>
      <w:szCs w:val="24"/>
    </w:rPr>
  </w:style>
  <w:style w:type="paragraph" w:customStyle="1" w:styleId="336D452921BB434AA3749AA06B6BF1554">
    <w:name w:val="336D452921BB434AA3749AA06B6BF1554"/>
    <w:rsid w:val="0014557B"/>
    <w:pPr>
      <w:spacing w:after="0" w:line="240" w:lineRule="auto"/>
    </w:pPr>
    <w:rPr>
      <w:rFonts w:eastAsia="Times New Roman" w:cs="Times New Roman"/>
      <w:sz w:val="24"/>
      <w:szCs w:val="24"/>
    </w:rPr>
  </w:style>
  <w:style w:type="paragraph" w:customStyle="1" w:styleId="82975CB5018F4C73B0E0E26B15E6AD554">
    <w:name w:val="82975CB5018F4C73B0E0E26B15E6AD554"/>
    <w:rsid w:val="0014557B"/>
    <w:pPr>
      <w:spacing w:after="0" w:line="240" w:lineRule="auto"/>
    </w:pPr>
    <w:rPr>
      <w:rFonts w:eastAsia="Times New Roman" w:cs="Times New Roman"/>
      <w:sz w:val="24"/>
      <w:szCs w:val="24"/>
    </w:rPr>
  </w:style>
  <w:style w:type="paragraph" w:customStyle="1" w:styleId="8E66985EF9D24549B0C58F7E15C4A1364">
    <w:name w:val="8E66985EF9D24549B0C58F7E15C4A1364"/>
    <w:rsid w:val="0014557B"/>
    <w:pPr>
      <w:spacing w:after="0" w:line="240" w:lineRule="auto"/>
    </w:pPr>
    <w:rPr>
      <w:rFonts w:eastAsia="Times New Roman" w:cs="Times New Roman"/>
      <w:sz w:val="24"/>
      <w:szCs w:val="24"/>
    </w:rPr>
  </w:style>
  <w:style w:type="paragraph" w:customStyle="1" w:styleId="95F5DCEE5EF94627B462C64D5C4186DD4">
    <w:name w:val="95F5DCEE5EF94627B462C64D5C4186DD4"/>
    <w:rsid w:val="0014557B"/>
    <w:pPr>
      <w:spacing w:after="0" w:line="240" w:lineRule="auto"/>
    </w:pPr>
    <w:rPr>
      <w:rFonts w:eastAsia="Times New Roman" w:cs="Times New Roman"/>
      <w:sz w:val="24"/>
      <w:szCs w:val="24"/>
    </w:rPr>
  </w:style>
  <w:style w:type="paragraph" w:customStyle="1" w:styleId="72F893EDCFCF4D2388609259244F0AD84">
    <w:name w:val="72F893EDCFCF4D2388609259244F0AD84"/>
    <w:rsid w:val="0014557B"/>
    <w:pPr>
      <w:spacing w:after="0" w:line="240" w:lineRule="auto"/>
    </w:pPr>
    <w:rPr>
      <w:rFonts w:eastAsia="Times New Roman" w:cs="Times New Roman"/>
      <w:sz w:val="24"/>
      <w:szCs w:val="24"/>
    </w:rPr>
  </w:style>
  <w:style w:type="paragraph" w:customStyle="1" w:styleId="03D6B52978CC49C5BA29C5C0356FC8B44">
    <w:name w:val="03D6B52978CC49C5BA29C5C0356FC8B44"/>
    <w:rsid w:val="0014557B"/>
    <w:pPr>
      <w:spacing w:after="0" w:line="240" w:lineRule="auto"/>
    </w:pPr>
    <w:rPr>
      <w:rFonts w:eastAsia="Times New Roman" w:cs="Times New Roman"/>
      <w:sz w:val="24"/>
      <w:szCs w:val="24"/>
    </w:rPr>
  </w:style>
  <w:style w:type="paragraph" w:customStyle="1" w:styleId="D8EA5C32B1D24AA5AE0FD270CAD036394">
    <w:name w:val="D8EA5C32B1D24AA5AE0FD270CAD036394"/>
    <w:rsid w:val="0014557B"/>
    <w:pPr>
      <w:spacing w:after="0" w:line="240" w:lineRule="auto"/>
    </w:pPr>
    <w:rPr>
      <w:rFonts w:eastAsia="Times New Roman" w:cs="Times New Roman"/>
      <w:sz w:val="24"/>
      <w:szCs w:val="24"/>
    </w:rPr>
  </w:style>
  <w:style w:type="paragraph" w:customStyle="1" w:styleId="CD61C5731CD44D30AD3878AB9E194D904">
    <w:name w:val="CD61C5731CD44D30AD3878AB9E194D904"/>
    <w:rsid w:val="0014557B"/>
    <w:pPr>
      <w:spacing w:after="0" w:line="240" w:lineRule="auto"/>
    </w:pPr>
    <w:rPr>
      <w:rFonts w:eastAsia="Times New Roman" w:cs="Times New Roman"/>
      <w:sz w:val="24"/>
      <w:szCs w:val="24"/>
    </w:rPr>
  </w:style>
  <w:style w:type="paragraph" w:customStyle="1" w:styleId="DA18EFA3CB2D4E5DBE9132B526ABF6DD4">
    <w:name w:val="DA18EFA3CB2D4E5DBE9132B526ABF6DD4"/>
    <w:rsid w:val="0014557B"/>
    <w:pPr>
      <w:spacing w:after="0" w:line="240" w:lineRule="auto"/>
    </w:pPr>
    <w:rPr>
      <w:rFonts w:eastAsia="Times New Roman" w:cs="Times New Roman"/>
      <w:sz w:val="24"/>
      <w:szCs w:val="24"/>
    </w:rPr>
  </w:style>
  <w:style w:type="paragraph" w:customStyle="1" w:styleId="099B53D9AAD94C8C8BAE9998199C337F4">
    <w:name w:val="099B53D9AAD94C8C8BAE9998199C337F4"/>
    <w:rsid w:val="0014557B"/>
    <w:pPr>
      <w:spacing w:after="0" w:line="240" w:lineRule="auto"/>
    </w:pPr>
    <w:rPr>
      <w:rFonts w:eastAsia="Times New Roman" w:cs="Times New Roman"/>
      <w:sz w:val="24"/>
      <w:szCs w:val="24"/>
    </w:rPr>
  </w:style>
  <w:style w:type="paragraph" w:customStyle="1" w:styleId="D7D407EC286D49FB9DDB7455D70B5CA74">
    <w:name w:val="D7D407EC286D49FB9DDB7455D70B5CA74"/>
    <w:rsid w:val="0014557B"/>
    <w:pPr>
      <w:spacing w:after="0" w:line="240" w:lineRule="auto"/>
    </w:pPr>
    <w:rPr>
      <w:rFonts w:eastAsia="Times New Roman" w:cs="Times New Roman"/>
      <w:sz w:val="24"/>
      <w:szCs w:val="24"/>
    </w:rPr>
  </w:style>
  <w:style w:type="paragraph" w:customStyle="1" w:styleId="E085A6D7AC8F481DB6048491FAD8AD3C4">
    <w:name w:val="E085A6D7AC8F481DB6048491FAD8AD3C4"/>
    <w:rsid w:val="0014557B"/>
    <w:pPr>
      <w:spacing w:after="0" w:line="240" w:lineRule="auto"/>
    </w:pPr>
    <w:rPr>
      <w:rFonts w:eastAsia="Times New Roman" w:cs="Times New Roman"/>
      <w:sz w:val="24"/>
      <w:szCs w:val="24"/>
    </w:rPr>
  </w:style>
  <w:style w:type="paragraph" w:customStyle="1" w:styleId="0E51895B394E4A03911ABB5D619F03004">
    <w:name w:val="0E51895B394E4A03911ABB5D619F03004"/>
    <w:rsid w:val="0014557B"/>
    <w:pPr>
      <w:spacing w:after="0" w:line="240" w:lineRule="auto"/>
    </w:pPr>
    <w:rPr>
      <w:rFonts w:eastAsia="Times New Roman" w:cs="Times New Roman"/>
      <w:sz w:val="24"/>
      <w:szCs w:val="24"/>
    </w:rPr>
  </w:style>
  <w:style w:type="paragraph" w:customStyle="1" w:styleId="5A0C3AFBD3124718B55E91D8A13BB8DB4">
    <w:name w:val="5A0C3AFBD3124718B55E91D8A13BB8DB4"/>
    <w:rsid w:val="0014557B"/>
    <w:pPr>
      <w:spacing w:after="0" w:line="240" w:lineRule="auto"/>
    </w:pPr>
    <w:rPr>
      <w:rFonts w:eastAsia="Times New Roman" w:cs="Times New Roman"/>
      <w:sz w:val="24"/>
      <w:szCs w:val="24"/>
    </w:rPr>
  </w:style>
  <w:style w:type="paragraph" w:customStyle="1" w:styleId="F82ED0ABA96749B694498AC7E09623F64">
    <w:name w:val="F82ED0ABA96749B694498AC7E09623F64"/>
    <w:rsid w:val="0014557B"/>
    <w:pPr>
      <w:spacing w:after="0" w:line="240" w:lineRule="auto"/>
    </w:pPr>
    <w:rPr>
      <w:rFonts w:eastAsia="Times New Roman" w:cs="Times New Roman"/>
      <w:sz w:val="24"/>
      <w:szCs w:val="24"/>
    </w:rPr>
  </w:style>
  <w:style w:type="paragraph" w:customStyle="1" w:styleId="46AD9763BED3494CAAEAE6EEC8CF507F4">
    <w:name w:val="46AD9763BED3494CAAEAE6EEC8CF507F4"/>
    <w:rsid w:val="0014557B"/>
    <w:pPr>
      <w:spacing w:after="0" w:line="240" w:lineRule="auto"/>
    </w:pPr>
    <w:rPr>
      <w:rFonts w:eastAsia="Times New Roman" w:cs="Times New Roman"/>
      <w:sz w:val="24"/>
      <w:szCs w:val="24"/>
    </w:rPr>
  </w:style>
  <w:style w:type="paragraph" w:customStyle="1" w:styleId="CBE3C75B4A8D4B77A486EE8E91C021004">
    <w:name w:val="CBE3C75B4A8D4B77A486EE8E91C021004"/>
    <w:rsid w:val="0014557B"/>
    <w:pPr>
      <w:spacing w:after="0" w:line="240" w:lineRule="auto"/>
    </w:pPr>
    <w:rPr>
      <w:rFonts w:eastAsia="Times New Roman" w:cs="Times New Roman"/>
      <w:sz w:val="24"/>
      <w:szCs w:val="24"/>
    </w:rPr>
  </w:style>
  <w:style w:type="paragraph" w:customStyle="1" w:styleId="00D58DDCA5954B0D881953B369FDBB6B4">
    <w:name w:val="00D58DDCA5954B0D881953B369FDBB6B4"/>
    <w:rsid w:val="0014557B"/>
    <w:pPr>
      <w:spacing w:after="0" w:line="240" w:lineRule="auto"/>
    </w:pPr>
    <w:rPr>
      <w:rFonts w:eastAsia="Times New Roman" w:cs="Times New Roman"/>
      <w:sz w:val="24"/>
      <w:szCs w:val="24"/>
    </w:rPr>
  </w:style>
  <w:style w:type="paragraph" w:customStyle="1" w:styleId="B0CBA324DB184D83B73409B68327E0034">
    <w:name w:val="B0CBA324DB184D83B73409B68327E0034"/>
    <w:rsid w:val="0014557B"/>
    <w:pPr>
      <w:spacing w:after="0" w:line="240" w:lineRule="auto"/>
    </w:pPr>
    <w:rPr>
      <w:rFonts w:eastAsia="Times New Roman" w:cs="Times New Roman"/>
      <w:sz w:val="24"/>
      <w:szCs w:val="24"/>
    </w:rPr>
  </w:style>
  <w:style w:type="paragraph" w:customStyle="1" w:styleId="8F3018A27840499C96084B8D220E411F4">
    <w:name w:val="8F3018A27840499C96084B8D220E411F4"/>
    <w:rsid w:val="0014557B"/>
    <w:pPr>
      <w:spacing w:after="0" w:line="240" w:lineRule="auto"/>
    </w:pPr>
    <w:rPr>
      <w:rFonts w:eastAsia="Times New Roman" w:cs="Times New Roman"/>
      <w:sz w:val="24"/>
      <w:szCs w:val="24"/>
    </w:rPr>
  </w:style>
  <w:style w:type="paragraph" w:customStyle="1" w:styleId="EF15F9038F2E4D74BDB37AF3C4776E774">
    <w:name w:val="EF15F9038F2E4D74BDB37AF3C4776E774"/>
    <w:rsid w:val="0014557B"/>
    <w:pPr>
      <w:spacing w:after="0" w:line="240" w:lineRule="auto"/>
    </w:pPr>
    <w:rPr>
      <w:rFonts w:eastAsia="Times New Roman" w:cs="Times New Roman"/>
      <w:sz w:val="24"/>
      <w:szCs w:val="24"/>
    </w:rPr>
  </w:style>
  <w:style w:type="paragraph" w:customStyle="1" w:styleId="C4B8494E09BD4AF78693EDE21AA98F204">
    <w:name w:val="C4B8494E09BD4AF78693EDE21AA98F204"/>
    <w:rsid w:val="0014557B"/>
    <w:pPr>
      <w:spacing w:after="0" w:line="240" w:lineRule="auto"/>
    </w:pPr>
    <w:rPr>
      <w:rFonts w:eastAsia="Times New Roman" w:cs="Times New Roman"/>
      <w:sz w:val="24"/>
      <w:szCs w:val="24"/>
    </w:rPr>
  </w:style>
  <w:style w:type="paragraph" w:customStyle="1" w:styleId="37859B691DFB4170B2DE7F41EA9642744">
    <w:name w:val="37859B691DFB4170B2DE7F41EA9642744"/>
    <w:rsid w:val="0014557B"/>
    <w:pPr>
      <w:spacing w:after="0" w:line="240" w:lineRule="auto"/>
    </w:pPr>
    <w:rPr>
      <w:rFonts w:eastAsia="Times New Roman" w:cs="Times New Roman"/>
      <w:sz w:val="24"/>
      <w:szCs w:val="24"/>
    </w:rPr>
  </w:style>
  <w:style w:type="paragraph" w:customStyle="1" w:styleId="91C7BAB4A9154EB9AD1230983D65404D4">
    <w:name w:val="91C7BAB4A9154EB9AD1230983D65404D4"/>
    <w:rsid w:val="0014557B"/>
    <w:pPr>
      <w:spacing w:after="0" w:line="240" w:lineRule="auto"/>
    </w:pPr>
    <w:rPr>
      <w:rFonts w:eastAsia="Times New Roman" w:cs="Times New Roman"/>
      <w:sz w:val="24"/>
      <w:szCs w:val="24"/>
    </w:rPr>
  </w:style>
  <w:style w:type="paragraph" w:customStyle="1" w:styleId="3AB83DC66FCA4DC69DD37B09D8941FFA4">
    <w:name w:val="3AB83DC66FCA4DC69DD37B09D8941FFA4"/>
    <w:rsid w:val="0014557B"/>
    <w:pPr>
      <w:spacing w:after="0" w:line="240" w:lineRule="auto"/>
    </w:pPr>
    <w:rPr>
      <w:rFonts w:eastAsia="Times New Roman" w:cs="Times New Roman"/>
      <w:sz w:val="24"/>
      <w:szCs w:val="24"/>
    </w:rPr>
  </w:style>
  <w:style w:type="paragraph" w:customStyle="1" w:styleId="F01EB91082F34F99A2A1B03E748C03D64">
    <w:name w:val="F01EB91082F34F99A2A1B03E748C03D64"/>
    <w:rsid w:val="0014557B"/>
    <w:pPr>
      <w:spacing w:after="0" w:line="240" w:lineRule="auto"/>
    </w:pPr>
    <w:rPr>
      <w:rFonts w:eastAsia="Times New Roman" w:cs="Times New Roman"/>
      <w:sz w:val="24"/>
      <w:szCs w:val="24"/>
    </w:rPr>
  </w:style>
  <w:style w:type="paragraph" w:customStyle="1" w:styleId="8FB4CA5A234D4092967EC613FEA52CEF4">
    <w:name w:val="8FB4CA5A234D4092967EC613FEA52CEF4"/>
    <w:rsid w:val="0014557B"/>
    <w:pPr>
      <w:spacing w:after="0" w:line="240" w:lineRule="auto"/>
    </w:pPr>
    <w:rPr>
      <w:rFonts w:eastAsia="Times New Roman" w:cs="Times New Roman"/>
      <w:sz w:val="24"/>
      <w:szCs w:val="24"/>
    </w:rPr>
  </w:style>
  <w:style w:type="paragraph" w:customStyle="1" w:styleId="71C6861BF3A84793A899A115A03B688D4">
    <w:name w:val="71C6861BF3A84793A899A115A03B688D4"/>
    <w:rsid w:val="0014557B"/>
    <w:pPr>
      <w:spacing w:after="0" w:line="240" w:lineRule="auto"/>
    </w:pPr>
    <w:rPr>
      <w:rFonts w:eastAsia="Times New Roman" w:cs="Times New Roman"/>
      <w:sz w:val="24"/>
      <w:szCs w:val="24"/>
    </w:rPr>
  </w:style>
  <w:style w:type="paragraph" w:customStyle="1" w:styleId="E91A4190DA6949A3965E1C1B03BEF9A14">
    <w:name w:val="E91A4190DA6949A3965E1C1B03BEF9A14"/>
    <w:rsid w:val="0014557B"/>
    <w:pPr>
      <w:spacing w:after="0" w:line="240" w:lineRule="auto"/>
    </w:pPr>
    <w:rPr>
      <w:rFonts w:eastAsia="Times New Roman" w:cs="Times New Roman"/>
      <w:sz w:val="24"/>
      <w:szCs w:val="24"/>
    </w:rPr>
  </w:style>
  <w:style w:type="paragraph" w:customStyle="1" w:styleId="824ED4C88C3748589411CCDA46A1A3AD4">
    <w:name w:val="824ED4C88C3748589411CCDA46A1A3AD4"/>
    <w:rsid w:val="0014557B"/>
    <w:pPr>
      <w:spacing w:after="0" w:line="240" w:lineRule="auto"/>
    </w:pPr>
    <w:rPr>
      <w:rFonts w:eastAsia="Times New Roman" w:cs="Times New Roman"/>
      <w:sz w:val="24"/>
      <w:szCs w:val="24"/>
    </w:rPr>
  </w:style>
  <w:style w:type="paragraph" w:customStyle="1" w:styleId="06353E1A3C904E49B0CBD7C9D718EE584">
    <w:name w:val="06353E1A3C904E49B0CBD7C9D718EE584"/>
    <w:rsid w:val="0014557B"/>
    <w:pPr>
      <w:spacing w:after="0" w:line="240" w:lineRule="auto"/>
    </w:pPr>
    <w:rPr>
      <w:rFonts w:eastAsia="Times New Roman" w:cs="Times New Roman"/>
      <w:sz w:val="24"/>
      <w:szCs w:val="24"/>
    </w:rPr>
  </w:style>
  <w:style w:type="paragraph" w:customStyle="1" w:styleId="8EC42CD3363A42509AA9FAEFDDE917F84">
    <w:name w:val="8EC42CD3363A42509AA9FAEFDDE917F84"/>
    <w:rsid w:val="0014557B"/>
    <w:pPr>
      <w:spacing w:after="0" w:line="240" w:lineRule="auto"/>
    </w:pPr>
    <w:rPr>
      <w:rFonts w:eastAsia="Times New Roman" w:cs="Times New Roman"/>
      <w:sz w:val="24"/>
      <w:szCs w:val="24"/>
    </w:rPr>
  </w:style>
  <w:style w:type="paragraph" w:customStyle="1" w:styleId="286CBE0635E7470BA5BB3C02603B75AB4">
    <w:name w:val="286CBE0635E7470BA5BB3C02603B75AB4"/>
    <w:rsid w:val="0014557B"/>
    <w:pPr>
      <w:spacing w:after="0" w:line="240" w:lineRule="auto"/>
    </w:pPr>
    <w:rPr>
      <w:rFonts w:eastAsia="Times New Roman" w:cs="Times New Roman"/>
      <w:sz w:val="24"/>
      <w:szCs w:val="24"/>
    </w:rPr>
  </w:style>
  <w:style w:type="paragraph" w:customStyle="1" w:styleId="237422B16A124146A36346CCAAE8E5584">
    <w:name w:val="237422B16A124146A36346CCAAE8E5584"/>
    <w:rsid w:val="0014557B"/>
    <w:pPr>
      <w:spacing w:after="0" w:line="240" w:lineRule="auto"/>
    </w:pPr>
    <w:rPr>
      <w:rFonts w:eastAsia="Times New Roman" w:cs="Times New Roman"/>
      <w:sz w:val="24"/>
      <w:szCs w:val="24"/>
    </w:rPr>
  </w:style>
  <w:style w:type="paragraph" w:customStyle="1" w:styleId="2525154BFF1D495689CA23A37F54C1564">
    <w:name w:val="2525154BFF1D495689CA23A37F54C1564"/>
    <w:rsid w:val="0014557B"/>
    <w:pPr>
      <w:spacing w:after="0" w:line="240" w:lineRule="auto"/>
    </w:pPr>
    <w:rPr>
      <w:rFonts w:eastAsia="Times New Roman" w:cs="Times New Roman"/>
      <w:sz w:val="24"/>
      <w:szCs w:val="24"/>
    </w:rPr>
  </w:style>
  <w:style w:type="paragraph" w:customStyle="1" w:styleId="605FA81B927549938B23B2D44A57A9CD4">
    <w:name w:val="605FA81B927549938B23B2D44A57A9CD4"/>
    <w:rsid w:val="0014557B"/>
    <w:pPr>
      <w:spacing w:after="0" w:line="240" w:lineRule="auto"/>
    </w:pPr>
    <w:rPr>
      <w:rFonts w:eastAsia="Times New Roman" w:cs="Times New Roman"/>
      <w:sz w:val="24"/>
      <w:szCs w:val="24"/>
    </w:rPr>
  </w:style>
  <w:style w:type="paragraph" w:customStyle="1" w:styleId="5C113B8910A448DB9FD350261D8F462B4">
    <w:name w:val="5C113B8910A448DB9FD350261D8F462B4"/>
    <w:rsid w:val="0014557B"/>
    <w:pPr>
      <w:spacing w:after="0" w:line="240" w:lineRule="auto"/>
    </w:pPr>
    <w:rPr>
      <w:rFonts w:eastAsia="Times New Roman" w:cs="Times New Roman"/>
      <w:sz w:val="24"/>
      <w:szCs w:val="24"/>
    </w:rPr>
  </w:style>
  <w:style w:type="paragraph" w:customStyle="1" w:styleId="735CAA36288647E888B64887D84D85754">
    <w:name w:val="735CAA36288647E888B64887D84D85754"/>
    <w:rsid w:val="0014557B"/>
    <w:pPr>
      <w:spacing w:after="0" w:line="240" w:lineRule="auto"/>
    </w:pPr>
    <w:rPr>
      <w:rFonts w:eastAsia="Times New Roman" w:cs="Times New Roman"/>
      <w:sz w:val="24"/>
      <w:szCs w:val="24"/>
    </w:rPr>
  </w:style>
  <w:style w:type="paragraph" w:customStyle="1" w:styleId="50AB7295EECD40BCB1AD804B9AD932794">
    <w:name w:val="50AB7295EECD40BCB1AD804B9AD932794"/>
    <w:rsid w:val="0014557B"/>
    <w:pPr>
      <w:spacing w:after="0" w:line="240" w:lineRule="auto"/>
    </w:pPr>
    <w:rPr>
      <w:rFonts w:eastAsia="Times New Roman" w:cs="Times New Roman"/>
      <w:sz w:val="24"/>
      <w:szCs w:val="24"/>
    </w:rPr>
  </w:style>
  <w:style w:type="paragraph" w:customStyle="1" w:styleId="D6E933BAC41C42439D768069A76618B74">
    <w:name w:val="D6E933BAC41C42439D768069A76618B74"/>
    <w:rsid w:val="0014557B"/>
    <w:pPr>
      <w:spacing w:after="0" w:line="240" w:lineRule="auto"/>
    </w:pPr>
    <w:rPr>
      <w:rFonts w:eastAsia="Times New Roman" w:cs="Times New Roman"/>
      <w:sz w:val="24"/>
      <w:szCs w:val="24"/>
    </w:rPr>
  </w:style>
  <w:style w:type="paragraph" w:customStyle="1" w:styleId="9A572D8CCAE04B76B7943CA8F9BE62DA4">
    <w:name w:val="9A572D8CCAE04B76B7943CA8F9BE62DA4"/>
    <w:rsid w:val="0014557B"/>
    <w:pPr>
      <w:spacing w:after="0" w:line="240" w:lineRule="auto"/>
    </w:pPr>
    <w:rPr>
      <w:rFonts w:eastAsia="Times New Roman" w:cs="Times New Roman"/>
      <w:sz w:val="24"/>
      <w:szCs w:val="24"/>
    </w:rPr>
  </w:style>
  <w:style w:type="paragraph" w:customStyle="1" w:styleId="D343379E2CB3437B9A24D943F331C10C4">
    <w:name w:val="D343379E2CB3437B9A24D943F331C10C4"/>
    <w:rsid w:val="0014557B"/>
    <w:pPr>
      <w:spacing w:after="0" w:line="240" w:lineRule="auto"/>
    </w:pPr>
    <w:rPr>
      <w:rFonts w:eastAsia="Times New Roman" w:cs="Times New Roman"/>
      <w:sz w:val="24"/>
      <w:szCs w:val="24"/>
    </w:rPr>
  </w:style>
  <w:style w:type="paragraph" w:customStyle="1" w:styleId="72485047797C4590993007AB26C184B54">
    <w:name w:val="72485047797C4590993007AB26C184B54"/>
    <w:rsid w:val="0014557B"/>
    <w:pPr>
      <w:spacing w:after="0" w:line="240" w:lineRule="auto"/>
    </w:pPr>
    <w:rPr>
      <w:rFonts w:eastAsia="Times New Roman" w:cs="Times New Roman"/>
      <w:sz w:val="24"/>
      <w:szCs w:val="24"/>
    </w:rPr>
  </w:style>
  <w:style w:type="paragraph" w:customStyle="1" w:styleId="1A857E0071D04BD9AAB550592C22C8D74">
    <w:name w:val="1A857E0071D04BD9AAB550592C22C8D74"/>
    <w:rsid w:val="0014557B"/>
    <w:pPr>
      <w:spacing w:after="0" w:line="240" w:lineRule="auto"/>
    </w:pPr>
    <w:rPr>
      <w:rFonts w:eastAsia="Times New Roman" w:cs="Times New Roman"/>
      <w:sz w:val="24"/>
      <w:szCs w:val="24"/>
    </w:rPr>
  </w:style>
  <w:style w:type="paragraph" w:customStyle="1" w:styleId="0B41D618036441D9845F714F4A1B63D04">
    <w:name w:val="0B41D618036441D9845F714F4A1B63D04"/>
    <w:rsid w:val="0014557B"/>
    <w:pPr>
      <w:spacing w:after="0" w:line="240" w:lineRule="auto"/>
    </w:pPr>
    <w:rPr>
      <w:rFonts w:eastAsia="Times New Roman" w:cs="Times New Roman"/>
      <w:sz w:val="24"/>
      <w:szCs w:val="24"/>
    </w:rPr>
  </w:style>
  <w:style w:type="paragraph" w:customStyle="1" w:styleId="588214102D454E009CF5ED9755158F414">
    <w:name w:val="588214102D454E009CF5ED9755158F414"/>
    <w:rsid w:val="0014557B"/>
    <w:pPr>
      <w:spacing w:after="0" w:line="240" w:lineRule="auto"/>
    </w:pPr>
    <w:rPr>
      <w:rFonts w:eastAsia="Times New Roman" w:cs="Times New Roman"/>
      <w:sz w:val="24"/>
      <w:szCs w:val="24"/>
    </w:rPr>
  </w:style>
  <w:style w:type="paragraph" w:customStyle="1" w:styleId="10F944DAA4A8429E889E6EEECA958C5D4">
    <w:name w:val="10F944DAA4A8429E889E6EEECA958C5D4"/>
    <w:rsid w:val="0014557B"/>
    <w:pPr>
      <w:spacing w:after="0" w:line="240" w:lineRule="auto"/>
    </w:pPr>
    <w:rPr>
      <w:rFonts w:eastAsia="Times New Roman" w:cs="Times New Roman"/>
      <w:sz w:val="24"/>
      <w:szCs w:val="24"/>
    </w:rPr>
  </w:style>
  <w:style w:type="paragraph" w:customStyle="1" w:styleId="C4999ECB9FFC4898A0662C7F6AF543AA4">
    <w:name w:val="C4999ECB9FFC4898A0662C7F6AF543AA4"/>
    <w:rsid w:val="0014557B"/>
    <w:pPr>
      <w:spacing w:after="0" w:line="240" w:lineRule="auto"/>
    </w:pPr>
    <w:rPr>
      <w:rFonts w:eastAsia="Times New Roman" w:cs="Times New Roman"/>
      <w:sz w:val="24"/>
      <w:szCs w:val="24"/>
    </w:rPr>
  </w:style>
  <w:style w:type="paragraph" w:customStyle="1" w:styleId="0CB14CC7D62D4B4288A49B41AD55AACC4">
    <w:name w:val="0CB14CC7D62D4B4288A49B41AD55AACC4"/>
    <w:rsid w:val="0014557B"/>
    <w:pPr>
      <w:spacing w:after="0" w:line="240" w:lineRule="auto"/>
    </w:pPr>
    <w:rPr>
      <w:rFonts w:eastAsia="Times New Roman" w:cs="Times New Roman"/>
      <w:sz w:val="24"/>
      <w:szCs w:val="24"/>
    </w:rPr>
  </w:style>
  <w:style w:type="paragraph" w:customStyle="1" w:styleId="396CE5A8B37C401EB6B643A46118C40B4">
    <w:name w:val="396CE5A8B37C401EB6B643A46118C40B4"/>
    <w:rsid w:val="0014557B"/>
    <w:pPr>
      <w:spacing w:after="0" w:line="240" w:lineRule="auto"/>
    </w:pPr>
    <w:rPr>
      <w:rFonts w:eastAsia="Times New Roman" w:cs="Times New Roman"/>
      <w:sz w:val="24"/>
      <w:szCs w:val="24"/>
    </w:rPr>
  </w:style>
  <w:style w:type="paragraph" w:customStyle="1" w:styleId="AF8FB937B0FA48CF841A70BA816C533F4">
    <w:name w:val="AF8FB937B0FA48CF841A70BA816C533F4"/>
    <w:rsid w:val="0014557B"/>
    <w:pPr>
      <w:spacing w:after="0" w:line="240" w:lineRule="auto"/>
    </w:pPr>
    <w:rPr>
      <w:rFonts w:eastAsia="Times New Roman" w:cs="Times New Roman"/>
      <w:sz w:val="24"/>
      <w:szCs w:val="24"/>
    </w:rPr>
  </w:style>
  <w:style w:type="paragraph" w:customStyle="1" w:styleId="4332950C48E04C1EBC9336717E13D76F4">
    <w:name w:val="4332950C48E04C1EBC9336717E13D76F4"/>
    <w:rsid w:val="0014557B"/>
    <w:pPr>
      <w:spacing w:after="0" w:line="240" w:lineRule="auto"/>
    </w:pPr>
    <w:rPr>
      <w:rFonts w:eastAsia="Times New Roman" w:cs="Times New Roman"/>
      <w:sz w:val="24"/>
      <w:szCs w:val="24"/>
    </w:rPr>
  </w:style>
  <w:style w:type="paragraph" w:customStyle="1" w:styleId="92BF2A11176A4CD4A4513933AFE84BC34">
    <w:name w:val="92BF2A11176A4CD4A4513933AFE84BC34"/>
    <w:rsid w:val="0014557B"/>
    <w:pPr>
      <w:spacing w:after="0" w:line="240" w:lineRule="auto"/>
    </w:pPr>
    <w:rPr>
      <w:rFonts w:eastAsia="Times New Roman" w:cs="Times New Roman"/>
      <w:sz w:val="24"/>
      <w:szCs w:val="24"/>
    </w:rPr>
  </w:style>
  <w:style w:type="paragraph" w:customStyle="1" w:styleId="ACB4B228E3F44532BB03871A16D042924">
    <w:name w:val="ACB4B228E3F44532BB03871A16D042924"/>
    <w:rsid w:val="0014557B"/>
    <w:pPr>
      <w:spacing w:after="0" w:line="240" w:lineRule="auto"/>
    </w:pPr>
    <w:rPr>
      <w:rFonts w:eastAsia="Times New Roman" w:cs="Times New Roman"/>
      <w:sz w:val="24"/>
      <w:szCs w:val="24"/>
    </w:rPr>
  </w:style>
  <w:style w:type="paragraph" w:customStyle="1" w:styleId="4428FA956CFF4391A9803F69C6DA76214">
    <w:name w:val="4428FA956CFF4391A9803F69C6DA76214"/>
    <w:rsid w:val="0014557B"/>
    <w:pPr>
      <w:spacing w:after="0" w:line="240" w:lineRule="auto"/>
    </w:pPr>
    <w:rPr>
      <w:rFonts w:eastAsia="Times New Roman" w:cs="Times New Roman"/>
      <w:sz w:val="24"/>
      <w:szCs w:val="24"/>
    </w:rPr>
  </w:style>
  <w:style w:type="paragraph" w:customStyle="1" w:styleId="D9975C2CEFF34EC0AB329817DAF604C44">
    <w:name w:val="D9975C2CEFF34EC0AB329817DAF604C44"/>
    <w:rsid w:val="0014557B"/>
    <w:pPr>
      <w:spacing w:after="0" w:line="240" w:lineRule="auto"/>
    </w:pPr>
    <w:rPr>
      <w:rFonts w:eastAsia="Times New Roman" w:cs="Times New Roman"/>
      <w:sz w:val="24"/>
      <w:szCs w:val="24"/>
    </w:rPr>
  </w:style>
  <w:style w:type="paragraph" w:customStyle="1" w:styleId="980D4D850200436FB0C31448328BDD734">
    <w:name w:val="980D4D850200436FB0C31448328BDD734"/>
    <w:rsid w:val="0014557B"/>
    <w:pPr>
      <w:spacing w:after="0" w:line="240" w:lineRule="auto"/>
    </w:pPr>
    <w:rPr>
      <w:rFonts w:eastAsia="Times New Roman" w:cs="Times New Roman"/>
      <w:sz w:val="24"/>
      <w:szCs w:val="24"/>
    </w:rPr>
  </w:style>
  <w:style w:type="paragraph" w:customStyle="1" w:styleId="2B9EA90349C54CE99AB62F8D07CFB6F14">
    <w:name w:val="2B9EA90349C54CE99AB62F8D07CFB6F14"/>
    <w:rsid w:val="0014557B"/>
    <w:pPr>
      <w:spacing w:after="0" w:line="240" w:lineRule="auto"/>
    </w:pPr>
    <w:rPr>
      <w:rFonts w:eastAsia="Times New Roman" w:cs="Times New Roman"/>
      <w:sz w:val="24"/>
      <w:szCs w:val="24"/>
    </w:rPr>
  </w:style>
  <w:style w:type="paragraph" w:customStyle="1" w:styleId="F757D070D2EB40E0B59C07E700F797CA4">
    <w:name w:val="F757D070D2EB40E0B59C07E700F797CA4"/>
    <w:rsid w:val="0014557B"/>
    <w:pPr>
      <w:spacing w:after="0" w:line="240" w:lineRule="auto"/>
    </w:pPr>
    <w:rPr>
      <w:rFonts w:eastAsia="Times New Roman" w:cs="Times New Roman"/>
      <w:sz w:val="24"/>
      <w:szCs w:val="24"/>
    </w:rPr>
  </w:style>
  <w:style w:type="paragraph" w:customStyle="1" w:styleId="0C1A1D10EFD146A99B180743E6D6ED054">
    <w:name w:val="0C1A1D10EFD146A99B180743E6D6ED054"/>
    <w:rsid w:val="0014557B"/>
    <w:pPr>
      <w:spacing w:after="0" w:line="240" w:lineRule="auto"/>
    </w:pPr>
    <w:rPr>
      <w:rFonts w:eastAsia="Times New Roman" w:cs="Times New Roman"/>
      <w:sz w:val="24"/>
      <w:szCs w:val="24"/>
    </w:rPr>
  </w:style>
  <w:style w:type="paragraph" w:customStyle="1" w:styleId="21378CEF234B4F74BCCC82B4994B3F284">
    <w:name w:val="21378CEF234B4F74BCCC82B4994B3F284"/>
    <w:rsid w:val="0014557B"/>
    <w:pPr>
      <w:spacing w:after="0" w:line="240" w:lineRule="auto"/>
    </w:pPr>
    <w:rPr>
      <w:rFonts w:eastAsia="Times New Roman" w:cs="Times New Roman"/>
      <w:sz w:val="24"/>
      <w:szCs w:val="24"/>
    </w:rPr>
  </w:style>
  <w:style w:type="paragraph" w:customStyle="1" w:styleId="8ABC2B18542942F2891C4C2199CD4D984">
    <w:name w:val="8ABC2B18542942F2891C4C2199CD4D984"/>
    <w:rsid w:val="0014557B"/>
    <w:pPr>
      <w:spacing w:after="0" w:line="240" w:lineRule="auto"/>
    </w:pPr>
    <w:rPr>
      <w:rFonts w:eastAsia="Times New Roman" w:cs="Times New Roman"/>
      <w:sz w:val="24"/>
      <w:szCs w:val="24"/>
    </w:rPr>
  </w:style>
  <w:style w:type="paragraph" w:customStyle="1" w:styleId="BCCD79326B814C80926C46C770F405E24">
    <w:name w:val="BCCD79326B814C80926C46C770F405E24"/>
    <w:rsid w:val="0014557B"/>
    <w:pPr>
      <w:spacing w:after="0" w:line="240" w:lineRule="auto"/>
    </w:pPr>
    <w:rPr>
      <w:rFonts w:eastAsia="Times New Roman" w:cs="Times New Roman"/>
      <w:sz w:val="24"/>
      <w:szCs w:val="24"/>
    </w:rPr>
  </w:style>
  <w:style w:type="paragraph" w:customStyle="1" w:styleId="8E235717514D40768553696DA75415994">
    <w:name w:val="8E235717514D40768553696DA75415994"/>
    <w:rsid w:val="0014557B"/>
    <w:pPr>
      <w:spacing w:after="0" w:line="240" w:lineRule="auto"/>
    </w:pPr>
    <w:rPr>
      <w:rFonts w:eastAsia="Times New Roman" w:cs="Times New Roman"/>
      <w:sz w:val="24"/>
      <w:szCs w:val="24"/>
    </w:rPr>
  </w:style>
  <w:style w:type="paragraph" w:customStyle="1" w:styleId="39EC57BB597D43F3B236E27BC21EAE974">
    <w:name w:val="39EC57BB597D43F3B236E27BC21EAE974"/>
    <w:rsid w:val="0014557B"/>
    <w:pPr>
      <w:spacing w:after="0" w:line="240" w:lineRule="auto"/>
    </w:pPr>
    <w:rPr>
      <w:rFonts w:eastAsia="Times New Roman" w:cs="Times New Roman"/>
      <w:sz w:val="24"/>
      <w:szCs w:val="24"/>
    </w:rPr>
  </w:style>
  <w:style w:type="paragraph" w:customStyle="1" w:styleId="AD48345E90EF4C3A82DF9F37524637AF4">
    <w:name w:val="AD48345E90EF4C3A82DF9F37524637AF4"/>
    <w:rsid w:val="0014557B"/>
    <w:pPr>
      <w:spacing w:after="0" w:line="240" w:lineRule="auto"/>
    </w:pPr>
    <w:rPr>
      <w:rFonts w:eastAsia="Times New Roman" w:cs="Times New Roman"/>
      <w:sz w:val="24"/>
      <w:szCs w:val="24"/>
    </w:rPr>
  </w:style>
  <w:style w:type="paragraph" w:customStyle="1" w:styleId="E42E51638976414998FCAD0A36BE31E34">
    <w:name w:val="E42E51638976414998FCAD0A36BE31E34"/>
    <w:rsid w:val="0014557B"/>
    <w:pPr>
      <w:spacing w:after="0" w:line="240" w:lineRule="auto"/>
    </w:pPr>
    <w:rPr>
      <w:rFonts w:eastAsia="Times New Roman" w:cs="Times New Roman"/>
      <w:sz w:val="24"/>
      <w:szCs w:val="24"/>
    </w:rPr>
  </w:style>
  <w:style w:type="paragraph" w:customStyle="1" w:styleId="1270222662284DE49AB28FEEC203B0164">
    <w:name w:val="1270222662284DE49AB28FEEC203B0164"/>
    <w:rsid w:val="0014557B"/>
    <w:pPr>
      <w:spacing w:after="0" w:line="240" w:lineRule="auto"/>
    </w:pPr>
    <w:rPr>
      <w:rFonts w:eastAsia="Times New Roman" w:cs="Times New Roman"/>
      <w:sz w:val="24"/>
      <w:szCs w:val="24"/>
    </w:rPr>
  </w:style>
  <w:style w:type="paragraph" w:customStyle="1" w:styleId="97DE1AE9A8D34999ACC70CA942EA56E94">
    <w:name w:val="97DE1AE9A8D34999ACC70CA942EA56E94"/>
    <w:rsid w:val="0014557B"/>
    <w:pPr>
      <w:spacing w:after="0" w:line="240" w:lineRule="auto"/>
    </w:pPr>
    <w:rPr>
      <w:rFonts w:eastAsia="Times New Roman" w:cs="Times New Roman"/>
      <w:sz w:val="24"/>
      <w:szCs w:val="24"/>
    </w:rPr>
  </w:style>
  <w:style w:type="paragraph" w:customStyle="1" w:styleId="6E7ABD02CFED40D6A810DD1AE89FC5B64">
    <w:name w:val="6E7ABD02CFED40D6A810DD1AE89FC5B64"/>
    <w:rsid w:val="0014557B"/>
    <w:pPr>
      <w:spacing w:after="0" w:line="240" w:lineRule="auto"/>
    </w:pPr>
    <w:rPr>
      <w:rFonts w:eastAsia="Times New Roman" w:cs="Times New Roman"/>
      <w:sz w:val="24"/>
      <w:szCs w:val="24"/>
    </w:rPr>
  </w:style>
  <w:style w:type="paragraph" w:customStyle="1" w:styleId="EBEC046E7256472F933E29424E494F7F4">
    <w:name w:val="EBEC046E7256472F933E29424E494F7F4"/>
    <w:rsid w:val="0014557B"/>
    <w:pPr>
      <w:spacing w:after="0" w:line="240" w:lineRule="auto"/>
    </w:pPr>
    <w:rPr>
      <w:rFonts w:eastAsia="Times New Roman" w:cs="Times New Roman"/>
      <w:sz w:val="24"/>
      <w:szCs w:val="24"/>
    </w:rPr>
  </w:style>
  <w:style w:type="paragraph" w:customStyle="1" w:styleId="5811A6F2F5E24E5CBD0DD72BE0C944CD4">
    <w:name w:val="5811A6F2F5E24E5CBD0DD72BE0C944CD4"/>
    <w:rsid w:val="0014557B"/>
    <w:pPr>
      <w:spacing w:after="0" w:line="240" w:lineRule="auto"/>
    </w:pPr>
    <w:rPr>
      <w:rFonts w:eastAsia="Times New Roman" w:cs="Times New Roman"/>
      <w:sz w:val="24"/>
      <w:szCs w:val="24"/>
    </w:rPr>
  </w:style>
  <w:style w:type="paragraph" w:customStyle="1" w:styleId="5C3C9E5E758F418E9E368AF0DBB3691C4">
    <w:name w:val="5C3C9E5E758F418E9E368AF0DBB3691C4"/>
    <w:rsid w:val="0014557B"/>
    <w:pPr>
      <w:spacing w:after="0" w:line="240" w:lineRule="auto"/>
    </w:pPr>
    <w:rPr>
      <w:rFonts w:eastAsia="Times New Roman" w:cs="Times New Roman"/>
      <w:sz w:val="24"/>
      <w:szCs w:val="24"/>
    </w:rPr>
  </w:style>
  <w:style w:type="paragraph" w:customStyle="1" w:styleId="3D86BCDB5A5C47069A2415906EA93B3A4">
    <w:name w:val="3D86BCDB5A5C47069A2415906EA93B3A4"/>
    <w:rsid w:val="0014557B"/>
    <w:pPr>
      <w:spacing w:after="0" w:line="240" w:lineRule="auto"/>
    </w:pPr>
    <w:rPr>
      <w:rFonts w:eastAsia="Times New Roman" w:cs="Times New Roman"/>
      <w:sz w:val="24"/>
      <w:szCs w:val="24"/>
    </w:rPr>
  </w:style>
  <w:style w:type="paragraph" w:customStyle="1" w:styleId="0954889129DB4A3BA5CE2692BB433D9D4">
    <w:name w:val="0954889129DB4A3BA5CE2692BB433D9D4"/>
    <w:rsid w:val="0014557B"/>
    <w:pPr>
      <w:spacing w:after="0" w:line="240" w:lineRule="auto"/>
    </w:pPr>
    <w:rPr>
      <w:rFonts w:eastAsia="Times New Roman" w:cs="Times New Roman"/>
      <w:sz w:val="24"/>
      <w:szCs w:val="24"/>
    </w:rPr>
  </w:style>
  <w:style w:type="paragraph" w:customStyle="1" w:styleId="79F2593CA4354E4EA473A56530C065424">
    <w:name w:val="79F2593CA4354E4EA473A56530C065424"/>
    <w:rsid w:val="0014557B"/>
    <w:pPr>
      <w:spacing w:after="0" w:line="240" w:lineRule="auto"/>
    </w:pPr>
    <w:rPr>
      <w:rFonts w:eastAsia="Times New Roman" w:cs="Times New Roman"/>
      <w:sz w:val="24"/>
      <w:szCs w:val="24"/>
    </w:rPr>
  </w:style>
  <w:style w:type="paragraph" w:customStyle="1" w:styleId="01037278CB084A01B06980669B372C3D4">
    <w:name w:val="01037278CB084A01B06980669B372C3D4"/>
    <w:rsid w:val="0014557B"/>
    <w:pPr>
      <w:spacing w:after="0" w:line="240" w:lineRule="auto"/>
    </w:pPr>
    <w:rPr>
      <w:rFonts w:eastAsia="Times New Roman" w:cs="Times New Roman"/>
      <w:sz w:val="24"/>
      <w:szCs w:val="24"/>
    </w:rPr>
  </w:style>
  <w:style w:type="paragraph" w:customStyle="1" w:styleId="65C63206E1BF4B82B3C11F37B65BD7E24">
    <w:name w:val="65C63206E1BF4B82B3C11F37B65BD7E24"/>
    <w:rsid w:val="0014557B"/>
    <w:pPr>
      <w:spacing w:after="0" w:line="240" w:lineRule="auto"/>
    </w:pPr>
    <w:rPr>
      <w:rFonts w:eastAsia="Times New Roman" w:cs="Times New Roman"/>
      <w:sz w:val="24"/>
      <w:szCs w:val="24"/>
    </w:rPr>
  </w:style>
  <w:style w:type="paragraph" w:customStyle="1" w:styleId="8A7D9D77887F4A0CB18DF145B8B7A6AD4">
    <w:name w:val="8A7D9D77887F4A0CB18DF145B8B7A6AD4"/>
    <w:rsid w:val="0014557B"/>
    <w:pPr>
      <w:spacing w:after="0" w:line="240" w:lineRule="auto"/>
    </w:pPr>
    <w:rPr>
      <w:rFonts w:eastAsia="Times New Roman" w:cs="Times New Roman"/>
      <w:sz w:val="24"/>
      <w:szCs w:val="24"/>
    </w:rPr>
  </w:style>
  <w:style w:type="paragraph" w:customStyle="1" w:styleId="AE64A2D18C6E4E2A8E56A73C2A7614004">
    <w:name w:val="AE64A2D18C6E4E2A8E56A73C2A7614004"/>
    <w:rsid w:val="0014557B"/>
    <w:pPr>
      <w:spacing w:after="0" w:line="240" w:lineRule="auto"/>
    </w:pPr>
    <w:rPr>
      <w:rFonts w:eastAsia="Times New Roman" w:cs="Times New Roman"/>
      <w:sz w:val="24"/>
      <w:szCs w:val="24"/>
    </w:rPr>
  </w:style>
  <w:style w:type="paragraph" w:customStyle="1" w:styleId="91201205414A4A3489D3614210EC09B34">
    <w:name w:val="91201205414A4A3489D3614210EC09B34"/>
    <w:rsid w:val="0014557B"/>
    <w:pPr>
      <w:spacing w:after="0" w:line="240" w:lineRule="auto"/>
    </w:pPr>
    <w:rPr>
      <w:rFonts w:eastAsia="Times New Roman" w:cs="Times New Roman"/>
      <w:sz w:val="24"/>
      <w:szCs w:val="24"/>
    </w:rPr>
  </w:style>
  <w:style w:type="paragraph" w:customStyle="1" w:styleId="8D6D5D66B9CC4B7686043BFAE48EA3DD4">
    <w:name w:val="8D6D5D66B9CC4B7686043BFAE48EA3DD4"/>
    <w:rsid w:val="0014557B"/>
    <w:pPr>
      <w:spacing w:after="0" w:line="240" w:lineRule="auto"/>
    </w:pPr>
    <w:rPr>
      <w:rFonts w:eastAsia="Times New Roman" w:cs="Times New Roman"/>
      <w:sz w:val="24"/>
      <w:szCs w:val="24"/>
    </w:rPr>
  </w:style>
  <w:style w:type="paragraph" w:customStyle="1" w:styleId="EA5614DF88224B62B8787C3D12BC3D574">
    <w:name w:val="EA5614DF88224B62B8787C3D12BC3D574"/>
    <w:rsid w:val="0014557B"/>
    <w:pPr>
      <w:spacing w:after="0" w:line="240" w:lineRule="auto"/>
    </w:pPr>
    <w:rPr>
      <w:rFonts w:eastAsia="Times New Roman" w:cs="Times New Roman"/>
      <w:sz w:val="24"/>
      <w:szCs w:val="24"/>
    </w:rPr>
  </w:style>
  <w:style w:type="paragraph" w:customStyle="1" w:styleId="6313F9308A154B429CA60CC1261507AA4">
    <w:name w:val="6313F9308A154B429CA60CC1261507AA4"/>
    <w:rsid w:val="0014557B"/>
    <w:pPr>
      <w:spacing w:after="0" w:line="240" w:lineRule="auto"/>
    </w:pPr>
    <w:rPr>
      <w:rFonts w:eastAsia="Times New Roman" w:cs="Times New Roman"/>
      <w:sz w:val="24"/>
      <w:szCs w:val="24"/>
    </w:rPr>
  </w:style>
  <w:style w:type="paragraph" w:customStyle="1" w:styleId="775918C32CF24C2AB3A2BD971884AB8A4">
    <w:name w:val="775918C32CF24C2AB3A2BD971884AB8A4"/>
    <w:rsid w:val="0014557B"/>
    <w:pPr>
      <w:spacing w:after="0" w:line="240" w:lineRule="auto"/>
    </w:pPr>
    <w:rPr>
      <w:rFonts w:eastAsia="Times New Roman" w:cs="Times New Roman"/>
      <w:sz w:val="24"/>
      <w:szCs w:val="24"/>
    </w:rPr>
  </w:style>
  <w:style w:type="paragraph" w:customStyle="1" w:styleId="602A843B0D2049E1BA8BC082DE6417DF4">
    <w:name w:val="602A843B0D2049E1BA8BC082DE6417DF4"/>
    <w:rsid w:val="0014557B"/>
    <w:pPr>
      <w:spacing w:after="0" w:line="240" w:lineRule="auto"/>
    </w:pPr>
    <w:rPr>
      <w:rFonts w:eastAsia="Times New Roman" w:cs="Times New Roman"/>
      <w:sz w:val="24"/>
      <w:szCs w:val="24"/>
    </w:rPr>
  </w:style>
  <w:style w:type="paragraph" w:customStyle="1" w:styleId="E748FC2DF9744A60B58549B953DEBC4E4">
    <w:name w:val="E748FC2DF9744A60B58549B953DEBC4E4"/>
    <w:rsid w:val="0014557B"/>
    <w:pPr>
      <w:spacing w:after="0" w:line="240" w:lineRule="auto"/>
    </w:pPr>
    <w:rPr>
      <w:rFonts w:eastAsia="Times New Roman" w:cs="Times New Roman"/>
      <w:sz w:val="24"/>
      <w:szCs w:val="24"/>
    </w:rPr>
  </w:style>
  <w:style w:type="paragraph" w:customStyle="1" w:styleId="7EFFE8762D254FC2AF5B31406CFF02744">
    <w:name w:val="7EFFE8762D254FC2AF5B31406CFF02744"/>
    <w:rsid w:val="0014557B"/>
    <w:pPr>
      <w:spacing w:after="0" w:line="240" w:lineRule="auto"/>
    </w:pPr>
    <w:rPr>
      <w:rFonts w:eastAsia="Times New Roman" w:cs="Times New Roman"/>
      <w:sz w:val="24"/>
      <w:szCs w:val="24"/>
    </w:rPr>
  </w:style>
  <w:style w:type="paragraph" w:customStyle="1" w:styleId="AB21037DE71A4298B21FF021481FF2F74">
    <w:name w:val="AB21037DE71A4298B21FF021481FF2F74"/>
    <w:rsid w:val="0014557B"/>
    <w:pPr>
      <w:spacing w:after="0" w:line="240" w:lineRule="auto"/>
    </w:pPr>
    <w:rPr>
      <w:rFonts w:eastAsia="Times New Roman" w:cs="Times New Roman"/>
      <w:sz w:val="24"/>
      <w:szCs w:val="24"/>
    </w:rPr>
  </w:style>
  <w:style w:type="paragraph" w:customStyle="1" w:styleId="3C5FEE4D6351481CA420A4FD67392B1E4">
    <w:name w:val="3C5FEE4D6351481CA420A4FD67392B1E4"/>
    <w:rsid w:val="0014557B"/>
    <w:pPr>
      <w:spacing w:after="0" w:line="240" w:lineRule="auto"/>
    </w:pPr>
    <w:rPr>
      <w:rFonts w:eastAsia="Times New Roman" w:cs="Times New Roman"/>
      <w:sz w:val="24"/>
      <w:szCs w:val="24"/>
    </w:rPr>
  </w:style>
  <w:style w:type="paragraph" w:customStyle="1" w:styleId="F406E0913D8947AF9B57D88883C704784">
    <w:name w:val="F406E0913D8947AF9B57D88883C704784"/>
    <w:rsid w:val="0014557B"/>
    <w:pPr>
      <w:spacing w:after="0" w:line="240" w:lineRule="auto"/>
    </w:pPr>
    <w:rPr>
      <w:rFonts w:eastAsia="Times New Roman" w:cs="Times New Roman"/>
      <w:sz w:val="24"/>
      <w:szCs w:val="24"/>
    </w:rPr>
  </w:style>
  <w:style w:type="paragraph" w:customStyle="1" w:styleId="C9988A30D67F47A9B0DC791AEDA6CC6D4">
    <w:name w:val="C9988A30D67F47A9B0DC791AEDA6CC6D4"/>
    <w:rsid w:val="0014557B"/>
    <w:pPr>
      <w:spacing w:after="0" w:line="240" w:lineRule="auto"/>
    </w:pPr>
    <w:rPr>
      <w:rFonts w:eastAsia="Times New Roman" w:cs="Times New Roman"/>
      <w:sz w:val="24"/>
      <w:szCs w:val="24"/>
    </w:rPr>
  </w:style>
  <w:style w:type="paragraph" w:customStyle="1" w:styleId="AC197EAD1C6E4232B25A516413A28AAA4">
    <w:name w:val="AC197EAD1C6E4232B25A516413A28AAA4"/>
    <w:rsid w:val="0014557B"/>
    <w:pPr>
      <w:spacing w:after="0" w:line="240" w:lineRule="auto"/>
    </w:pPr>
    <w:rPr>
      <w:rFonts w:eastAsia="Times New Roman" w:cs="Times New Roman"/>
      <w:sz w:val="24"/>
      <w:szCs w:val="24"/>
    </w:rPr>
  </w:style>
  <w:style w:type="paragraph" w:customStyle="1" w:styleId="2AC238FEFBCE41908AC073D142F03D294">
    <w:name w:val="2AC238FEFBCE41908AC073D142F03D294"/>
    <w:rsid w:val="0014557B"/>
    <w:pPr>
      <w:spacing w:after="0" w:line="240" w:lineRule="auto"/>
    </w:pPr>
    <w:rPr>
      <w:rFonts w:eastAsia="Times New Roman" w:cs="Times New Roman"/>
      <w:sz w:val="24"/>
      <w:szCs w:val="24"/>
    </w:rPr>
  </w:style>
  <w:style w:type="paragraph" w:customStyle="1" w:styleId="9169B1DA32CD44FE9F963E4B3A23CB394">
    <w:name w:val="9169B1DA32CD44FE9F963E4B3A23CB394"/>
    <w:rsid w:val="0014557B"/>
    <w:pPr>
      <w:spacing w:after="0" w:line="240" w:lineRule="auto"/>
    </w:pPr>
    <w:rPr>
      <w:rFonts w:eastAsia="Times New Roman" w:cs="Times New Roman"/>
      <w:sz w:val="24"/>
      <w:szCs w:val="24"/>
    </w:rPr>
  </w:style>
  <w:style w:type="paragraph" w:customStyle="1" w:styleId="AC2E745CA4794B069F43E34744B03F964">
    <w:name w:val="AC2E745CA4794B069F43E34744B03F964"/>
    <w:rsid w:val="0014557B"/>
    <w:pPr>
      <w:spacing w:after="0" w:line="240" w:lineRule="auto"/>
    </w:pPr>
    <w:rPr>
      <w:rFonts w:eastAsia="Times New Roman" w:cs="Times New Roman"/>
      <w:sz w:val="24"/>
      <w:szCs w:val="24"/>
    </w:rPr>
  </w:style>
  <w:style w:type="paragraph" w:customStyle="1" w:styleId="AC5E451BE88A43AD9B56E7A78C4D3B2F4">
    <w:name w:val="AC5E451BE88A43AD9B56E7A78C4D3B2F4"/>
    <w:rsid w:val="0014557B"/>
    <w:pPr>
      <w:spacing w:after="0" w:line="240" w:lineRule="auto"/>
    </w:pPr>
    <w:rPr>
      <w:rFonts w:eastAsia="Times New Roman" w:cs="Times New Roman"/>
      <w:sz w:val="24"/>
      <w:szCs w:val="24"/>
    </w:rPr>
  </w:style>
  <w:style w:type="paragraph" w:customStyle="1" w:styleId="80E6C97F4788469488E5C2248E7E1F954">
    <w:name w:val="80E6C97F4788469488E5C2248E7E1F954"/>
    <w:rsid w:val="0014557B"/>
    <w:pPr>
      <w:spacing w:after="0" w:line="240" w:lineRule="auto"/>
    </w:pPr>
    <w:rPr>
      <w:rFonts w:eastAsia="Times New Roman" w:cs="Times New Roman"/>
      <w:sz w:val="24"/>
      <w:szCs w:val="24"/>
    </w:rPr>
  </w:style>
  <w:style w:type="paragraph" w:customStyle="1" w:styleId="A2463641888C4725A8FA3B1240CAD53E4">
    <w:name w:val="A2463641888C4725A8FA3B1240CAD53E4"/>
    <w:rsid w:val="0014557B"/>
    <w:pPr>
      <w:spacing w:after="0" w:line="240" w:lineRule="auto"/>
    </w:pPr>
    <w:rPr>
      <w:rFonts w:eastAsia="Times New Roman" w:cs="Times New Roman"/>
      <w:sz w:val="24"/>
      <w:szCs w:val="24"/>
    </w:rPr>
  </w:style>
  <w:style w:type="paragraph" w:customStyle="1" w:styleId="D294F9F0D2BA4A7F9612F9F01534385F4">
    <w:name w:val="D294F9F0D2BA4A7F9612F9F01534385F4"/>
    <w:rsid w:val="0014557B"/>
    <w:pPr>
      <w:spacing w:after="0" w:line="240" w:lineRule="auto"/>
    </w:pPr>
    <w:rPr>
      <w:rFonts w:eastAsia="Times New Roman" w:cs="Times New Roman"/>
      <w:sz w:val="24"/>
      <w:szCs w:val="24"/>
    </w:rPr>
  </w:style>
  <w:style w:type="paragraph" w:customStyle="1" w:styleId="EBF43132CFCE4014892B8EEE0BFF339B4">
    <w:name w:val="EBF43132CFCE4014892B8EEE0BFF339B4"/>
    <w:rsid w:val="0014557B"/>
    <w:pPr>
      <w:spacing w:after="0" w:line="240" w:lineRule="auto"/>
    </w:pPr>
    <w:rPr>
      <w:rFonts w:eastAsia="Times New Roman" w:cs="Times New Roman"/>
      <w:sz w:val="24"/>
      <w:szCs w:val="24"/>
    </w:rPr>
  </w:style>
  <w:style w:type="paragraph" w:customStyle="1" w:styleId="3F5459C336DB47BEB0E00E4D3F4C7E694">
    <w:name w:val="3F5459C336DB47BEB0E00E4D3F4C7E694"/>
    <w:rsid w:val="0014557B"/>
    <w:pPr>
      <w:spacing w:after="0" w:line="240" w:lineRule="auto"/>
    </w:pPr>
    <w:rPr>
      <w:rFonts w:eastAsia="Times New Roman" w:cs="Times New Roman"/>
      <w:sz w:val="24"/>
      <w:szCs w:val="24"/>
    </w:rPr>
  </w:style>
  <w:style w:type="paragraph" w:customStyle="1" w:styleId="1518FF09D74C41BDB7503B840A3B8B114">
    <w:name w:val="1518FF09D74C41BDB7503B840A3B8B114"/>
    <w:rsid w:val="0014557B"/>
    <w:pPr>
      <w:spacing w:after="0" w:line="240" w:lineRule="auto"/>
    </w:pPr>
    <w:rPr>
      <w:rFonts w:eastAsia="Times New Roman" w:cs="Times New Roman"/>
      <w:sz w:val="24"/>
      <w:szCs w:val="24"/>
    </w:rPr>
  </w:style>
  <w:style w:type="paragraph" w:customStyle="1" w:styleId="53BD942AE4EE4093BEE2199C4BA706124">
    <w:name w:val="53BD942AE4EE4093BEE2199C4BA706124"/>
    <w:rsid w:val="0014557B"/>
    <w:pPr>
      <w:spacing w:after="0" w:line="240" w:lineRule="auto"/>
    </w:pPr>
    <w:rPr>
      <w:rFonts w:eastAsia="Times New Roman" w:cs="Times New Roman"/>
      <w:sz w:val="24"/>
      <w:szCs w:val="24"/>
    </w:rPr>
  </w:style>
  <w:style w:type="paragraph" w:customStyle="1" w:styleId="FD4E301607954089B9CAC8BF76D040734">
    <w:name w:val="FD4E301607954089B9CAC8BF76D040734"/>
    <w:rsid w:val="0014557B"/>
    <w:pPr>
      <w:spacing w:after="0" w:line="240" w:lineRule="auto"/>
    </w:pPr>
    <w:rPr>
      <w:rFonts w:eastAsia="Times New Roman" w:cs="Times New Roman"/>
      <w:sz w:val="24"/>
      <w:szCs w:val="24"/>
    </w:rPr>
  </w:style>
  <w:style w:type="paragraph" w:customStyle="1" w:styleId="B6249FBB16A24FB18E3D7641BE4D799D4">
    <w:name w:val="B6249FBB16A24FB18E3D7641BE4D799D4"/>
    <w:rsid w:val="0014557B"/>
    <w:pPr>
      <w:spacing w:after="0" w:line="240" w:lineRule="auto"/>
    </w:pPr>
    <w:rPr>
      <w:rFonts w:eastAsia="Times New Roman" w:cs="Times New Roman"/>
      <w:sz w:val="24"/>
      <w:szCs w:val="24"/>
    </w:rPr>
  </w:style>
  <w:style w:type="paragraph" w:customStyle="1" w:styleId="7DA2B233109A4C6D999D4121A6B5B0454">
    <w:name w:val="7DA2B233109A4C6D999D4121A6B5B0454"/>
    <w:rsid w:val="0014557B"/>
    <w:pPr>
      <w:spacing w:after="0" w:line="240" w:lineRule="auto"/>
    </w:pPr>
    <w:rPr>
      <w:rFonts w:eastAsia="Times New Roman" w:cs="Times New Roman"/>
      <w:sz w:val="24"/>
      <w:szCs w:val="24"/>
    </w:rPr>
  </w:style>
  <w:style w:type="paragraph" w:customStyle="1" w:styleId="CC4DAB01B97B4900B9CC027586F454B24">
    <w:name w:val="CC4DAB01B97B4900B9CC027586F454B24"/>
    <w:rsid w:val="0014557B"/>
    <w:pPr>
      <w:spacing w:after="0" w:line="240" w:lineRule="auto"/>
    </w:pPr>
    <w:rPr>
      <w:rFonts w:eastAsia="Times New Roman" w:cs="Times New Roman"/>
      <w:sz w:val="24"/>
      <w:szCs w:val="24"/>
    </w:rPr>
  </w:style>
  <w:style w:type="paragraph" w:customStyle="1" w:styleId="EE2B113F90E847A2B3DA3E53F946D9884">
    <w:name w:val="EE2B113F90E847A2B3DA3E53F946D9884"/>
    <w:rsid w:val="0014557B"/>
    <w:pPr>
      <w:spacing w:after="0" w:line="240" w:lineRule="auto"/>
    </w:pPr>
    <w:rPr>
      <w:rFonts w:eastAsia="Times New Roman" w:cs="Times New Roman"/>
      <w:sz w:val="24"/>
      <w:szCs w:val="24"/>
    </w:rPr>
  </w:style>
  <w:style w:type="paragraph" w:customStyle="1" w:styleId="14A03F06307C48EBB2CBE71F09C9FAB14">
    <w:name w:val="14A03F06307C48EBB2CBE71F09C9FAB14"/>
    <w:rsid w:val="0014557B"/>
    <w:pPr>
      <w:spacing w:after="0" w:line="240" w:lineRule="auto"/>
    </w:pPr>
    <w:rPr>
      <w:rFonts w:eastAsia="Times New Roman" w:cs="Times New Roman"/>
      <w:sz w:val="24"/>
      <w:szCs w:val="24"/>
    </w:rPr>
  </w:style>
  <w:style w:type="paragraph" w:customStyle="1" w:styleId="4DA258067EED44C7AF99C4429CCBEA084">
    <w:name w:val="4DA258067EED44C7AF99C4429CCBEA084"/>
    <w:rsid w:val="0014557B"/>
    <w:pPr>
      <w:spacing w:after="0" w:line="240" w:lineRule="auto"/>
    </w:pPr>
    <w:rPr>
      <w:rFonts w:eastAsia="Times New Roman" w:cs="Times New Roman"/>
      <w:sz w:val="24"/>
      <w:szCs w:val="24"/>
    </w:rPr>
  </w:style>
  <w:style w:type="paragraph" w:customStyle="1" w:styleId="A9745C9B40D548A28ACF2E811DF8AE024">
    <w:name w:val="A9745C9B40D548A28ACF2E811DF8AE024"/>
    <w:rsid w:val="0014557B"/>
    <w:pPr>
      <w:spacing w:after="0" w:line="240" w:lineRule="auto"/>
    </w:pPr>
    <w:rPr>
      <w:rFonts w:eastAsia="Times New Roman" w:cs="Times New Roman"/>
      <w:sz w:val="24"/>
      <w:szCs w:val="24"/>
    </w:rPr>
  </w:style>
  <w:style w:type="paragraph" w:customStyle="1" w:styleId="B37F96FD2727477C9FF1365E8DE402254">
    <w:name w:val="B37F96FD2727477C9FF1365E8DE402254"/>
    <w:rsid w:val="0014557B"/>
    <w:pPr>
      <w:spacing w:after="0" w:line="240" w:lineRule="auto"/>
    </w:pPr>
    <w:rPr>
      <w:rFonts w:eastAsia="Times New Roman" w:cs="Times New Roman"/>
      <w:sz w:val="24"/>
      <w:szCs w:val="24"/>
    </w:rPr>
  </w:style>
  <w:style w:type="paragraph" w:customStyle="1" w:styleId="8BB6E79312034C4CBB98666FC6F5F09A4">
    <w:name w:val="8BB6E79312034C4CBB98666FC6F5F09A4"/>
    <w:rsid w:val="0014557B"/>
    <w:pPr>
      <w:spacing w:after="0" w:line="240" w:lineRule="auto"/>
    </w:pPr>
    <w:rPr>
      <w:rFonts w:eastAsia="Times New Roman" w:cs="Times New Roman"/>
      <w:sz w:val="24"/>
      <w:szCs w:val="24"/>
    </w:rPr>
  </w:style>
  <w:style w:type="paragraph" w:customStyle="1" w:styleId="D3580FFAACBC4EC08D3FD8A6F6A213F14">
    <w:name w:val="D3580FFAACBC4EC08D3FD8A6F6A213F14"/>
    <w:rsid w:val="0014557B"/>
    <w:pPr>
      <w:spacing w:after="0" w:line="240" w:lineRule="auto"/>
    </w:pPr>
    <w:rPr>
      <w:rFonts w:eastAsia="Times New Roman" w:cs="Times New Roman"/>
      <w:sz w:val="24"/>
      <w:szCs w:val="24"/>
    </w:rPr>
  </w:style>
  <w:style w:type="paragraph" w:customStyle="1" w:styleId="BFC22C2DFC7E48A4BC56C0351BD2B8874">
    <w:name w:val="BFC22C2DFC7E48A4BC56C0351BD2B8874"/>
    <w:rsid w:val="0014557B"/>
    <w:pPr>
      <w:spacing w:after="0" w:line="240" w:lineRule="auto"/>
    </w:pPr>
    <w:rPr>
      <w:rFonts w:eastAsia="Times New Roman" w:cs="Times New Roman"/>
      <w:sz w:val="24"/>
      <w:szCs w:val="24"/>
    </w:rPr>
  </w:style>
  <w:style w:type="paragraph" w:customStyle="1" w:styleId="DDEE9E93A3EA4DAB89FB3F1A4D448C854">
    <w:name w:val="DDEE9E93A3EA4DAB89FB3F1A4D448C854"/>
    <w:rsid w:val="0014557B"/>
    <w:pPr>
      <w:spacing w:after="0" w:line="240" w:lineRule="auto"/>
    </w:pPr>
    <w:rPr>
      <w:rFonts w:eastAsia="Times New Roman" w:cs="Times New Roman"/>
      <w:sz w:val="24"/>
      <w:szCs w:val="24"/>
    </w:rPr>
  </w:style>
  <w:style w:type="paragraph" w:customStyle="1" w:styleId="50C7F3E69F65481FA86F55C400A180F34">
    <w:name w:val="50C7F3E69F65481FA86F55C400A180F34"/>
    <w:rsid w:val="0014557B"/>
    <w:pPr>
      <w:spacing w:after="0" w:line="240" w:lineRule="auto"/>
    </w:pPr>
    <w:rPr>
      <w:rFonts w:eastAsia="Times New Roman" w:cs="Times New Roman"/>
      <w:sz w:val="24"/>
      <w:szCs w:val="24"/>
    </w:rPr>
  </w:style>
  <w:style w:type="paragraph" w:customStyle="1" w:styleId="D4B46233683444EE8E74BE02FA27F64C4">
    <w:name w:val="D4B46233683444EE8E74BE02FA27F64C4"/>
    <w:rsid w:val="0014557B"/>
    <w:pPr>
      <w:spacing w:after="0" w:line="240" w:lineRule="auto"/>
    </w:pPr>
    <w:rPr>
      <w:rFonts w:eastAsia="Times New Roman" w:cs="Times New Roman"/>
      <w:sz w:val="24"/>
      <w:szCs w:val="24"/>
    </w:rPr>
  </w:style>
  <w:style w:type="paragraph" w:customStyle="1" w:styleId="61C5A3BAEF404C039C50F009D4612F794">
    <w:name w:val="61C5A3BAEF404C039C50F009D4612F794"/>
    <w:rsid w:val="0014557B"/>
    <w:pPr>
      <w:spacing w:after="0" w:line="240" w:lineRule="auto"/>
    </w:pPr>
    <w:rPr>
      <w:rFonts w:eastAsia="Times New Roman" w:cs="Times New Roman"/>
      <w:sz w:val="24"/>
      <w:szCs w:val="24"/>
    </w:rPr>
  </w:style>
  <w:style w:type="paragraph" w:customStyle="1" w:styleId="8C00D129F6394A39A34C89AE38A993A94">
    <w:name w:val="8C00D129F6394A39A34C89AE38A993A94"/>
    <w:rsid w:val="0014557B"/>
    <w:pPr>
      <w:spacing w:after="0" w:line="240" w:lineRule="auto"/>
    </w:pPr>
    <w:rPr>
      <w:rFonts w:eastAsia="Times New Roman" w:cs="Times New Roman"/>
      <w:sz w:val="24"/>
      <w:szCs w:val="24"/>
    </w:rPr>
  </w:style>
  <w:style w:type="paragraph" w:customStyle="1" w:styleId="79710A38538A42D7A056DF0B519043E44">
    <w:name w:val="79710A38538A42D7A056DF0B519043E44"/>
    <w:rsid w:val="0014557B"/>
    <w:pPr>
      <w:spacing w:after="0" w:line="240" w:lineRule="auto"/>
    </w:pPr>
    <w:rPr>
      <w:rFonts w:eastAsia="Times New Roman" w:cs="Times New Roman"/>
      <w:sz w:val="24"/>
      <w:szCs w:val="24"/>
    </w:rPr>
  </w:style>
  <w:style w:type="paragraph" w:customStyle="1" w:styleId="FDE2AD4EA8F246FD9FD48B151448A9744">
    <w:name w:val="FDE2AD4EA8F246FD9FD48B151448A9744"/>
    <w:rsid w:val="0014557B"/>
    <w:pPr>
      <w:spacing w:after="0" w:line="240" w:lineRule="auto"/>
    </w:pPr>
    <w:rPr>
      <w:rFonts w:eastAsia="Times New Roman" w:cs="Times New Roman"/>
      <w:sz w:val="24"/>
      <w:szCs w:val="24"/>
    </w:rPr>
  </w:style>
  <w:style w:type="paragraph" w:customStyle="1" w:styleId="2280388DF9764A3C9F465118D523051F4">
    <w:name w:val="2280388DF9764A3C9F465118D523051F4"/>
    <w:rsid w:val="0014557B"/>
    <w:pPr>
      <w:spacing w:after="0" w:line="240" w:lineRule="auto"/>
    </w:pPr>
    <w:rPr>
      <w:rFonts w:eastAsia="Times New Roman" w:cs="Times New Roman"/>
      <w:sz w:val="24"/>
      <w:szCs w:val="24"/>
    </w:rPr>
  </w:style>
  <w:style w:type="paragraph" w:customStyle="1" w:styleId="21C79C73AC3340B29AF47BBFAC3FFF0B4">
    <w:name w:val="21C79C73AC3340B29AF47BBFAC3FFF0B4"/>
    <w:rsid w:val="0014557B"/>
    <w:pPr>
      <w:spacing w:after="0" w:line="240" w:lineRule="auto"/>
    </w:pPr>
    <w:rPr>
      <w:rFonts w:eastAsia="Times New Roman" w:cs="Times New Roman"/>
      <w:sz w:val="24"/>
      <w:szCs w:val="24"/>
    </w:rPr>
  </w:style>
  <w:style w:type="paragraph" w:customStyle="1" w:styleId="20D0A4099A6E4B2889D09B75BEC50CEF4">
    <w:name w:val="20D0A4099A6E4B2889D09B75BEC50CEF4"/>
    <w:rsid w:val="0014557B"/>
    <w:pPr>
      <w:spacing w:after="0" w:line="240" w:lineRule="auto"/>
    </w:pPr>
    <w:rPr>
      <w:rFonts w:eastAsia="Times New Roman" w:cs="Times New Roman"/>
      <w:sz w:val="24"/>
      <w:szCs w:val="24"/>
    </w:rPr>
  </w:style>
  <w:style w:type="paragraph" w:customStyle="1" w:styleId="2C582DCF553C4932BC046D7AE2236DA94">
    <w:name w:val="2C582DCF553C4932BC046D7AE2236DA94"/>
    <w:rsid w:val="0014557B"/>
    <w:pPr>
      <w:spacing w:after="0" w:line="240" w:lineRule="auto"/>
    </w:pPr>
    <w:rPr>
      <w:rFonts w:eastAsia="Times New Roman" w:cs="Times New Roman"/>
      <w:sz w:val="24"/>
      <w:szCs w:val="24"/>
    </w:rPr>
  </w:style>
  <w:style w:type="paragraph" w:customStyle="1" w:styleId="716D8BAA0D054D5CBB9712FE3821E3E74">
    <w:name w:val="716D8BAA0D054D5CBB9712FE3821E3E74"/>
    <w:rsid w:val="0014557B"/>
    <w:pPr>
      <w:spacing w:after="0" w:line="240" w:lineRule="auto"/>
    </w:pPr>
    <w:rPr>
      <w:rFonts w:eastAsia="Times New Roman" w:cs="Times New Roman"/>
      <w:sz w:val="24"/>
      <w:szCs w:val="24"/>
    </w:rPr>
  </w:style>
  <w:style w:type="paragraph" w:customStyle="1" w:styleId="A5D1F8E8C9B64EBAB847950E25F0904B4">
    <w:name w:val="A5D1F8E8C9B64EBAB847950E25F0904B4"/>
    <w:rsid w:val="0014557B"/>
    <w:pPr>
      <w:spacing w:after="0" w:line="240" w:lineRule="auto"/>
    </w:pPr>
    <w:rPr>
      <w:rFonts w:eastAsia="Times New Roman" w:cs="Times New Roman"/>
      <w:sz w:val="24"/>
      <w:szCs w:val="24"/>
    </w:rPr>
  </w:style>
  <w:style w:type="paragraph" w:customStyle="1" w:styleId="577B2F89BE0940F8A3EE072FD39850EF4">
    <w:name w:val="577B2F89BE0940F8A3EE072FD39850EF4"/>
    <w:rsid w:val="0014557B"/>
    <w:pPr>
      <w:spacing w:after="0" w:line="240" w:lineRule="auto"/>
    </w:pPr>
    <w:rPr>
      <w:rFonts w:eastAsia="Times New Roman" w:cs="Times New Roman"/>
      <w:sz w:val="24"/>
      <w:szCs w:val="24"/>
    </w:rPr>
  </w:style>
  <w:style w:type="paragraph" w:customStyle="1" w:styleId="150A37CEECE54EDEABE7AA32715FDAEF4">
    <w:name w:val="150A37CEECE54EDEABE7AA32715FDAEF4"/>
    <w:rsid w:val="0014557B"/>
    <w:pPr>
      <w:spacing w:after="0" w:line="240" w:lineRule="auto"/>
    </w:pPr>
    <w:rPr>
      <w:rFonts w:eastAsia="Times New Roman" w:cs="Times New Roman"/>
      <w:sz w:val="24"/>
      <w:szCs w:val="24"/>
    </w:rPr>
  </w:style>
  <w:style w:type="paragraph" w:customStyle="1" w:styleId="46C7C2947FE44056B8DA9E540558F0694">
    <w:name w:val="46C7C2947FE44056B8DA9E540558F0694"/>
    <w:rsid w:val="0014557B"/>
    <w:pPr>
      <w:spacing w:after="0" w:line="240" w:lineRule="auto"/>
    </w:pPr>
    <w:rPr>
      <w:rFonts w:eastAsia="Times New Roman" w:cs="Times New Roman"/>
      <w:sz w:val="24"/>
      <w:szCs w:val="24"/>
    </w:rPr>
  </w:style>
  <w:style w:type="paragraph" w:customStyle="1" w:styleId="2F9BD686B8C342249CEC2C1B49F66A204">
    <w:name w:val="2F9BD686B8C342249CEC2C1B49F66A204"/>
    <w:rsid w:val="0014557B"/>
    <w:pPr>
      <w:spacing w:after="0" w:line="240" w:lineRule="auto"/>
    </w:pPr>
    <w:rPr>
      <w:rFonts w:eastAsia="Times New Roman" w:cs="Times New Roman"/>
      <w:sz w:val="24"/>
      <w:szCs w:val="24"/>
    </w:rPr>
  </w:style>
  <w:style w:type="paragraph" w:customStyle="1" w:styleId="51E653AE3FF1429DAF08A4AAE06BE83C4">
    <w:name w:val="51E653AE3FF1429DAF08A4AAE06BE83C4"/>
    <w:rsid w:val="0014557B"/>
    <w:pPr>
      <w:spacing w:after="0" w:line="240" w:lineRule="auto"/>
    </w:pPr>
    <w:rPr>
      <w:rFonts w:eastAsia="Times New Roman" w:cs="Times New Roman"/>
      <w:sz w:val="24"/>
      <w:szCs w:val="24"/>
    </w:rPr>
  </w:style>
  <w:style w:type="paragraph" w:customStyle="1" w:styleId="2EAD386BF301427FB75D2A5A824DCDD84">
    <w:name w:val="2EAD386BF301427FB75D2A5A824DCDD84"/>
    <w:rsid w:val="0014557B"/>
    <w:pPr>
      <w:spacing w:after="0" w:line="240" w:lineRule="auto"/>
    </w:pPr>
    <w:rPr>
      <w:rFonts w:eastAsia="Times New Roman" w:cs="Times New Roman"/>
      <w:sz w:val="24"/>
      <w:szCs w:val="24"/>
    </w:rPr>
  </w:style>
  <w:style w:type="paragraph" w:customStyle="1" w:styleId="0B9393AE414443CDAAA9EB378A170FF34">
    <w:name w:val="0B9393AE414443CDAAA9EB378A170FF34"/>
    <w:rsid w:val="0014557B"/>
    <w:pPr>
      <w:spacing w:after="0" w:line="240" w:lineRule="auto"/>
    </w:pPr>
    <w:rPr>
      <w:rFonts w:eastAsia="Times New Roman" w:cs="Times New Roman"/>
      <w:sz w:val="24"/>
      <w:szCs w:val="24"/>
    </w:rPr>
  </w:style>
  <w:style w:type="paragraph" w:customStyle="1" w:styleId="55DEA8AFF0C84693B3C1A064E99EB33D4">
    <w:name w:val="55DEA8AFF0C84693B3C1A064E99EB33D4"/>
    <w:rsid w:val="0014557B"/>
    <w:pPr>
      <w:spacing w:after="0" w:line="240" w:lineRule="auto"/>
    </w:pPr>
    <w:rPr>
      <w:rFonts w:eastAsia="Times New Roman" w:cs="Times New Roman"/>
      <w:sz w:val="24"/>
      <w:szCs w:val="24"/>
    </w:rPr>
  </w:style>
  <w:style w:type="paragraph" w:customStyle="1" w:styleId="A234DB10D77749939BADFBDD91DE5A574">
    <w:name w:val="A234DB10D77749939BADFBDD91DE5A574"/>
    <w:rsid w:val="0014557B"/>
    <w:pPr>
      <w:spacing w:after="0" w:line="240" w:lineRule="auto"/>
    </w:pPr>
    <w:rPr>
      <w:rFonts w:eastAsia="Times New Roman" w:cs="Times New Roman"/>
      <w:sz w:val="24"/>
      <w:szCs w:val="24"/>
    </w:rPr>
  </w:style>
  <w:style w:type="paragraph" w:customStyle="1" w:styleId="DD5AFA93C6014571A2DB38AD489410F44">
    <w:name w:val="DD5AFA93C6014571A2DB38AD489410F44"/>
    <w:rsid w:val="0014557B"/>
    <w:pPr>
      <w:spacing w:after="0" w:line="240" w:lineRule="auto"/>
    </w:pPr>
    <w:rPr>
      <w:rFonts w:eastAsia="Times New Roman" w:cs="Times New Roman"/>
      <w:sz w:val="24"/>
      <w:szCs w:val="24"/>
    </w:rPr>
  </w:style>
  <w:style w:type="paragraph" w:customStyle="1" w:styleId="B867B9FAE37A463490462031702C11B24">
    <w:name w:val="B867B9FAE37A463490462031702C11B24"/>
    <w:rsid w:val="0014557B"/>
    <w:pPr>
      <w:spacing w:after="0" w:line="240" w:lineRule="auto"/>
    </w:pPr>
    <w:rPr>
      <w:rFonts w:eastAsia="Times New Roman" w:cs="Times New Roman"/>
      <w:sz w:val="24"/>
      <w:szCs w:val="24"/>
    </w:rPr>
  </w:style>
  <w:style w:type="paragraph" w:customStyle="1" w:styleId="B993653E4FE5456CBAB52F31045EFE0A4">
    <w:name w:val="B993653E4FE5456CBAB52F31045EFE0A4"/>
    <w:rsid w:val="0014557B"/>
    <w:pPr>
      <w:spacing w:after="0" w:line="240" w:lineRule="auto"/>
    </w:pPr>
    <w:rPr>
      <w:rFonts w:eastAsia="Times New Roman" w:cs="Times New Roman"/>
      <w:sz w:val="24"/>
      <w:szCs w:val="24"/>
    </w:rPr>
  </w:style>
  <w:style w:type="paragraph" w:customStyle="1" w:styleId="5F80FE39404C43F1BE7602584EAB20384">
    <w:name w:val="5F80FE39404C43F1BE7602584EAB20384"/>
    <w:rsid w:val="0014557B"/>
    <w:pPr>
      <w:spacing w:after="0" w:line="240" w:lineRule="auto"/>
    </w:pPr>
    <w:rPr>
      <w:rFonts w:eastAsia="Times New Roman" w:cs="Times New Roman"/>
      <w:sz w:val="24"/>
      <w:szCs w:val="24"/>
    </w:rPr>
  </w:style>
  <w:style w:type="paragraph" w:customStyle="1" w:styleId="A14E64DE3FFE4482BBD2C7EB7158B0724">
    <w:name w:val="A14E64DE3FFE4482BBD2C7EB7158B0724"/>
    <w:rsid w:val="0014557B"/>
    <w:pPr>
      <w:spacing w:after="0" w:line="240" w:lineRule="auto"/>
    </w:pPr>
    <w:rPr>
      <w:rFonts w:eastAsia="Times New Roman" w:cs="Times New Roman"/>
      <w:sz w:val="24"/>
      <w:szCs w:val="24"/>
    </w:rPr>
  </w:style>
  <w:style w:type="paragraph" w:customStyle="1" w:styleId="CA4E5FA68391428887F61EBB92F06F504">
    <w:name w:val="CA4E5FA68391428887F61EBB92F06F504"/>
    <w:rsid w:val="0014557B"/>
    <w:pPr>
      <w:spacing w:after="0" w:line="240" w:lineRule="auto"/>
    </w:pPr>
    <w:rPr>
      <w:rFonts w:eastAsia="Times New Roman" w:cs="Times New Roman"/>
      <w:sz w:val="24"/>
      <w:szCs w:val="24"/>
    </w:rPr>
  </w:style>
  <w:style w:type="paragraph" w:customStyle="1" w:styleId="BEEF2F4EA2364A5B886B1FC4AD4735494">
    <w:name w:val="BEEF2F4EA2364A5B886B1FC4AD4735494"/>
    <w:rsid w:val="0014557B"/>
    <w:pPr>
      <w:spacing w:after="0" w:line="240" w:lineRule="auto"/>
    </w:pPr>
    <w:rPr>
      <w:rFonts w:eastAsia="Times New Roman" w:cs="Times New Roman"/>
      <w:sz w:val="24"/>
      <w:szCs w:val="24"/>
    </w:rPr>
  </w:style>
  <w:style w:type="paragraph" w:customStyle="1" w:styleId="B0115D5C6A794A799903ECC3978A85754">
    <w:name w:val="B0115D5C6A794A799903ECC3978A85754"/>
    <w:rsid w:val="0014557B"/>
    <w:pPr>
      <w:spacing w:after="0" w:line="240" w:lineRule="auto"/>
    </w:pPr>
    <w:rPr>
      <w:rFonts w:eastAsia="Times New Roman" w:cs="Times New Roman"/>
      <w:sz w:val="24"/>
      <w:szCs w:val="24"/>
    </w:rPr>
  </w:style>
  <w:style w:type="paragraph" w:customStyle="1" w:styleId="EB060C7D00F6484481977755D00D5EB44">
    <w:name w:val="EB060C7D00F6484481977755D00D5EB44"/>
    <w:rsid w:val="0014557B"/>
    <w:pPr>
      <w:spacing w:after="0" w:line="240" w:lineRule="auto"/>
    </w:pPr>
    <w:rPr>
      <w:rFonts w:eastAsia="Times New Roman" w:cs="Times New Roman"/>
      <w:sz w:val="24"/>
      <w:szCs w:val="24"/>
    </w:rPr>
  </w:style>
  <w:style w:type="paragraph" w:customStyle="1" w:styleId="ED7B6EE1C5F740EFA2FCED109608E6124">
    <w:name w:val="ED7B6EE1C5F740EFA2FCED109608E6124"/>
    <w:rsid w:val="0014557B"/>
    <w:pPr>
      <w:spacing w:after="0" w:line="240" w:lineRule="auto"/>
    </w:pPr>
    <w:rPr>
      <w:rFonts w:eastAsia="Times New Roman" w:cs="Times New Roman"/>
      <w:sz w:val="24"/>
      <w:szCs w:val="24"/>
    </w:rPr>
  </w:style>
  <w:style w:type="paragraph" w:customStyle="1" w:styleId="E561DC8854AD4ACA8838F3AAA5CF5F894">
    <w:name w:val="E561DC8854AD4ACA8838F3AAA5CF5F894"/>
    <w:rsid w:val="0014557B"/>
    <w:pPr>
      <w:spacing w:after="0" w:line="240" w:lineRule="auto"/>
    </w:pPr>
    <w:rPr>
      <w:rFonts w:eastAsia="Times New Roman" w:cs="Times New Roman"/>
      <w:sz w:val="24"/>
      <w:szCs w:val="24"/>
    </w:rPr>
  </w:style>
  <w:style w:type="paragraph" w:customStyle="1" w:styleId="10B143B4A3F54DAEA6684884BB61EFC24">
    <w:name w:val="10B143B4A3F54DAEA6684884BB61EFC24"/>
    <w:rsid w:val="0014557B"/>
    <w:pPr>
      <w:spacing w:after="0" w:line="240" w:lineRule="auto"/>
    </w:pPr>
    <w:rPr>
      <w:rFonts w:eastAsia="Times New Roman" w:cs="Times New Roman"/>
      <w:sz w:val="24"/>
      <w:szCs w:val="24"/>
    </w:rPr>
  </w:style>
  <w:style w:type="paragraph" w:customStyle="1" w:styleId="FBB656ACDCEE471EA5F3BF2F274187BB4">
    <w:name w:val="FBB656ACDCEE471EA5F3BF2F274187BB4"/>
    <w:rsid w:val="0014557B"/>
    <w:pPr>
      <w:spacing w:after="0" w:line="240" w:lineRule="auto"/>
    </w:pPr>
    <w:rPr>
      <w:rFonts w:eastAsia="Times New Roman" w:cs="Times New Roman"/>
      <w:sz w:val="24"/>
      <w:szCs w:val="24"/>
    </w:rPr>
  </w:style>
  <w:style w:type="paragraph" w:customStyle="1" w:styleId="212730732EFC401EA50777840EDB47424">
    <w:name w:val="212730732EFC401EA50777840EDB47424"/>
    <w:rsid w:val="0014557B"/>
    <w:pPr>
      <w:spacing w:after="0" w:line="240" w:lineRule="auto"/>
    </w:pPr>
    <w:rPr>
      <w:rFonts w:eastAsia="Times New Roman" w:cs="Times New Roman"/>
      <w:sz w:val="24"/>
      <w:szCs w:val="24"/>
    </w:rPr>
  </w:style>
  <w:style w:type="paragraph" w:customStyle="1" w:styleId="3D5ACCF125B146B6AB524ECD3525D00F4">
    <w:name w:val="3D5ACCF125B146B6AB524ECD3525D00F4"/>
    <w:rsid w:val="0014557B"/>
    <w:pPr>
      <w:spacing w:after="0" w:line="240" w:lineRule="auto"/>
    </w:pPr>
    <w:rPr>
      <w:rFonts w:eastAsia="Times New Roman" w:cs="Times New Roman"/>
      <w:sz w:val="24"/>
      <w:szCs w:val="24"/>
    </w:rPr>
  </w:style>
  <w:style w:type="paragraph" w:customStyle="1" w:styleId="002BAEF3EAB9400DA5363E55BEAEA7614">
    <w:name w:val="002BAEF3EAB9400DA5363E55BEAEA7614"/>
    <w:rsid w:val="0014557B"/>
    <w:pPr>
      <w:spacing w:after="0" w:line="240" w:lineRule="auto"/>
    </w:pPr>
    <w:rPr>
      <w:rFonts w:eastAsia="Times New Roman" w:cs="Times New Roman"/>
      <w:sz w:val="24"/>
      <w:szCs w:val="24"/>
    </w:rPr>
  </w:style>
  <w:style w:type="paragraph" w:customStyle="1" w:styleId="3D7F84524C21470691C7C16C483CB7C54">
    <w:name w:val="3D7F84524C21470691C7C16C483CB7C54"/>
    <w:rsid w:val="0014557B"/>
    <w:pPr>
      <w:spacing w:after="0" w:line="240" w:lineRule="auto"/>
    </w:pPr>
    <w:rPr>
      <w:rFonts w:eastAsia="Times New Roman" w:cs="Times New Roman"/>
      <w:sz w:val="24"/>
      <w:szCs w:val="24"/>
    </w:rPr>
  </w:style>
  <w:style w:type="paragraph" w:customStyle="1" w:styleId="B6A3644397114A7080516452D235C6D24">
    <w:name w:val="B6A3644397114A7080516452D235C6D24"/>
    <w:rsid w:val="0014557B"/>
    <w:pPr>
      <w:spacing w:after="0" w:line="240" w:lineRule="auto"/>
    </w:pPr>
    <w:rPr>
      <w:rFonts w:eastAsia="Times New Roman" w:cs="Times New Roman"/>
      <w:sz w:val="24"/>
      <w:szCs w:val="24"/>
    </w:rPr>
  </w:style>
  <w:style w:type="paragraph" w:customStyle="1" w:styleId="D1D9D2EFE8FA47BBB51F4D19AED764D94">
    <w:name w:val="D1D9D2EFE8FA47BBB51F4D19AED764D94"/>
    <w:rsid w:val="0014557B"/>
    <w:pPr>
      <w:spacing w:after="0" w:line="240" w:lineRule="auto"/>
    </w:pPr>
    <w:rPr>
      <w:rFonts w:eastAsia="Times New Roman" w:cs="Times New Roman"/>
      <w:sz w:val="24"/>
      <w:szCs w:val="24"/>
    </w:rPr>
  </w:style>
  <w:style w:type="paragraph" w:customStyle="1" w:styleId="6EA7D73C2C6346E9BBDEC33F392E53484">
    <w:name w:val="6EA7D73C2C6346E9BBDEC33F392E53484"/>
    <w:rsid w:val="0014557B"/>
    <w:pPr>
      <w:spacing w:after="0" w:line="240" w:lineRule="auto"/>
    </w:pPr>
    <w:rPr>
      <w:rFonts w:eastAsia="Times New Roman" w:cs="Times New Roman"/>
      <w:sz w:val="24"/>
      <w:szCs w:val="24"/>
    </w:rPr>
  </w:style>
  <w:style w:type="paragraph" w:customStyle="1" w:styleId="74E292463B6942A78DE1D882CBA7D06C2">
    <w:name w:val="74E292463B6942A78DE1D882CBA7D06C2"/>
    <w:rsid w:val="0014557B"/>
    <w:pPr>
      <w:spacing w:after="0" w:line="240" w:lineRule="auto"/>
    </w:pPr>
    <w:rPr>
      <w:rFonts w:eastAsia="Times New Roman" w:cs="Times New Roman"/>
      <w:sz w:val="24"/>
      <w:szCs w:val="24"/>
    </w:rPr>
  </w:style>
  <w:style w:type="paragraph" w:customStyle="1" w:styleId="3F19E8724BC44C2DB18EC03CB64258EB4">
    <w:name w:val="3F19E8724BC44C2DB18EC03CB64258E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7BAB3FB82CC4C598568F2E02EA8895B4">
    <w:name w:val="D7BAB3FB82CC4C598568F2E02EA8895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5F17657EE44EF2971309478BCDC7294">
    <w:name w:val="305F17657EE44EF2971309478BCDC729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074822C949457E8FF722E1843F2BF44">
    <w:name w:val="D9074822C949457E8FF722E1843F2BF44"/>
    <w:rsid w:val="0014557B"/>
    <w:pPr>
      <w:spacing w:after="0" w:line="240" w:lineRule="auto"/>
    </w:pPr>
    <w:rPr>
      <w:rFonts w:eastAsia="Times New Roman" w:cs="Times New Roman"/>
      <w:sz w:val="24"/>
      <w:szCs w:val="24"/>
    </w:rPr>
  </w:style>
  <w:style w:type="paragraph" w:customStyle="1" w:styleId="04F956D6148941D5AA64AC20646D857F4">
    <w:name w:val="04F956D6148941D5AA64AC20646D857F4"/>
    <w:rsid w:val="0014557B"/>
    <w:pPr>
      <w:spacing w:after="0" w:line="240" w:lineRule="auto"/>
    </w:pPr>
    <w:rPr>
      <w:rFonts w:eastAsia="Times New Roman" w:cs="Times New Roman"/>
      <w:sz w:val="24"/>
      <w:szCs w:val="24"/>
    </w:rPr>
  </w:style>
  <w:style w:type="paragraph" w:customStyle="1" w:styleId="7E691D91A69D49AAA513B0A4E2896BAC4">
    <w:name w:val="7E691D91A69D49AAA513B0A4E2896BA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9E323155044EA3BFEBBD62E61735764">
    <w:name w:val="359E323155044EA3BFEBBD62E617357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2F4A747F1094DFBA13B2AF2FBAD5BBF4">
    <w:name w:val="D2F4A747F1094DFBA13B2AF2FBAD5BBF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DC79954D1314671B48B9E8E56F227CD4">
    <w:name w:val="6DC79954D1314671B48B9E8E56F227CD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5B39EA731B7468B8D9744BC603FA7E84">
    <w:name w:val="F5B39EA731B7468B8D9744BC603FA7E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5D2C5A2CA6446A98F4AC13E6548BE814">
    <w:name w:val="65D2C5A2CA6446A98F4AC13E6548BE8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F0A9958F5874B0B9A4216AECBDC31784">
    <w:name w:val="7F0A9958F5874B0B9A4216AECBDC317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4BAE354E2BA4527828A62E526F809284">
    <w:name w:val="44BAE354E2BA4527828A62E526F8092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23D02234BC24AA497CFE3716465DA2C4">
    <w:name w:val="323D02234BC24AA497CFE3716465DA2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043AAD612FE4500B214442ED01ECAA64">
    <w:name w:val="2043AAD612FE4500B214442ED01ECAA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D65D316926448998BA5558A425AE0394">
    <w:name w:val="4D65D316926448998BA5558A425AE039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03E4E3D5D52450ABEE4058C2BDCAEE14">
    <w:name w:val="F03E4E3D5D52450ABEE4058C2BDCAEE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1FBCB5883B410FAC9B00736E8AFFE74">
    <w:name w:val="421FBCB5883B410FAC9B00736E8AFFE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A4EB9EF99F8405A83CD1462893E7FFE4">
    <w:name w:val="CA4EB9EF99F8405A83CD1462893E7FF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B4839D485D94EFE97E548A43A5839F04">
    <w:name w:val="9B4839D485D94EFE97E548A43A5839F0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C167E93A8B44550ACE7E25F16F1EF0E4">
    <w:name w:val="DC167E93A8B44550ACE7E25F16F1EF0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829447B58E486CBB984A0ABF1467154">
    <w:name w:val="0E829447B58E486CBB984A0ABF14671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87811A611134986BE4A73E895E86FF34">
    <w:name w:val="687811A611134986BE4A73E895E86FF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2AE7938B9FD40D5B7EF3439ADDC32E04">
    <w:name w:val="02AE7938B9FD40D5B7EF3439ADDC32E0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704F0D3D1614CAA96EE43FF6662E6A34">
    <w:name w:val="1704F0D3D1614CAA96EE43FF6662E6A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9425B5D0B343CA88F4FEEF088FBCDD4">
    <w:name w:val="7E9425B5D0B343CA88F4FEEF088FBCDD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104AF075C840209F33E41D1A5260574">
    <w:name w:val="54104AF075C840209F33E41D1A52605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FFE8CD07647CDB21B31405E753E564">
    <w:name w:val="10BFFE8CD07647CDB21B31405E753E5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36FACDA47104E558F1DD32C01FD33714">
    <w:name w:val="436FACDA47104E558F1DD32C01FD337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7AA16A81929479FBB40626BCB42FCCE4">
    <w:name w:val="57AA16A81929479FBB40626BCB42FCC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AC999B40664E98B26CF8E0ABFB68CA4">
    <w:name w:val="7EAC999B40664E98B26CF8E0ABFB68C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FEA62046434782B076CF87125A2A314">
    <w:name w:val="42FEA62046434782B076CF87125A2A3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93E3717FE66458DA832F4827D1D81E34">
    <w:name w:val="793E3717FE66458DA832F4827D1D81E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AEB5684D7564232ADF9D0D3838D90744">
    <w:name w:val="1AEB5684D7564232ADF9D0D3838D907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FF31FAE65D14749997368A9013910FC4">
    <w:name w:val="4FF31FAE65D14749997368A9013910F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EB26688A764C3DBCC0D1D61732405F4">
    <w:name w:val="4AEB26688A764C3DBCC0D1D61732405F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BD01E99915E4D85904F02DFF3F7F1064">
    <w:name w:val="0BD01E99915E4D85904F02DFF3F7F10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2F82190DBB41E99E525629ACF50EB44">
    <w:name w:val="122F82190DBB41E99E525629ACF50EB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7B58BA79024E76BCF561951B5731014">
    <w:name w:val="777B58BA79024E76BCF561951B57310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0BD5C379AA545798904ECE22F0097FA4">
    <w:name w:val="50BD5C379AA545798904ECE22F0097F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796770DDDFB4AD5B712AEADBBB34AFC4">
    <w:name w:val="A796770DDDFB4AD5B712AEADBBB34AF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186191FB20F4619A64E610911A90BA14">
    <w:name w:val="0186191FB20F4619A64E610911A90BA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6871E9CE1884A1BADE337DFA348A4154">
    <w:name w:val="66871E9CE1884A1BADE337DFA348A41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927F1540D27479881BC7D195FCEAB424">
    <w:name w:val="5927F1540D27479881BC7D195FCEAB4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171DD998F745F6B35E5ACB5105E6FB4">
    <w:name w:val="80171DD998F745F6B35E5ACB5105E6F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AB219BC77D34798B5095409898AEECF4">
    <w:name w:val="7AB219BC77D34798B5095409898AEECF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FD3A0E3D3624FD58A0F553EC7EABAA44">
    <w:name w:val="5FD3A0E3D3624FD58A0F553EC7EABAA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44DD330ACDA4585854E36E29EEBCFDA4">
    <w:name w:val="E44DD330ACDA4585854E36E29EEBCFD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4F3A39CA9114DC6BF4440E91C105E8E4">
    <w:name w:val="24F3A39CA9114DC6BF4440E91C105E8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6F1DAF34F864CC9B7F1AA6CBA798A664">
    <w:name w:val="06F1DAF34F864CC9B7F1AA6CBA798A6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1E3A6F39BB844FDB051613C08A6DE604">
    <w:name w:val="E1E3A6F39BB844FDB051613C08A6DE60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DB872E20ADF46848838BDD3B279B8432">
    <w:name w:val="BDB872E20ADF46848838BDD3B279B8432"/>
    <w:rsid w:val="0014557B"/>
    <w:pPr>
      <w:spacing w:after="0" w:line="240" w:lineRule="auto"/>
    </w:pPr>
    <w:rPr>
      <w:rFonts w:eastAsia="Times New Roman" w:cs="Times New Roman"/>
      <w:sz w:val="24"/>
      <w:szCs w:val="24"/>
    </w:rPr>
  </w:style>
  <w:style w:type="paragraph" w:customStyle="1" w:styleId="C0F0F98C3C4543E48FCD45CD4B1975C84">
    <w:name w:val="C0F0F98C3C4543E48FCD45CD4B1975C84"/>
    <w:rsid w:val="0014557B"/>
    <w:pPr>
      <w:spacing w:after="0" w:line="240" w:lineRule="auto"/>
    </w:pPr>
    <w:rPr>
      <w:rFonts w:eastAsia="Times New Roman" w:cs="Times New Roman"/>
      <w:sz w:val="24"/>
      <w:szCs w:val="24"/>
    </w:rPr>
  </w:style>
  <w:style w:type="paragraph" w:customStyle="1" w:styleId="ECA244422319444693817DA90E9220834">
    <w:name w:val="ECA244422319444693817DA90E9220834"/>
    <w:rsid w:val="0014557B"/>
    <w:pPr>
      <w:spacing w:after="0" w:line="240" w:lineRule="auto"/>
    </w:pPr>
    <w:rPr>
      <w:rFonts w:eastAsia="Times New Roman" w:cs="Times New Roman"/>
      <w:sz w:val="24"/>
      <w:szCs w:val="24"/>
    </w:rPr>
  </w:style>
  <w:style w:type="paragraph" w:customStyle="1" w:styleId="76B17B801AFF40FBA235B1F0291ECF364">
    <w:name w:val="76B17B801AFF40FBA235B1F0291ECF364"/>
    <w:rsid w:val="0014557B"/>
    <w:pPr>
      <w:spacing w:after="0" w:line="240" w:lineRule="auto"/>
    </w:pPr>
    <w:rPr>
      <w:rFonts w:eastAsia="Times New Roman" w:cs="Times New Roman"/>
      <w:sz w:val="24"/>
      <w:szCs w:val="24"/>
    </w:rPr>
  </w:style>
  <w:style w:type="paragraph" w:customStyle="1" w:styleId="A6FDFEAA89E641BE93B12251FF2750D74">
    <w:name w:val="A6FDFEAA89E641BE93B12251FF2750D74"/>
    <w:rsid w:val="0014557B"/>
    <w:pPr>
      <w:spacing w:after="0" w:line="240" w:lineRule="auto"/>
    </w:pPr>
    <w:rPr>
      <w:rFonts w:eastAsia="Times New Roman" w:cs="Times New Roman"/>
      <w:sz w:val="24"/>
      <w:szCs w:val="24"/>
    </w:rPr>
  </w:style>
  <w:style w:type="paragraph" w:customStyle="1" w:styleId="B14C0A49FBD6473898D86594277310924">
    <w:name w:val="B14C0A49FBD6473898D86594277310924"/>
    <w:rsid w:val="0014557B"/>
    <w:pPr>
      <w:spacing w:after="0" w:line="240" w:lineRule="auto"/>
    </w:pPr>
    <w:rPr>
      <w:rFonts w:eastAsia="Times New Roman" w:cs="Times New Roman"/>
      <w:sz w:val="24"/>
      <w:szCs w:val="24"/>
    </w:rPr>
  </w:style>
  <w:style w:type="paragraph" w:customStyle="1" w:styleId="5F884BBF621546F7BAF1FEC989A2E4DC4">
    <w:name w:val="5F884BBF621546F7BAF1FEC989A2E4DC4"/>
    <w:rsid w:val="0014557B"/>
    <w:pPr>
      <w:spacing w:after="0" w:line="240" w:lineRule="auto"/>
    </w:pPr>
    <w:rPr>
      <w:rFonts w:eastAsia="Times New Roman" w:cs="Times New Roman"/>
      <w:sz w:val="24"/>
      <w:szCs w:val="24"/>
    </w:rPr>
  </w:style>
  <w:style w:type="paragraph" w:customStyle="1" w:styleId="707234C9EEC9408EA51D8FE13401F3FC4">
    <w:name w:val="707234C9EEC9408EA51D8FE13401F3FC4"/>
    <w:rsid w:val="0014557B"/>
    <w:pPr>
      <w:spacing w:after="0" w:line="240" w:lineRule="auto"/>
    </w:pPr>
    <w:rPr>
      <w:rFonts w:eastAsia="Times New Roman" w:cs="Times New Roman"/>
      <w:sz w:val="24"/>
      <w:szCs w:val="24"/>
    </w:rPr>
  </w:style>
  <w:style w:type="paragraph" w:customStyle="1" w:styleId="FF695F2A388E4A549A987D1F7E2B72384">
    <w:name w:val="FF695F2A388E4A549A987D1F7E2B72384"/>
    <w:rsid w:val="0014557B"/>
    <w:pPr>
      <w:spacing w:after="0" w:line="240" w:lineRule="auto"/>
    </w:pPr>
    <w:rPr>
      <w:rFonts w:eastAsia="Times New Roman" w:cs="Times New Roman"/>
      <w:sz w:val="24"/>
      <w:szCs w:val="24"/>
    </w:rPr>
  </w:style>
  <w:style w:type="paragraph" w:customStyle="1" w:styleId="2C7B968528EC4EF8B0F8DFEBE849C74A4">
    <w:name w:val="2C7B968528EC4EF8B0F8DFEBE849C74A4"/>
    <w:rsid w:val="0014557B"/>
    <w:pPr>
      <w:spacing w:after="0" w:line="240" w:lineRule="auto"/>
    </w:pPr>
    <w:rPr>
      <w:rFonts w:eastAsia="Times New Roman" w:cs="Times New Roman"/>
      <w:sz w:val="24"/>
      <w:szCs w:val="24"/>
    </w:rPr>
  </w:style>
  <w:style w:type="paragraph" w:customStyle="1" w:styleId="6321A7D563F94E9E8328A0D24A9DED774">
    <w:name w:val="6321A7D563F94E9E8328A0D24A9DED7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3DC7D6AC134E0F8A68645703989FD44">
    <w:name w:val="7E3DC7D6AC134E0F8A68645703989FD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4B6BC5863E447488F3E53F7C1119D154">
    <w:name w:val="54B6BC5863E447488F3E53F7C1119D1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FFB4364EB8C4C75A23F96E0177D7C014">
    <w:name w:val="3FFB4364EB8C4C75A23F96E0177D7C0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E72672BD0664B47B9C34131B7A44B244">
    <w:name w:val="7E72672BD0664B47B9C34131B7A44B2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3E8514ED6A4A06B947A54EA4B403BE4">
    <w:name w:val="853E8514ED6A4A06B947A54EA4B403B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C7708E51F404C86BC3648A743DC2CA44">
    <w:name w:val="5C7708E51F404C86BC3648A743DC2CA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CC6BC238A82492DA10C2BF27D6624B34">
    <w:name w:val="8CC6BC238A82492DA10C2BF27D6624B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C64D26BD1CB49B1BD6A886145E4D7824">
    <w:name w:val="6C64D26BD1CB49B1BD6A886145E4D78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BBB9ED119794DE5A818FD19016421074">
    <w:name w:val="2BBB9ED119794DE5A818FD190164210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B3AE3F101D64439972C836A586559F84">
    <w:name w:val="1B3AE3F101D64439972C836A586559F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E874E7CFA34CBB800246CAD5E5C9634">
    <w:name w:val="8AE874E7CFA34CBB800246CAD5E5C96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8FF5EE89CA54D61997121585DF9BB9D4">
    <w:name w:val="B8FF5EE89CA54D61997121585DF9BB9D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8383E6DF07C4496BB2A251CAA4C711E4">
    <w:name w:val="28383E6DF07C4496BB2A251CAA4C711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B3C4916CA594270AD8EBDC3F8A1B39F4">
    <w:name w:val="8B3C4916CA594270AD8EBDC3F8A1B39F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5AF869439A40DD8D9A739FC6C0440E4">
    <w:name w:val="CE5AF869439A40DD8D9A739FC6C0440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70E478E3CFF46C584237FB79FFBD62E4">
    <w:name w:val="470E478E3CFF46C584237FB79FFBD62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764AFCBC53E43E8A755BBFCAA758C184">
    <w:name w:val="B764AFCBC53E43E8A755BBFCAA758C1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3C6D1C829DC496898DF4E189CFD4A664">
    <w:name w:val="93C6D1C829DC496898DF4E189CFD4A6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76665768EF74BAA8F100CDAF450E6044">
    <w:name w:val="B76665768EF74BAA8F100CDAF450E60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8EE38E2E32843A3BF564BECF9B4F2834">
    <w:name w:val="A8EE38E2E32843A3BF564BECF9B4F28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BE4763B14564B28961A139153D657054">
    <w:name w:val="7BE4763B14564B28961A139153D6570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5A1355D746D4D22A2A1729913F0E4164">
    <w:name w:val="B5A1355D746D4D22A2A1729913F0E41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599A84BBD454FAFB5ADFD83386764454">
    <w:name w:val="8599A84BBD454FAFB5ADFD833867644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2E664B83674FB0A9835C536AF571324">
    <w:name w:val="772E664B83674FB0A9835C536AF5713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85AD4CB3A6E4111A8A0FFC4AD7F9AF24">
    <w:name w:val="D85AD4CB3A6E4111A8A0FFC4AD7F9AF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1548ABC9C8A4F2B948910A0699F80794">
    <w:name w:val="81548ABC9C8A4F2B948910A0699F8079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320007D02544415A6B29C39BDABAFFC4">
    <w:name w:val="0320007D02544415A6B29C39BDABAFF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79EAD3B04948239E1E8A99764A63C54">
    <w:name w:val="9279EAD3B04948239E1E8A99764A63C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C06289202284781BCCA7913A329FB2A4">
    <w:name w:val="FC06289202284781BCCA7913A329FB2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DE80CFCE3FE4FB39F7D7A92783E37344">
    <w:name w:val="8DE80CFCE3FE4FB39F7D7A92783E373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989879F820742F8BE57A8FC0B0F77D94">
    <w:name w:val="A989879F820742F8BE57A8FC0B0F77D9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282225EA21540FD9386749D02C26E594">
    <w:name w:val="B282225EA21540FD9386749D02C26E59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7330A695014724B501296E889C7F844">
    <w:name w:val="CE7330A695014724B501296E889C7F8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501DA0D65B45A49CD38E2D6248F5AC4">
    <w:name w:val="15501DA0D65B45A49CD38E2D6248F5A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CBA9D49761140E99F970BAA0A8CBCED2">
    <w:name w:val="ECBA9D49761140E99F970BAA0A8CBCED2"/>
    <w:rsid w:val="0014557B"/>
    <w:pPr>
      <w:spacing w:after="0" w:line="240" w:lineRule="auto"/>
    </w:pPr>
    <w:rPr>
      <w:rFonts w:eastAsia="Times New Roman" w:cs="Times New Roman"/>
      <w:sz w:val="24"/>
      <w:szCs w:val="24"/>
    </w:rPr>
  </w:style>
  <w:style w:type="paragraph" w:customStyle="1" w:styleId="D2BD2A8FB5F24C868CB66BB38F6609B84">
    <w:name w:val="D2BD2A8FB5F24C868CB66BB38F6609B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24D318C784424D890ACB07CD5631B84">
    <w:name w:val="3824D318C784424D890ACB07CD5631B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019F0EA5D2A4CF0A121E1B4DE990ECB4">
    <w:name w:val="0019F0EA5D2A4CF0A121E1B4DE990EC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EB52A64EC944E4E9DB3AE0759BEC81B4">
    <w:name w:val="9EB52A64EC944E4E9DB3AE0759BEC81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9EAB86CCA0540D39C4CEBD31FFB7EE24">
    <w:name w:val="F9EAB86CCA0540D39C4CEBD31FFB7EE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80688EBE2F84C1285A9AFDDD500F9A34">
    <w:name w:val="F80688EBE2F84C1285A9AFDDD500F9A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A76D0047364703BC1395A82CC650894">
    <w:name w:val="2EA76D0047364703BC1395A82CC650894"/>
    <w:rsid w:val="0014557B"/>
    <w:pPr>
      <w:spacing w:after="0" w:line="240" w:lineRule="auto"/>
    </w:pPr>
    <w:rPr>
      <w:rFonts w:eastAsia="Times New Roman" w:cs="Times New Roman"/>
      <w:sz w:val="24"/>
      <w:szCs w:val="24"/>
    </w:rPr>
  </w:style>
  <w:style w:type="paragraph" w:customStyle="1" w:styleId="4EBB32FE14114ABA9F88BB7B6FBE0E7D4">
    <w:name w:val="4EBB32FE14114ABA9F88BB7B6FBE0E7D4"/>
    <w:rsid w:val="0014557B"/>
    <w:pPr>
      <w:spacing w:after="0" w:line="240" w:lineRule="auto"/>
    </w:pPr>
    <w:rPr>
      <w:rFonts w:eastAsia="Times New Roman" w:cs="Times New Roman"/>
      <w:sz w:val="24"/>
      <w:szCs w:val="24"/>
    </w:rPr>
  </w:style>
  <w:style w:type="paragraph" w:customStyle="1" w:styleId="6110DFB536C6462EAA454B729974DB684">
    <w:name w:val="6110DFB536C6462EAA454B729974DB684"/>
    <w:rsid w:val="0014557B"/>
    <w:pPr>
      <w:spacing w:after="0" w:line="240" w:lineRule="auto"/>
    </w:pPr>
    <w:rPr>
      <w:rFonts w:eastAsia="Times New Roman" w:cs="Times New Roman"/>
      <w:sz w:val="24"/>
      <w:szCs w:val="24"/>
    </w:rPr>
  </w:style>
  <w:style w:type="paragraph" w:customStyle="1" w:styleId="CB0837BDDAAE44348D37297F13A065414">
    <w:name w:val="CB0837BDDAAE44348D37297F13A065414"/>
    <w:rsid w:val="0014557B"/>
    <w:pPr>
      <w:spacing w:after="0" w:line="240" w:lineRule="auto"/>
    </w:pPr>
    <w:rPr>
      <w:rFonts w:eastAsia="Times New Roman" w:cs="Times New Roman"/>
      <w:sz w:val="24"/>
      <w:szCs w:val="24"/>
    </w:rPr>
  </w:style>
  <w:style w:type="paragraph" w:customStyle="1" w:styleId="FD14FB6672154EDDB075DBD41469B4C74">
    <w:name w:val="FD14FB6672154EDDB075DBD41469B4C74"/>
    <w:rsid w:val="0014557B"/>
    <w:pPr>
      <w:spacing w:after="0" w:line="240" w:lineRule="auto"/>
    </w:pPr>
    <w:rPr>
      <w:rFonts w:eastAsia="Times New Roman" w:cs="Times New Roman"/>
      <w:sz w:val="24"/>
      <w:szCs w:val="24"/>
    </w:rPr>
  </w:style>
  <w:style w:type="paragraph" w:customStyle="1" w:styleId="30D92294EE184AF8938141CDE4A60ACD4">
    <w:name w:val="30D92294EE184AF8938141CDE4A60ACD4"/>
    <w:rsid w:val="0014557B"/>
    <w:pPr>
      <w:spacing w:after="0" w:line="240" w:lineRule="auto"/>
    </w:pPr>
    <w:rPr>
      <w:rFonts w:eastAsia="Times New Roman" w:cs="Times New Roman"/>
      <w:sz w:val="24"/>
      <w:szCs w:val="24"/>
    </w:rPr>
  </w:style>
  <w:style w:type="paragraph" w:customStyle="1" w:styleId="A3A8C6C1F0024B63B9D6DB97BE8C87CE4">
    <w:name w:val="A3A8C6C1F0024B63B9D6DB97BE8C87CE4"/>
    <w:rsid w:val="0014557B"/>
    <w:pPr>
      <w:spacing w:after="0" w:line="240" w:lineRule="auto"/>
    </w:pPr>
    <w:rPr>
      <w:rFonts w:eastAsia="Times New Roman" w:cs="Times New Roman"/>
      <w:sz w:val="24"/>
      <w:szCs w:val="24"/>
    </w:rPr>
  </w:style>
  <w:style w:type="paragraph" w:customStyle="1" w:styleId="D28EC68836764AEC8E21FEBFB858DBC14">
    <w:name w:val="D28EC68836764AEC8E21FEBFB858DBC14"/>
    <w:rsid w:val="0014557B"/>
    <w:pPr>
      <w:spacing w:after="0" w:line="240" w:lineRule="auto"/>
    </w:pPr>
    <w:rPr>
      <w:rFonts w:eastAsia="Times New Roman" w:cs="Times New Roman"/>
      <w:sz w:val="24"/>
      <w:szCs w:val="24"/>
    </w:rPr>
  </w:style>
  <w:style w:type="paragraph" w:customStyle="1" w:styleId="F17C8441EC654CE0AA4C6458550024CE4">
    <w:name w:val="F17C8441EC654CE0AA4C6458550024CE4"/>
    <w:rsid w:val="0014557B"/>
    <w:pPr>
      <w:spacing w:after="0" w:line="240" w:lineRule="auto"/>
    </w:pPr>
    <w:rPr>
      <w:rFonts w:eastAsia="Times New Roman" w:cs="Times New Roman"/>
      <w:sz w:val="24"/>
      <w:szCs w:val="24"/>
    </w:rPr>
  </w:style>
  <w:style w:type="paragraph" w:customStyle="1" w:styleId="EFDEEAC753B544F1BFB78D5A9B78AAB64">
    <w:name w:val="EFDEEAC753B544F1BFB78D5A9B78AAB64"/>
    <w:rsid w:val="0014557B"/>
    <w:pPr>
      <w:spacing w:after="0" w:line="240" w:lineRule="auto"/>
    </w:pPr>
    <w:rPr>
      <w:rFonts w:eastAsia="Times New Roman" w:cs="Times New Roman"/>
      <w:sz w:val="24"/>
      <w:szCs w:val="24"/>
    </w:rPr>
  </w:style>
  <w:style w:type="paragraph" w:customStyle="1" w:styleId="93757397186C4357B828391BD9CE9DC14">
    <w:name w:val="93757397186C4357B828391BD9CE9DC14"/>
    <w:rsid w:val="0014557B"/>
    <w:pPr>
      <w:spacing w:after="0" w:line="240" w:lineRule="auto"/>
    </w:pPr>
    <w:rPr>
      <w:rFonts w:eastAsia="Times New Roman" w:cs="Times New Roman"/>
      <w:sz w:val="24"/>
      <w:szCs w:val="24"/>
    </w:rPr>
  </w:style>
  <w:style w:type="paragraph" w:customStyle="1" w:styleId="B8B8D21EDC7241039323C82CEDB1481A4">
    <w:name w:val="B8B8D21EDC7241039323C82CEDB1481A4"/>
    <w:rsid w:val="0014557B"/>
    <w:pPr>
      <w:spacing w:after="0" w:line="240" w:lineRule="auto"/>
    </w:pPr>
    <w:rPr>
      <w:rFonts w:eastAsia="Times New Roman" w:cs="Times New Roman"/>
      <w:sz w:val="24"/>
      <w:szCs w:val="24"/>
    </w:rPr>
  </w:style>
  <w:style w:type="paragraph" w:customStyle="1" w:styleId="9BCC151E1DCB4C8484F64B1E23D1C6EF4">
    <w:name w:val="9BCC151E1DCB4C8484F64B1E23D1C6EF4"/>
    <w:rsid w:val="0014557B"/>
    <w:pPr>
      <w:spacing w:after="0" w:line="240" w:lineRule="auto"/>
    </w:pPr>
    <w:rPr>
      <w:rFonts w:eastAsia="Times New Roman" w:cs="Times New Roman"/>
      <w:sz w:val="24"/>
      <w:szCs w:val="24"/>
    </w:rPr>
  </w:style>
  <w:style w:type="paragraph" w:customStyle="1" w:styleId="4AC55980CAF546CCB0970AB9E656493D4">
    <w:name w:val="4AC55980CAF546CCB0970AB9E656493D4"/>
    <w:rsid w:val="0014557B"/>
    <w:pPr>
      <w:spacing w:after="0" w:line="240" w:lineRule="auto"/>
    </w:pPr>
    <w:rPr>
      <w:rFonts w:eastAsia="Times New Roman" w:cs="Times New Roman"/>
      <w:sz w:val="24"/>
      <w:szCs w:val="24"/>
    </w:rPr>
  </w:style>
  <w:style w:type="paragraph" w:customStyle="1" w:styleId="95966FDAB5784C21AE7493434A54EDD14">
    <w:name w:val="95966FDAB5784C21AE7493434A54EDD14"/>
    <w:rsid w:val="0014557B"/>
    <w:pPr>
      <w:spacing w:after="0" w:line="240" w:lineRule="auto"/>
    </w:pPr>
    <w:rPr>
      <w:rFonts w:eastAsia="Times New Roman" w:cs="Times New Roman"/>
      <w:sz w:val="24"/>
      <w:szCs w:val="24"/>
    </w:rPr>
  </w:style>
  <w:style w:type="paragraph" w:customStyle="1" w:styleId="FDEE35AB10DF41D99F3F59E26D8915704">
    <w:name w:val="FDEE35AB10DF41D99F3F59E26D8915704"/>
    <w:rsid w:val="0014557B"/>
    <w:pPr>
      <w:spacing w:after="0" w:line="240" w:lineRule="auto"/>
    </w:pPr>
    <w:rPr>
      <w:rFonts w:eastAsia="Times New Roman" w:cs="Times New Roman"/>
      <w:sz w:val="24"/>
      <w:szCs w:val="24"/>
    </w:rPr>
  </w:style>
  <w:style w:type="paragraph" w:customStyle="1" w:styleId="730CC195823A4B5E9A2E07E7409A6D0F4">
    <w:name w:val="730CC195823A4B5E9A2E07E7409A6D0F4"/>
    <w:rsid w:val="0014557B"/>
    <w:pPr>
      <w:spacing w:after="0" w:line="240" w:lineRule="auto"/>
    </w:pPr>
    <w:rPr>
      <w:rFonts w:eastAsia="Times New Roman" w:cs="Times New Roman"/>
      <w:sz w:val="24"/>
      <w:szCs w:val="24"/>
    </w:rPr>
  </w:style>
  <w:style w:type="paragraph" w:customStyle="1" w:styleId="FE17DB0A92824B19AA90CC97E541868F4">
    <w:name w:val="FE17DB0A92824B19AA90CC97E541868F4"/>
    <w:rsid w:val="0014557B"/>
    <w:pPr>
      <w:spacing w:after="0" w:line="240" w:lineRule="auto"/>
    </w:pPr>
    <w:rPr>
      <w:rFonts w:eastAsia="Times New Roman" w:cs="Times New Roman"/>
      <w:sz w:val="24"/>
      <w:szCs w:val="24"/>
    </w:rPr>
  </w:style>
  <w:style w:type="paragraph" w:customStyle="1" w:styleId="2457D84F0C554B6399140A5948F978354">
    <w:name w:val="2457D84F0C554B6399140A5948F978354"/>
    <w:rsid w:val="0014557B"/>
    <w:pPr>
      <w:spacing w:after="0" w:line="240" w:lineRule="auto"/>
    </w:pPr>
    <w:rPr>
      <w:rFonts w:eastAsia="Times New Roman" w:cs="Times New Roman"/>
      <w:sz w:val="24"/>
      <w:szCs w:val="24"/>
    </w:rPr>
  </w:style>
  <w:style w:type="paragraph" w:customStyle="1" w:styleId="71665E67F8C8490ABA7B8730DF2CBD234">
    <w:name w:val="71665E67F8C8490ABA7B8730DF2CBD234"/>
    <w:rsid w:val="0014557B"/>
    <w:pPr>
      <w:spacing w:after="0" w:line="240" w:lineRule="auto"/>
    </w:pPr>
    <w:rPr>
      <w:rFonts w:eastAsia="Times New Roman" w:cs="Times New Roman"/>
      <w:sz w:val="24"/>
      <w:szCs w:val="24"/>
    </w:rPr>
  </w:style>
  <w:style w:type="paragraph" w:customStyle="1" w:styleId="5091B3E58CD544F29C2DE7A17EF5C8214">
    <w:name w:val="5091B3E58CD544F29C2DE7A17EF5C8214"/>
    <w:rsid w:val="0014557B"/>
    <w:pPr>
      <w:spacing w:after="0" w:line="240" w:lineRule="auto"/>
    </w:pPr>
    <w:rPr>
      <w:rFonts w:eastAsia="Times New Roman" w:cs="Times New Roman"/>
      <w:sz w:val="24"/>
      <w:szCs w:val="24"/>
    </w:rPr>
  </w:style>
  <w:style w:type="paragraph" w:customStyle="1" w:styleId="37FD4BD464F84168B6B0E8732F59BE334">
    <w:name w:val="37FD4BD464F84168B6B0E8732F59BE334"/>
    <w:rsid w:val="0014557B"/>
    <w:pPr>
      <w:spacing w:after="0" w:line="240" w:lineRule="auto"/>
    </w:pPr>
    <w:rPr>
      <w:rFonts w:eastAsia="Times New Roman" w:cs="Times New Roman"/>
      <w:sz w:val="24"/>
      <w:szCs w:val="24"/>
    </w:rPr>
  </w:style>
  <w:style w:type="paragraph" w:customStyle="1" w:styleId="202F2891F94E4A78815BC8818AD14E724">
    <w:name w:val="202F2891F94E4A78815BC8818AD14E724"/>
    <w:rsid w:val="0014557B"/>
    <w:pPr>
      <w:spacing w:after="0" w:line="240" w:lineRule="auto"/>
    </w:pPr>
    <w:rPr>
      <w:rFonts w:eastAsia="Times New Roman" w:cs="Times New Roman"/>
      <w:sz w:val="24"/>
      <w:szCs w:val="24"/>
    </w:rPr>
  </w:style>
  <w:style w:type="paragraph" w:customStyle="1" w:styleId="ACFB1CF583FE458B85847D1A1F069D4A4">
    <w:name w:val="ACFB1CF583FE458B85847D1A1F069D4A4"/>
    <w:rsid w:val="0014557B"/>
    <w:pPr>
      <w:spacing w:after="0" w:line="240" w:lineRule="auto"/>
    </w:pPr>
    <w:rPr>
      <w:rFonts w:eastAsia="Times New Roman" w:cs="Times New Roman"/>
      <w:sz w:val="24"/>
      <w:szCs w:val="24"/>
    </w:rPr>
  </w:style>
  <w:style w:type="paragraph" w:customStyle="1" w:styleId="5185C55BAFDB4857AA8BA1DBE3E520714">
    <w:name w:val="5185C55BAFDB4857AA8BA1DBE3E520714"/>
    <w:rsid w:val="0014557B"/>
    <w:pPr>
      <w:spacing w:after="0" w:line="240" w:lineRule="auto"/>
    </w:pPr>
    <w:rPr>
      <w:rFonts w:eastAsia="Times New Roman" w:cs="Times New Roman"/>
      <w:sz w:val="24"/>
      <w:szCs w:val="24"/>
    </w:rPr>
  </w:style>
  <w:style w:type="paragraph" w:customStyle="1" w:styleId="E633D0021C63474CB5B8DBC1D2B82A974">
    <w:name w:val="E633D0021C63474CB5B8DBC1D2B82A974"/>
    <w:rsid w:val="0014557B"/>
    <w:pPr>
      <w:spacing w:after="0" w:line="240" w:lineRule="auto"/>
    </w:pPr>
    <w:rPr>
      <w:rFonts w:eastAsia="Times New Roman" w:cs="Times New Roman"/>
      <w:sz w:val="24"/>
      <w:szCs w:val="24"/>
    </w:rPr>
  </w:style>
  <w:style w:type="paragraph" w:customStyle="1" w:styleId="310C500238AE476A90249C1857BCE6044">
    <w:name w:val="310C500238AE476A90249C1857BCE6044"/>
    <w:rsid w:val="0014557B"/>
    <w:pPr>
      <w:spacing w:after="0" w:line="240" w:lineRule="auto"/>
    </w:pPr>
    <w:rPr>
      <w:rFonts w:eastAsia="Times New Roman" w:cs="Times New Roman"/>
      <w:sz w:val="24"/>
      <w:szCs w:val="24"/>
    </w:rPr>
  </w:style>
  <w:style w:type="paragraph" w:customStyle="1" w:styleId="D27167BA50F14D239CF3C9FEE8FBE0B94">
    <w:name w:val="D27167BA50F14D239CF3C9FEE8FBE0B94"/>
    <w:rsid w:val="0014557B"/>
    <w:pPr>
      <w:spacing w:after="0" w:line="240" w:lineRule="auto"/>
    </w:pPr>
    <w:rPr>
      <w:rFonts w:eastAsia="Times New Roman" w:cs="Times New Roman"/>
      <w:sz w:val="24"/>
      <w:szCs w:val="24"/>
    </w:rPr>
  </w:style>
  <w:style w:type="paragraph" w:customStyle="1" w:styleId="6FC2639003A34D79B015F13F2D6D9D494">
    <w:name w:val="6FC2639003A34D79B015F13F2D6D9D494"/>
    <w:rsid w:val="0014557B"/>
    <w:pPr>
      <w:spacing w:after="0" w:line="240" w:lineRule="auto"/>
    </w:pPr>
    <w:rPr>
      <w:rFonts w:eastAsia="Times New Roman" w:cs="Times New Roman"/>
      <w:sz w:val="24"/>
      <w:szCs w:val="24"/>
    </w:rPr>
  </w:style>
  <w:style w:type="paragraph" w:customStyle="1" w:styleId="30F837D5F8A24E2487F42AE0FD1907C74">
    <w:name w:val="30F837D5F8A24E2487F42AE0FD1907C74"/>
    <w:rsid w:val="0014557B"/>
    <w:pPr>
      <w:spacing w:after="0" w:line="240" w:lineRule="auto"/>
    </w:pPr>
    <w:rPr>
      <w:rFonts w:eastAsia="Times New Roman" w:cs="Times New Roman"/>
      <w:sz w:val="24"/>
      <w:szCs w:val="24"/>
    </w:rPr>
  </w:style>
  <w:style w:type="paragraph" w:customStyle="1" w:styleId="1C7751F8391F4F84B04F1CEA79404C2D4">
    <w:name w:val="1C7751F8391F4F84B04F1CEA79404C2D4"/>
    <w:rsid w:val="0014557B"/>
    <w:pPr>
      <w:spacing w:after="0" w:line="240" w:lineRule="auto"/>
    </w:pPr>
    <w:rPr>
      <w:rFonts w:eastAsia="Times New Roman" w:cs="Times New Roman"/>
      <w:sz w:val="24"/>
      <w:szCs w:val="24"/>
    </w:rPr>
  </w:style>
  <w:style w:type="paragraph" w:customStyle="1" w:styleId="C105FF69C67D49B88E6AE47FDDDA80FB4">
    <w:name w:val="C105FF69C67D49B88E6AE47FDDDA80FB4"/>
    <w:rsid w:val="0014557B"/>
    <w:pPr>
      <w:spacing w:after="0" w:line="240" w:lineRule="auto"/>
    </w:pPr>
    <w:rPr>
      <w:rFonts w:eastAsia="Times New Roman" w:cs="Times New Roman"/>
      <w:sz w:val="24"/>
      <w:szCs w:val="24"/>
    </w:rPr>
  </w:style>
  <w:style w:type="paragraph" w:customStyle="1" w:styleId="E3176930B5464FC4A0331AB2A20677404">
    <w:name w:val="E3176930B5464FC4A0331AB2A20677404"/>
    <w:rsid w:val="0014557B"/>
    <w:pPr>
      <w:spacing w:after="0" w:line="240" w:lineRule="auto"/>
    </w:pPr>
    <w:rPr>
      <w:rFonts w:eastAsia="Times New Roman" w:cs="Times New Roman"/>
      <w:sz w:val="24"/>
      <w:szCs w:val="24"/>
    </w:rPr>
  </w:style>
  <w:style w:type="paragraph" w:customStyle="1" w:styleId="6F492FD565E944C48E71FA40C451E3834">
    <w:name w:val="6F492FD565E944C48E71FA40C451E3834"/>
    <w:rsid w:val="0014557B"/>
    <w:pPr>
      <w:spacing w:after="0" w:line="240" w:lineRule="auto"/>
    </w:pPr>
    <w:rPr>
      <w:rFonts w:eastAsia="Times New Roman" w:cs="Times New Roman"/>
      <w:sz w:val="24"/>
      <w:szCs w:val="24"/>
    </w:rPr>
  </w:style>
  <w:style w:type="paragraph" w:customStyle="1" w:styleId="9FC0148126094D628E03171CDA25F5864">
    <w:name w:val="9FC0148126094D628E03171CDA25F5864"/>
    <w:rsid w:val="0014557B"/>
    <w:pPr>
      <w:spacing w:after="0" w:line="240" w:lineRule="auto"/>
    </w:pPr>
    <w:rPr>
      <w:rFonts w:eastAsia="Times New Roman" w:cs="Times New Roman"/>
      <w:sz w:val="24"/>
      <w:szCs w:val="24"/>
    </w:rPr>
  </w:style>
  <w:style w:type="paragraph" w:customStyle="1" w:styleId="00D4575867E440ADAFEC7DCAC1A8454E4">
    <w:name w:val="00D4575867E440ADAFEC7DCAC1A8454E4"/>
    <w:rsid w:val="0014557B"/>
    <w:pPr>
      <w:spacing w:after="0" w:line="240" w:lineRule="auto"/>
    </w:pPr>
    <w:rPr>
      <w:rFonts w:eastAsia="Times New Roman" w:cs="Times New Roman"/>
      <w:sz w:val="24"/>
      <w:szCs w:val="24"/>
    </w:rPr>
  </w:style>
  <w:style w:type="paragraph" w:customStyle="1" w:styleId="4D053C85A7EB43938ADBC7E51DFF98E24">
    <w:name w:val="4D053C85A7EB43938ADBC7E51DFF98E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B80B9350FE4598931E175911383F454">
    <w:name w:val="F6B80B9350FE4598931E175911383F4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A9417077564AFB993DA385181563114">
    <w:name w:val="8AA9417077564AFB993DA3851815631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EB1528E358F407BB623E9B35EDEBFFB4">
    <w:name w:val="CEB1528E358F407BB623E9B35EDEBFF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4CB4B294C14445EB9A2DE810E7744D84">
    <w:name w:val="04CB4B294C14445EB9A2DE810E7744D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8538CEEE9A4D1E8EE856F70A520B224">
    <w:name w:val="5E8538CEEE9A4D1E8EE856F70A520B2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7B9F9A3C7A44402951DACAA0A19E4AD4">
    <w:name w:val="A7B9F9A3C7A44402951DACAA0A19E4AD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869BF88E293474D856B5676A98FE2724">
    <w:name w:val="7869BF88E293474D856B5676A98FE27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D05878624BE45FA884565E5E23FFFCA4">
    <w:name w:val="2D05878624BE45FA884565E5E23FFFC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40F695448354AD390579CDF25B40EE94">
    <w:name w:val="F40F695448354AD390579CDF25B40EE9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96F5C0B2734BF29FF5AAFA476F02FB4">
    <w:name w:val="0E96F5C0B2734BF29FF5AAFA476F02F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106A5A1B1BC40B5B5F06317DE5975844">
    <w:name w:val="C106A5A1B1BC40B5B5F06317DE59758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78FAF5B467D4F2BAF9E7E22B6C2DFD04">
    <w:name w:val="178FAF5B467D4F2BAF9E7E22B6C2DFD0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98E4B288761476A809F22E680F79C414">
    <w:name w:val="D98E4B288761476A809F22E680F79C4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1B53422B485431998BCE89A784AB0D44">
    <w:name w:val="41B53422B485431998BCE89A784AB0D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D0AC8FA9CDC466680CB1243D4938FB34">
    <w:name w:val="AD0AC8FA9CDC466680CB1243D4938FB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C3BF3D05AAB46E8AF99100AE9AB0F0A4">
    <w:name w:val="7C3BF3D05AAB46E8AF99100AE9AB0F0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68B348F69674AF5B8375BA2ADABD2A74">
    <w:name w:val="768B348F69674AF5B8375BA2ADABD2A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3ACEDF659104513928AB6787D6B37514">
    <w:name w:val="33ACEDF659104513928AB6787D6B375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EE157960516483989203B434E9384344">
    <w:name w:val="FEE157960516483989203B434E93843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332F7B3BAE64119AA4527F1CA20973F4">
    <w:name w:val="D332F7B3BAE64119AA4527F1CA20973F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0D635618AD4A599070E444A64C92CE4">
    <w:name w:val="450D635618AD4A599070E444A64C92C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04C6AF9A8EE4F5D83FAA325B33F62674">
    <w:name w:val="A04C6AF9A8EE4F5D83FAA325B33F626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FEB0776D48140918E3312653A29C1614">
    <w:name w:val="7FEB0776D48140918E3312653A29C16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3534BC1E704B6FBE369D872CE7351A4">
    <w:name w:val="123534BC1E704B6FBE369D872CE7351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91810EFE094D93B4F1F56FB00462B44">
    <w:name w:val="C391810EFE094D93B4F1F56FB00462B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CE8BE0FE0704D0CB75D899A42DFE4434">
    <w:name w:val="3CE8BE0FE0704D0CB75D899A42DFE44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F75284D3AC24C74A1C5A1B7E8BD69274">
    <w:name w:val="BF75284D3AC24C74A1C5A1B7E8BD692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522E7DAD30E464C9F82203019E5B9474">
    <w:name w:val="2522E7DAD30E464C9F82203019E5B94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B1D617E269478D9286D0154F7B98934">
    <w:name w:val="15B1D617E269478D9286D0154F7B989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0D319425404813A887ABF3E92695694">
    <w:name w:val="5E0D319425404813A887ABF3E9269569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29B0B4E807547AA9B15044835A407AE4">
    <w:name w:val="F29B0B4E807547AA9B15044835A407A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E2B16C9315C4F79A6A0C0610E86DD784">
    <w:name w:val="3E2B16C9315C4F79A6A0C0610E86DD7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5D69A21B9A84D6693CB9E1D0D505AEE4">
    <w:name w:val="D5D69A21B9A84D6693CB9E1D0D505AE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D2D4B26D76647829DDDD545E19EE1D14">
    <w:name w:val="5D2D4B26D76647829DDDD545E19EE1D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6915D7E98A48FEAEDC8998213C1AE34">
    <w:name w:val="FB6915D7E98A48FEAEDC8998213C1AE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DDE977FDB0C49E6B2396F4C2C3CAA3D4">
    <w:name w:val="5DDE977FDB0C49E6B2396F4C2C3CAA3D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276B71E5C2248E9B38D0EEFE824BC184">
    <w:name w:val="9276B71E5C2248E9B38D0EEFE824BC1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B827FC1F8404EFD9C0E4EAAA5E4F4244">
    <w:name w:val="4B827FC1F8404EFD9C0E4EAAA5E4F42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57080ED0EDC458A82FF659CD66193E24">
    <w:name w:val="457080ED0EDC458A82FF659CD66193E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33CDC07DDD34C3C839F67959C5A91544">
    <w:name w:val="333CDC07DDD34C3C839F67959C5A915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75FEF028DB648AD9412116733F7199B4">
    <w:name w:val="E75FEF028DB648AD9412116733F7199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857C411A2E4FAA8DB91E8EDAF806B84">
    <w:name w:val="35857C411A2E4FAA8DB91E8EDAF806B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6B3371DCC1545658FBBB397295386484">
    <w:name w:val="16B3371DCC1545658FBBB3972953864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1D4435B8364578828458E04C4207EE4">
    <w:name w:val="4A1D4435B8364578828458E04C4207E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D3241A768884C79A2C733B90CEEFBD24">
    <w:name w:val="CD3241A768884C79A2C733B90CEEFBD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61752BAD2C7429BA5A7F9B48B5984FD4">
    <w:name w:val="E61752BAD2C7429BA5A7F9B48B5984FD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55A3A05DA5647178CF82788444556954">
    <w:name w:val="955A3A05DA5647178CF827884445569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7B016EB01ED4F8A8251170801AC9D464">
    <w:name w:val="37B016EB01ED4F8A8251170801AC9D4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A4BC94A77A0484A9BFF3801531AB2A54">
    <w:name w:val="4A4BC94A77A0484A9BFF3801531AB2A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9DE76868ECE4AB5AA599D04427FA2814">
    <w:name w:val="09DE76868ECE4AB5AA599D04427FA28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5EC1F08A78B4753BF672C62C11908F64">
    <w:name w:val="75EC1F08A78B4753BF672C62C11908F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1BB35292DEB420ABFEC5E7F78169CCC4">
    <w:name w:val="11BB35292DEB420ABFEC5E7F78169CC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BECFD50B684C6EAB6F50DB831D2E6B4">
    <w:name w:val="F7BECFD50B684C6EAB6F50DB831D2E6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8BB5142B3E44A31AF37ACEB3C2B90B64">
    <w:name w:val="78BB5142B3E44A31AF37ACEB3C2B90B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D7626595314417A621DBB7B9F32D324">
    <w:name w:val="1CD7626595314417A621DBB7B9F32D3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EE30486299B4A2ABA429EBB14C4CDB84">
    <w:name w:val="5EE30486299B4A2ABA429EBB14C4CDB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3D37DE43BE84B6BA8DBEC6B52252DCB4">
    <w:name w:val="53D37DE43BE84B6BA8DBEC6B52252DC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8A8DBE0BD6F4461980624082B6FF1E34">
    <w:name w:val="A8A8DBE0BD6F4461980624082B6FF1E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BC79493612F452E8170BE69F6BA28FA2">
    <w:name w:val="2BC79493612F452E8170BE69F6BA28FA2"/>
    <w:rsid w:val="0014557B"/>
    <w:pPr>
      <w:spacing w:after="0" w:line="240" w:lineRule="auto"/>
    </w:pPr>
    <w:rPr>
      <w:rFonts w:eastAsia="Times New Roman" w:cs="Times New Roman"/>
      <w:sz w:val="24"/>
      <w:szCs w:val="24"/>
    </w:rPr>
  </w:style>
  <w:style w:type="paragraph" w:customStyle="1" w:styleId="EF000D2BA66645EDA574A5A4608F77254">
    <w:name w:val="EF000D2BA66645EDA574A5A4608F772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2AD50D7626E40F086D1CF469FE8869B4">
    <w:name w:val="42AD50D7626E40F086D1CF469FE8869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0C42823866D4C948D36E735BE11DA364">
    <w:name w:val="50C42823866D4C948D36E735BE11DA3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1D7AF1CE9B845B49FC6BD9B447210DB4">
    <w:name w:val="51D7AF1CE9B845B49FC6BD9B447210D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885534DEDE544DA80202A9B2F6BB8B24">
    <w:name w:val="0885534DEDE544DA80202A9B2F6BB8B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7E2550FB2A746A6B0F9EFCD8DAD071B4">
    <w:name w:val="77E2550FB2A746A6B0F9EFCD8DAD071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B802F0D4514356A07A1EF42061977A4">
    <w:name w:val="FBB802F0D4514356A07A1EF42061977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1DA3B3BEFF0411792F4CD07EFE074244">
    <w:name w:val="F1DA3B3BEFF0411792F4CD07EFE0742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BA242D32CD34E42BAF4F2C17337CB974">
    <w:name w:val="6BA242D32CD34E42BAF4F2C17337CB9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635C1D482D43A7BEBE4CE55429CA124">
    <w:name w:val="9C635C1D482D43A7BEBE4CE55429CA1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8EB585A1425465EB7A68FE75C5066D54">
    <w:name w:val="88EB585A1425465EB7A68FE75C5066D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8F43291136D4FE98505CE71F6BBC4D14">
    <w:name w:val="58F43291136D4FE98505CE71F6BBC4D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3161B836B6040988D6A946DB5403FAB4">
    <w:name w:val="A3161B836B6040988D6A946DB5403FA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3D6BD310884EF79209B6E935AB22174">
    <w:name w:val="C03D6BD310884EF79209B6E935AB221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015F17FB2F84878B7AF6BBE0602F9274">
    <w:name w:val="B015F17FB2F84878B7AF6BBE0602F92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3F1D8C562A54D09B924024ED4B50EDF4">
    <w:name w:val="03F1D8C562A54D09B924024ED4B50EDF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1D044B27B504ACA8E2FAE53FAC6BEEB4">
    <w:name w:val="B1D044B27B504ACA8E2FAE53FAC6BEE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7DD2CFC88FF4232B184EA84D5667A124">
    <w:name w:val="27DD2CFC88FF4232B184EA84D5667A1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9A58B1D6CD492A9AECEEA10EDB08244">
    <w:name w:val="F69A58B1D6CD492A9AECEEA10EDB082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7862EF4B08B4A12B38A6D244E3D05D74">
    <w:name w:val="37862EF4B08B4A12B38A6D244E3D05D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BB10BBC8347421891D47938CA72B45B4">
    <w:name w:val="FBB10BBC8347421891D47938CA72B45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FFC0000A9C4473EBA9125BCC64E57724">
    <w:name w:val="9FFC0000A9C4473EBA9125BCC64E577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B4D7567440347728DDB29DF95C320374">
    <w:name w:val="3B4D7567440347728DDB29DF95C3203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6879F9BE4A1484E8AC7A3549A3BAF5F4">
    <w:name w:val="F6879F9BE4A1484E8AC7A3549A3BAF5F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522605EA89542B6A2754D94BFA7B28B4">
    <w:name w:val="3522605EA89542B6A2754D94BFA7B28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6CAF60D6FF7429D95D3D1B42723C48B4">
    <w:name w:val="66CAF60D6FF7429D95D3D1B42723C48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0C40F1E979F4FA094C89FBC71FD76134">
    <w:name w:val="C0C40F1E979F4FA094C89FBC71FD761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9A198854D8E422A99E15098822509354">
    <w:name w:val="09A198854D8E422A99E150988225093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E2A61BF71D447BDB862D2F80F7F88D84">
    <w:name w:val="0E2A61BF71D447BDB862D2F80F7F88D8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0E1B088FDB5482186B89E689B3D9BF34">
    <w:name w:val="80E1B088FDB5482186B89E689B3D9BF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22A93B54A84451FA527C270704A08B24">
    <w:name w:val="A22A93B54A84451FA527C270704A08B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73975C79474F59A2E56DBD07CA7ACF4">
    <w:name w:val="1C73975C79474F59A2E56DBD07CA7ACF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BF179E3D42445D2A1F6B0DFBC5C91354">
    <w:name w:val="5BF179E3D42445D2A1F6B0DFBC5C913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A55064840494A578FF03CF8D84690064">
    <w:name w:val="EA55064840494A578FF03CF8D846900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C6DE6B82115426C9F4DD312B237109D4">
    <w:name w:val="8C6DE6B82115426C9F4DD312B237109D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8B3CF8DD15B42739B4B6F55A08283D04">
    <w:name w:val="58B3CF8DD15B42739B4B6F55A08283D0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7A3719E8859405B927449C8CB1D05B04">
    <w:name w:val="87A3719E8859405B927449C8CB1D05B0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F9EF4803E984B99B017C21632A029D04">
    <w:name w:val="FF9EF4803E984B99B017C21632A029D0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9EF136FA4D94116817E552B8E801F524">
    <w:name w:val="A9EF136FA4D94116817E552B8E801F5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AA2F5A5D584F42848A8B1CCF37DD064">
    <w:name w:val="10AA2F5A5D584F42848A8B1CCF37DD0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B7252CA1BE84C4D97D0D3A6BA0943054">
    <w:name w:val="7B7252CA1BE84C4D97D0D3A6BA09430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930A61A3B9740FBBAF60413B1C459DF4">
    <w:name w:val="B930A61A3B9740FBBAF60413B1C459DF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5613630EBEB42938DCEB59C96177AB14">
    <w:name w:val="75613630EBEB42938DCEB59C96177AB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7455341D134DB7958F1E0CBC54A34E4">
    <w:name w:val="1F7455341D134DB7958F1E0CBC54A34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7DFB055950114CC183D439DE10424CCA4">
    <w:name w:val="7DFB055950114CC183D439DE10424CC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1FC4279C5474BC08717ED326E53B0C44">
    <w:name w:val="31FC4279C5474BC08717ED326E53B0C4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C71782E54C040C8A1F3CE3A35A9091B4">
    <w:name w:val="9C71782E54C040C8A1F3CE3A35A9091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8BB87025AD94F38ADFB26D5825F63904">
    <w:name w:val="B8BB87025AD94F38ADFB26D5825F6390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F5E75249ECC41A4AA79E7C2D6D26DAE4">
    <w:name w:val="DF5E75249ECC41A4AA79E7C2D6D26DA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2B945337E944E25B50A3315B1E41CED4">
    <w:name w:val="C2B945337E944E25B50A3315B1E41CED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5C9787BA1FD42FEAD1B06E39E5ECCBB4">
    <w:name w:val="A5C9787BA1FD42FEAD1B06E39E5ECCB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E09FD31C1774BE4A00DDB4B0B18722E4">
    <w:name w:val="BE09FD31C1774BE4A00DDB4B0B18722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B92FA88887746A59AAEC41BC6ACA7954">
    <w:name w:val="AB92FA88887746A59AAEC41BC6ACA79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FA7B4895F6F4BFB8E916BF47A99F0FE4">
    <w:name w:val="4FA7B4895F6F4BFB8E916BF47A99F0FE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37BB97690394960A8DC75CBE7D31A354">
    <w:name w:val="437BB97690394960A8DC75CBE7D31A35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AFF921D74E04CD88C0AC3120E1A6FA94">
    <w:name w:val="3AFF921D74E04CD88C0AC3120E1A6FA9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13AAE46163C4F479BE98E9F65CB89E94">
    <w:name w:val="D13AAE46163C4F479BE98E9F65CB89E9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6E738B95A146A2829EB952154929664">
    <w:name w:val="306E738B95A146A2829EB9521549296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735A61506A8403CBE5D8259CBD7073C4">
    <w:name w:val="E735A61506A8403CBE5D8259CBD7073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1D8EF75495F49698D01B6D17DB6185B4">
    <w:name w:val="C1D8EF75495F49698D01B6D17DB6185B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06D7D6A963B4C498C535B9ADAF5FB564">
    <w:name w:val="E06D7D6A963B4C498C535B9ADAF5FB5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240CE67679C488C8199B363FE0695EC4">
    <w:name w:val="C240CE67679C488C8199B363FE0695E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392FE0A08A14A6DAAACBD8AFCFB5CE64">
    <w:name w:val="C392FE0A08A14A6DAAACBD8AFCFB5CE6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D5656DF7CBB491DA82314606ABB622C4">
    <w:name w:val="3D5656DF7CBB491DA82314606ABB622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A19F21D55514E49BB6AF7B019DAC5FA4">
    <w:name w:val="6A19F21D55514E49BB6AF7B019DAC5FA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DA17486EA6742E481F28738344D7ACC4">
    <w:name w:val="CDA17486EA6742E481F28738344D7ACC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53C686CC5F4493A88724E0BB38298424">
    <w:name w:val="153C686CC5F4493A88724E0BB3829842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E8BA50313F4C11B2986265268EF4E34">
    <w:name w:val="38E8BA50313F4C11B2986265268EF4E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80ED9C52E6C4D9586B34B826C17A9FD4">
    <w:name w:val="F80ED9C52E6C4D9586B34B826C17A9FD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C2AE4E9916E4395822396DF0C716EC34">
    <w:name w:val="5C2AE4E9916E4395822396DF0C716EC3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9F6F0CAC8D149249DA8B44907D666E74">
    <w:name w:val="49F6F0CAC8D149249DA8B44907D666E7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D5DD6EAEFD34345BCE6AD9AF07CFA114">
    <w:name w:val="BD5DD6EAEFD34345BCE6AD9AF07CFA114"/>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680352282146F9BB0709E55C07645D10">
    <w:name w:val="60680352282146F9BB0709E55C07645D10"/>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8D9EA3A81424972BDEB4C30DE420FB53">
    <w:name w:val="38D9EA3A81424972BDEB4C30DE420FB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2A9147238F4AFF8B40310F05B625EE3">
    <w:name w:val="602A9147238F4AFF8B40310F05B625EE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76E72C7C834424EB3CC6189E4317CE63">
    <w:name w:val="976E72C7C834424EB3CC6189E4317CE6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735186EFBAC4C1EA1CA0D10FB23B6953">
    <w:name w:val="D735186EFBAC4C1EA1CA0D10FB23B695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B5444B77D348B1B786B1C5E35C12F33">
    <w:name w:val="EBB5444B77D348B1B786B1C5E35C12F3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11DD228F41248C0A1809C7EB89F0E4F3">
    <w:name w:val="B11DD228F41248C0A1809C7EB89F0E4F3"/>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924CE919624B30AADC660A62D81EC110">
    <w:name w:val="94924CE919624B30AADC660A62D81EC110"/>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94879AB324DF480187F8D35873090C5010">
    <w:name w:val="94879AB324DF480187F8D35873090C5010"/>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B73419AACC74DF38A0085BFCFCCDF8010">
    <w:name w:val="EB73419AACC74DF38A0085BFCFCCDF8010"/>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0B27531B4294694B697BCA958BF87A310">
    <w:name w:val="10B27531B4294694B697BCA958BF87A310"/>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EFDD7D08F7447F69939FE726EC2C22C10">
    <w:name w:val="6EFDD7D08F7447F69939FE726EC2C22C10"/>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9392A79AE444520A756CD5A0A759D5710">
    <w:name w:val="C9392A79AE444520A756CD5A0A759D5710"/>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75A8612240146E4AEE1B947B60685A210">
    <w:name w:val="F75A8612240146E4AEE1B947B60685A210"/>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0EDDABEBEAE45D0B423F2F5D5F4BA5B5">
    <w:name w:val="60EDDABEBEAE45D0B423F2F5D5F4BA5B5"/>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0D3632B9F0C74A3F910328BB48CFA4D75">
    <w:name w:val="0D3632B9F0C74A3F910328BB48CFA4D75"/>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AA04AC11B3B439AA42DD8EAFCBDC2EA5">
    <w:name w:val="8AA04AC11B3B439AA42DD8EAFCBDC2EA5"/>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303981C605F74C3CBE5DD2D02A237C2A5">
    <w:name w:val="303981C605F74C3CBE5DD2D02A237C2A5"/>
    <w:rsid w:val="0014557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828EF335E10043DAA54BAD094BC0EFA93">
    <w:name w:val="828EF335E10043DAA54BAD094BC0EFA93"/>
    <w:rsid w:val="0014557B"/>
    <w:pPr>
      <w:spacing w:after="0" w:line="240" w:lineRule="auto"/>
    </w:pPr>
    <w:rPr>
      <w:rFonts w:eastAsia="Times New Roman" w:cs="Times New Roman"/>
      <w:sz w:val="24"/>
      <w:szCs w:val="24"/>
    </w:rPr>
  </w:style>
  <w:style w:type="paragraph" w:customStyle="1" w:styleId="1C5042C7E0A1426789E8420A2670FD025">
    <w:name w:val="1C5042C7E0A1426789E8420A2670FD025"/>
    <w:rsid w:val="0014557B"/>
    <w:pPr>
      <w:spacing w:after="0" w:line="240" w:lineRule="auto"/>
    </w:pPr>
    <w:rPr>
      <w:rFonts w:eastAsia="Times New Roman" w:cs="Times New Roman"/>
      <w:sz w:val="24"/>
      <w:szCs w:val="24"/>
    </w:rPr>
  </w:style>
  <w:style w:type="paragraph" w:customStyle="1" w:styleId="A3E984CD8C174ECA94A0D61B89966CA05">
    <w:name w:val="A3E984CD8C174ECA94A0D61B89966CA05"/>
    <w:rsid w:val="0014557B"/>
    <w:pPr>
      <w:spacing w:after="0" w:line="240" w:lineRule="auto"/>
    </w:pPr>
    <w:rPr>
      <w:rFonts w:eastAsia="Times New Roman" w:cs="Times New Roman"/>
      <w:sz w:val="24"/>
      <w:szCs w:val="24"/>
    </w:rPr>
  </w:style>
  <w:style w:type="paragraph" w:customStyle="1" w:styleId="A705BA5902CC47BCAEF05FF6199462105">
    <w:name w:val="A705BA5902CC47BCAEF05FF6199462105"/>
    <w:rsid w:val="0014557B"/>
    <w:pPr>
      <w:spacing w:after="0" w:line="240" w:lineRule="auto"/>
    </w:pPr>
    <w:rPr>
      <w:rFonts w:eastAsia="Times New Roman" w:cs="Times New Roman"/>
      <w:sz w:val="24"/>
      <w:szCs w:val="24"/>
    </w:rPr>
  </w:style>
  <w:style w:type="paragraph" w:customStyle="1" w:styleId="8E0A033EF04744F6846EA547B4FB198C5">
    <w:name w:val="8E0A033EF04744F6846EA547B4FB198C5"/>
    <w:rsid w:val="0014557B"/>
    <w:pPr>
      <w:spacing w:after="0" w:line="240" w:lineRule="auto"/>
    </w:pPr>
    <w:rPr>
      <w:rFonts w:eastAsia="Times New Roman" w:cs="Times New Roman"/>
      <w:sz w:val="24"/>
      <w:szCs w:val="24"/>
    </w:rPr>
  </w:style>
  <w:style w:type="paragraph" w:customStyle="1" w:styleId="1F23A3E8B8A04C299F7AB3896612036E5">
    <w:name w:val="1F23A3E8B8A04C299F7AB3896612036E5"/>
    <w:rsid w:val="0014557B"/>
    <w:pPr>
      <w:spacing w:after="0" w:line="240" w:lineRule="auto"/>
    </w:pPr>
    <w:rPr>
      <w:rFonts w:eastAsia="Times New Roman" w:cs="Times New Roman"/>
      <w:sz w:val="24"/>
      <w:szCs w:val="24"/>
    </w:rPr>
  </w:style>
  <w:style w:type="paragraph" w:customStyle="1" w:styleId="3296A91DA9D44F1C99D1D9D1A7E0B3BA5">
    <w:name w:val="3296A91DA9D44F1C99D1D9D1A7E0B3BA5"/>
    <w:rsid w:val="0014557B"/>
    <w:pPr>
      <w:spacing w:after="0" w:line="240" w:lineRule="auto"/>
    </w:pPr>
    <w:rPr>
      <w:rFonts w:eastAsia="Times New Roman" w:cs="Times New Roman"/>
      <w:sz w:val="24"/>
      <w:szCs w:val="24"/>
    </w:rPr>
  </w:style>
  <w:style w:type="paragraph" w:customStyle="1" w:styleId="B2C82F8A53394C598F5AD3AAE2F0D9A05">
    <w:name w:val="B2C82F8A53394C598F5AD3AAE2F0D9A05"/>
    <w:rsid w:val="0014557B"/>
    <w:pPr>
      <w:spacing w:after="0" w:line="240" w:lineRule="auto"/>
    </w:pPr>
    <w:rPr>
      <w:rFonts w:eastAsia="Times New Roman" w:cs="Times New Roman"/>
      <w:sz w:val="24"/>
      <w:szCs w:val="24"/>
    </w:rPr>
  </w:style>
  <w:style w:type="paragraph" w:customStyle="1" w:styleId="955DB60B481E4DFAA7A281B7B074EE815">
    <w:name w:val="955DB60B481E4DFAA7A281B7B074EE815"/>
    <w:rsid w:val="0014557B"/>
    <w:pPr>
      <w:spacing w:after="0" w:line="240" w:lineRule="auto"/>
    </w:pPr>
    <w:rPr>
      <w:rFonts w:eastAsia="Times New Roman" w:cs="Times New Roman"/>
      <w:sz w:val="24"/>
      <w:szCs w:val="24"/>
    </w:rPr>
  </w:style>
  <w:style w:type="paragraph" w:customStyle="1" w:styleId="4B81DEB4B7D34A1794458E8B7127D54E5">
    <w:name w:val="4B81DEB4B7D34A1794458E8B7127D54E5"/>
    <w:rsid w:val="0014557B"/>
    <w:pPr>
      <w:spacing w:after="0" w:line="240" w:lineRule="auto"/>
    </w:pPr>
    <w:rPr>
      <w:rFonts w:eastAsia="Times New Roman" w:cs="Times New Roman"/>
      <w:sz w:val="24"/>
      <w:szCs w:val="24"/>
    </w:rPr>
  </w:style>
  <w:style w:type="paragraph" w:customStyle="1" w:styleId="235CBC902128483C84F60C08ECFA0E675">
    <w:name w:val="235CBC902128483C84F60C08ECFA0E675"/>
    <w:rsid w:val="0014557B"/>
    <w:pPr>
      <w:spacing w:after="0" w:line="240" w:lineRule="auto"/>
    </w:pPr>
    <w:rPr>
      <w:rFonts w:eastAsia="Times New Roman" w:cs="Times New Roman"/>
      <w:sz w:val="24"/>
      <w:szCs w:val="24"/>
    </w:rPr>
  </w:style>
  <w:style w:type="paragraph" w:customStyle="1" w:styleId="46D605852B564D15A116862B973AD2F15">
    <w:name w:val="46D605852B564D15A116862B973AD2F15"/>
    <w:rsid w:val="0014557B"/>
    <w:pPr>
      <w:spacing w:after="0" w:line="240" w:lineRule="auto"/>
    </w:pPr>
    <w:rPr>
      <w:rFonts w:eastAsia="Times New Roman" w:cs="Times New Roman"/>
      <w:sz w:val="24"/>
      <w:szCs w:val="24"/>
    </w:rPr>
  </w:style>
  <w:style w:type="paragraph" w:customStyle="1" w:styleId="834B274BABE24EC9A4EA255469EC28F95">
    <w:name w:val="834B274BABE24EC9A4EA255469EC28F95"/>
    <w:rsid w:val="0014557B"/>
    <w:pPr>
      <w:spacing w:after="0" w:line="240" w:lineRule="auto"/>
    </w:pPr>
    <w:rPr>
      <w:rFonts w:eastAsia="Times New Roman" w:cs="Times New Roman"/>
      <w:sz w:val="24"/>
      <w:szCs w:val="24"/>
    </w:rPr>
  </w:style>
  <w:style w:type="paragraph" w:customStyle="1" w:styleId="DBEA58698FE549B39097F063377FDBF45">
    <w:name w:val="DBEA58698FE549B39097F063377FDBF45"/>
    <w:rsid w:val="0014557B"/>
    <w:pPr>
      <w:spacing w:after="0" w:line="240" w:lineRule="auto"/>
    </w:pPr>
    <w:rPr>
      <w:rFonts w:eastAsia="Times New Roman" w:cs="Times New Roman"/>
      <w:sz w:val="24"/>
      <w:szCs w:val="24"/>
    </w:rPr>
  </w:style>
  <w:style w:type="paragraph" w:customStyle="1" w:styleId="E9C4C231E872482481F0D2A4702D10365">
    <w:name w:val="E9C4C231E872482481F0D2A4702D10365"/>
    <w:rsid w:val="0014557B"/>
    <w:pPr>
      <w:spacing w:after="0" w:line="240" w:lineRule="auto"/>
    </w:pPr>
    <w:rPr>
      <w:rFonts w:eastAsia="Times New Roman" w:cs="Times New Roman"/>
      <w:sz w:val="24"/>
      <w:szCs w:val="24"/>
    </w:rPr>
  </w:style>
  <w:style w:type="paragraph" w:customStyle="1" w:styleId="0096FEBA45734B11BA28F16B80C3B64D5">
    <w:name w:val="0096FEBA45734B11BA28F16B80C3B64D5"/>
    <w:rsid w:val="0014557B"/>
    <w:pPr>
      <w:spacing w:after="0" w:line="240" w:lineRule="auto"/>
    </w:pPr>
    <w:rPr>
      <w:rFonts w:eastAsia="Times New Roman" w:cs="Times New Roman"/>
      <w:sz w:val="24"/>
      <w:szCs w:val="24"/>
    </w:rPr>
  </w:style>
  <w:style w:type="paragraph" w:customStyle="1" w:styleId="A21F4C226CF444A6A9C31B5893D04C245">
    <w:name w:val="A21F4C226CF444A6A9C31B5893D04C245"/>
    <w:rsid w:val="0014557B"/>
    <w:pPr>
      <w:spacing w:after="0" w:line="240" w:lineRule="auto"/>
    </w:pPr>
    <w:rPr>
      <w:rFonts w:eastAsia="Times New Roman" w:cs="Times New Roman"/>
      <w:sz w:val="24"/>
      <w:szCs w:val="24"/>
    </w:rPr>
  </w:style>
  <w:style w:type="paragraph" w:customStyle="1" w:styleId="8DCD25EA7BCB42DA83CEA387E97915945">
    <w:name w:val="8DCD25EA7BCB42DA83CEA387E97915945"/>
    <w:rsid w:val="0014557B"/>
    <w:pPr>
      <w:spacing w:after="0" w:line="240" w:lineRule="auto"/>
    </w:pPr>
    <w:rPr>
      <w:rFonts w:eastAsia="Times New Roman" w:cs="Times New Roman"/>
      <w:sz w:val="24"/>
      <w:szCs w:val="24"/>
    </w:rPr>
  </w:style>
  <w:style w:type="paragraph" w:customStyle="1" w:styleId="36B2AC1D71704E0497117A0EB44A9C145">
    <w:name w:val="36B2AC1D71704E0497117A0EB44A9C145"/>
    <w:rsid w:val="0014557B"/>
    <w:pPr>
      <w:spacing w:after="0" w:line="240" w:lineRule="auto"/>
    </w:pPr>
    <w:rPr>
      <w:rFonts w:eastAsia="Times New Roman" w:cs="Times New Roman"/>
      <w:sz w:val="24"/>
      <w:szCs w:val="24"/>
    </w:rPr>
  </w:style>
  <w:style w:type="paragraph" w:customStyle="1" w:styleId="B33EEEC3AD7A46848CDB61CE23192BE45">
    <w:name w:val="B33EEEC3AD7A46848CDB61CE23192BE45"/>
    <w:rsid w:val="0014557B"/>
    <w:pPr>
      <w:spacing w:after="0" w:line="240" w:lineRule="auto"/>
    </w:pPr>
    <w:rPr>
      <w:rFonts w:eastAsia="Times New Roman" w:cs="Times New Roman"/>
      <w:sz w:val="24"/>
      <w:szCs w:val="24"/>
    </w:rPr>
  </w:style>
  <w:style w:type="paragraph" w:customStyle="1" w:styleId="0AA312F73B224EAFA8BBB1C07EC687E45">
    <w:name w:val="0AA312F73B224EAFA8BBB1C07EC687E45"/>
    <w:rsid w:val="0014557B"/>
    <w:pPr>
      <w:spacing w:after="0" w:line="240" w:lineRule="auto"/>
    </w:pPr>
    <w:rPr>
      <w:rFonts w:eastAsia="Times New Roman" w:cs="Times New Roman"/>
      <w:sz w:val="24"/>
      <w:szCs w:val="24"/>
    </w:rPr>
  </w:style>
  <w:style w:type="paragraph" w:customStyle="1" w:styleId="F0152A890F3048D0B5D3EE516B1A0B675">
    <w:name w:val="F0152A890F3048D0B5D3EE516B1A0B675"/>
    <w:rsid w:val="0014557B"/>
    <w:pPr>
      <w:spacing w:after="0" w:line="240" w:lineRule="auto"/>
    </w:pPr>
    <w:rPr>
      <w:rFonts w:eastAsia="Times New Roman" w:cs="Times New Roman"/>
      <w:sz w:val="24"/>
      <w:szCs w:val="24"/>
    </w:rPr>
  </w:style>
  <w:style w:type="paragraph" w:customStyle="1" w:styleId="E5A5A1046787434A915B089F43426E825">
    <w:name w:val="E5A5A1046787434A915B089F43426E825"/>
    <w:rsid w:val="0014557B"/>
    <w:pPr>
      <w:spacing w:after="0" w:line="240" w:lineRule="auto"/>
    </w:pPr>
    <w:rPr>
      <w:rFonts w:eastAsia="Times New Roman" w:cs="Times New Roman"/>
      <w:sz w:val="24"/>
      <w:szCs w:val="24"/>
    </w:rPr>
  </w:style>
  <w:style w:type="paragraph" w:customStyle="1" w:styleId="5B7049C4D2EE4171A0B60FFA9D4FA1095">
    <w:name w:val="5B7049C4D2EE4171A0B60FFA9D4FA1095"/>
    <w:rsid w:val="0014557B"/>
    <w:pPr>
      <w:spacing w:after="0" w:line="240" w:lineRule="auto"/>
    </w:pPr>
    <w:rPr>
      <w:rFonts w:eastAsia="Times New Roman" w:cs="Times New Roman"/>
      <w:sz w:val="24"/>
      <w:szCs w:val="24"/>
    </w:rPr>
  </w:style>
  <w:style w:type="paragraph" w:customStyle="1" w:styleId="BB584195FA82426FA00F988A32FA4AD35">
    <w:name w:val="BB584195FA82426FA00F988A32FA4AD35"/>
    <w:rsid w:val="0014557B"/>
    <w:pPr>
      <w:spacing w:after="0" w:line="240" w:lineRule="auto"/>
    </w:pPr>
    <w:rPr>
      <w:rFonts w:eastAsia="Times New Roman" w:cs="Times New Roman"/>
      <w:sz w:val="24"/>
      <w:szCs w:val="24"/>
    </w:rPr>
  </w:style>
  <w:style w:type="paragraph" w:customStyle="1" w:styleId="3B460D68F9F24B16B10745614FA19DD75">
    <w:name w:val="3B460D68F9F24B16B10745614FA19DD75"/>
    <w:rsid w:val="0014557B"/>
    <w:pPr>
      <w:spacing w:after="0" w:line="240" w:lineRule="auto"/>
    </w:pPr>
    <w:rPr>
      <w:rFonts w:eastAsia="Times New Roman" w:cs="Times New Roman"/>
      <w:sz w:val="24"/>
      <w:szCs w:val="24"/>
    </w:rPr>
  </w:style>
  <w:style w:type="paragraph" w:customStyle="1" w:styleId="9E5613EBDFCC4ECA9DEA857D74798C435">
    <w:name w:val="9E5613EBDFCC4ECA9DEA857D74798C435"/>
    <w:rsid w:val="0014557B"/>
    <w:pPr>
      <w:spacing w:after="0" w:line="240" w:lineRule="auto"/>
    </w:pPr>
    <w:rPr>
      <w:rFonts w:eastAsia="Times New Roman" w:cs="Times New Roman"/>
      <w:sz w:val="24"/>
      <w:szCs w:val="24"/>
    </w:rPr>
  </w:style>
  <w:style w:type="paragraph" w:customStyle="1" w:styleId="08087E1D272E4C0586C21D152FFDB7EE5">
    <w:name w:val="08087E1D272E4C0586C21D152FFDB7EE5"/>
    <w:rsid w:val="0014557B"/>
    <w:pPr>
      <w:spacing w:after="0" w:line="240" w:lineRule="auto"/>
    </w:pPr>
    <w:rPr>
      <w:rFonts w:eastAsia="Times New Roman" w:cs="Times New Roman"/>
      <w:sz w:val="24"/>
      <w:szCs w:val="24"/>
    </w:rPr>
  </w:style>
  <w:style w:type="paragraph" w:customStyle="1" w:styleId="29C7BA8BE985494884579A122B3FEE475">
    <w:name w:val="29C7BA8BE985494884579A122B3FEE475"/>
    <w:rsid w:val="0014557B"/>
    <w:pPr>
      <w:spacing w:after="0" w:line="240" w:lineRule="auto"/>
    </w:pPr>
    <w:rPr>
      <w:rFonts w:eastAsia="Times New Roman" w:cs="Times New Roman"/>
      <w:sz w:val="24"/>
      <w:szCs w:val="24"/>
    </w:rPr>
  </w:style>
  <w:style w:type="paragraph" w:customStyle="1" w:styleId="73FCF39BFC1747C8B15065FD2EF791945">
    <w:name w:val="73FCF39BFC1747C8B15065FD2EF791945"/>
    <w:rsid w:val="0014557B"/>
    <w:pPr>
      <w:spacing w:after="0" w:line="240" w:lineRule="auto"/>
    </w:pPr>
    <w:rPr>
      <w:rFonts w:eastAsia="Times New Roman" w:cs="Times New Roman"/>
      <w:sz w:val="24"/>
      <w:szCs w:val="24"/>
    </w:rPr>
  </w:style>
  <w:style w:type="paragraph" w:customStyle="1" w:styleId="0E35D4BDF9024BC2A6E78C45311040DE5">
    <w:name w:val="0E35D4BDF9024BC2A6E78C45311040DE5"/>
    <w:rsid w:val="0014557B"/>
    <w:pPr>
      <w:spacing w:after="0" w:line="240" w:lineRule="auto"/>
    </w:pPr>
    <w:rPr>
      <w:rFonts w:eastAsia="Times New Roman" w:cs="Times New Roman"/>
      <w:sz w:val="24"/>
      <w:szCs w:val="24"/>
    </w:rPr>
  </w:style>
  <w:style w:type="paragraph" w:customStyle="1" w:styleId="EE8964D27B0B42B0AD5A41ACA9228DDB5">
    <w:name w:val="EE8964D27B0B42B0AD5A41ACA9228DDB5"/>
    <w:rsid w:val="0014557B"/>
    <w:pPr>
      <w:spacing w:after="0" w:line="240" w:lineRule="auto"/>
    </w:pPr>
    <w:rPr>
      <w:rFonts w:eastAsia="Times New Roman" w:cs="Times New Roman"/>
      <w:sz w:val="24"/>
      <w:szCs w:val="24"/>
    </w:rPr>
  </w:style>
  <w:style w:type="paragraph" w:customStyle="1" w:styleId="EE4C012AEF8D44ACAB16A832CF78ACB85">
    <w:name w:val="EE4C012AEF8D44ACAB16A832CF78ACB85"/>
    <w:rsid w:val="0014557B"/>
    <w:pPr>
      <w:spacing w:after="0" w:line="240" w:lineRule="auto"/>
    </w:pPr>
    <w:rPr>
      <w:rFonts w:eastAsia="Times New Roman" w:cs="Times New Roman"/>
      <w:sz w:val="24"/>
      <w:szCs w:val="24"/>
    </w:rPr>
  </w:style>
  <w:style w:type="paragraph" w:customStyle="1" w:styleId="16F7AB113C9B4440B3FE158B6151985C5">
    <w:name w:val="16F7AB113C9B4440B3FE158B6151985C5"/>
    <w:rsid w:val="0014557B"/>
    <w:pPr>
      <w:spacing w:after="0" w:line="240" w:lineRule="auto"/>
    </w:pPr>
    <w:rPr>
      <w:rFonts w:eastAsia="Times New Roman" w:cs="Times New Roman"/>
      <w:sz w:val="24"/>
      <w:szCs w:val="24"/>
    </w:rPr>
  </w:style>
  <w:style w:type="paragraph" w:customStyle="1" w:styleId="B29AD38FFF4C43F19D7BF29995BEB7325">
    <w:name w:val="B29AD38FFF4C43F19D7BF29995BEB7325"/>
    <w:rsid w:val="0014557B"/>
    <w:pPr>
      <w:spacing w:after="0" w:line="240" w:lineRule="auto"/>
    </w:pPr>
    <w:rPr>
      <w:rFonts w:eastAsia="Times New Roman" w:cs="Times New Roman"/>
      <w:sz w:val="24"/>
      <w:szCs w:val="24"/>
    </w:rPr>
  </w:style>
  <w:style w:type="paragraph" w:customStyle="1" w:styleId="D0ED3BC5A5684129B5228033E1F59B585">
    <w:name w:val="D0ED3BC5A5684129B5228033E1F59B585"/>
    <w:rsid w:val="0014557B"/>
    <w:pPr>
      <w:spacing w:after="0" w:line="240" w:lineRule="auto"/>
    </w:pPr>
    <w:rPr>
      <w:rFonts w:eastAsia="Times New Roman" w:cs="Times New Roman"/>
      <w:sz w:val="24"/>
      <w:szCs w:val="24"/>
    </w:rPr>
  </w:style>
  <w:style w:type="paragraph" w:customStyle="1" w:styleId="92954B267EBE44908EFE74441E2BC0625">
    <w:name w:val="92954B267EBE44908EFE74441E2BC0625"/>
    <w:rsid w:val="0014557B"/>
    <w:pPr>
      <w:spacing w:after="0" w:line="240" w:lineRule="auto"/>
    </w:pPr>
    <w:rPr>
      <w:rFonts w:eastAsia="Times New Roman" w:cs="Times New Roman"/>
      <w:sz w:val="24"/>
      <w:szCs w:val="24"/>
    </w:rPr>
  </w:style>
  <w:style w:type="paragraph" w:customStyle="1" w:styleId="726EE340686E40FD8534EA725D53C0025">
    <w:name w:val="726EE340686E40FD8534EA725D53C0025"/>
    <w:rsid w:val="0014557B"/>
    <w:pPr>
      <w:spacing w:after="0" w:line="240" w:lineRule="auto"/>
    </w:pPr>
    <w:rPr>
      <w:rFonts w:eastAsia="Times New Roman" w:cs="Times New Roman"/>
      <w:sz w:val="24"/>
      <w:szCs w:val="24"/>
    </w:rPr>
  </w:style>
  <w:style w:type="paragraph" w:customStyle="1" w:styleId="A38B172305CF46DD8F9CA961E8AEC4305">
    <w:name w:val="A38B172305CF46DD8F9CA961E8AEC4305"/>
    <w:rsid w:val="0014557B"/>
    <w:pPr>
      <w:spacing w:after="0" w:line="240" w:lineRule="auto"/>
    </w:pPr>
    <w:rPr>
      <w:rFonts w:eastAsia="Times New Roman" w:cs="Times New Roman"/>
      <w:sz w:val="24"/>
      <w:szCs w:val="24"/>
    </w:rPr>
  </w:style>
  <w:style w:type="paragraph" w:customStyle="1" w:styleId="D1133EF149004F7AB55D36C896869CA25">
    <w:name w:val="D1133EF149004F7AB55D36C896869CA25"/>
    <w:rsid w:val="0014557B"/>
    <w:pPr>
      <w:spacing w:after="0" w:line="240" w:lineRule="auto"/>
    </w:pPr>
    <w:rPr>
      <w:rFonts w:eastAsia="Times New Roman" w:cs="Times New Roman"/>
      <w:sz w:val="24"/>
      <w:szCs w:val="24"/>
    </w:rPr>
  </w:style>
  <w:style w:type="paragraph" w:customStyle="1" w:styleId="7A2B722C24F14DC1A18042BE3D2726235">
    <w:name w:val="7A2B722C24F14DC1A18042BE3D2726235"/>
    <w:rsid w:val="0014557B"/>
    <w:pPr>
      <w:spacing w:after="0" w:line="240" w:lineRule="auto"/>
    </w:pPr>
    <w:rPr>
      <w:rFonts w:eastAsia="Times New Roman" w:cs="Times New Roman"/>
      <w:sz w:val="24"/>
      <w:szCs w:val="24"/>
    </w:rPr>
  </w:style>
  <w:style w:type="paragraph" w:customStyle="1" w:styleId="5065E4E1F5A8415D928EFE587DA29B555">
    <w:name w:val="5065E4E1F5A8415D928EFE587DA29B555"/>
    <w:rsid w:val="0014557B"/>
    <w:pPr>
      <w:spacing w:after="0" w:line="240" w:lineRule="auto"/>
    </w:pPr>
    <w:rPr>
      <w:rFonts w:eastAsia="Times New Roman" w:cs="Times New Roman"/>
      <w:sz w:val="24"/>
      <w:szCs w:val="24"/>
    </w:rPr>
  </w:style>
  <w:style w:type="paragraph" w:customStyle="1" w:styleId="51A18A3974A5453C9F04708B82C3F7A35">
    <w:name w:val="51A18A3974A5453C9F04708B82C3F7A35"/>
    <w:rsid w:val="0014557B"/>
    <w:pPr>
      <w:spacing w:after="0" w:line="240" w:lineRule="auto"/>
    </w:pPr>
    <w:rPr>
      <w:rFonts w:eastAsia="Times New Roman" w:cs="Times New Roman"/>
      <w:sz w:val="24"/>
      <w:szCs w:val="24"/>
    </w:rPr>
  </w:style>
  <w:style w:type="paragraph" w:customStyle="1" w:styleId="C917E738D12B44118F6E110713F87AE75">
    <w:name w:val="C917E738D12B44118F6E110713F87AE75"/>
    <w:rsid w:val="0014557B"/>
    <w:pPr>
      <w:spacing w:after="0" w:line="240" w:lineRule="auto"/>
    </w:pPr>
    <w:rPr>
      <w:rFonts w:eastAsia="Times New Roman" w:cs="Times New Roman"/>
      <w:sz w:val="24"/>
      <w:szCs w:val="24"/>
    </w:rPr>
  </w:style>
  <w:style w:type="paragraph" w:customStyle="1" w:styleId="F69365F10D124E64A93EB04D679A454B5">
    <w:name w:val="F69365F10D124E64A93EB04D679A454B5"/>
    <w:rsid w:val="0014557B"/>
    <w:pPr>
      <w:spacing w:after="0" w:line="240" w:lineRule="auto"/>
    </w:pPr>
    <w:rPr>
      <w:rFonts w:eastAsia="Times New Roman" w:cs="Times New Roman"/>
      <w:sz w:val="24"/>
      <w:szCs w:val="24"/>
    </w:rPr>
  </w:style>
  <w:style w:type="paragraph" w:customStyle="1" w:styleId="2CA0F07356D94CC9A0CB5FF4A3489A645">
    <w:name w:val="2CA0F07356D94CC9A0CB5FF4A3489A645"/>
    <w:rsid w:val="0014557B"/>
    <w:pPr>
      <w:spacing w:after="0" w:line="240" w:lineRule="auto"/>
    </w:pPr>
    <w:rPr>
      <w:rFonts w:eastAsia="Times New Roman" w:cs="Times New Roman"/>
      <w:sz w:val="24"/>
      <w:szCs w:val="24"/>
    </w:rPr>
  </w:style>
  <w:style w:type="paragraph" w:customStyle="1" w:styleId="E5D580B0F1CF434B85BD755D831066515">
    <w:name w:val="E5D580B0F1CF434B85BD755D831066515"/>
    <w:rsid w:val="0014557B"/>
    <w:pPr>
      <w:spacing w:after="0" w:line="240" w:lineRule="auto"/>
    </w:pPr>
    <w:rPr>
      <w:rFonts w:eastAsia="Times New Roman" w:cs="Times New Roman"/>
      <w:sz w:val="24"/>
      <w:szCs w:val="24"/>
    </w:rPr>
  </w:style>
  <w:style w:type="paragraph" w:customStyle="1" w:styleId="FE390F63B814447EB6A764A562E631EB5">
    <w:name w:val="FE390F63B814447EB6A764A562E631EB5"/>
    <w:rsid w:val="0014557B"/>
    <w:pPr>
      <w:spacing w:after="0" w:line="240" w:lineRule="auto"/>
    </w:pPr>
    <w:rPr>
      <w:rFonts w:eastAsia="Times New Roman" w:cs="Times New Roman"/>
      <w:sz w:val="24"/>
      <w:szCs w:val="24"/>
    </w:rPr>
  </w:style>
  <w:style w:type="paragraph" w:customStyle="1" w:styleId="38203FA6561B4854B6851A617AEBAA165">
    <w:name w:val="38203FA6561B4854B6851A617AEBAA165"/>
    <w:rsid w:val="0014557B"/>
    <w:pPr>
      <w:spacing w:after="0" w:line="240" w:lineRule="auto"/>
    </w:pPr>
    <w:rPr>
      <w:rFonts w:eastAsia="Times New Roman" w:cs="Times New Roman"/>
      <w:sz w:val="24"/>
      <w:szCs w:val="24"/>
    </w:rPr>
  </w:style>
  <w:style w:type="paragraph" w:customStyle="1" w:styleId="67F203CFFC9E4EA6AFCB6922530EB31A5">
    <w:name w:val="67F203CFFC9E4EA6AFCB6922530EB31A5"/>
    <w:rsid w:val="0014557B"/>
    <w:pPr>
      <w:spacing w:after="0" w:line="240" w:lineRule="auto"/>
    </w:pPr>
    <w:rPr>
      <w:rFonts w:eastAsia="Times New Roman" w:cs="Times New Roman"/>
      <w:sz w:val="24"/>
      <w:szCs w:val="24"/>
    </w:rPr>
  </w:style>
  <w:style w:type="paragraph" w:customStyle="1" w:styleId="26648BCD3B57421AADFE1E887F2066B75">
    <w:name w:val="26648BCD3B57421AADFE1E887F2066B75"/>
    <w:rsid w:val="0014557B"/>
    <w:pPr>
      <w:spacing w:after="0" w:line="240" w:lineRule="auto"/>
    </w:pPr>
    <w:rPr>
      <w:rFonts w:eastAsia="Times New Roman" w:cs="Times New Roman"/>
      <w:sz w:val="24"/>
      <w:szCs w:val="24"/>
    </w:rPr>
  </w:style>
  <w:style w:type="paragraph" w:customStyle="1" w:styleId="F1B38B5ACF2C4E01A64586A5C385532A5">
    <w:name w:val="F1B38B5ACF2C4E01A64586A5C385532A5"/>
    <w:rsid w:val="0014557B"/>
    <w:pPr>
      <w:spacing w:after="0" w:line="240" w:lineRule="auto"/>
    </w:pPr>
    <w:rPr>
      <w:rFonts w:eastAsia="Times New Roman" w:cs="Times New Roman"/>
      <w:sz w:val="24"/>
      <w:szCs w:val="24"/>
    </w:rPr>
  </w:style>
  <w:style w:type="paragraph" w:customStyle="1" w:styleId="F430F0E7FC36429EB0214BFB70E6BAEA5">
    <w:name w:val="F430F0E7FC36429EB0214BFB70E6BAEA5"/>
    <w:rsid w:val="0014557B"/>
    <w:pPr>
      <w:spacing w:after="0" w:line="240" w:lineRule="auto"/>
    </w:pPr>
    <w:rPr>
      <w:rFonts w:eastAsia="Times New Roman" w:cs="Times New Roman"/>
      <w:sz w:val="24"/>
      <w:szCs w:val="24"/>
    </w:rPr>
  </w:style>
  <w:style w:type="paragraph" w:customStyle="1" w:styleId="911D3007127B480B9B3D45E3D45975075">
    <w:name w:val="911D3007127B480B9B3D45E3D45975075"/>
    <w:rsid w:val="0014557B"/>
    <w:pPr>
      <w:spacing w:after="0" w:line="240" w:lineRule="auto"/>
    </w:pPr>
    <w:rPr>
      <w:rFonts w:eastAsia="Times New Roman" w:cs="Times New Roman"/>
      <w:sz w:val="24"/>
      <w:szCs w:val="24"/>
    </w:rPr>
  </w:style>
  <w:style w:type="paragraph" w:customStyle="1" w:styleId="D4F74A2C5A3545529C18452FB1AE5C045">
    <w:name w:val="D4F74A2C5A3545529C18452FB1AE5C045"/>
    <w:rsid w:val="0014557B"/>
    <w:pPr>
      <w:spacing w:after="0" w:line="240" w:lineRule="auto"/>
    </w:pPr>
    <w:rPr>
      <w:rFonts w:eastAsia="Times New Roman" w:cs="Times New Roman"/>
      <w:sz w:val="24"/>
      <w:szCs w:val="24"/>
    </w:rPr>
  </w:style>
  <w:style w:type="paragraph" w:customStyle="1" w:styleId="FEF0BA4E34B047A4BD999B98BA39AF615">
    <w:name w:val="FEF0BA4E34B047A4BD999B98BA39AF615"/>
    <w:rsid w:val="0014557B"/>
    <w:pPr>
      <w:spacing w:after="0" w:line="240" w:lineRule="auto"/>
    </w:pPr>
    <w:rPr>
      <w:rFonts w:eastAsia="Times New Roman" w:cs="Times New Roman"/>
      <w:sz w:val="24"/>
      <w:szCs w:val="24"/>
    </w:rPr>
  </w:style>
  <w:style w:type="paragraph" w:customStyle="1" w:styleId="116ECF3794424B8D974318DCBCD0CCAB5">
    <w:name w:val="116ECF3794424B8D974318DCBCD0CCAB5"/>
    <w:rsid w:val="0014557B"/>
    <w:pPr>
      <w:spacing w:after="0" w:line="240" w:lineRule="auto"/>
    </w:pPr>
    <w:rPr>
      <w:rFonts w:eastAsia="Times New Roman" w:cs="Times New Roman"/>
      <w:sz w:val="24"/>
      <w:szCs w:val="24"/>
    </w:rPr>
  </w:style>
  <w:style w:type="paragraph" w:customStyle="1" w:styleId="414A4BD1B1364762A2BDDBC9CAA222135">
    <w:name w:val="414A4BD1B1364762A2BDDBC9CAA222135"/>
    <w:rsid w:val="0014557B"/>
    <w:pPr>
      <w:spacing w:after="0" w:line="240" w:lineRule="auto"/>
    </w:pPr>
    <w:rPr>
      <w:rFonts w:eastAsia="Times New Roman" w:cs="Times New Roman"/>
      <w:sz w:val="24"/>
      <w:szCs w:val="24"/>
    </w:rPr>
  </w:style>
  <w:style w:type="paragraph" w:customStyle="1" w:styleId="F7E0A8CBCF1848559BB4761E27F14AD65">
    <w:name w:val="F7E0A8CBCF1848559BB4761E27F14AD65"/>
    <w:rsid w:val="0014557B"/>
    <w:pPr>
      <w:spacing w:after="0" w:line="240" w:lineRule="auto"/>
    </w:pPr>
    <w:rPr>
      <w:rFonts w:eastAsia="Times New Roman" w:cs="Times New Roman"/>
      <w:sz w:val="24"/>
      <w:szCs w:val="24"/>
    </w:rPr>
  </w:style>
  <w:style w:type="paragraph" w:customStyle="1" w:styleId="6BA07BEC1CE24A7CAA0D4C7D10CC4E0F5">
    <w:name w:val="6BA07BEC1CE24A7CAA0D4C7D10CC4E0F5"/>
    <w:rsid w:val="0014557B"/>
    <w:pPr>
      <w:spacing w:after="0" w:line="240" w:lineRule="auto"/>
    </w:pPr>
    <w:rPr>
      <w:rFonts w:eastAsia="Times New Roman" w:cs="Times New Roman"/>
      <w:sz w:val="24"/>
      <w:szCs w:val="24"/>
    </w:rPr>
  </w:style>
  <w:style w:type="paragraph" w:customStyle="1" w:styleId="7141BD1CB04E4AB1924406FDBD03414E5">
    <w:name w:val="7141BD1CB04E4AB1924406FDBD03414E5"/>
    <w:rsid w:val="0014557B"/>
    <w:pPr>
      <w:spacing w:after="0" w:line="240" w:lineRule="auto"/>
    </w:pPr>
    <w:rPr>
      <w:rFonts w:eastAsia="Times New Roman" w:cs="Times New Roman"/>
      <w:sz w:val="24"/>
      <w:szCs w:val="24"/>
    </w:rPr>
  </w:style>
  <w:style w:type="paragraph" w:customStyle="1" w:styleId="A203A6AD15AB46C3AD5E308007698F495">
    <w:name w:val="A203A6AD15AB46C3AD5E308007698F495"/>
    <w:rsid w:val="0014557B"/>
    <w:pPr>
      <w:spacing w:after="0" w:line="240" w:lineRule="auto"/>
    </w:pPr>
    <w:rPr>
      <w:rFonts w:eastAsia="Times New Roman" w:cs="Times New Roman"/>
      <w:sz w:val="24"/>
      <w:szCs w:val="24"/>
    </w:rPr>
  </w:style>
  <w:style w:type="paragraph" w:customStyle="1" w:styleId="BE4A69CCAFA044A88598EF4AFFCDD8A55">
    <w:name w:val="BE4A69CCAFA044A88598EF4AFFCDD8A55"/>
    <w:rsid w:val="0014557B"/>
    <w:pPr>
      <w:spacing w:after="0" w:line="240" w:lineRule="auto"/>
    </w:pPr>
    <w:rPr>
      <w:rFonts w:eastAsia="Times New Roman" w:cs="Times New Roman"/>
      <w:sz w:val="24"/>
      <w:szCs w:val="24"/>
    </w:rPr>
  </w:style>
  <w:style w:type="paragraph" w:customStyle="1" w:styleId="B564A47859EB475B92C032A012EDB91A5">
    <w:name w:val="B564A47859EB475B92C032A012EDB91A5"/>
    <w:rsid w:val="0014557B"/>
    <w:pPr>
      <w:spacing w:after="0" w:line="240" w:lineRule="auto"/>
    </w:pPr>
    <w:rPr>
      <w:rFonts w:eastAsia="Times New Roman" w:cs="Times New Roman"/>
      <w:sz w:val="24"/>
      <w:szCs w:val="24"/>
    </w:rPr>
  </w:style>
  <w:style w:type="paragraph" w:customStyle="1" w:styleId="027171E00E0C4C8C83CC8E4265E44D725">
    <w:name w:val="027171E00E0C4C8C83CC8E4265E44D725"/>
    <w:rsid w:val="0014557B"/>
    <w:pPr>
      <w:spacing w:after="0" w:line="240" w:lineRule="auto"/>
    </w:pPr>
    <w:rPr>
      <w:rFonts w:eastAsia="Times New Roman" w:cs="Times New Roman"/>
      <w:sz w:val="24"/>
      <w:szCs w:val="24"/>
    </w:rPr>
  </w:style>
  <w:style w:type="paragraph" w:customStyle="1" w:styleId="1FC320A26C3A4A7DAE5A77C560C015AC5">
    <w:name w:val="1FC320A26C3A4A7DAE5A77C560C015AC5"/>
    <w:rsid w:val="0014557B"/>
    <w:pPr>
      <w:spacing w:after="0" w:line="240" w:lineRule="auto"/>
    </w:pPr>
    <w:rPr>
      <w:rFonts w:eastAsia="Times New Roman" w:cs="Times New Roman"/>
      <w:sz w:val="24"/>
      <w:szCs w:val="24"/>
    </w:rPr>
  </w:style>
  <w:style w:type="paragraph" w:customStyle="1" w:styleId="4C2C47F9997649CDB409EF286D97681E5">
    <w:name w:val="4C2C47F9997649CDB409EF286D97681E5"/>
    <w:rsid w:val="0014557B"/>
    <w:pPr>
      <w:spacing w:after="0" w:line="240" w:lineRule="auto"/>
    </w:pPr>
    <w:rPr>
      <w:rFonts w:eastAsia="Times New Roman" w:cs="Times New Roman"/>
      <w:sz w:val="24"/>
      <w:szCs w:val="24"/>
    </w:rPr>
  </w:style>
  <w:style w:type="paragraph" w:customStyle="1" w:styleId="BA1F121B80FA447B890338DE430F42B15">
    <w:name w:val="BA1F121B80FA447B890338DE430F42B15"/>
    <w:rsid w:val="0014557B"/>
    <w:pPr>
      <w:spacing w:after="0" w:line="240" w:lineRule="auto"/>
    </w:pPr>
    <w:rPr>
      <w:rFonts w:eastAsia="Times New Roman" w:cs="Times New Roman"/>
      <w:sz w:val="24"/>
      <w:szCs w:val="24"/>
    </w:rPr>
  </w:style>
  <w:style w:type="paragraph" w:customStyle="1" w:styleId="52CDFA8951E84E0389144F0C381672A15">
    <w:name w:val="52CDFA8951E84E0389144F0C381672A15"/>
    <w:rsid w:val="0014557B"/>
    <w:pPr>
      <w:spacing w:after="0" w:line="240" w:lineRule="auto"/>
    </w:pPr>
    <w:rPr>
      <w:rFonts w:eastAsia="Times New Roman" w:cs="Times New Roman"/>
      <w:sz w:val="24"/>
      <w:szCs w:val="24"/>
    </w:rPr>
  </w:style>
  <w:style w:type="paragraph" w:customStyle="1" w:styleId="58F98F0382EE499BBCA43BFA8BCAFAAE5">
    <w:name w:val="58F98F0382EE499BBCA43BFA8BCAFAAE5"/>
    <w:rsid w:val="0014557B"/>
    <w:pPr>
      <w:spacing w:after="0" w:line="240" w:lineRule="auto"/>
    </w:pPr>
    <w:rPr>
      <w:rFonts w:eastAsia="Times New Roman" w:cs="Times New Roman"/>
      <w:sz w:val="24"/>
      <w:szCs w:val="24"/>
    </w:rPr>
  </w:style>
  <w:style w:type="paragraph" w:customStyle="1" w:styleId="56915DCBA78D45639D6E9B7C557315E75">
    <w:name w:val="56915DCBA78D45639D6E9B7C557315E75"/>
    <w:rsid w:val="0014557B"/>
    <w:pPr>
      <w:spacing w:after="0" w:line="240" w:lineRule="auto"/>
    </w:pPr>
    <w:rPr>
      <w:rFonts w:eastAsia="Times New Roman" w:cs="Times New Roman"/>
      <w:sz w:val="24"/>
      <w:szCs w:val="24"/>
    </w:rPr>
  </w:style>
  <w:style w:type="paragraph" w:customStyle="1" w:styleId="DA744B6AFBD34A10A29E989CF3A1B8C25">
    <w:name w:val="DA744B6AFBD34A10A29E989CF3A1B8C25"/>
    <w:rsid w:val="0014557B"/>
    <w:pPr>
      <w:spacing w:after="0" w:line="240" w:lineRule="auto"/>
    </w:pPr>
    <w:rPr>
      <w:rFonts w:eastAsia="Times New Roman" w:cs="Times New Roman"/>
      <w:sz w:val="24"/>
      <w:szCs w:val="24"/>
    </w:rPr>
  </w:style>
  <w:style w:type="paragraph" w:customStyle="1" w:styleId="2D451D7DD64946229844F0BAC817D45D5">
    <w:name w:val="2D451D7DD64946229844F0BAC817D45D5"/>
    <w:rsid w:val="0014557B"/>
    <w:pPr>
      <w:spacing w:after="0" w:line="240" w:lineRule="auto"/>
    </w:pPr>
    <w:rPr>
      <w:rFonts w:eastAsia="Times New Roman" w:cs="Times New Roman"/>
      <w:sz w:val="24"/>
      <w:szCs w:val="24"/>
    </w:rPr>
  </w:style>
  <w:style w:type="paragraph" w:customStyle="1" w:styleId="88671C49713D4CE88169526A8BD559295">
    <w:name w:val="88671C49713D4CE88169526A8BD559295"/>
    <w:rsid w:val="0014557B"/>
    <w:pPr>
      <w:spacing w:after="0" w:line="240" w:lineRule="auto"/>
    </w:pPr>
    <w:rPr>
      <w:rFonts w:eastAsia="Times New Roman" w:cs="Times New Roman"/>
      <w:sz w:val="24"/>
      <w:szCs w:val="24"/>
    </w:rPr>
  </w:style>
  <w:style w:type="paragraph" w:customStyle="1" w:styleId="485EB3E2243343C9BA20B5661A9F3F0B5">
    <w:name w:val="485EB3E2243343C9BA20B5661A9F3F0B5"/>
    <w:rsid w:val="0014557B"/>
    <w:pPr>
      <w:spacing w:after="0" w:line="240" w:lineRule="auto"/>
    </w:pPr>
    <w:rPr>
      <w:rFonts w:eastAsia="Times New Roman" w:cs="Times New Roman"/>
      <w:sz w:val="24"/>
      <w:szCs w:val="24"/>
    </w:rPr>
  </w:style>
  <w:style w:type="paragraph" w:customStyle="1" w:styleId="B359D9B6B33D4B88858F345532A2A9005">
    <w:name w:val="B359D9B6B33D4B88858F345532A2A9005"/>
    <w:rsid w:val="0014557B"/>
    <w:pPr>
      <w:spacing w:after="0" w:line="240" w:lineRule="auto"/>
    </w:pPr>
    <w:rPr>
      <w:rFonts w:eastAsia="Times New Roman" w:cs="Times New Roman"/>
      <w:sz w:val="24"/>
      <w:szCs w:val="24"/>
    </w:rPr>
  </w:style>
  <w:style w:type="paragraph" w:customStyle="1" w:styleId="9A788384C8604C65BA857707BC760E855">
    <w:name w:val="9A788384C8604C65BA857707BC760E855"/>
    <w:rsid w:val="0014557B"/>
    <w:pPr>
      <w:spacing w:after="0" w:line="240" w:lineRule="auto"/>
    </w:pPr>
    <w:rPr>
      <w:rFonts w:eastAsia="Times New Roman" w:cs="Times New Roman"/>
      <w:sz w:val="24"/>
      <w:szCs w:val="24"/>
    </w:rPr>
  </w:style>
  <w:style w:type="paragraph" w:customStyle="1" w:styleId="24D345AC1AD54041861FAF192744E9785">
    <w:name w:val="24D345AC1AD54041861FAF192744E9785"/>
    <w:rsid w:val="0014557B"/>
    <w:pPr>
      <w:spacing w:after="0" w:line="240" w:lineRule="auto"/>
    </w:pPr>
    <w:rPr>
      <w:rFonts w:eastAsia="Times New Roman" w:cs="Times New Roman"/>
      <w:sz w:val="24"/>
      <w:szCs w:val="24"/>
    </w:rPr>
  </w:style>
  <w:style w:type="paragraph" w:customStyle="1" w:styleId="3B39B3B0929E4795BE7CDED33084DF695">
    <w:name w:val="3B39B3B0929E4795BE7CDED33084DF695"/>
    <w:rsid w:val="0014557B"/>
    <w:pPr>
      <w:spacing w:after="0" w:line="240" w:lineRule="auto"/>
    </w:pPr>
    <w:rPr>
      <w:rFonts w:eastAsia="Times New Roman" w:cs="Times New Roman"/>
      <w:sz w:val="24"/>
      <w:szCs w:val="24"/>
    </w:rPr>
  </w:style>
  <w:style w:type="paragraph" w:customStyle="1" w:styleId="7543136B3A744235AD8ABE1CC216B6245">
    <w:name w:val="7543136B3A744235AD8ABE1CC216B6245"/>
    <w:rsid w:val="0014557B"/>
    <w:pPr>
      <w:spacing w:after="0" w:line="240" w:lineRule="auto"/>
    </w:pPr>
    <w:rPr>
      <w:rFonts w:eastAsia="Times New Roman" w:cs="Times New Roman"/>
      <w:sz w:val="24"/>
      <w:szCs w:val="24"/>
    </w:rPr>
  </w:style>
  <w:style w:type="paragraph" w:customStyle="1" w:styleId="84D51E4F6D344153B66496D00DC85F215">
    <w:name w:val="84D51E4F6D344153B66496D00DC85F215"/>
    <w:rsid w:val="0014557B"/>
    <w:pPr>
      <w:spacing w:after="0" w:line="240" w:lineRule="auto"/>
    </w:pPr>
    <w:rPr>
      <w:rFonts w:eastAsia="Times New Roman" w:cs="Times New Roman"/>
      <w:sz w:val="24"/>
      <w:szCs w:val="24"/>
    </w:rPr>
  </w:style>
  <w:style w:type="paragraph" w:customStyle="1" w:styleId="4A4FAD2BCCC1497AA9406BAC3EEF231F5">
    <w:name w:val="4A4FAD2BCCC1497AA9406BAC3EEF231F5"/>
    <w:rsid w:val="0014557B"/>
    <w:pPr>
      <w:spacing w:after="0" w:line="240" w:lineRule="auto"/>
    </w:pPr>
    <w:rPr>
      <w:rFonts w:eastAsia="Times New Roman" w:cs="Times New Roman"/>
      <w:sz w:val="24"/>
      <w:szCs w:val="24"/>
    </w:rPr>
  </w:style>
  <w:style w:type="paragraph" w:customStyle="1" w:styleId="C08A63D661EE406BA38EA04BEF461BDC5">
    <w:name w:val="C08A63D661EE406BA38EA04BEF461BDC5"/>
    <w:rsid w:val="0014557B"/>
    <w:pPr>
      <w:spacing w:after="0" w:line="240" w:lineRule="auto"/>
    </w:pPr>
    <w:rPr>
      <w:rFonts w:eastAsia="Times New Roman" w:cs="Times New Roman"/>
      <w:sz w:val="24"/>
      <w:szCs w:val="24"/>
    </w:rPr>
  </w:style>
  <w:style w:type="paragraph" w:customStyle="1" w:styleId="CD75DA8F86534EDFAD51CA374A81719B5">
    <w:name w:val="CD75DA8F86534EDFAD51CA374A81719B5"/>
    <w:rsid w:val="0014557B"/>
    <w:pPr>
      <w:spacing w:after="0" w:line="240" w:lineRule="auto"/>
    </w:pPr>
    <w:rPr>
      <w:rFonts w:eastAsia="Times New Roman" w:cs="Times New Roman"/>
      <w:sz w:val="24"/>
      <w:szCs w:val="24"/>
    </w:rPr>
  </w:style>
  <w:style w:type="paragraph" w:customStyle="1" w:styleId="1D0CE5F39DA946FBB7FC8C8340B2459F5">
    <w:name w:val="1D0CE5F39DA946FBB7FC8C8340B2459F5"/>
    <w:rsid w:val="0014557B"/>
    <w:pPr>
      <w:spacing w:after="0" w:line="240" w:lineRule="auto"/>
    </w:pPr>
    <w:rPr>
      <w:rFonts w:eastAsia="Times New Roman" w:cs="Times New Roman"/>
      <w:sz w:val="24"/>
      <w:szCs w:val="24"/>
    </w:rPr>
  </w:style>
  <w:style w:type="paragraph" w:customStyle="1" w:styleId="223C30A032954087A166A1DB949DF5D33">
    <w:name w:val="223C30A032954087A166A1DB949DF5D33"/>
    <w:rsid w:val="0014557B"/>
    <w:pPr>
      <w:spacing w:after="0" w:line="240" w:lineRule="auto"/>
    </w:pPr>
    <w:rPr>
      <w:rFonts w:eastAsia="Times New Roman" w:cs="Times New Roman"/>
      <w:sz w:val="24"/>
      <w:szCs w:val="24"/>
    </w:rPr>
  </w:style>
  <w:style w:type="paragraph" w:customStyle="1" w:styleId="8B72653F8D284E8A8E691FD784B2488B5">
    <w:name w:val="8B72653F8D284E8A8E691FD784B2488B5"/>
    <w:rsid w:val="0014557B"/>
    <w:pPr>
      <w:spacing w:after="0" w:line="240" w:lineRule="auto"/>
    </w:pPr>
    <w:rPr>
      <w:rFonts w:eastAsia="Times New Roman" w:cs="Times New Roman"/>
      <w:sz w:val="24"/>
      <w:szCs w:val="24"/>
    </w:rPr>
  </w:style>
  <w:style w:type="paragraph" w:customStyle="1" w:styleId="E381240D5A114C99A0E292581A25E7275">
    <w:name w:val="E381240D5A114C99A0E292581A25E7275"/>
    <w:rsid w:val="0014557B"/>
    <w:pPr>
      <w:spacing w:after="0" w:line="240" w:lineRule="auto"/>
    </w:pPr>
    <w:rPr>
      <w:rFonts w:eastAsia="Times New Roman" w:cs="Times New Roman"/>
      <w:sz w:val="24"/>
      <w:szCs w:val="24"/>
    </w:rPr>
  </w:style>
  <w:style w:type="paragraph" w:customStyle="1" w:styleId="7A628B47495945F3B21B7E82556F9C815">
    <w:name w:val="7A628B47495945F3B21B7E82556F9C815"/>
    <w:rsid w:val="0014557B"/>
    <w:pPr>
      <w:spacing w:after="0" w:line="240" w:lineRule="auto"/>
    </w:pPr>
    <w:rPr>
      <w:rFonts w:eastAsia="Times New Roman" w:cs="Times New Roman"/>
      <w:sz w:val="24"/>
      <w:szCs w:val="24"/>
    </w:rPr>
  </w:style>
  <w:style w:type="paragraph" w:customStyle="1" w:styleId="AC28DFC9D27A40FF8CD3CA9D1FF6BFE85">
    <w:name w:val="AC28DFC9D27A40FF8CD3CA9D1FF6BFE85"/>
    <w:rsid w:val="0014557B"/>
    <w:pPr>
      <w:spacing w:after="0" w:line="240" w:lineRule="auto"/>
    </w:pPr>
    <w:rPr>
      <w:rFonts w:eastAsia="Times New Roman" w:cs="Times New Roman"/>
      <w:sz w:val="24"/>
      <w:szCs w:val="24"/>
    </w:rPr>
  </w:style>
  <w:style w:type="paragraph" w:customStyle="1" w:styleId="A7B75738351E4E76BF6D8CDF46EAD1735">
    <w:name w:val="A7B75738351E4E76BF6D8CDF46EAD1735"/>
    <w:rsid w:val="0014557B"/>
    <w:pPr>
      <w:spacing w:after="0" w:line="240" w:lineRule="auto"/>
    </w:pPr>
    <w:rPr>
      <w:rFonts w:eastAsia="Times New Roman" w:cs="Times New Roman"/>
      <w:sz w:val="24"/>
      <w:szCs w:val="24"/>
    </w:rPr>
  </w:style>
  <w:style w:type="paragraph" w:customStyle="1" w:styleId="47BAB7EC72F94EC1868CA29FFBEFCDC15">
    <w:name w:val="47BAB7EC72F94EC1868CA29FFBEFCDC15"/>
    <w:rsid w:val="0014557B"/>
    <w:pPr>
      <w:spacing w:after="0" w:line="240" w:lineRule="auto"/>
    </w:pPr>
    <w:rPr>
      <w:rFonts w:eastAsia="Times New Roman" w:cs="Times New Roman"/>
      <w:sz w:val="24"/>
      <w:szCs w:val="24"/>
    </w:rPr>
  </w:style>
  <w:style w:type="paragraph" w:customStyle="1" w:styleId="C58E9D753F994788924DF825192983145">
    <w:name w:val="C58E9D753F994788924DF825192983145"/>
    <w:rsid w:val="0014557B"/>
    <w:pPr>
      <w:spacing w:after="0" w:line="240" w:lineRule="auto"/>
    </w:pPr>
    <w:rPr>
      <w:rFonts w:eastAsia="Times New Roman" w:cs="Times New Roman"/>
      <w:sz w:val="24"/>
      <w:szCs w:val="24"/>
    </w:rPr>
  </w:style>
  <w:style w:type="paragraph" w:customStyle="1" w:styleId="9666F5B3CDF44BD5A95780E9961580975">
    <w:name w:val="9666F5B3CDF44BD5A95780E9961580975"/>
    <w:rsid w:val="0014557B"/>
    <w:pPr>
      <w:spacing w:after="0" w:line="240" w:lineRule="auto"/>
    </w:pPr>
    <w:rPr>
      <w:rFonts w:eastAsia="Times New Roman" w:cs="Times New Roman"/>
      <w:sz w:val="24"/>
      <w:szCs w:val="24"/>
    </w:rPr>
  </w:style>
  <w:style w:type="paragraph" w:customStyle="1" w:styleId="8191714B459640FBA1431E51319FB1A75">
    <w:name w:val="8191714B459640FBA1431E51319FB1A75"/>
    <w:rsid w:val="0014557B"/>
    <w:pPr>
      <w:spacing w:after="0" w:line="240" w:lineRule="auto"/>
    </w:pPr>
    <w:rPr>
      <w:rFonts w:eastAsia="Times New Roman" w:cs="Times New Roman"/>
      <w:sz w:val="24"/>
      <w:szCs w:val="24"/>
    </w:rPr>
  </w:style>
  <w:style w:type="paragraph" w:customStyle="1" w:styleId="0CB3692B8DC94B90A33A77EECBECB31A5">
    <w:name w:val="0CB3692B8DC94B90A33A77EECBECB31A5"/>
    <w:rsid w:val="0014557B"/>
    <w:pPr>
      <w:spacing w:after="0" w:line="240" w:lineRule="auto"/>
    </w:pPr>
    <w:rPr>
      <w:rFonts w:eastAsia="Times New Roman" w:cs="Times New Roman"/>
      <w:sz w:val="24"/>
      <w:szCs w:val="24"/>
    </w:rPr>
  </w:style>
  <w:style w:type="paragraph" w:customStyle="1" w:styleId="19D04053B6F14355B6CAE2D222EB2DC45">
    <w:name w:val="19D04053B6F14355B6CAE2D222EB2DC45"/>
    <w:rsid w:val="0014557B"/>
    <w:pPr>
      <w:spacing w:after="0" w:line="240" w:lineRule="auto"/>
    </w:pPr>
    <w:rPr>
      <w:rFonts w:eastAsia="Times New Roman" w:cs="Times New Roman"/>
      <w:sz w:val="24"/>
      <w:szCs w:val="24"/>
    </w:rPr>
  </w:style>
  <w:style w:type="paragraph" w:customStyle="1" w:styleId="0E8AD61D46154732A3B60A89804004A05">
    <w:name w:val="0E8AD61D46154732A3B60A89804004A05"/>
    <w:rsid w:val="0014557B"/>
    <w:pPr>
      <w:spacing w:after="0" w:line="240" w:lineRule="auto"/>
    </w:pPr>
    <w:rPr>
      <w:rFonts w:eastAsia="Times New Roman" w:cs="Times New Roman"/>
      <w:sz w:val="24"/>
      <w:szCs w:val="24"/>
    </w:rPr>
  </w:style>
  <w:style w:type="paragraph" w:customStyle="1" w:styleId="6839492EBA8645AEAA75732C2AE9D47A5">
    <w:name w:val="6839492EBA8645AEAA75732C2AE9D47A5"/>
    <w:rsid w:val="0014557B"/>
    <w:pPr>
      <w:spacing w:after="0" w:line="240" w:lineRule="auto"/>
    </w:pPr>
    <w:rPr>
      <w:rFonts w:eastAsia="Times New Roman" w:cs="Times New Roman"/>
      <w:sz w:val="24"/>
      <w:szCs w:val="24"/>
    </w:rPr>
  </w:style>
  <w:style w:type="paragraph" w:customStyle="1" w:styleId="38609CDEB1D14ABC97DD902A6289460A5">
    <w:name w:val="38609CDEB1D14ABC97DD902A6289460A5"/>
    <w:rsid w:val="0014557B"/>
    <w:pPr>
      <w:spacing w:after="0" w:line="240" w:lineRule="auto"/>
    </w:pPr>
    <w:rPr>
      <w:rFonts w:eastAsia="Times New Roman" w:cs="Times New Roman"/>
      <w:sz w:val="24"/>
      <w:szCs w:val="24"/>
    </w:rPr>
  </w:style>
  <w:style w:type="paragraph" w:customStyle="1" w:styleId="8415342CC7B04DAB9CB00C45B16169515">
    <w:name w:val="8415342CC7B04DAB9CB00C45B16169515"/>
    <w:rsid w:val="0014557B"/>
    <w:pPr>
      <w:spacing w:after="0" w:line="240" w:lineRule="auto"/>
    </w:pPr>
    <w:rPr>
      <w:rFonts w:eastAsia="Times New Roman" w:cs="Times New Roman"/>
      <w:sz w:val="24"/>
      <w:szCs w:val="24"/>
    </w:rPr>
  </w:style>
  <w:style w:type="paragraph" w:customStyle="1" w:styleId="1C143BE096C34D75BD60BFD4F88B64BC5">
    <w:name w:val="1C143BE096C34D75BD60BFD4F88B64BC5"/>
    <w:rsid w:val="0014557B"/>
    <w:pPr>
      <w:spacing w:after="0" w:line="240" w:lineRule="auto"/>
    </w:pPr>
    <w:rPr>
      <w:rFonts w:eastAsia="Times New Roman" w:cs="Times New Roman"/>
      <w:sz w:val="24"/>
      <w:szCs w:val="24"/>
    </w:rPr>
  </w:style>
  <w:style w:type="paragraph" w:customStyle="1" w:styleId="3A16DC17209341988719209C8E14EE5F5">
    <w:name w:val="3A16DC17209341988719209C8E14EE5F5"/>
    <w:rsid w:val="0014557B"/>
    <w:pPr>
      <w:spacing w:after="0" w:line="240" w:lineRule="auto"/>
    </w:pPr>
    <w:rPr>
      <w:rFonts w:eastAsia="Times New Roman" w:cs="Times New Roman"/>
      <w:sz w:val="24"/>
      <w:szCs w:val="24"/>
    </w:rPr>
  </w:style>
  <w:style w:type="paragraph" w:customStyle="1" w:styleId="6D9519B6E6CB47CD95B5E0AD8ECA3D235">
    <w:name w:val="6D9519B6E6CB47CD95B5E0AD8ECA3D235"/>
    <w:rsid w:val="0014557B"/>
    <w:pPr>
      <w:spacing w:after="0" w:line="240" w:lineRule="auto"/>
    </w:pPr>
    <w:rPr>
      <w:rFonts w:eastAsia="Times New Roman" w:cs="Times New Roman"/>
      <w:sz w:val="24"/>
      <w:szCs w:val="24"/>
    </w:rPr>
  </w:style>
  <w:style w:type="paragraph" w:customStyle="1" w:styleId="D8A6D87508A24F0391B7700A85E4E5D85">
    <w:name w:val="D8A6D87508A24F0391B7700A85E4E5D85"/>
    <w:rsid w:val="0014557B"/>
    <w:pPr>
      <w:spacing w:after="0" w:line="240" w:lineRule="auto"/>
    </w:pPr>
    <w:rPr>
      <w:rFonts w:eastAsia="Times New Roman" w:cs="Times New Roman"/>
      <w:sz w:val="24"/>
      <w:szCs w:val="24"/>
    </w:rPr>
  </w:style>
  <w:style w:type="paragraph" w:customStyle="1" w:styleId="447A7E97E17A41F7A4856EE3A90D105A5">
    <w:name w:val="447A7E97E17A41F7A4856EE3A90D105A5"/>
    <w:rsid w:val="0014557B"/>
    <w:pPr>
      <w:spacing w:after="0" w:line="240" w:lineRule="auto"/>
    </w:pPr>
    <w:rPr>
      <w:rFonts w:eastAsia="Times New Roman" w:cs="Times New Roman"/>
      <w:sz w:val="24"/>
      <w:szCs w:val="24"/>
    </w:rPr>
  </w:style>
  <w:style w:type="paragraph" w:customStyle="1" w:styleId="C17977811727484594A0FCAF8633261F5">
    <w:name w:val="C17977811727484594A0FCAF8633261F5"/>
    <w:rsid w:val="0014557B"/>
    <w:pPr>
      <w:spacing w:after="0" w:line="240" w:lineRule="auto"/>
    </w:pPr>
    <w:rPr>
      <w:rFonts w:eastAsia="Times New Roman" w:cs="Times New Roman"/>
      <w:sz w:val="24"/>
      <w:szCs w:val="24"/>
    </w:rPr>
  </w:style>
  <w:style w:type="paragraph" w:customStyle="1" w:styleId="D6B21E995FDE4D1BBAA86FE47BC760515">
    <w:name w:val="D6B21E995FDE4D1BBAA86FE47BC760515"/>
    <w:rsid w:val="0014557B"/>
    <w:pPr>
      <w:spacing w:after="0" w:line="240" w:lineRule="auto"/>
    </w:pPr>
    <w:rPr>
      <w:rFonts w:eastAsia="Times New Roman" w:cs="Times New Roman"/>
      <w:sz w:val="24"/>
      <w:szCs w:val="24"/>
    </w:rPr>
  </w:style>
  <w:style w:type="paragraph" w:customStyle="1" w:styleId="D2A1FEA597C14280872B9C64994CE1F55">
    <w:name w:val="D2A1FEA597C14280872B9C64994CE1F55"/>
    <w:rsid w:val="0014557B"/>
    <w:pPr>
      <w:spacing w:after="0" w:line="240" w:lineRule="auto"/>
    </w:pPr>
    <w:rPr>
      <w:rFonts w:eastAsia="Times New Roman" w:cs="Times New Roman"/>
      <w:sz w:val="24"/>
      <w:szCs w:val="24"/>
    </w:rPr>
  </w:style>
  <w:style w:type="paragraph" w:customStyle="1" w:styleId="21AF7841B7264034A3268DF12EF0B0AC5">
    <w:name w:val="21AF7841B7264034A3268DF12EF0B0AC5"/>
    <w:rsid w:val="0014557B"/>
    <w:pPr>
      <w:spacing w:after="0" w:line="240" w:lineRule="auto"/>
    </w:pPr>
    <w:rPr>
      <w:rFonts w:eastAsia="Times New Roman" w:cs="Times New Roman"/>
      <w:sz w:val="24"/>
      <w:szCs w:val="24"/>
    </w:rPr>
  </w:style>
  <w:style w:type="paragraph" w:customStyle="1" w:styleId="E6025A7FDD7342EC85CEE583873ED9F75">
    <w:name w:val="E6025A7FDD7342EC85CEE583873ED9F75"/>
    <w:rsid w:val="0014557B"/>
    <w:pPr>
      <w:spacing w:after="0" w:line="240" w:lineRule="auto"/>
    </w:pPr>
    <w:rPr>
      <w:rFonts w:eastAsia="Times New Roman" w:cs="Times New Roman"/>
      <w:sz w:val="24"/>
      <w:szCs w:val="24"/>
    </w:rPr>
  </w:style>
  <w:style w:type="paragraph" w:customStyle="1" w:styleId="099DC539C5C9460A8F85F1DE63BBC7995">
    <w:name w:val="099DC539C5C9460A8F85F1DE63BBC7995"/>
    <w:rsid w:val="0014557B"/>
    <w:pPr>
      <w:spacing w:after="0" w:line="240" w:lineRule="auto"/>
    </w:pPr>
    <w:rPr>
      <w:rFonts w:eastAsia="Times New Roman" w:cs="Times New Roman"/>
      <w:sz w:val="24"/>
      <w:szCs w:val="24"/>
    </w:rPr>
  </w:style>
  <w:style w:type="paragraph" w:customStyle="1" w:styleId="A78444897B004E2496A9DC6E7EC5E72A5">
    <w:name w:val="A78444897B004E2496A9DC6E7EC5E72A5"/>
    <w:rsid w:val="0014557B"/>
    <w:pPr>
      <w:spacing w:after="0" w:line="240" w:lineRule="auto"/>
    </w:pPr>
    <w:rPr>
      <w:rFonts w:eastAsia="Times New Roman" w:cs="Times New Roman"/>
      <w:sz w:val="24"/>
      <w:szCs w:val="24"/>
    </w:rPr>
  </w:style>
  <w:style w:type="paragraph" w:customStyle="1" w:styleId="CA4B93BB96064FD998CCFA4D4CC341825">
    <w:name w:val="CA4B93BB96064FD998CCFA4D4CC341825"/>
    <w:rsid w:val="0014557B"/>
    <w:pPr>
      <w:spacing w:after="0" w:line="240" w:lineRule="auto"/>
    </w:pPr>
    <w:rPr>
      <w:rFonts w:eastAsia="Times New Roman" w:cs="Times New Roman"/>
      <w:sz w:val="24"/>
      <w:szCs w:val="24"/>
    </w:rPr>
  </w:style>
  <w:style w:type="paragraph" w:customStyle="1" w:styleId="C999D885EE4A4A57BB33E77F067B71065">
    <w:name w:val="C999D885EE4A4A57BB33E77F067B71065"/>
    <w:rsid w:val="0014557B"/>
    <w:pPr>
      <w:spacing w:after="0" w:line="240" w:lineRule="auto"/>
    </w:pPr>
    <w:rPr>
      <w:rFonts w:eastAsia="Times New Roman" w:cs="Times New Roman"/>
      <w:sz w:val="24"/>
      <w:szCs w:val="24"/>
    </w:rPr>
  </w:style>
  <w:style w:type="paragraph" w:customStyle="1" w:styleId="50FB061A069E4C41BD5E0AFEF965848A5">
    <w:name w:val="50FB061A069E4C41BD5E0AFEF965848A5"/>
    <w:rsid w:val="0014557B"/>
    <w:pPr>
      <w:spacing w:after="0" w:line="240" w:lineRule="auto"/>
    </w:pPr>
    <w:rPr>
      <w:rFonts w:eastAsia="Times New Roman" w:cs="Times New Roman"/>
      <w:sz w:val="24"/>
      <w:szCs w:val="24"/>
    </w:rPr>
  </w:style>
  <w:style w:type="paragraph" w:customStyle="1" w:styleId="B561D7FEBF7F441AB7730B6E3E9240B25">
    <w:name w:val="B561D7FEBF7F441AB7730B6E3E9240B25"/>
    <w:rsid w:val="0014557B"/>
    <w:pPr>
      <w:spacing w:after="0" w:line="240" w:lineRule="auto"/>
    </w:pPr>
    <w:rPr>
      <w:rFonts w:eastAsia="Times New Roman" w:cs="Times New Roman"/>
      <w:sz w:val="24"/>
      <w:szCs w:val="24"/>
    </w:rPr>
  </w:style>
  <w:style w:type="paragraph" w:customStyle="1" w:styleId="36ACCDE6F3AB488A8D866021235D654F5">
    <w:name w:val="36ACCDE6F3AB488A8D866021235D654F5"/>
    <w:rsid w:val="0014557B"/>
    <w:pPr>
      <w:spacing w:after="0" w:line="240" w:lineRule="auto"/>
    </w:pPr>
    <w:rPr>
      <w:rFonts w:eastAsia="Times New Roman" w:cs="Times New Roman"/>
      <w:sz w:val="24"/>
      <w:szCs w:val="24"/>
    </w:rPr>
  </w:style>
  <w:style w:type="paragraph" w:customStyle="1" w:styleId="9DDCBE909E7342499CE0205E33FB99295">
    <w:name w:val="9DDCBE909E7342499CE0205E33FB99295"/>
    <w:rsid w:val="0014557B"/>
    <w:pPr>
      <w:spacing w:after="0" w:line="240" w:lineRule="auto"/>
    </w:pPr>
    <w:rPr>
      <w:rFonts w:eastAsia="Times New Roman" w:cs="Times New Roman"/>
      <w:sz w:val="24"/>
      <w:szCs w:val="24"/>
    </w:rPr>
  </w:style>
  <w:style w:type="paragraph" w:customStyle="1" w:styleId="E04C631F851E49EB835CAA3D5ADFB4685">
    <w:name w:val="E04C631F851E49EB835CAA3D5ADFB4685"/>
    <w:rsid w:val="0014557B"/>
    <w:pPr>
      <w:spacing w:after="0" w:line="240" w:lineRule="auto"/>
    </w:pPr>
    <w:rPr>
      <w:rFonts w:eastAsia="Times New Roman" w:cs="Times New Roman"/>
      <w:sz w:val="24"/>
      <w:szCs w:val="24"/>
    </w:rPr>
  </w:style>
  <w:style w:type="paragraph" w:customStyle="1" w:styleId="6149F5D9C3074CE2AF2768ED9A54EC775">
    <w:name w:val="6149F5D9C3074CE2AF2768ED9A54EC775"/>
    <w:rsid w:val="0014557B"/>
    <w:pPr>
      <w:spacing w:after="0" w:line="240" w:lineRule="auto"/>
    </w:pPr>
    <w:rPr>
      <w:rFonts w:eastAsia="Times New Roman" w:cs="Times New Roman"/>
      <w:sz w:val="24"/>
      <w:szCs w:val="24"/>
    </w:rPr>
  </w:style>
  <w:style w:type="paragraph" w:customStyle="1" w:styleId="623059206C164697AC314ECDB9B9C5D75">
    <w:name w:val="623059206C164697AC314ECDB9B9C5D75"/>
    <w:rsid w:val="0014557B"/>
    <w:pPr>
      <w:spacing w:after="0" w:line="240" w:lineRule="auto"/>
    </w:pPr>
    <w:rPr>
      <w:rFonts w:eastAsia="Times New Roman" w:cs="Times New Roman"/>
      <w:sz w:val="24"/>
      <w:szCs w:val="24"/>
    </w:rPr>
  </w:style>
  <w:style w:type="paragraph" w:customStyle="1" w:styleId="D201E318E363415B9E2091AFB5A0A9895">
    <w:name w:val="D201E318E363415B9E2091AFB5A0A9895"/>
    <w:rsid w:val="0014557B"/>
    <w:pPr>
      <w:spacing w:after="0" w:line="240" w:lineRule="auto"/>
    </w:pPr>
    <w:rPr>
      <w:rFonts w:eastAsia="Times New Roman" w:cs="Times New Roman"/>
      <w:sz w:val="24"/>
      <w:szCs w:val="24"/>
    </w:rPr>
  </w:style>
  <w:style w:type="paragraph" w:customStyle="1" w:styleId="A1AC917EF26A473AB7E68C95F51245485">
    <w:name w:val="A1AC917EF26A473AB7E68C95F51245485"/>
    <w:rsid w:val="0014557B"/>
    <w:pPr>
      <w:spacing w:after="0" w:line="240" w:lineRule="auto"/>
    </w:pPr>
    <w:rPr>
      <w:rFonts w:eastAsia="Times New Roman" w:cs="Times New Roman"/>
      <w:sz w:val="24"/>
      <w:szCs w:val="24"/>
    </w:rPr>
  </w:style>
  <w:style w:type="paragraph" w:customStyle="1" w:styleId="178FCE60784B4D5EA6E71099A904A06D5">
    <w:name w:val="178FCE60784B4D5EA6E71099A904A06D5"/>
    <w:rsid w:val="0014557B"/>
    <w:pPr>
      <w:spacing w:after="0" w:line="240" w:lineRule="auto"/>
    </w:pPr>
    <w:rPr>
      <w:rFonts w:eastAsia="Times New Roman" w:cs="Times New Roman"/>
      <w:sz w:val="24"/>
      <w:szCs w:val="24"/>
    </w:rPr>
  </w:style>
  <w:style w:type="paragraph" w:customStyle="1" w:styleId="4EDCA39D9C164E2784625EB0CDBB027F5">
    <w:name w:val="4EDCA39D9C164E2784625EB0CDBB027F5"/>
    <w:rsid w:val="0014557B"/>
    <w:pPr>
      <w:spacing w:after="0" w:line="240" w:lineRule="auto"/>
    </w:pPr>
    <w:rPr>
      <w:rFonts w:eastAsia="Times New Roman" w:cs="Times New Roman"/>
      <w:sz w:val="24"/>
      <w:szCs w:val="24"/>
    </w:rPr>
  </w:style>
  <w:style w:type="paragraph" w:customStyle="1" w:styleId="63C2CA51F9FA43B0A711890145CF416C5">
    <w:name w:val="63C2CA51F9FA43B0A711890145CF416C5"/>
    <w:rsid w:val="0014557B"/>
    <w:pPr>
      <w:spacing w:after="0" w:line="240" w:lineRule="auto"/>
    </w:pPr>
    <w:rPr>
      <w:rFonts w:eastAsia="Times New Roman" w:cs="Times New Roman"/>
      <w:sz w:val="24"/>
      <w:szCs w:val="24"/>
    </w:rPr>
  </w:style>
  <w:style w:type="paragraph" w:customStyle="1" w:styleId="1C38E11C8C4F4D58BC13D5556DE6AF885">
    <w:name w:val="1C38E11C8C4F4D58BC13D5556DE6AF885"/>
    <w:rsid w:val="0014557B"/>
    <w:pPr>
      <w:spacing w:after="0" w:line="240" w:lineRule="auto"/>
    </w:pPr>
    <w:rPr>
      <w:rFonts w:eastAsia="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3C28A-00F8-4FE7-B870-E247CFB6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Supporting Statement_081612</Template>
  <TotalTime>0</TotalTime>
  <Pages>3</Pages>
  <Words>8311</Words>
  <Characters>47374</Characters>
  <Application>Microsoft Office Word</Application>
  <DocSecurity>4</DocSecurity>
  <Lines>394</Lines>
  <Paragraphs>111</Paragraphs>
  <ScaleCrop>false</ScaleCrop>
  <HeadingPairs>
    <vt:vector size="2" baseType="variant">
      <vt:variant>
        <vt:lpstr>Title</vt:lpstr>
      </vt:variant>
      <vt:variant>
        <vt:i4>1</vt:i4>
      </vt:variant>
    </vt:vector>
  </HeadingPairs>
  <TitlesOfParts>
    <vt:vector size="1" baseType="lpstr">
      <vt:lpstr>PRSV Draft Specification</vt:lpstr>
    </vt:vector>
  </TitlesOfParts>
  <Company>USEPA</Company>
  <LinksUpToDate>false</LinksUpToDate>
  <CharactersWithSpaces>55574</CharactersWithSpaces>
  <SharedDoc>false</SharedDoc>
  <HLinks>
    <vt:vector size="186" baseType="variant">
      <vt:variant>
        <vt:i4>7602261</vt:i4>
      </vt:variant>
      <vt:variant>
        <vt:i4>171</vt:i4>
      </vt:variant>
      <vt:variant>
        <vt:i4>0</vt:i4>
      </vt:variant>
      <vt:variant>
        <vt:i4>5</vt:i4>
      </vt:variant>
      <vt:variant>
        <vt:lpwstr>mailto:watersense@epa.gov</vt:lpwstr>
      </vt:variant>
      <vt:variant>
        <vt:lpwstr/>
      </vt:variant>
      <vt:variant>
        <vt:i4>7602261</vt:i4>
      </vt:variant>
      <vt:variant>
        <vt:i4>168</vt:i4>
      </vt:variant>
      <vt:variant>
        <vt:i4>0</vt:i4>
      </vt:variant>
      <vt:variant>
        <vt:i4>5</vt:i4>
      </vt:variant>
      <vt:variant>
        <vt:lpwstr>mailto:watersense@epa.gov</vt:lpwstr>
      </vt:variant>
      <vt:variant>
        <vt:lpwstr/>
      </vt:variant>
      <vt:variant>
        <vt:i4>7602261</vt:i4>
      </vt:variant>
      <vt:variant>
        <vt:i4>165</vt:i4>
      </vt:variant>
      <vt:variant>
        <vt:i4>0</vt:i4>
      </vt:variant>
      <vt:variant>
        <vt:i4>5</vt:i4>
      </vt:variant>
      <vt:variant>
        <vt:lpwstr>mailto:watersense@epa.gov</vt:lpwstr>
      </vt:variant>
      <vt:variant>
        <vt:lpwstr/>
      </vt:variant>
      <vt:variant>
        <vt:i4>7602261</vt:i4>
      </vt:variant>
      <vt:variant>
        <vt:i4>162</vt:i4>
      </vt:variant>
      <vt:variant>
        <vt:i4>0</vt:i4>
      </vt:variant>
      <vt:variant>
        <vt:i4>5</vt:i4>
      </vt:variant>
      <vt:variant>
        <vt:lpwstr>mailto:watersense@epa.gov</vt:lpwstr>
      </vt:variant>
      <vt:variant>
        <vt:lpwstr/>
      </vt:variant>
      <vt:variant>
        <vt:i4>7602261</vt:i4>
      </vt:variant>
      <vt:variant>
        <vt:i4>156</vt:i4>
      </vt:variant>
      <vt:variant>
        <vt:i4>0</vt:i4>
      </vt:variant>
      <vt:variant>
        <vt:i4>5</vt:i4>
      </vt:variant>
      <vt:variant>
        <vt:lpwstr>mailto:watersense@epa.gov</vt:lpwstr>
      </vt:variant>
      <vt:variant>
        <vt:lpwstr/>
      </vt:variant>
      <vt:variant>
        <vt:i4>7602261</vt:i4>
      </vt:variant>
      <vt:variant>
        <vt:i4>153</vt:i4>
      </vt:variant>
      <vt:variant>
        <vt:i4>0</vt:i4>
      </vt:variant>
      <vt:variant>
        <vt:i4>5</vt:i4>
      </vt:variant>
      <vt:variant>
        <vt:lpwstr>mailto:watersense@epa.gov</vt:lpwstr>
      </vt:variant>
      <vt:variant>
        <vt:lpwstr/>
      </vt:variant>
      <vt:variant>
        <vt:i4>1376308</vt:i4>
      </vt:variant>
      <vt:variant>
        <vt:i4>146</vt:i4>
      </vt:variant>
      <vt:variant>
        <vt:i4>0</vt:i4>
      </vt:variant>
      <vt:variant>
        <vt:i4>5</vt:i4>
      </vt:variant>
      <vt:variant>
        <vt:lpwstr/>
      </vt:variant>
      <vt:variant>
        <vt:lpwstr>_Toc233102525</vt:lpwstr>
      </vt:variant>
      <vt:variant>
        <vt:i4>1376308</vt:i4>
      </vt:variant>
      <vt:variant>
        <vt:i4>140</vt:i4>
      </vt:variant>
      <vt:variant>
        <vt:i4>0</vt:i4>
      </vt:variant>
      <vt:variant>
        <vt:i4>5</vt:i4>
      </vt:variant>
      <vt:variant>
        <vt:lpwstr/>
      </vt:variant>
      <vt:variant>
        <vt:lpwstr>_Toc233102524</vt:lpwstr>
      </vt:variant>
      <vt:variant>
        <vt:i4>1376308</vt:i4>
      </vt:variant>
      <vt:variant>
        <vt:i4>134</vt:i4>
      </vt:variant>
      <vt:variant>
        <vt:i4>0</vt:i4>
      </vt:variant>
      <vt:variant>
        <vt:i4>5</vt:i4>
      </vt:variant>
      <vt:variant>
        <vt:lpwstr/>
      </vt:variant>
      <vt:variant>
        <vt:lpwstr>_Toc233102523</vt:lpwstr>
      </vt:variant>
      <vt:variant>
        <vt:i4>1376308</vt:i4>
      </vt:variant>
      <vt:variant>
        <vt:i4>128</vt:i4>
      </vt:variant>
      <vt:variant>
        <vt:i4>0</vt:i4>
      </vt:variant>
      <vt:variant>
        <vt:i4>5</vt:i4>
      </vt:variant>
      <vt:variant>
        <vt:lpwstr/>
      </vt:variant>
      <vt:variant>
        <vt:lpwstr>_Toc233102522</vt:lpwstr>
      </vt:variant>
      <vt:variant>
        <vt:i4>1376308</vt:i4>
      </vt:variant>
      <vt:variant>
        <vt:i4>122</vt:i4>
      </vt:variant>
      <vt:variant>
        <vt:i4>0</vt:i4>
      </vt:variant>
      <vt:variant>
        <vt:i4>5</vt:i4>
      </vt:variant>
      <vt:variant>
        <vt:lpwstr/>
      </vt:variant>
      <vt:variant>
        <vt:lpwstr>_Toc233102521</vt:lpwstr>
      </vt:variant>
      <vt:variant>
        <vt:i4>1376308</vt:i4>
      </vt:variant>
      <vt:variant>
        <vt:i4>116</vt:i4>
      </vt:variant>
      <vt:variant>
        <vt:i4>0</vt:i4>
      </vt:variant>
      <vt:variant>
        <vt:i4>5</vt:i4>
      </vt:variant>
      <vt:variant>
        <vt:lpwstr/>
      </vt:variant>
      <vt:variant>
        <vt:lpwstr>_Toc233102520</vt:lpwstr>
      </vt:variant>
      <vt:variant>
        <vt:i4>1441844</vt:i4>
      </vt:variant>
      <vt:variant>
        <vt:i4>110</vt:i4>
      </vt:variant>
      <vt:variant>
        <vt:i4>0</vt:i4>
      </vt:variant>
      <vt:variant>
        <vt:i4>5</vt:i4>
      </vt:variant>
      <vt:variant>
        <vt:lpwstr/>
      </vt:variant>
      <vt:variant>
        <vt:lpwstr>_Toc233102519</vt:lpwstr>
      </vt:variant>
      <vt:variant>
        <vt:i4>1441844</vt:i4>
      </vt:variant>
      <vt:variant>
        <vt:i4>104</vt:i4>
      </vt:variant>
      <vt:variant>
        <vt:i4>0</vt:i4>
      </vt:variant>
      <vt:variant>
        <vt:i4>5</vt:i4>
      </vt:variant>
      <vt:variant>
        <vt:lpwstr/>
      </vt:variant>
      <vt:variant>
        <vt:lpwstr>_Toc233102518</vt:lpwstr>
      </vt:variant>
      <vt:variant>
        <vt:i4>1441844</vt:i4>
      </vt:variant>
      <vt:variant>
        <vt:i4>98</vt:i4>
      </vt:variant>
      <vt:variant>
        <vt:i4>0</vt:i4>
      </vt:variant>
      <vt:variant>
        <vt:i4>5</vt:i4>
      </vt:variant>
      <vt:variant>
        <vt:lpwstr/>
      </vt:variant>
      <vt:variant>
        <vt:lpwstr>_Toc233102517</vt:lpwstr>
      </vt:variant>
      <vt:variant>
        <vt:i4>1441844</vt:i4>
      </vt:variant>
      <vt:variant>
        <vt:i4>92</vt:i4>
      </vt:variant>
      <vt:variant>
        <vt:i4>0</vt:i4>
      </vt:variant>
      <vt:variant>
        <vt:i4>5</vt:i4>
      </vt:variant>
      <vt:variant>
        <vt:lpwstr/>
      </vt:variant>
      <vt:variant>
        <vt:lpwstr>_Toc233102516</vt:lpwstr>
      </vt:variant>
      <vt:variant>
        <vt:i4>1441844</vt:i4>
      </vt:variant>
      <vt:variant>
        <vt:i4>86</vt:i4>
      </vt:variant>
      <vt:variant>
        <vt:i4>0</vt:i4>
      </vt:variant>
      <vt:variant>
        <vt:i4>5</vt:i4>
      </vt:variant>
      <vt:variant>
        <vt:lpwstr/>
      </vt:variant>
      <vt:variant>
        <vt:lpwstr>_Toc233102515</vt:lpwstr>
      </vt:variant>
      <vt:variant>
        <vt:i4>1441844</vt:i4>
      </vt:variant>
      <vt:variant>
        <vt:i4>80</vt:i4>
      </vt:variant>
      <vt:variant>
        <vt:i4>0</vt:i4>
      </vt:variant>
      <vt:variant>
        <vt:i4>5</vt:i4>
      </vt:variant>
      <vt:variant>
        <vt:lpwstr/>
      </vt:variant>
      <vt:variant>
        <vt:lpwstr>_Toc233102514</vt:lpwstr>
      </vt:variant>
      <vt:variant>
        <vt:i4>1441844</vt:i4>
      </vt:variant>
      <vt:variant>
        <vt:i4>74</vt:i4>
      </vt:variant>
      <vt:variant>
        <vt:i4>0</vt:i4>
      </vt:variant>
      <vt:variant>
        <vt:i4>5</vt:i4>
      </vt:variant>
      <vt:variant>
        <vt:lpwstr/>
      </vt:variant>
      <vt:variant>
        <vt:lpwstr>_Toc233102513</vt:lpwstr>
      </vt:variant>
      <vt:variant>
        <vt:i4>1441844</vt:i4>
      </vt:variant>
      <vt:variant>
        <vt:i4>68</vt:i4>
      </vt:variant>
      <vt:variant>
        <vt:i4>0</vt:i4>
      </vt:variant>
      <vt:variant>
        <vt:i4>5</vt:i4>
      </vt:variant>
      <vt:variant>
        <vt:lpwstr/>
      </vt:variant>
      <vt:variant>
        <vt:lpwstr>_Toc233102512</vt:lpwstr>
      </vt:variant>
      <vt:variant>
        <vt:i4>1441844</vt:i4>
      </vt:variant>
      <vt:variant>
        <vt:i4>62</vt:i4>
      </vt:variant>
      <vt:variant>
        <vt:i4>0</vt:i4>
      </vt:variant>
      <vt:variant>
        <vt:i4>5</vt:i4>
      </vt:variant>
      <vt:variant>
        <vt:lpwstr/>
      </vt:variant>
      <vt:variant>
        <vt:lpwstr>_Toc233102511</vt:lpwstr>
      </vt:variant>
      <vt:variant>
        <vt:i4>1441844</vt:i4>
      </vt:variant>
      <vt:variant>
        <vt:i4>56</vt:i4>
      </vt:variant>
      <vt:variant>
        <vt:i4>0</vt:i4>
      </vt:variant>
      <vt:variant>
        <vt:i4>5</vt:i4>
      </vt:variant>
      <vt:variant>
        <vt:lpwstr/>
      </vt:variant>
      <vt:variant>
        <vt:lpwstr>_Toc233102510</vt:lpwstr>
      </vt:variant>
      <vt:variant>
        <vt:i4>1507380</vt:i4>
      </vt:variant>
      <vt:variant>
        <vt:i4>50</vt:i4>
      </vt:variant>
      <vt:variant>
        <vt:i4>0</vt:i4>
      </vt:variant>
      <vt:variant>
        <vt:i4>5</vt:i4>
      </vt:variant>
      <vt:variant>
        <vt:lpwstr/>
      </vt:variant>
      <vt:variant>
        <vt:lpwstr>_Toc233102509</vt:lpwstr>
      </vt:variant>
      <vt:variant>
        <vt:i4>1507380</vt:i4>
      </vt:variant>
      <vt:variant>
        <vt:i4>44</vt:i4>
      </vt:variant>
      <vt:variant>
        <vt:i4>0</vt:i4>
      </vt:variant>
      <vt:variant>
        <vt:i4>5</vt:i4>
      </vt:variant>
      <vt:variant>
        <vt:lpwstr/>
      </vt:variant>
      <vt:variant>
        <vt:lpwstr>_Toc233102508</vt:lpwstr>
      </vt:variant>
      <vt:variant>
        <vt:i4>1507380</vt:i4>
      </vt:variant>
      <vt:variant>
        <vt:i4>38</vt:i4>
      </vt:variant>
      <vt:variant>
        <vt:i4>0</vt:i4>
      </vt:variant>
      <vt:variant>
        <vt:i4>5</vt:i4>
      </vt:variant>
      <vt:variant>
        <vt:lpwstr/>
      </vt:variant>
      <vt:variant>
        <vt:lpwstr>_Toc233102507</vt:lpwstr>
      </vt:variant>
      <vt:variant>
        <vt:i4>1507380</vt:i4>
      </vt:variant>
      <vt:variant>
        <vt:i4>32</vt:i4>
      </vt:variant>
      <vt:variant>
        <vt:i4>0</vt:i4>
      </vt:variant>
      <vt:variant>
        <vt:i4>5</vt:i4>
      </vt:variant>
      <vt:variant>
        <vt:lpwstr/>
      </vt:variant>
      <vt:variant>
        <vt:lpwstr>_Toc233102506</vt:lpwstr>
      </vt:variant>
      <vt:variant>
        <vt:i4>1507380</vt:i4>
      </vt:variant>
      <vt:variant>
        <vt:i4>26</vt:i4>
      </vt:variant>
      <vt:variant>
        <vt:i4>0</vt:i4>
      </vt:variant>
      <vt:variant>
        <vt:i4>5</vt:i4>
      </vt:variant>
      <vt:variant>
        <vt:lpwstr/>
      </vt:variant>
      <vt:variant>
        <vt:lpwstr>_Toc233102505</vt:lpwstr>
      </vt:variant>
      <vt:variant>
        <vt:i4>1507380</vt:i4>
      </vt:variant>
      <vt:variant>
        <vt:i4>20</vt:i4>
      </vt:variant>
      <vt:variant>
        <vt:i4>0</vt:i4>
      </vt:variant>
      <vt:variant>
        <vt:i4>5</vt:i4>
      </vt:variant>
      <vt:variant>
        <vt:lpwstr/>
      </vt:variant>
      <vt:variant>
        <vt:lpwstr>_Toc233102504</vt:lpwstr>
      </vt:variant>
      <vt:variant>
        <vt:i4>1507380</vt:i4>
      </vt:variant>
      <vt:variant>
        <vt:i4>14</vt:i4>
      </vt:variant>
      <vt:variant>
        <vt:i4>0</vt:i4>
      </vt:variant>
      <vt:variant>
        <vt:i4>5</vt:i4>
      </vt:variant>
      <vt:variant>
        <vt:lpwstr/>
      </vt:variant>
      <vt:variant>
        <vt:lpwstr>_Toc233102503</vt:lpwstr>
      </vt:variant>
      <vt:variant>
        <vt:i4>1507380</vt:i4>
      </vt:variant>
      <vt:variant>
        <vt:i4>8</vt:i4>
      </vt:variant>
      <vt:variant>
        <vt:i4>0</vt:i4>
      </vt:variant>
      <vt:variant>
        <vt:i4>5</vt:i4>
      </vt:variant>
      <vt:variant>
        <vt:lpwstr/>
      </vt:variant>
      <vt:variant>
        <vt:lpwstr>_Toc233102502</vt:lpwstr>
      </vt:variant>
      <vt:variant>
        <vt:i4>1507380</vt:i4>
      </vt:variant>
      <vt:variant>
        <vt:i4>2</vt:i4>
      </vt:variant>
      <vt:variant>
        <vt:i4>0</vt:i4>
      </vt:variant>
      <vt:variant>
        <vt:i4>5</vt:i4>
      </vt:variant>
      <vt:variant>
        <vt:lpwstr/>
      </vt:variant>
      <vt:variant>
        <vt:lpwstr>_Toc233102501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PRSV Draft Specification</dc:title>
  <dc:subject/>
  <dc:creator>Kelly.Martin@erg.com</dc:creator>
  <cp:keywords/>
  <dc:description/>
  <cp:lastModifiedBy>Robert Pickering</cp:lastModifiedBy>
  <cp:revision>2</cp:revision>
  <cp:lastPrinted>2018-05-10T14:42:00Z</cp:lastPrinted>
  <dcterms:created xsi:type="dcterms:W3CDTF">2018-10-23T18:29:00Z</dcterms:created>
  <dcterms:modified xsi:type="dcterms:W3CDTF">2018-10-23T18:29:00Z</dcterms:modified>
</cp:coreProperties>
</file>